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4FE7" w:rsidRDefault="00F64FE7">
      <w:pPr>
        <w:pStyle w:val="ConsPlusTitlePage"/>
        <w:rPr>
          <w:rFonts w:cs="Times New Roman"/>
        </w:rPr>
      </w:pPr>
      <w:r>
        <w:t xml:space="preserve">Документ предоставлен </w:t>
      </w:r>
      <w:hyperlink r:id="rId4" w:history="1">
        <w:r>
          <w:rPr>
            <w:color w:val="0000FF"/>
          </w:rPr>
          <w:t>КонсультантПлюс</w:t>
        </w:r>
      </w:hyperlink>
      <w:r>
        <w:rPr>
          <w:rFonts w:cs="Times New Roman"/>
        </w:rPr>
        <w:br/>
      </w:r>
    </w:p>
    <w:p w:rsidR="00F64FE7" w:rsidRDefault="00F64FE7">
      <w:pPr>
        <w:pStyle w:val="ConsPlusNormal"/>
        <w:outlineLvl w:val="0"/>
        <w:rPr>
          <w:rFonts w:cs="Times New Roman"/>
        </w:rPr>
      </w:pPr>
    </w:p>
    <w:p w:rsidR="00F64FE7" w:rsidRDefault="00F64FE7">
      <w:pPr>
        <w:pStyle w:val="ConsPlusTitle"/>
        <w:jc w:val="center"/>
        <w:outlineLvl w:val="0"/>
      </w:pPr>
      <w:r>
        <w:t>МИНИСТЕРСТВО СОЦИАЛЬНОГО РАЗВИТИЯ НОВОСИБИРСКОЙ ОБЛАСТИ</w:t>
      </w:r>
    </w:p>
    <w:p w:rsidR="00F64FE7" w:rsidRDefault="00F64FE7">
      <w:pPr>
        <w:pStyle w:val="ConsPlusTitle"/>
        <w:jc w:val="center"/>
        <w:rPr>
          <w:rFonts w:cs="Times New Roman"/>
        </w:rPr>
      </w:pPr>
    </w:p>
    <w:p w:rsidR="00F64FE7" w:rsidRDefault="00F64FE7">
      <w:pPr>
        <w:pStyle w:val="ConsPlusTitle"/>
        <w:jc w:val="center"/>
      </w:pPr>
      <w:r>
        <w:t>ПРИКАЗ</w:t>
      </w:r>
    </w:p>
    <w:p w:rsidR="00F64FE7" w:rsidRDefault="00F64FE7">
      <w:pPr>
        <w:pStyle w:val="ConsPlusTitle"/>
        <w:jc w:val="center"/>
      </w:pPr>
      <w:r>
        <w:t>от 23 декабря 2014 г. N 1446</w:t>
      </w:r>
    </w:p>
    <w:p w:rsidR="00F64FE7" w:rsidRDefault="00F64FE7">
      <w:pPr>
        <w:pStyle w:val="ConsPlusTitle"/>
        <w:jc w:val="center"/>
      </w:pPr>
    </w:p>
    <w:p w:rsidR="00F64FE7" w:rsidRDefault="00F64FE7">
      <w:pPr>
        <w:pStyle w:val="ConsPlusTitle"/>
        <w:jc w:val="center"/>
      </w:pPr>
      <w:r>
        <w:t>ОБ УТВЕРЖДЕНИИ СТАНДАРТОВ СОЦИАЛЬНЫХ УСЛУГ,</w:t>
      </w:r>
    </w:p>
    <w:p w:rsidR="00F64FE7" w:rsidRDefault="00F64FE7">
      <w:pPr>
        <w:pStyle w:val="ConsPlusTitle"/>
        <w:jc w:val="center"/>
      </w:pPr>
      <w:r>
        <w:t>ПРЕДОСТАВЛЯЕМЫХ ПОСТАВЩИКАМИ СОЦИАЛЬНЫХ УСЛУГ</w:t>
      </w:r>
    </w:p>
    <w:p w:rsidR="00F64FE7" w:rsidRDefault="00F64FE7">
      <w:pPr>
        <w:spacing w:after="1"/>
      </w:pPr>
    </w:p>
    <w:tbl>
      <w:tblPr>
        <w:tblW w:w="9354" w:type="dxa"/>
        <w:jc w:val="center"/>
        <w:tblBorders>
          <w:left w:val="single" w:sz="24" w:space="0" w:color="CED3F1"/>
          <w:right w:val="single" w:sz="24" w:space="0" w:color="F4F3F8"/>
        </w:tblBorders>
        <w:tblCellMar>
          <w:top w:w="113" w:type="dxa"/>
          <w:left w:w="113" w:type="dxa"/>
          <w:bottom w:w="113" w:type="dxa"/>
          <w:right w:w="113" w:type="dxa"/>
        </w:tblCellMar>
        <w:tblLook w:val="0000"/>
      </w:tblPr>
      <w:tblGrid>
        <w:gridCol w:w="9354"/>
      </w:tblGrid>
      <w:tr w:rsidR="00F64FE7" w:rsidRPr="0090213F">
        <w:trPr>
          <w:jc w:val="center"/>
        </w:trPr>
        <w:tc>
          <w:tcPr>
            <w:tcW w:w="9294" w:type="dxa"/>
            <w:tcBorders>
              <w:top w:val="nil"/>
              <w:bottom w:val="nil"/>
            </w:tcBorders>
            <w:shd w:val="clear" w:color="auto" w:fill="F4F3F8"/>
          </w:tcPr>
          <w:p w:rsidR="00F64FE7" w:rsidRDefault="00F64FE7">
            <w:pPr>
              <w:pStyle w:val="ConsPlusNormal"/>
              <w:jc w:val="center"/>
              <w:rPr>
                <w:rFonts w:cs="Times New Roman"/>
              </w:rPr>
            </w:pPr>
            <w:r>
              <w:rPr>
                <w:color w:val="392C69"/>
              </w:rPr>
              <w:t>Список изменяющих документов</w:t>
            </w:r>
          </w:p>
          <w:p w:rsidR="00F64FE7" w:rsidRDefault="00F64FE7">
            <w:pPr>
              <w:pStyle w:val="ConsPlusNormal"/>
              <w:jc w:val="center"/>
              <w:rPr>
                <w:rFonts w:cs="Times New Roman"/>
              </w:rPr>
            </w:pPr>
            <w:r>
              <w:rPr>
                <w:color w:val="392C69"/>
              </w:rPr>
              <w:t>(в ред. приказов Минсоцразвития Новосибирской области</w:t>
            </w:r>
          </w:p>
          <w:p w:rsidR="00F64FE7" w:rsidRDefault="00F64FE7">
            <w:pPr>
              <w:pStyle w:val="ConsPlusNormal"/>
              <w:jc w:val="center"/>
              <w:rPr>
                <w:rFonts w:cs="Times New Roman"/>
              </w:rPr>
            </w:pPr>
            <w:r>
              <w:rPr>
                <w:color w:val="392C69"/>
              </w:rPr>
              <w:t xml:space="preserve">от 27.02.2015 </w:t>
            </w:r>
            <w:hyperlink r:id="rId5" w:history="1">
              <w:r>
                <w:rPr>
                  <w:color w:val="0000FF"/>
                </w:rPr>
                <w:t>N 160</w:t>
              </w:r>
            </w:hyperlink>
            <w:r>
              <w:rPr>
                <w:color w:val="392C69"/>
              </w:rPr>
              <w:t xml:space="preserve">, от 16.04.2015 </w:t>
            </w:r>
            <w:hyperlink r:id="rId6" w:history="1">
              <w:r>
                <w:rPr>
                  <w:color w:val="0000FF"/>
                </w:rPr>
                <w:t>N 305</w:t>
              </w:r>
            </w:hyperlink>
            <w:r>
              <w:rPr>
                <w:color w:val="392C69"/>
              </w:rPr>
              <w:t xml:space="preserve">, от 12.05.2015 </w:t>
            </w:r>
            <w:hyperlink r:id="rId7" w:history="1">
              <w:r>
                <w:rPr>
                  <w:color w:val="0000FF"/>
                </w:rPr>
                <w:t>N 387</w:t>
              </w:r>
            </w:hyperlink>
            <w:r>
              <w:rPr>
                <w:color w:val="392C69"/>
              </w:rPr>
              <w:t>,</w:t>
            </w:r>
          </w:p>
          <w:p w:rsidR="00F64FE7" w:rsidRDefault="00F64FE7">
            <w:pPr>
              <w:pStyle w:val="ConsPlusNormal"/>
              <w:jc w:val="center"/>
              <w:rPr>
                <w:rFonts w:cs="Times New Roman"/>
              </w:rPr>
            </w:pPr>
            <w:r>
              <w:rPr>
                <w:color w:val="392C69"/>
              </w:rPr>
              <w:t xml:space="preserve">от 27.07.2015 </w:t>
            </w:r>
            <w:hyperlink r:id="rId8" w:history="1">
              <w:r>
                <w:rPr>
                  <w:color w:val="0000FF"/>
                </w:rPr>
                <w:t>N 704</w:t>
              </w:r>
            </w:hyperlink>
            <w:r>
              <w:rPr>
                <w:color w:val="392C69"/>
              </w:rPr>
              <w:t xml:space="preserve">, от 25.08.2015 </w:t>
            </w:r>
            <w:hyperlink r:id="rId9" w:history="1">
              <w:r>
                <w:rPr>
                  <w:color w:val="0000FF"/>
                </w:rPr>
                <w:t>N 787</w:t>
              </w:r>
            </w:hyperlink>
            <w:r>
              <w:rPr>
                <w:color w:val="392C69"/>
              </w:rPr>
              <w:t xml:space="preserve">, от 14.09.2015 </w:t>
            </w:r>
            <w:hyperlink r:id="rId10" w:history="1">
              <w:r>
                <w:rPr>
                  <w:color w:val="0000FF"/>
                </w:rPr>
                <w:t>N 850</w:t>
              </w:r>
            </w:hyperlink>
            <w:r>
              <w:rPr>
                <w:color w:val="392C69"/>
              </w:rPr>
              <w:t>,</w:t>
            </w:r>
          </w:p>
          <w:p w:rsidR="00F64FE7" w:rsidRDefault="00F64FE7">
            <w:pPr>
              <w:pStyle w:val="ConsPlusNormal"/>
              <w:jc w:val="center"/>
              <w:rPr>
                <w:rFonts w:cs="Times New Roman"/>
              </w:rPr>
            </w:pPr>
            <w:r>
              <w:rPr>
                <w:color w:val="392C69"/>
              </w:rPr>
              <w:t xml:space="preserve">от 23.09.2015 </w:t>
            </w:r>
            <w:hyperlink r:id="rId11" w:history="1">
              <w:r>
                <w:rPr>
                  <w:color w:val="0000FF"/>
                </w:rPr>
                <w:t>N 893</w:t>
              </w:r>
            </w:hyperlink>
            <w:r>
              <w:rPr>
                <w:color w:val="392C69"/>
              </w:rPr>
              <w:t xml:space="preserve">, от 02.12.2015 </w:t>
            </w:r>
            <w:hyperlink r:id="rId12" w:history="1">
              <w:r>
                <w:rPr>
                  <w:color w:val="0000FF"/>
                </w:rPr>
                <w:t>N 1087</w:t>
              </w:r>
            </w:hyperlink>
            <w:r>
              <w:rPr>
                <w:color w:val="392C69"/>
              </w:rPr>
              <w:t xml:space="preserve">, от 25.01.2016 </w:t>
            </w:r>
            <w:hyperlink r:id="rId13" w:history="1">
              <w:r>
                <w:rPr>
                  <w:color w:val="0000FF"/>
                </w:rPr>
                <w:t>N 27</w:t>
              </w:r>
            </w:hyperlink>
            <w:r>
              <w:rPr>
                <w:color w:val="392C69"/>
              </w:rPr>
              <w:t>,</w:t>
            </w:r>
          </w:p>
          <w:p w:rsidR="00F64FE7" w:rsidRDefault="00F64FE7">
            <w:pPr>
              <w:pStyle w:val="ConsPlusNormal"/>
              <w:jc w:val="center"/>
              <w:rPr>
                <w:rFonts w:cs="Times New Roman"/>
              </w:rPr>
            </w:pPr>
            <w:r>
              <w:rPr>
                <w:color w:val="392C69"/>
              </w:rPr>
              <w:t xml:space="preserve">от 13.07.2016 </w:t>
            </w:r>
            <w:hyperlink r:id="rId14" w:history="1">
              <w:r>
                <w:rPr>
                  <w:color w:val="0000FF"/>
                </w:rPr>
                <w:t>N 495</w:t>
              </w:r>
            </w:hyperlink>
            <w:r>
              <w:rPr>
                <w:color w:val="392C69"/>
              </w:rPr>
              <w:t xml:space="preserve">, от 31.10.2016 </w:t>
            </w:r>
            <w:hyperlink r:id="rId15" w:history="1">
              <w:r>
                <w:rPr>
                  <w:color w:val="0000FF"/>
                </w:rPr>
                <w:t>N 890</w:t>
              </w:r>
            </w:hyperlink>
            <w:r>
              <w:rPr>
                <w:color w:val="392C69"/>
              </w:rPr>
              <w:t xml:space="preserve">, от 21.12.2016 </w:t>
            </w:r>
            <w:hyperlink r:id="rId16" w:history="1">
              <w:r>
                <w:rPr>
                  <w:color w:val="0000FF"/>
                </w:rPr>
                <w:t>N 1038</w:t>
              </w:r>
            </w:hyperlink>
            <w:r>
              <w:rPr>
                <w:color w:val="392C69"/>
              </w:rPr>
              <w:t>,</w:t>
            </w:r>
          </w:p>
          <w:p w:rsidR="00F64FE7" w:rsidRDefault="00F64FE7">
            <w:pPr>
              <w:pStyle w:val="ConsPlusNormal"/>
              <w:jc w:val="center"/>
              <w:rPr>
                <w:rFonts w:cs="Times New Roman"/>
              </w:rPr>
            </w:pPr>
            <w:r>
              <w:rPr>
                <w:color w:val="392C69"/>
              </w:rPr>
              <w:t xml:space="preserve">от 15.03.2017 </w:t>
            </w:r>
            <w:hyperlink r:id="rId17" w:history="1">
              <w:r>
                <w:rPr>
                  <w:color w:val="0000FF"/>
                </w:rPr>
                <w:t>N 191</w:t>
              </w:r>
            </w:hyperlink>
            <w:r>
              <w:rPr>
                <w:color w:val="392C69"/>
              </w:rPr>
              <w:t xml:space="preserve">, от 25.10.2017 </w:t>
            </w:r>
            <w:hyperlink r:id="rId18" w:history="1">
              <w:r>
                <w:rPr>
                  <w:color w:val="0000FF"/>
                </w:rPr>
                <w:t>N 935</w:t>
              </w:r>
            </w:hyperlink>
            <w:r>
              <w:rPr>
                <w:color w:val="392C69"/>
              </w:rPr>
              <w:t xml:space="preserve">, от 20.11.2017 </w:t>
            </w:r>
            <w:hyperlink r:id="rId19" w:history="1">
              <w:r>
                <w:rPr>
                  <w:color w:val="0000FF"/>
                </w:rPr>
                <w:t>N 996</w:t>
              </w:r>
            </w:hyperlink>
            <w:r>
              <w:rPr>
                <w:color w:val="392C69"/>
              </w:rPr>
              <w:t>,</w:t>
            </w:r>
          </w:p>
          <w:p w:rsidR="00F64FE7" w:rsidRDefault="00F64FE7">
            <w:pPr>
              <w:pStyle w:val="ConsPlusNormal"/>
              <w:jc w:val="center"/>
              <w:rPr>
                <w:rFonts w:cs="Times New Roman"/>
              </w:rPr>
            </w:pPr>
            <w:r>
              <w:rPr>
                <w:color w:val="392C69"/>
              </w:rPr>
              <w:t xml:space="preserve">от 07.12.2017 </w:t>
            </w:r>
            <w:hyperlink r:id="rId20" w:history="1">
              <w:r>
                <w:rPr>
                  <w:color w:val="0000FF"/>
                </w:rPr>
                <w:t>N 1030</w:t>
              </w:r>
            </w:hyperlink>
            <w:r>
              <w:rPr>
                <w:color w:val="392C69"/>
              </w:rPr>
              <w:t>,</w:t>
            </w:r>
          </w:p>
          <w:p w:rsidR="00F64FE7" w:rsidRDefault="00F64FE7">
            <w:pPr>
              <w:pStyle w:val="ConsPlusNormal"/>
              <w:jc w:val="center"/>
              <w:rPr>
                <w:rFonts w:cs="Times New Roman"/>
              </w:rPr>
            </w:pPr>
            <w:r>
              <w:rPr>
                <w:color w:val="392C69"/>
              </w:rPr>
              <w:t>приказов Минтруда и соцразвития Новосибирской области</w:t>
            </w:r>
          </w:p>
          <w:p w:rsidR="00F64FE7" w:rsidRDefault="00F64FE7">
            <w:pPr>
              <w:pStyle w:val="ConsPlusNormal"/>
              <w:jc w:val="center"/>
              <w:rPr>
                <w:rFonts w:cs="Times New Roman"/>
              </w:rPr>
            </w:pPr>
            <w:r>
              <w:rPr>
                <w:color w:val="392C69"/>
              </w:rPr>
              <w:t xml:space="preserve">от 17.12.2018 </w:t>
            </w:r>
            <w:hyperlink r:id="rId21" w:history="1">
              <w:r>
                <w:rPr>
                  <w:color w:val="0000FF"/>
                </w:rPr>
                <w:t>N 1382</w:t>
              </w:r>
            </w:hyperlink>
            <w:r>
              <w:rPr>
                <w:color w:val="392C69"/>
              </w:rPr>
              <w:t xml:space="preserve">, от 17.12.2018 </w:t>
            </w:r>
            <w:hyperlink r:id="rId22" w:history="1">
              <w:r>
                <w:rPr>
                  <w:color w:val="0000FF"/>
                </w:rPr>
                <w:t>N 1383</w:t>
              </w:r>
            </w:hyperlink>
            <w:r>
              <w:rPr>
                <w:color w:val="392C69"/>
              </w:rPr>
              <w:t xml:space="preserve">, от 27.12.2018 </w:t>
            </w:r>
            <w:hyperlink r:id="rId23" w:history="1">
              <w:r>
                <w:rPr>
                  <w:color w:val="0000FF"/>
                </w:rPr>
                <w:t>N 1450</w:t>
              </w:r>
            </w:hyperlink>
            <w:r>
              <w:rPr>
                <w:color w:val="392C69"/>
              </w:rPr>
              <w:t>,</w:t>
            </w:r>
          </w:p>
          <w:p w:rsidR="00F64FE7" w:rsidRDefault="00F64FE7">
            <w:pPr>
              <w:pStyle w:val="ConsPlusNormal"/>
              <w:jc w:val="center"/>
              <w:rPr>
                <w:rFonts w:cs="Times New Roman"/>
              </w:rPr>
            </w:pPr>
            <w:r>
              <w:rPr>
                <w:color w:val="392C69"/>
              </w:rPr>
              <w:t xml:space="preserve">от 26.03.2019 </w:t>
            </w:r>
            <w:hyperlink r:id="rId24" w:history="1">
              <w:r>
                <w:rPr>
                  <w:color w:val="0000FF"/>
                </w:rPr>
                <w:t>N 310</w:t>
              </w:r>
            </w:hyperlink>
            <w:r>
              <w:rPr>
                <w:color w:val="392C69"/>
              </w:rPr>
              <w:t xml:space="preserve">, от 11.06.2019 </w:t>
            </w:r>
            <w:hyperlink r:id="rId25" w:history="1">
              <w:r>
                <w:rPr>
                  <w:color w:val="0000FF"/>
                </w:rPr>
                <w:t>N 612</w:t>
              </w:r>
            </w:hyperlink>
            <w:r>
              <w:rPr>
                <w:color w:val="392C69"/>
              </w:rPr>
              <w:t xml:space="preserve">, от 22.07.2019 </w:t>
            </w:r>
            <w:hyperlink r:id="rId26" w:history="1">
              <w:r>
                <w:rPr>
                  <w:color w:val="0000FF"/>
                </w:rPr>
                <w:t>N 776</w:t>
              </w:r>
            </w:hyperlink>
            <w:r>
              <w:rPr>
                <w:color w:val="392C69"/>
              </w:rPr>
              <w:t>,</w:t>
            </w:r>
          </w:p>
          <w:p w:rsidR="00F64FE7" w:rsidRDefault="00F64FE7">
            <w:pPr>
              <w:pStyle w:val="ConsPlusNormal"/>
              <w:jc w:val="center"/>
              <w:rPr>
                <w:rFonts w:cs="Times New Roman"/>
              </w:rPr>
            </w:pPr>
            <w:r>
              <w:rPr>
                <w:color w:val="392C69"/>
              </w:rPr>
              <w:t xml:space="preserve">от 06.11.2019 </w:t>
            </w:r>
            <w:hyperlink r:id="rId27" w:history="1">
              <w:r>
                <w:rPr>
                  <w:color w:val="0000FF"/>
                </w:rPr>
                <w:t>N 1175</w:t>
              </w:r>
            </w:hyperlink>
            <w:r>
              <w:rPr>
                <w:color w:val="392C69"/>
              </w:rPr>
              <w:t xml:space="preserve">, от 20.12.2019 </w:t>
            </w:r>
            <w:hyperlink r:id="rId28" w:history="1">
              <w:r>
                <w:rPr>
                  <w:color w:val="0000FF"/>
                </w:rPr>
                <w:t>N 1330</w:t>
              </w:r>
            </w:hyperlink>
            <w:r>
              <w:rPr>
                <w:color w:val="392C69"/>
              </w:rPr>
              <w:t xml:space="preserve">, от 25.12.2019 </w:t>
            </w:r>
            <w:hyperlink r:id="rId29" w:history="1">
              <w:r>
                <w:rPr>
                  <w:color w:val="0000FF"/>
                </w:rPr>
                <w:t>N 1356</w:t>
              </w:r>
            </w:hyperlink>
            <w:r>
              <w:rPr>
                <w:color w:val="392C69"/>
              </w:rPr>
              <w:t>,</w:t>
            </w:r>
          </w:p>
          <w:p w:rsidR="00F64FE7" w:rsidRDefault="00F64FE7">
            <w:pPr>
              <w:pStyle w:val="ConsPlusNormal"/>
              <w:jc w:val="center"/>
              <w:rPr>
                <w:rFonts w:cs="Times New Roman"/>
              </w:rPr>
            </w:pPr>
            <w:r>
              <w:rPr>
                <w:color w:val="392C69"/>
              </w:rPr>
              <w:t xml:space="preserve">от 26.02.2020 </w:t>
            </w:r>
            <w:hyperlink r:id="rId30" w:history="1">
              <w:r>
                <w:rPr>
                  <w:color w:val="0000FF"/>
                </w:rPr>
                <w:t>N 156</w:t>
              </w:r>
            </w:hyperlink>
            <w:r>
              <w:rPr>
                <w:color w:val="392C69"/>
              </w:rPr>
              <w:t xml:space="preserve">, от 28.05.2020 </w:t>
            </w:r>
            <w:hyperlink r:id="rId31" w:history="1">
              <w:r>
                <w:rPr>
                  <w:color w:val="0000FF"/>
                </w:rPr>
                <w:t>N 475</w:t>
              </w:r>
            </w:hyperlink>
            <w:r>
              <w:rPr>
                <w:color w:val="392C69"/>
              </w:rPr>
              <w:t xml:space="preserve">, от 29.05.2020 </w:t>
            </w:r>
            <w:hyperlink r:id="rId32" w:history="1">
              <w:r>
                <w:rPr>
                  <w:color w:val="0000FF"/>
                </w:rPr>
                <w:t>N 485</w:t>
              </w:r>
            </w:hyperlink>
            <w:r>
              <w:rPr>
                <w:color w:val="392C69"/>
              </w:rPr>
              <w:t>)</w:t>
            </w:r>
          </w:p>
        </w:tc>
      </w:tr>
    </w:tbl>
    <w:p w:rsidR="00F64FE7" w:rsidRDefault="00F64FE7">
      <w:pPr>
        <w:pStyle w:val="ConsPlusNormal"/>
        <w:jc w:val="center"/>
        <w:rPr>
          <w:rFonts w:cs="Times New Roman"/>
        </w:rPr>
      </w:pPr>
    </w:p>
    <w:p w:rsidR="00F64FE7" w:rsidRDefault="00F64FE7">
      <w:pPr>
        <w:pStyle w:val="ConsPlusNormal"/>
        <w:ind w:firstLine="540"/>
        <w:jc w:val="both"/>
      </w:pPr>
      <w:r>
        <w:t xml:space="preserve">В соответствии с </w:t>
      </w:r>
      <w:hyperlink r:id="rId33" w:history="1">
        <w:r>
          <w:rPr>
            <w:color w:val="0000FF"/>
          </w:rPr>
          <w:t>частью 2 статьи 27</w:t>
        </w:r>
      </w:hyperlink>
      <w:r>
        <w:t xml:space="preserve"> Федерального закона от 28.12.2013 N 442-ФЗ "Об основах социального обслуживания граждан в Российской Федерации" приказываю:</w:t>
      </w:r>
    </w:p>
    <w:p w:rsidR="00F64FE7" w:rsidRDefault="00F64FE7">
      <w:pPr>
        <w:pStyle w:val="ConsPlusNormal"/>
        <w:spacing w:before="220"/>
        <w:ind w:firstLine="540"/>
        <w:jc w:val="both"/>
      </w:pPr>
      <w:r>
        <w:t>1. Утвердить прилагаемые:</w:t>
      </w:r>
    </w:p>
    <w:p w:rsidR="00F64FE7" w:rsidRDefault="00F64FE7">
      <w:pPr>
        <w:pStyle w:val="ConsPlusNormal"/>
        <w:spacing w:before="220"/>
        <w:ind w:firstLine="540"/>
        <w:jc w:val="both"/>
      </w:pPr>
      <w:hyperlink w:anchor="P39" w:history="1">
        <w:r>
          <w:rPr>
            <w:color w:val="0000FF"/>
          </w:rPr>
          <w:t>Стандарты</w:t>
        </w:r>
      </w:hyperlink>
      <w:r>
        <w:t xml:space="preserve"> социальных услуг, предоставляемых поставщиками социальных услуг в стационарной форме социального обслуживания;</w:t>
      </w:r>
    </w:p>
    <w:p w:rsidR="00F64FE7" w:rsidRDefault="00F64FE7">
      <w:pPr>
        <w:pStyle w:val="ConsPlusNormal"/>
        <w:spacing w:before="220"/>
        <w:ind w:firstLine="540"/>
        <w:jc w:val="both"/>
      </w:pPr>
      <w:hyperlink w:anchor="P11271" w:history="1">
        <w:r>
          <w:rPr>
            <w:color w:val="0000FF"/>
          </w:rPr>
          <w:t>Стандарты</w:t>
        </w:r>
      </w:hyperlink>
      <w:r>
        <w:t xml:space="preserve"> социальных услуг, предоставляемых поставщиками социальных услуг в полустационарной форме социального обслуживания;</w:t>
      </w:r>
    </w:p>
    <w:p w:rsidR="00F64FE7" w:rsidRDefault="00F64FE7">
      <w:pPr>
        <w:pStyle w:val="ConsPlusNormal"/>
        <w:spacing w:before="220"/>
        <w:ind w:firstLine="540"/>
        <w:jc w:val="both"/>
      </w:pPr>
      <w:hyperlink w:anchor="P17487" w:history="1">
        <w:r>
          <w:rPr>
            <w:color w:val="0000FF"/>
          </w:rPr>
          <w:t>Стандарты</w:t>
        </w:r>
      </w:hyperlink>
      <w:r>
        <w:t xml:space="preserve"> социальных услуг, предоставляемых поставщиками социальных услуг в форме социального обслуживания на дому;</w:t>
      </w:r>
    </w:p>
    <w:p w:rsidR="00F64FE7" w:rsidRDefault="00F64FE7">
      <w:pPr>
        <w:pStyle w:val="ConsPlusNormal"/>
        <w:spacing w:before="220"/>
        <w:ind w:firstLine="540"/>
        <w:jc w:val="both"/>
      </w:pPr>
      <w:hyperlink w:anchor="P23822" w:history="1">
        <w:r>
          <w:rPr>
            <w:color w:val="0000FF"/>
          </w:rPr>
          <w:t>Стандарты</w:t>
        </w:r>
      </w:hyperlink>
      <w:r>
        <w:t xml:space="preserve"> срочных социальных услуг, предоставляемых поставщиками социальных услуг.</w:t>
      </w:r>
    </w:p>
    <w:p w:rsidR="00F64FE7" w:rsidRDefault="00F64FE7">
      <w:pPr>
        <w:pStyle w:val="ConsPlusNormal"/>
        <w:jc w:val="both"/>
      </w:pPr>
      <w:r>
        <w:t xml:space="preserve">(абзац введен </w:t>
      </w:r>
      <w:hyperlink r:id="rId34" w:history="1">
        <w:r>
          <w:rPr>
            <w:color w:val="0000FF"/>
          </w:rPr>
          <w:t>приказом</w:t>
        </w:r>
      </w:hyperlink>
      <w:r>
        <w:t xml:space="preserve"> Минтруда и соцразвития Новосибирской области от 28.05.2020 N 475)</w:t>
      </w:r>
    </w:p>
    <w:p w:rsidR="00F64FE7" w:rsidRDefault="00F64FE7">
      <w:pPr>
        <w:pStyle w:val="ConsPlusNormal"/>
        <w:spacing w:before="220"/>
        <w:ind w:firstLine="540"/>
        <w:jc w:val="both"/>
      </w:pPr>
      <w:r>
        <w:t>2. Контроль за исполнением настоящего приказа оставляю за собой.</w:t>
      </w:r>
    </w:p>
    <w:p w:rsidR="00F64FE7" w:rsidRDefault="00F64FE7">
      <w:pPr>
        <w:pStyle w:val="ConsPlusNormal"/>
        <w:spacing w:before="220"/>
        <w:ind w:firstLine="540"/>
        <w:jc w:val="both"/>
      </w:pPr>
      <w:r>
        <w:t>3. Настоящий приказ вступает в силу с 01.01.2015.</w:t>
      </w:r>
    </w:p>
    <w:p w:rsidR="00F64FE7" w:rsidRDefault="00F64FE7">
      <w:pPr>
        <w:pStyle w:val="ConsPlusNormal"/>
        <w:ind w:firstLine="540"/>
        <w:jc w:val="both"/>
        <w:rPr>
          <w:rFonts w:cs="Times New Roman"/>
        </w:rPr>
      </w:pPr>
    </w:p>
    <w:p w:rsidR="00F64FE7" w:rsidRDefault="00F64FE7">
      <w:pPr>
        <w:pStyle w:val="ConsPlusNormal"/>
        <w:jc w:val="right"/>
      </w:pPr>
      <w:r>
        <w:t>Министр</w:t>
      </w:r>
    </w:p>
    <w:p w:rsidR="00F64FE7" w:rsidRDefault="00F64FE7">
      <w:pPr>
        <w:pStyle w:val="ConsPlusNormal"/>
        <w:jc w:val="right"/>
      </w:pPr>
      <w:r>
        <w:t>С.И.ПЫХТИН</w:t>
      </w: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Title"/>
        <w:jc w:val="center"/>
        <w:outlineLvl w:val="0"/>
      </w:pPr>
      <w:bookmarkStart w:id="0" w:name="P39"/>
      <w:bookmarkEnd w:id="0"/>
      <w:r>
        <w:t>СТАНДАРТЫ</w:t>
      </w:r>
    </w:p>
    <w:p w:rsidR="00F64FE7" w:rsidRDefault="00F64FE7">
      <w:pPr>
        <w:pStyle w:val="ConsPlusTitle"/>
        <w:jc w:val="center"/>
      </w:pPr>
      <w:r>
        <w:t>СОЦИАЛЬНЫХ УСЛУГ, ПРЕДОСТАВЛЯЕМЫХ ПОСТАВЩИКАМИ СОЦИАЛЬНЫХ</w:t>
      </w:r>
    </w:p>
    <w:p w:rsidR="00F64FE7" w:rsidRDefault="00F64FE7">
      <w:pPr>
        <w:pStyle w:val="ConsPlusTitle"/>
        <w:jc w:val="center"/>
      </w:pPr>
      <w:r>
        <w:t>УСЛУГ В СТАЦИОНАРНОЙ ФОРМЕ СОЦИАЛЬНОГО ОБСЛУЖИВАНИЯ</w:t>
      </w:r>
    </w:p>
    <w:p w:rsidR="00F64FE7" w:rsidRDefault="00F64FE7">
      <w:pPr>
        <w:spacing w:after="1"/>
      </w:pPr>
    </w:p>
    <w:tbl>
      <w:tblPr>
        <w:tblW w:w="9354" w:type="dxa"/>
        <w:jc w:val="center"/>
        <w:tblBorders>
          <w:left w:val="single" w:sz="24" w:space="0" w:color="CED3F1"/>
          <w:right w:val="single" w:sz="24" w:space="0" w:color="F4F3F8"/>
        </w:tblBorders>
        <w:tblCellMar>
          <w:top w:w="113" w:type="dxa"/>
          <w:left w:w="113" w:type="dxa"/>
          <w:bottom w:w="113" w:type="dxa"/>
          <w:right w:w="113" w:type="dxa"/>
        </w:tblCellMar>
        <w:tblLook w:val="0000"/>
      </w:tblPr>
      <w:tblGrid>
        <w:gridCol w:w="9354"/>
      </w:tblGrid>
      <w:tr w:rsidR="00F64FE7" w:rsidRPr="0090213F">
        <w:trPr>
          <w:jc w:val="center"/>
        </w:trPr>
        <w:tc>
          <w:tcPr>
            <w:tcW w:w="9294" w:type="dxa"/>
            <w:tcBorders>
              <w:top w:val="nil"/>
              <w:bottom w:val="nil"/>
            </w:tcBorders>
            <w:shd w:val="clear" w:color="auto" w:fill="F4F3F8"/>
          </w:tcPr>
          <w:p w:rsidR="00F64FE7" w:rsidRDefault="00F64FE7">
            <w:pPr>
              <w:pStyle w:val="ConsPlusNormal"/>
              <w:jc w:val="center"/>
              <w:rPr>
                <w:rFonts w:cs="Times New Roman"/>
              </w:rPr>
            </w:pPr>
            <w:r>
              <w:rPr>
                <w:color w:val="392C69"/>
              </w:rPr>
              <w:t>Список изменяющих документов</w:t>
            </w:r>
          </w:p>
          <w:p w:rsidR="00F64FE7" w:rsidRDefault="00F64FE7">
            <w:pPr>
              <w:pStyle w:val="ConsPlusNormal"/>
              <w:jc w:val="center"/>
              <w:rPr>
                <w:rFonts w:cs="Times New Roman"/>
              </w:rPr>
            </w:pPr>
            <w:r>
              <w:rPr>
                <w:color w:val="392C69"/>
              </w:rPr>
              <w:t>(в ред. приказов Минсоцразвития Новосибирской области</w:t>
            </w:r>
          </w:p>
          <w:p w:rsidR="00F64FE7" w:rsidRDefault="00F64FE7">
            <w:pPr>
              <w:pStyle w:val="ConsPlusNormal"/>
              <w:jc w:val="center"/>
              <w:rPr>
                <w:rFonts w:cs="Times New Roman"/>
              </w:rPr>
            </w:pPr>
            <w:r>
              <w:rPr>
                <w:color w:val="392C69"/>
              </w:rPr>
              <w:t xml:space="preserve">от 27.02.2015 </w:t>
            </w:r>
            <w:hyperlink r:id="rId35" w:history="1">
              <w:r>
                <w:rPr>
                  <w:color w:val="0000FF"/>
                </w:rPr>
                <w:t>N 160</w:t>
              </w:r>
            </w:hyperlink>
            <w:r>
              <w:rPr>
                <w:color w:val="392C69"/>
              </w:rPr>
              <w:t xml:space="preserve">, от 12.05.2015 </w:t>
            </w:r>
            <w:hyperlink r:id="rId36" w:history="1">
              <w:r>
                <w:rPr>
                  <w:color w:val="0000FF"/>
                </w:rPr>
                <w:t>N 387</w:t>
              </w:r>
            </w:hyperlink>
            <w:r>
              <w:rPr>
                <w:color w:val="392C69"/>
              </w:rPr>
              <w:t xml:space="preserve">, от 27.07.2015 </w:t>
            </w:r>
            <w:hyperlink r:id="rId37" w:history="1">
              <w:r>
                <w:rPr>
                  <w:color w:val="0000FF"/>
                </w:rPr>
                <w:t>N 704</w:t>
              </w:r>
            </w:hyperlink>
            <w:r>
              <w:rPr>
                <w:color w:val="392C69"/>
              </w:rPr>
              <w:t>,</w:t>
            </w:r>
          </w:p>
          <w:p w:rsidR="00F64FE7" w:rsidRDefault="00F64FE7">
            <w:pPr>
              <w:pStyle w:val="ConsPlusNormal"/>
              <w:jc w:val="center"/>
              <w:rPr>
                <w:rFonts w:cs="Times New Roman"/>
              </w:rPr>
            </w:pPr>
            <w:r>
              <w:rPr>
                <w:color w:val="392C69"/>
              </w:rPr>
              <w:t xml:space="preserve">от 25.08.2015 </w:t>
            </w:r>
            <w:hyperlink r:id="rId38" w:history="1">
              <w:r>
                <w:rPr>
                  <w:color w:val="0000FF"/>
                </w:rPr>
                <w:t>N 787</w:t>
              </w:r>
            </w:hyperlink>
            <w:r>
              <w:rPr>
                <w:color w:val="392C69"/>
              </w:rPr>
              <w:t xml:space="preserve">, от 14.09.2015 </w:t>
            </w:r>
            <w:hyperlink r:id="rId39" w:history="1">
              <w:r>
                <w:rPr>
                  <w:color w:val="0000FF"/>
                </w:rPr>
                <w:t>N 850</w:t>
              </w:r>
            </w:hyperlink>
            <w:r>
              <w:rPr>
                <w:color w:val="392C69"/>
              </w:rPr>
              <w:t xml:space="preserve">, от 23.09.2015 </w:t>
            </w:r>
            <w:hyperlink r:id="rId40" w:history="1">
              <w:r>
                <w:rPr>
                  <w:color w:val="0000FF"/>
                </w:rPr>
                <w:t>N 893</w:t>
              </w:r>
            </w:hyperlink>
            <w:r>
              <w:rPr>
                <w:color w:val="392C69"/>
              </w:rPr>
              <w:t>,</w:t>
            </w:r>
          </w:p>
          <w:p w:rsidR="00F64FE7" w:rsidRDefault="00F64FE7">
            <w:pPr>
              <w:pStyle w:val="ConsPlusNormal"/>
              <w:jc w:val="center"/>
              <w:rPr>
                <w:rFonts w:cs="Times New Roman"/>
              </w:rPr>
            </w:pPr>
            <w:r>
              <w:rPr>
                <w:color w:val="392C69"/>
              </w:rPr>
              <w:t xml:space="preserve">от 02.12.2015 </w:t>
            </w:r>
            <w:hyperlink r:id="rId41" w:history="1">
              <w:r>
                <w:rPr>
                  <w:color w:val="0000FF"/>
                </w:rPr>
                <w:t>N 1087</w:t>
              </w:r>
            </w:hyperlink>
            <w:r>
              <w:rPr>
                <w:color w:val="392C69"/>
              </w:rPr>
              <w:t xml:space="preserve">, от 25.01.2016 </w:t>
            </w:r>
            <w:hyperlink r:id="rId42" w:history="1">
              <w:r>
                <w:rPr>
                  <w:color w:val="0000FF"/>
                </w:rPr>
                <w:t>N 27</w:t>
              </w:r>
            </w:hyperlink>
            <w:r>
              <w:rPr>
                <w:color w:val="392C69"/>
              </w:rPr>
              <w:t xml:space="preserve">, от 31.10.2016 </w:t>
            </w:r>
            <w:hyperlink r:id="rId43" w:history="1">
              <w:r>
                <w:rPr>
                  <w:color w:val="0000FF"/>
                </w:rPr>
                <w:t>N 890</w:t>
              </w:r>
            </w:hyperlink>
            <w:r>
              <w:rPr>
                <w:color w:val="392C69"/>
              </w:rPr>
              <w:t>,</w:t>
            </w:r>
          </w:p>
          <w:p w:rsidR="00F64FE7" w:rsidRDefault="00F64FE7">
            <w:pPr>
              <w:pStyle w:val="ConsPlusNormal"/>
              <w:jc w:val="center"/>
              <w:rPr>
                <w:rFonts w:cs="Times New Roman"/>
              </w:rPr>
            </w:pPr>
            <w:r>
              <w:rPr>
                <w:color w:val="392C69"/>
              </w:rPr>
              <w:t xml:space="preserve">от 21.12.2016 </w:t>
            </w:r>
            <w:hyperlink r:id="rId44" w:history="1">
              <w:r>
                <w:rPr>
                  <w:color w:val="0000FF"/>
                </w:rPr>
                <w:t>N 1038</w:t>
              </w:r>
            </w:hyperlink>
            <w:r>
              <w:rPr>
                <w:color w:val="392C69"/>
              </w:rPr>
              <w:t xml:space="preserve">, от 25.10.2017 </w:t>
            </w:r>
            <w:hyperlink r:id="rId45" w:history="1">
              <w:r>
                <w:rPr>
                  <w:color w:val="0000FF"/>
                </w:rPr>
                <w:t>N 935</w:t>
              </w:r>
            </w:hyperlink>
            <w:r>
              <w:rPr>
                <w:color w:val="392C69"/>
              </w:rPr>
              <w:t xml:space="preserve">, от 07.12.2017 </w:t>
            </w:r>
            <w:hyperlink r:id="rId46" w:history="1">
              <w:r>
                <w:rPr>
                  <w:color w:val="0000FF"/>
                </w:rPr>
                <w:t>N 1030</w:t>
              </w:r>
            </w:hyperlink>
            <w:r>
              <w:rPr>
                <w:color w:val="392C69"/>
              </w:rPr>
              <w:t>,</w:t>
            </w:r>
          </w:p>
          <w:p w:rsidR="00F64FE7" w:rsidRDefault="00F64FE7">
            <w:pPr>
              <w:pStyle w:val="ConsPlusNormal"/>
              <w:jc w:val="center"/>
              <w:rPr>
                <w:rFonts w:cs="Times New Roman"/>
              </w:rPr>
            </w:pPr>
            <w:r>
              <w:rPr>
                <w:color w:val="392C69"/>
              </w:rPr>
              <w:t>приказов Минтруда и соцразвития Новосибирской области</w:t>
            </w:r>
          </w:p>
          <w:p w:rsidR="00F64FE7" w:rsidRDefault="00F64FE7">
            <w:pPr>
              <w:pStyle w:val="ConsPlusNormal"/>
              <w:jc w:val="center"/>
              <w:rPr>
                <w:rFonts w:cs="Times New Roman"/>
              </w:rPr>
            </w:pPr>
            <w:r>
              <w:rPr>
                <w:color w:val="392C69"/>
              </w:rPr>
              <w:t xml:space="preserve">от 17.12.2018 </w:t>
            </w:r>
            <w:hyperlink r:id="rId47" w:history="1">
              <w:r>
                <w:rPr>
                  <w:color w:val="0000FF"/>
                </w:rPr>
                <w:t>N 1382</w:t>
              </w:r>
            </w:hyperlink>
            <w:r>
              <w:rPr>
                <w:color w:val="392C69"/>
              </w:rPr>
              <w:t xml:space="preserve">, от 26.03.2019 </w:t>
            </w:r>
            <w:hyperlink r:id="rId48" w:history="1">
              <w:r>
                <w:rPr>
                  <w:color w:val="0000FF"/>
                </w:rPr>
                <w:t>N 310</w:t>
              </w:r>
            </w:hyperlink>
            <w:r>
              <w:rPr>
                <w:color w:val="392C69"/>
              </w:rPr>
              <w:t xml:space="preserve">, от 22.07.2019 </w:t>
            </w:r>
            <w:hyperlink r:id="rId49" w:history="1">
              <w:r>
                <w:rPr>
                  <w:color w:val="0000FF"/>
                </w:rPr>
                <w:t>N 776</w:t>
              </w:r>
            </w:hyperlink>
            <w:r>
              <w:rPr>
                <w:color w:val="392C69"/>
              </w:rPr>
              <w:t>,</w:t>
            </w:r>
          </w:p>
          <w:p w:rsidR="00F64FE7" w:rsidRDefault="00F64FE7">
            <w:pPr>
              <w:pStyle w:val="ConsPlusNormal"/>
              <w:jc w:val="center"/>
              <w:rPr>
                <w:rFonts w:cs="Times New Roman"/>
              </w:rPr>
            </w:pPr>
            <w:r>
              <w:rPr>
                <w:color w:val="392C69"/>
              </w:rPr>
              <w:t xml:space="preserve">от 25.12.2019 </w:t>
            </w:r>
            <w:hyperlink r:id="rId50" w:history="1">
              <w:r>
                <w:rPr>
                  <w:color w:val="0000FF"/>
                </w:rPr>
                <w:t>N 1356</w:t>
              </w:r>
            </w:hyperlink>
            <w:r>
              <w:rPr>
                <w:color w:val="392C69"/>
              </w:rPr>
              <w:t xml:space="preserve">, от 28.05.2020 </w:t>
            </w:r>
            <w:hyperlink r:id="rId51" w:history="1">
              <w:r>
                <w:rPr>
                  <w:color w:val="0000FF"/>
                </w:rPr>
                <w:t>N 475</w:t>
              </w:r>
            </w:hyperlink>
            <w:r>
              <w:rPr>
                <w:color w:val="392C69"/>
              </w:rPr>
              <w:t>)</w:t>
            </w:r>
          </w:p>
        </w:tc>
      </w:tr>
    </w:tbl>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 Стандарты социальных услуг, предоставляемых гражданам пожилого возраста и инвалидам, в том числе с психическими заболеваниями, полностью утратившим способность к самообслуживанию, в стационарной форме.</w:t>
      </w:r>
    </w:p>
    <w:p w:rsidR="00F64FE7" w:rsidRDefault="00F64FE7">
      <w:pPr>
        <w:pStyle w:val="ConsPlusNormal"/>
        <w:ind w:firstLine="540"/>
        <w:jc w:val="both"/>
        <w:rPr>
          <w:rFonts w:cs="Times New Roman"/>
        </w:rPr>
      </w:pPr>
    </w:p>
    <w:p w:rsidR="00F64FE7" w:rsidRDefault="00F64FE7">
      <w:pPr>
        <w:sectPr w:rsidR="00F64FE7" w:rsidSect="007268EC">
          <w:pgSz w:w="11906" w:h="16838"/>
          <w:pgMar w:top="1134" w:right="850" w:bottom="1134" w:left="1701" w:header="708" w:footer="708" w:gutter="0"/>
          <w:cols w:space="708"/>
          <w:docGrid w:linePitch="360"/>
        </w:sectPr>
      </w:pPr>
    </w:p>
    <w:tbl>
      <w:tblPr>
        <w:tblW w:w="0" w:type="auto"/>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
        <w:gridCol w:w="964"/>
        <w:gridCol w:w="2494"/>
        <w:gridCol w:w="3912"/>
        <w:gridCol w:w="1304"/>
        <w:gridCol w:w="1020"/>
        <w:gridCol w:w="3912"/>
      </w:tblGrid>
      <w:tr w:rsidR="00F64FE7" w:rsidRPr="0090213F">
        <w:tc>
          <w:tcPr>
            <w:tcW w:w="964" w:type="dxa"/>
            <w:gridSpan w:val="2"/>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gridSpan w:val="2"/>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gridSpan w:val="2"/>
          </w:tcPr>
          <w:p w:rsidR="00F64FE7" w:rsidRDefault="00F64FE7">
            <w:pPr>
              <w:pStyle w:val="ConsPlusNormal"/>
              <w:jc w:val="both"/>
              <w:outlineLvl w:val="2"/>
            </w:pPr>
            <w:r>
              <w:t>1</w:t>
            </w:r>
          </w:p>
        </w:tc>
        <w:tc>
          <w:tcPr>
            <w:tcW w:w="12642" w:type="dxa"/>
            <w:gridSpan w:val="5"/>
          </w:tcPr>
          <w:p w:rsidR="00F64FE7" w:rsidRDefault="00F64FE7">
            <w:pPr>
              <w:pStyle w:val="ConsPlusNormal"/>
              <w:jc w:val="both"/>
            </w:pPr>
            <w:r>
              <w:t>Социально-бытовые услуги</w:t>
            </w:r>
          </w:p>
        </w:tc>
      </w:tr>
      <w:tr w:rsidR="00F64FE7" w:rsidRPr="0090213F">
        <w:tblPrEx>
          <w:tblBorders>
            <w:insideH w:val="none" w:sz="0" w:space="0" w:color="auto"/>
          </w:tblBorders>
        </w:tblPrEx>
        <w:tc>
          <w:tcPr>
            <w:tcW w:w="964" w:type="dxa"/>
            <w:gridSpan w:val="2"/>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52"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53" w:history="1">
              <w:r>
                <w:rPr>
                  <w:color w:val="0000FF"/>
                </w:rPr>
                <w:t>СП 2.1.2.3358-16</w:t>
              </w:r>
            </w:hyperlink>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rPr>
                <w:rFonts w:cs="Times New Roman"/>
              </w:rPr>
            </w:pPr>
            <w:r>
              <w:t xml:space="preserve">(в ред. </w:t>
            </w:r>
            <w:hyperlink r:id="rId54" w:history="1">
              <w:r>
                <w:rPr>
                  <w:color w:val="0000FF"/>
                </w:rPr>
                <w:t>приказа</w:t>
              </w:r>
            </w:hyperlink>
            <w:r>
              <w:t xml:space="preserve"> Минсоцразвития Новосибирской области от 25.01.2016 N 27, </w:t>
            </w:r>
            <w:hyperlink r:id="rId55" w:history="1">
              <w:r>
                <w:rPr>
                  <w:color w:val="0000FF"/>
                </w:rPr>
                <w:t>приказа</w:t>
              </w:r>
            </w:hyperlink>
          </w:p>
          <w:p w:rsidR="00F64FE7" w:rsidRDefault="00F64FE7">
            <w:pPr>
              <w:pStyle w:val="ConsPlusNormal"/>
              <w:jc w:val="both"/>
            </w:pPr>
            <w:r>
              <w:t>Минтруда и соцразвития Новосибирской области от 17.12.2018 N 1382)</w:t>
            </w:r>
          </w:p>
        </w:tc>
      </w:tr>
      <w:tr w:rsidR="00F64FE7" w:rsidRPr="0090213F">
        <w:tblPrEx>
          <w:tblBorders>
            <w:insideH w:val="none" w:sz="0" w:space="0" w:color="auto"/>
          </w:tblBorders>
        </w:tblPrEx>
        <w:tc>
          <w:tcPr>
            <w:tcW w:w="964" w:type="dxa"/>
            <w:gridSpan w:val="2"/>
            <w:tcBorders>
              <w:bottom w:val="nil"/>
            </w:tcBorders>
          </w:tcPr>
          <w:p w:rsidR="00F64FE7" w:rsidRDefault="00F64FE7">
            <w:pPr>
              <w:pStyle w:val="ConsPlusNormal"/>
              <w:jc w:val="both"/>
            </w:pPr>
            <w:r>
              <w:t>1.2</w:t>
            </w:r>
          </w:p>
        </w:tc>
        <w:tc>
          <w:tcPr>
            <w:tcW w:w="2494" w:type="dxa"/>
            <w:tcBorders>
              <w:bottom w:val="nil"/>
            </w:tcBorders>
          </w:tcPr>
          <w:p w:rsidR="00F64FE7" w:rsidRDefault="00F64FE7">
            <w:pPr>
              <w:pStyle w:val="ConsPlusNormal"/>
              <w:jc w:val="both"/>
            </w:pPr>
            <w:r>
              <w:t>Обеспечение мебелью согласно утвержденным нормативам</w:t>
            </w:r>
          </w:p>
        </w:tc>
        <w:tc>
          <w:tcPr>
            <w:tcW w:w="3912" w:type="dxa"/>
            <w:tcBorders>
              <w:bottom w:val="nil"/>
            </w:tcBorders>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престарелых и инвалидов, быть удобна в пользовании, учитывать их физическое состояние (тяжелобольных, малоподвижных)</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56" w:history="1">
              <w:r>
                <w:rPr>
                  <w:color w:val="0000FF"/>
                </w:rPr>
                <w:t>приказа</w:t>
              </w:r>
            </w:hyperlink>
            <w:r>
              <w:t xml:space="preserve"> Минсоцразвития Новосибирской области от 25.01.2016 N 27)</w:t>
            </w:r>
          </w:p>
        </w:tc>
      </w:tr>
      <w:tr w:rsidR="00F64FE7" w:rsidRPr="0090213F">
        <w:tc>
          <w:tcPr>
            <w:tcW w:w="964" w:type="dxa"/>
            <w:gridSpan w:val="2"/>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gridSpan w:val="2"/>
          </w:tcPr>
          <w:p w:rsidR="00F64FE7" w:rsidRDefault="00F64FE7">
            <w:pPr>
              <w:pStyle w:val="ConsPlusNormal"/>
              <w:jc w:val="both"/>
            </w:pPr>
            <w:r>
              <w:t>1.3.1</w:t>
            </w:r>
          </w:p>
        </w:tc>
        <w:tc>
          <w:tcPr>
            <w:tcW w:w="2494" w:type="dxa"/>
          </w:tcPr>
          <w:p w:rsidR="00F64FE7" w:rsidRDefault="00F64FE7">
            <w:pPr>
              <w:pStyle w:val="ConsPlusNormal"/>
              <w:jc w:val="both"/>
            </w:pPr>
            <w:r>
              <w:t>- верхней и нижней одеждой в соответствии с сезоном, ростом и размером</w:t>
            </w:r>
          </w:p>
        </w:tc>
        <w:tc>
          <w:tcPr>
            <w:tcW w:w="3912" w:type="dxa"/>
          </w:tcPr>
          <w:p w:rsidR="00F64FE7" w:rsidRDefault="00F64FE7">
            <w:pPr>
              <w:pStyle w:val="ConsPlusNormal"/>
              <w:jc w:val="both"/>
            </w:pPr>
            <w:r>
              <w:t xml:space="preserve">За единицу услуги принимают факт выдачи комплекта одежды в соответствии с </w:t>
            </w:r>
            <w:hyperlink r:id="rId57"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F64FE7" w:rsidRPr="0090213F">
        <w:tc>
          <w:tcPr>
            <w:tcW w:w="964" w:type="dxa"/>
            <w:gridSpan w:val="2"/>
          </w:tcPr>
          <w:p w:rsidR="00F64FE7" w:rsidRDefault="00F64FE7">
            <w:pPr>
              <w:pStyle w:val="ConsPlusNormal"/>
              <w:jc w:val="both"/>
            </w:pPr>
            <w:r>
              <w:t>1.3.2</w:t>
            </w:r>
          </w:p>
        </w:tc>
        <w:tc>
          <w:tcPr>
            <w:tcW w:w="2494" w:type="dxa"/>
          </w:tcPr>
          <w:p w:rsidR="00F64FE7" w:rsidRDefault="00F64FE7">
            <w:pPr>
              <w:pStyle w:val="ConsPlusNormal"/>
              <w:jc w:val="both"/>
            </w:pPr>
            <w:r>
              <w:t>- обувью домашней, уличной в соответствии с сезоном и размером</w:t>
            </w:r>
          </w:p>
        </w:tc>
        <w:tc>
          <w:tcPr>
            <w:tcW w:w="3912" w:type="dxa"/>
          </w:tcPr>
          <w:p w:rsidR="00F64FE7" w:rsidRDefault="00F64FE7">
            <w:pPr>
              <w:pStyle w:val="ConsPlusNormal"/>
              <w:jc w:val="both"/>
            </w:pPr>
            <w:r>
              <w:t xml:space="preserve">За единицу услуги принимают факт выдачи обуви в соответствии с </w:t>
            </w:r>
            <w:hyperlink r:id="rId5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F64FE7" w:rsidRPr="0090213F">
        <w:tc>
          <w:tcPr>
            <w:tcW w:w="964" w:type="dxa"/>
            <w:gridSpan w:val="2"/>
          </w:tcPr>
          <w:p w:rsidR="00F64FE7" w:rsidRDefault="00F64FE7">
            <w:pPr>
              <w:pStyle w:val="ConsPlusNormal"/>
              <w:jc w:val="both"/>
            </w:pPr>
            <w:r>
              <w:t>1.3.3</w:t>
            </w:r>
          </w:p>
        </w:tc>
        <w:tc>
          <w:tcPr>
            <w:tcW w:w="2494" w:type="dxa"/>
          </w:tcPr>
          <w:p w:rsidR="00F64FE7" w:rsidRDefault="00F64FE7">
            <w:pPr>
              <w:pStyle w:val="ConsPlusNormal"/>
              <w:jc w:val="both"/>
            </w:pPr>
            <w:r>
              <w:t>- нательным бельем</w:t>
            </w:r>
          </w:p>
        </w:tc>
        <w:tc>
          <w:tcPr>
            <w:tcW w:w="3912" w:type="dxa"/>
          </w:tcPr>
          <w:p w:rsidR="00F64FE7" w:rsidRDefault="00F64FE7">
            <w:pPr>
              <w:pStyle w:val="ConsPlusNormal"/>
              <w:jc w:val="both"/>
            </w:pPr>
            <w:r>
              <w:t xml:space="preserve">За единицу услуги принимают факт выдачи комплекта нательного белья в соответствии с </w:t>
            </w:r>
            <w:hyperlink r:id="rId5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социальных услуг</w:t>
            </w:r>
          </w:p>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1.3.4</w:t>
            </w:r>
          </w:p>
        </w:tc>
        <w:tc>
          <w:tcPr>
            <w:tcW w:w="2494" w:type="dxa"/>
            <w:tcBorders>
              <w:bottom w:val="nil"/>
            </w:tcBorders>
          </w:tcPr>
          <w:p w:rsidR="00F64FE7" w:rsidRDefault="00F64FE7">
            <w:pPr>
              <w:pStyle w:val="ConsPlusNormal"/>
              <w:jc w:val="both"/>
            </w:pPr>
            <w:r>
              <w:t>- постельными принадлежностями (гражданам, полностью утратившим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6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61"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нормативам, утвержденным </w:t>
            </w:r>
            <w:hyperlink r:id="rId62"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4-х раз ежедневно</w:t>
            </w:r>
          </w:p>
        </w:tc>
        <w:tc>
          <w:tcPr>
            <w:tcW w:w="1020" w:type="dxa"/>
            <w:tcBorders>
              <w:bottom w:val="nil"/>
            </w:tcBorders>
          </w:tcPr>
          <w:p w:rsidR="00F64FE7" w:rsidRDefault="00F64FE7">
            <w:pPr>
              <w:pStyle w:val="ConsPlusNormal"/>
              <w:jc w:val="center"/>
            </w:pPr>
            <w:r>
              <w:t>1460</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63" w:history="1">
              <w:r>
                <w:rPr>
                  <w:color w:val="0000FF"/>
                </w:rPr>
                <w:t>приказа</w:t>
              </w:r>
            </w:hyperlink>
            <w:r>
              <w:t xml:space="preserve"> Минсоцразвития Новосибирской области от 27.02.2015 N 160)</w:t>
            </w:r>
          </w:p>
        </w:tc>
      </w:tr>
      <w:tr w:rsidR="00F64FE7" w:rsidRPr="0090213F">
        <w:trPr>
          <w:gridBefore w:val="1"/>
        </w:trPr>
        <w:tc>
          <w:tcPr>
            <w:tcW w:w="964" w:type="dxa"/>
          </w:tcPr>
          <w:p w:rsidR="00F64FE7" w:rsidRDefault="00F64FE7">
            <w:pPr>
              <w:pStyle w:val="ConsPlusNormal"/>
              <w:jc w:val="both"/>
            </w:pPr>
            <w:r>
              <w:t>1.5</w:t>
            </w:r>
          </w:p>
        </w:tc>
        <w:tc>
          <w:tcPr>
            <w:tcW w:w="2494" w:type="dxa"/>
          </w:tcPr>
          <w:p w:rsidR="00F64FE7" w:rsidRDefault="00F64FE7">
            <w:pPr>
              <w:pStyle w:val="ConsPlusNormal"/>
              <w:jc w:val="both"/>
            </w:pPr>
            <w:r>
              <w:t>Оказание помощи в написании и прочтении писем</w:t>
            </w:r>
          </w:p>
        </w:tc>
        <w:tc>
          <w:tcPr>
            <w:tcW w:w="3912" w:type="dxa"/>
          </w:tcPr>
          <w:p w:rsidR="00F64FE7" w:rsidRDefault="00F64FE7">
            <w:pPr>
              <w:pStyle w:val="ConsPlusNormal"/>
              <w:jc w:val="both"/>
            </w:pPr>
            <w:r>
              <w:t>Написание и прочтение писем проводится по просьбе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Обеспечение конфиденциальности и доведение до получателя социальных услуг всей информации в полном объеме</w:t>
            </w:r>
          </w:p>
        </w:tc>
      </w:tr>
      <w:tr w:rsidR="00F64FE7" w:rsidRPr="0090213F">
        <w:trPr>
          <w:gridBefore w:val="1"/>
        </w:trPr>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F64FE7" w:rsidRPr="0090213F">
        <w:trPr>
          <w:gridBefore w:val="1"/>
        </w:trPr>
        <w:tc>
          <w:tcPr>
            <w:tcW w:w="964" w:type="dxa"/>
          </w:tcPr>
          <w:p w:rsidR="00F64FE7" w:rsidRDefault="00F64FE7">
            <w:pPr>
              <w:pStyle w:val="ConsPlusNormal"/>
              <w:jc w:val="both"/>
            </w:pPr>
            <w:r>
              <w:t>1.6.1</w:t>
            </w:r>
          </w:p>
        </w:tc>
        <w:tc>
          <w:tcPr>
            <w:tcW w:w="2494" w:type="dxa"/>
          </w:tcPr>
          <w:p w:rsidR="00F64FE7" w:rsidRDefault="00F64FE7">
            <w:pPr>
              <w:pStyle w:val="ConsPlusNormal"/>
              <w:jc w:val="both"/>
            </w:pPr>
            <w:r>
              <w:t>- покупка и доставка промышленных товаров весом до 7 кг</w:t>
            </w:r>
          </w:p>
        </w:tc>
        <w:tc>
          <w:tcPr>
            <w:tcW w:w="3912" w:type="dxa"/>
          </w:tcPr>
          <w:p w:rsidR="00F64FE7" w:rsidRDefault="00F64FE7">
            <w:pPr>
              <w:pStyle w:val="ConsPlusNormal"/>
              <w:jc w:val="both"/>
            </w:pPr>
            <w:r>
              <w:t>Выяснение у получателя социальных услуг перечня на приобретение необходимых промышленных товаров. Приобретение промышленных товаров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Промышленные товары приобретены с учетом потребности получателя социальных услуг и своевременно доставлены</w:t>
            </w:r>
          </w:p>
        </w:tc>
      </w:tr>
      <w:tr w:rsidR="00F64FE7" w:rsidRPr="0090213F">
        <w:trPr>
          <w:gridBefore w:val="1"/>
        </w:trPr>
        <w:tc>
          <w:tcPr>
            <w:tcW w:w="964" w:type="dxa"/>
          </w:tcPr>
          <w:p w:rsidR="00F64FE7" w:rsidRDefault="00F64FE7">
            <w:pPr>
              <w:pStyle w:val="ConsPlusNormal"/>
              <w:jc w:val="both"/>
            </w:pPr>
            <w:r>
              <w:t>1.6.2</w:t>
            </w:r>
          </w:p>
        </w:tc>
        <w:tc>
          <w:tcPr>
            <w:tcW w:w="2494" w:type="dxa"/>
          </w:tcPr>
          <w:p w:rsidR="00F64FE7" w:rsidRDefault="00F64FE7">
            <w:pPr>
              <w:pStyle w:val="ConsPlusNormal"/>
              <w:jc w:val="both"/>
            </w:pPr>
            <w:r>
              <w:t>- покупка и доставка продуктов питания весом до 7 кг</w:t>
            </w:r>
          </w:p>
        </w:tc>
        <w:tc>
          <w:tcPr>
            <w:tcW w:w="3912" w:type="dxa"/>
          </w:tcPr>
          <w:p w:rsidR="00F64FE7" w:rsidRDefault="00F64FE7">
            <w:pPr>
              <w:pStyle w:val="ConsPlusNormal"/>
              <w:jc w:val="both"/>
            </w:pPr>
            <w:r>
              <w:t>Выяснение у получателя социальных перечня на приобретение необходимых продуктов питания. Приобретение продуктов питания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Продукты питания, товары приобретены с учетом потребности получателя социальных услуг и своевременно доставлены</w:t>
            </w:r>
          </w:p>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1.7</w:t>
            </w:r>
          </w:p>
        </w:tc>
        <w:tc>
          <w:tcPr>
            <w:tcW w:w="2494" w:type="dxa"/>
            <w:tcBorders>
              <w:bottom w:val="nil"/>
            </w:tcBorders>
          </w:tcPr>
          <w:p w:rsidR="00F64FE7" w:rsidRDefault="00F64FE7">
            <w:pPr>
              <w:pStyle w:val="ConsPlusNormal"/>
              <w:jc w:val="both"/>
            </w:pPr>
            <w:r>
              <w:t>Прием и обеспечение хранения личных вещей и ценностей</w:t>
            </w:r>
          </w:p>
        </w:tc>
        <w:tc>
          <w:tcPr>
            <w:tcW w:w="3912" w:type="dxa"/>
            <w:tcBorders>
              <w:bottom w:val="nil"/>
            </w:tcBorders>
          </w:tcPr>
          <w:p w:rsidR="00F64FE7" w:rsidRDefault="00F64FE7">
            <w:pPr>
              <w:pStyle w:val="ConsPlusNormal"/>
              <w:jc w:val="both"/>
            </w:pPr>
            <w:r>
              <w:t>При передаче получателем социальных услуг на хранение документов и личных вещей делается их опись и вкладывается в личное дело получателя социальных услуг.</w:t>
            </w:r>
          </w:p>
          <w:p w:rsidR="00F64FE7" w:rsidRDefault="00F64FE7">
            <w:pPr>
              <w:pStyle w:val="ConsPlusNormal"/>
              <w:jc w:val="both"/>
            </w:pPr>
            <w:r>
              <w:t>Сберегательные книжки хранятся в сейфе в кассе организации.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Обеспечение условий для хранения личных вещей и ценностей</w:t>
            </w:r>
          </w:p>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64" w:history="1">
              <w:r>
                <w:rPr>
                  <w:color w:val="0000FF"/>
                </w:rPr>
                <w:t>приказа</w:t>
              </w:r>
            </w:hyperlink>
            <w:r>
              <w:t xml:space="preserve"> Минсоцразвития Новосибирской области от 27.02.2015 N 160)</w:t>
            </w:r>
          </w:p>
        </w:tc>
      </w:tr>
      <w:tr w:rsidR="00F64FE7" w:rsidRPr="0090213F">
        <w:trPr>
          <w:gridBefore w:val="1"/>
        </w:trPr>
        <w:tc>
          <w:tcPr>
            <w:tcW w:w="964" w:type="dxa"/>
          </w:tcPr>
          <w:p w:rsidR="00F64FE7" w:rsidRDefault="00F64FE7">
            <w:pPr>
              <w:pStyle w:val="ConsPlusNormal"/>
              <w:jc w:val="both"/>
            </w:pPr>
            <w:r>
              <w:t>1.8</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rPr>
          <w:gridBefore w:val="1"/>
        </w:trPr>
        <w:tc>
          <w:tcPr>
            <w:tcW w:w="964" w:type="dxa"/>
          </w:tcPr>
          <w:p w:rsidR="00F64FE7" w:rsidRDefault="00F64FE7">
            <w:pPr>
              <w:pStyle w:val="ConsPlusNormal"/>
              <w:jc w:val="both"/>
            </w:pPr>
            <w:r>
              <w:t>1.8.1</w:t>
            </w:r>
          </w:p>
        </w:tc>
        <w:tc>
          <w:tcPr>
            <w:tcW w:w="2494" w:type="dxa"/>
          </w:tcPr>
          <w:p w:rsidR="00F64FE7" w:rsidRDefault="00F64FE7">
            <w:pPr>
              <w:pStyle w:val="ConsPlusNormal"/>
              <w:jc w:val="both"/>
            </w:pPr>
            <w:r>
              <w:t>- питье</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Подготовка питья в кружку (поилку, бутылку с соской).</w:t>
            </w:r>
          </w:p>
          <w:p w:rsidR="00F64FE7" w:rsidRDefault="00F64FE7">
            <w:pPr>
              <w:pStyle w:val="ConsPlusNormal"/>
              <w:jc w:val="both"/>
            </w:pPr>
            <w:r>
              <w:t>Подготовка получателя социальных услуг к принятию питья в том числе надевание нагрудника (пеленки), прием удобного положения тела.</w:t>
            </w:r>
          </w:p>
          <w:p w:rsidR="00F64FE7" w:rsidRDefault="00F64FE7">
            <w:pPr>
              <w:pStyle w:val="ConsPlusNormal"/>
              <w:jc w:val="both"/>
            </w:pPr>
            <w:r>
              <w:t>Поддерживание тела и головы при приеме питья. Уборка использованной посуды.</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8-ми раз ежедневно</w:t>
            </w:r>
          </w:p>
        </w:tc>
        <w:tc>
          <w:tcPr>
            <w:tcW w:w="1020" w:type="dxa"/>
          </w:tcPr>
          <w:p w:rsidR="00F64FE7" w:rsidRDefault="00F64FE7">
            <w:pPr>
              <w:pStyle w:val="ConsPlusNormal"/>
              <w:jc w:val="center"/>
            </w:pPr>
            <w:r>
              <w:t>2920</w:t>
            </w:r>
          </w:p>
        </w:tc>
        <w:tc>
          <w:tcPr>
            <w:tcW w:w="3912" w:type="dxa"/>
            <w:vMerge w:val="restart"/>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процедур, способствовать улучшению состояния его самочувствия, устранять неприятные ощущения дискомфорта</w:t>
            </w:r>
          </w:p>
        </w:tc>
      </w:tr>
      <w:tr w:rsidR="00F64FE7" w:rsidRPr="0090213F">
        <w:trPr>
          <w:gridBefore w:val="1"/>
        </w:trPr>
        <w:tc>
          <w:tcPr>
            <w:tcW w:w="964" w:type="dxa"/>
          </w:tcPr>
          <w:p w:rsidR="00F64FE7" w:rsidRDefault="00F64FE7">
            <w:pPr>
              <w:pStyle w:val="ConsPlusNormal"/>
              <w:jc w:val="both"/>
            </w:pPr>
            <w:r>
              <w:t>1.8.2</w:t>
            </w:r>
          </w:p>
        </w:tc>
        <w:tc>
          <w:tcPr>
            <w:tcW w:w="2494" w:type="dxa"/>
          </w:tcPr>
          <w:p w:rsidR="00F64FE7" w:rsidRDefault="00F64FE7">
            <w:pPr>
              <w:pStyle w:val="ConsPlusNormal"/>
              <w:jc w:val="both"/>
            </w:pPr>
            <w:r>
              <w:t>- одевание и раздевание</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730</w:t>
            </w:r>
          </w:p>
        </w:tc>
        <w:tc>
          <w:tcPr>
            <w:tcW w:w="3912" w:type="dxa"/>
            <w:vMerge/>
            <w:tcBorders>
              <w:bottom w:val="nil"/>
            </w:tcBorders>
          </w:tcPr>
          <w:p w:rsidR="00F64FE7" w:rsidRPr="0090213F" w:rsidRDefault="00F64FE7"/>
        </w:tc>
      </w:tr>
      <w:tr w:rsidR="00F64FE7" w:rsidRPr="0090213F">
        <w:trPr>
          <w:gridBefore w:val="1"/>
        </w:trPr>
        <w:tc>
          <w:tcPr>
            <w:tcW w:w="964" w:type="dxa"/>
          </w:tcPr>
          <w:p w:rsidR="00F64FE7" w:rsidRDefault="00F64FE7">
            <w:pPr>
              <w:pStyle w:val="ConsPlusNormal"/>
              <w:jc w:val="both"/>
            </w:pPr>
            <w:r>
              <w:t>1.8.3</w:t>
            </w:r>
          </w:p>
        </w:tc>
        <w:tc>
          <w:tcPr>
            <w:tcW w:w="2494" w:type="dxa"/>
          </w:tcPr>
          <w:p w:rsidR="00F64FE7" w:rsidRDefault="00F64FE7">
            <w:pPr>
              <w:pStyle w:val="ConsPlusNormal"/>
              <w:jc w:val="both"/>
            </w:pPr>
            <w:r>
              <w:t>- помощь в передвижении</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Помощь в передвижении осуществляется с помощью приспособлений и вспомогательных средств, таких, как коляски, трости, костыли, опоры (в том числе ходунки, манежи, палки-опоры).</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(по необходимости)</w:t>
            </w:r>
          </w:p>
        </w:tc>
        <w:tc>
          <w:tcPr>
            <w:tcW w:w="1020" w:type="dxa"/>
          </w:tcPr>
          <w:p w:rsidR="00F64FE7" w:rsidRDefault="00F64FE7">
            <w:pPr>
              <w:pStyle w:val="ConsPlusNormal"/>
              <w:jc w:val="center"/>
            </w:pPr>
            <w:r>
              <w:t>365</w:t>
            </w:r>
          </w:p>
        </w:tc>
        <w:tc>
          <w:tcPr>
            <w:tcW w:w="3912" w:type="dxa"/>
            <w:vMerge/>
            <w:tcBorders>
              <w:bottom w:val="nil"/>
            </w:tcBorders>
          </w:tcPr>
          <w:p w:rsidR="00F64FE7" w:rsidRPr="0090213F" w:rsidRDefault="00F64FE7"/>
        </w:tc>
      </w:tr>
      <w:tr w:rsidR="00F64FE7" w:rsidRPr="0090213F">
        <w:trPr>
          <w:gridBefore w:val="1"/>
        </w:trPr>
        <w:tc>
          <w:tcPr>
            <w:tcW w:w="964" w:type="dxa"/>
          </w:tcPr>
          <w:p w:rsidR="00F64FE7" w:rsidRDefault="00F64FE7">
            <w:pPr>
              <w:pStyle w:val="ConsPlusNormal"/>
              <w:jc w:val="both"/>
            </w:pPr>
            <w:r>
              <w:t>1.8.4</w:t>
            </w:r>
          </w:p>
        </w:tc>
        <w:tc>
          <w:tcPr>
            <w:tcW w:w="2494" w:type="dxa"/>
          </w:tcPr>
          <w:p w:rsidR="00F64FE7" w:rsidRDefault="00F64FE7">
            <w:pPr>
              <w:pStyle w:val="ConsPlusNormal"/>
              <w:jc w:val="both"/>
            </w:pPr>
            <w:r>
              <w:t>- перемена положения тела</w:t>
            </w:r>
          </w:p>
        </w:tc>
        <w:tc>
          <w:tcPr>
            <w:tcW w:w="3912" w:type="dxa"/>
          </w:tcPr>
          <w:p w:rsidR="00F64FE7" w:rsidRDefault="00F64FE7">
            <w:pPr>
              <w:pStyle w:val="ConsPlusNormal"/>
              <w:jc w:val="both"/>
            </w:pPr>
            <w:r>
              <w:t>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Поддерживание тела и головы и перемещение получателя социальных услуг на кровати.</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4-х раз ежедневно</w:t>
            </w:r>
          </w:p>
        </w:tc>
        <w:tc>
          <w:tcPr>
            <w:tcW w:w="1020" w:type="dxa"/>
          </w:tcPr>
          <w:p w:rsidR="00F64FE7" w:rsidRDefault="00F64FE7">
            <w:pPr>
              <w:pStyle w:val="ConsPlusNormal"/>
              <w:jc w:val="center"/>
            </w:pPr>
            <w:r>
              <w:t>1460</w:t>
            </w:r>
          </w:p>
        </w:tc>
        <w:tc>
          <w:tcPr>
            <w:tcW w:w="3912" w:type="dxa"/>
            <w:vMerge w:val="restart"/>
            <w:tcBorders>
              <w:top w:val="nil"/>
              <w:bottom w:val="nil"/>
            </w:tcBorders>
          </w:tcPr>
          <w:p w:rsidR="00F64FE7" w:rsidRDefault="00F64FE7">
            <w:pPr>
              <w:pStyle w:val="ConsPlusNormal"/>
              <w:jc w:val="both"/>
              <w:rPr>
                <w:rFonts w:cs="Times New Roman"/>
              </w:rPr>
            </w:pPr>
          </w:p>
        </w:tc>
      </w:tr>
      <w:tr w:rsidR="00F64FE7" w:rsidRPr="0090213F">
        <w:trPr>
          <w:gridBefore w:val="1"/>
        </w:trPr>
        <w:tc>
          <w:tcPr>
            <w:tcW w:w="964" w:type="dxa"/>
          </w:tcPr>
          <w:p w:rsidR="00F64FE7" w:rsidRDefault="00F64FE7">
            <w:pPr>
              <w:pStyle w:val="ConsPlusNormal"/>
              <w:jc w:val="both"/>
            </w:pPr>
            <w:r>
              <w:t>1.8.5</w:t>
            </w:r>
          </w:p>
        </w:tc>
        <w:tc>
          <w:tcPr>
            <w:tcW w:w="2494" w:type="dxa"/>
          </w:tcPr>
          <w:p w:rsidR="00F64FE7" w:rsidRDefault="00F64FE7">
            <w:pPr>
              <w:pStyle w:val="ConsPlusNormal"/>
              <w:jc w:val="both"/>
            </w:pPr>
            <w:r>
              <w:t>- оказание помощи в пользовании туалетом (судном, уткой)</w:t>
            </w:r>
          </w:p>
        </w:tc>
        <w:tc>
          <w:tcPr>
            <w:tcW w:w="3912" w:type="dxa"/>
          </w:tcPr>
          <w:p w:rsidR="00F64FE7" w:rsidRDefault="00F64FE7">
            <w:pPr>
              <w:pStyle w:val="ConsPlusNormal"/>
              <w:jc w:val="both"/>
            </w:pPr>
            <w:r>
              <w:t>Для получателей социальных услуг, полностью утративших способность к передвижению и находящихся на постельном режиме, используют судна.</w:t>
            </w:r>
          </w:p>
          <w:p w:rsidR="00F64FE7" w:rsidRDefault="00F64FE7">
            <w:pPr>
              <w:pStyle w:val="ConsPlusNormal"/>
              <w:jc w:val="both"/>
            </w:pPr>
            <w:r>
              <w:t>Подготовка клеенки или одноразовой пеленки.</w:t>
            </w:r>
          </w:p>
          <w:p w:rsidR="00F64FE7" w:rsidRDefault="00F64FE7">
            <w:pPr>
              <w:pStyle w:val="ConsPlusNormal"/>
              <w:jc w:val="both"/>
            </w:pPr>
            <w:r>
              <w:t>Подставить судно под пациента для мочеиспускания и (или) дефекации, после чего слегка повернув пациента на бок убрать судно из-под него.</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до 6-ти раз (по потребности)</w:t>
            </w:r>
          </w:p>
        </w:tc>
        <w:tc>
          <w:tcPr>
            <w:tcW w:w="1020" w:type="dxa"/>
          </w:tcPr>
          <w:p w:rsidR="00F64FE7" w:rsidRDefault="00F64FE7">
            <w:pPr>
              <w:pStyle w:val="ConsPlusNormal"/>
              <w:jc w:val="center"/>
            </w:pPr>
            <w:r>
              <w:t>2190</w:t>
            </w:r>
          </w:p>
        </w:tc>
        <w:tc>
          <w:tcPr>
            <w:tcW w:w="3912" w:type="dxa"/>
            <w:vMerge/>
            <w:tcBorders>
              <w:top w:val="nil"/>
              <w:bottom w:val="nil"/>
            </w:tcBorders>
          </w:tcPr>
          <w:p w:rsidR="00F64FE7" w:rsidRPr="0090213F" w:rsidRDefault="00F64FE7"/>
        </w:tc>
      </w:tr>
      <w:tr w:rsidR="00F64FE7" w:rsidRPr="0090213F">
        <w:trPr>
          <w:gridBefore w:val="1"/>
        </w:trPr>
        <w:tc>
          <w:tcPr>
            <w:tcW w:w="964" w:type="dxa"/>
          </w:tcPr>
          <w:p w:rsidR="00F64FE7" w:rsidRDefault="00F64FE7">
            <w:pPr>
              <w:pStyle w:val="ConsPlusNormal"/>
              <w:jc w:val="both"/>
            </w:pPr>
            <w:r>
              <w:t>1.8.6</w:t>
            </w:r>
          </w:p>
        </w:tc>
        <w:tc>
          <w:tcPr>
            <w:tcW w:w="2494" w:type="dxa"/>
          </w:tcPr>
          <w:p w:rsidR="00F64FE7" w:rsidRDefault="00F64FE7">
            <w:pPr>
              <w:pStyle w:val="ConsPlusNormal"/>
              <w:jc w:val="both"/>
            </w:pPr>
            <w:r>
              <w:t>- вынос горшка (судна, утки) с последующей обработкой</w:t>
            </w:r>
          </w:p>
        </w:tc>
        <w:tc>
          <w:tcPr>
            <w:tcW w:w="3912" w:type="dxa"/>
          </w:tcPr>
          <w:p w:rsidR="00F64FE7" w:rsidRDefault="00F64FE7">
            <w:pPr>
              <w:pStyle w:val="ConsPlusNormal"/>
              <w:jc w:val="both"/>
            </w:pPr>
            <w:r>
              <w:t>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Своевременный вынос горшка (судна, утки) и гигиеническая обработка горшка (судна, утки).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до 6-ти раз (по потребности)</w:t>
            </w:r>
          </w:p>
        </w:tc>
        <w:tc>
          <w:tcPr>
            <w:tcW w:w="1020" w:type="dxa"/>
          </w:tcPr>
          <w:p w:rsidR="00F64FE7" w:rsidRDefault="00F64FE7">
            <w:pPr>
              <w:pStyle w:val="ConsPlusNormal"/>
              <w:jc w:val="center"/>
            </w:pPr>
            <w:r>
              <w:t>2190</w:t>
            </w:r>
          </w:p>
        </w:tc>
        <w:tc>
          <w:tcPr>
            <w:tcW w:w="3912" w:type="dxa"/>
            <w:vMerge/>
            <w:tcBorders>
              <w:top w:val="nil"/>
              <w:bottom w:val="nil"/>
            </w:tcBorders>
          </w:tcPr>
          <w:p w:rsidR="00F64FE7" w:rsidRPr="0090213F" w:rsidRDefault="00F64FE7"/>
        </w:tc>
      </w:tr>
      <w:tr w:rsidR="00F64FE7" w:rsidRPr="0090213F">
        <w:trPr>
          <w:gridBefore w:val="1"/>
        </w:trPr>
        <w:tc>
          <w:tcPr>
            <w:tcW w:w="964" w:type="dxa"/>
          </w:tcPr>
          <w:p w:rsidR="00F64FE7" w:rsidRDefault="00F64FE7">
            <w:pPr>
              <w:pStyle w:val="ConsPlusNormal"/>
              <w:jc w:val="both"/>
            </w:pPr>
            <w:r>
              <w:t>1.8.7</w:t>
            </w:r>
          </w:p>
        </w:tc>
        <w:tc>
          <w:tcPr>
            <w:tcW w:w="2494" w:type="dxa"/>
          </w:tcPr>
          <w:p w:rsidR="00F64FE7" w:rsidRDefault="00F64FE7">
            <w:pPr>
              <w:pStyle w:val="ConsPlusNormal"/>
              <w:jc w:val="both"/>
              <w:rPr>
                <w:rFonts w:cs="Times New Roman"/>
              </w:rPr>
            </w:pPr>
            <w:r>
              <w:t xml:space="preserve">- замена памперса </w:t>
            </w:r>
            <w:hyperlink w:anchor="P718" w:history="1">
              <w:r>
                <w:rPr>
                  <w:color w:val="0000FF"/>
                </w:rPr>
                <w:t>&lt;**&gt;</w:t>
              </w:r>
            </w:hyperlink>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После снятия памперса проводится туалет наружных половых органов (подмывание и обтирание).</w:t>
            </w:r>
          </w:p>
          <w:p w:rsidR="00F64FE7" w:rsidRDefault="00F64FE7">
            <w:pPr>
              <w:pStyle w:val="ConsPlusNormal"/>
              <w:jc w:val="both"/>
            </w:pPr>
            <w:r>
              <w:t>Памперс одевают, предварительно смазав кожу получателя социальных услуг тонизирующей жидкостью или защитным кремом.</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от 1 до 3-х раз (по потребности)</w:t>
            </w:r>
          </w:p>
        </w:tc>
        <w:tc>
          <w:tcPr>
            <w:tcW w:w="1020" w:type="dxa"/>
          </w:tcPr>
          <w:p w:rsidR="00F64FE7" w:rsidRDefault="00F64FE7">
            <w:pPr>
              <w:pStyle w:val="ConsPlusNormal"/>
              <w:jc w:val="center"/>
            </w:pPr>
            <w:r>
              <w:t>1095</w:t>
            </w:r>
          </w:p>
        </w:tc>
        <w:tc>
          <w:tcPr>
            <w:tcW w:w="3912" w:type="dxa"/>
            <w:vMerge w:val="restart"/>
            <w:tcBorders>
              <w:top w:val="nil"/>
              <w:bottom w:val="nil"/>
            </w:tcBorders>
          </w:tcPr>
          <w:p w:rsidR="00F64FE7" w:rsidRDefault="00F64FE7">
            <w:pPr>
              <w:pStyle w:val="ConsPlusNormal"/>
              <w:jc w:val="both"/>
              <w:rPr>
                <w:rFonts w:cs="Times New Roman"/>
              </w:rPr>
            </w:pPr>
          </w:p>
        </w:tc>
      </w:tr>
      <w:tr w:rsidR="00F64FE7" w:rsidRPr="0090213F">
        <w:trPr>
          <w:gridBefore w:val="1"/>
        </w:trPr>
        <w:tc>
          <w:tcPr>
            <w:tcW w:w="964" w:type="dxa"/>
          </w:tcPr>
          <w:p w:rsidR="00F64FE7" w:rsidRDefault="00F64FE7">
            <w:pPr>
              <w:pStyle w:val="ConsPlusNormal"/>
              <w:jc w:val="both"/>
            </w:pPr>
            <w:r>
              <w:t>1.8.8</w:t>
            </w:r>
          </w:p>
        </w:tc>
        <w:tc>
          <w:tcPr>
            <w:tcW w:w="2494" w:type="dxa"/>
          </w:tcPr>
          <w:p w:rsidR="00F64FE7" w:rsidRDefault="00F64FE7">
            <w:pPr>
              <w:pStyle w:val="ConsPlusNormal"/>
              <w:jc w:val="both"/>
            </w:pPr>
            <w:r>
              <w:t>- чистка зубов или уход за полостью рта</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Для каждого получателя социальных услуг используются индивидуальные зубные щетки и зубные пасты.</w:t>
            </w:r>
          </w:p>
          <w:p w:rsidR="00F64FE7" w:rsidRDefault="00F64FE7">
            <w:pPr>
              <w:pStyle w:val="ConsPlusNormal"/>
              <w:jc w:val="both"/>
            </w:pPr>
            <w:r>
              <w:t>Придав больному полусидячее положение, полость рта обрабатывается антисептическими растворами. После процедуры полость рта промывается.</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730</w:t>
            </w:r>
          </w:p>
        </w:tc>
        <w:tc>
          <w:tcPr>
            <w:tcW w:w="3912" w:type="dxa"/>
            <w:vMerge/>
            <w:tcBorders>
              <w:top w:val="nil"/>
              <w:bottom w:val="nil"/>
            </w:tcBorders>
          </w:tcPr>
          <w:p w:rsidR="00F64FE7" w:rsidRPr="0090213F" w:rsidRDefault="00F64FE7"/>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1.8.9</w:t>
            </w:r>
          </w:p>
        </w:tc>
        <w:tc>
          <w:tcPr>
            <w:tcW w:w="2494" w:type="dxa"/>
            <w:tcBorders>
              <w:bottom w:val="nil"/>
            </w:tcBorders>
          </w:tcPr>
          <w:p w:rsidR="00F64FE7" w:rsidRDefault="00F64FE7">
            <w:pPr>
              <w:pStyle w:val="ConsPlusNormal"/>
              <w:jc w:val="both"/>
            </w:pPr>
            <w:r>
              <w:t>- бритье лица</w:t>
            </w:r>
          </w:p>
        </w:tc>
        <w:tc>
          <w:tcPr>
            <w:tcW w:w="3912" w:type="dxa"/>
            <w:tcBorders>
              <w:bottom w:val="nil"/>
            </w:tcBorders>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Перед бритьем на получателя социальных услуг одевается пелерина. Для бритья используются одноразовые станки или электробритва.</w:t>
            </w:r>
          </w:p>
          <w:p w:rsidR="00F64FE7" w:rsidRDefault="00F64FE7">
            <w:pPr>
              <w:pStyle w:val="ConsPlusNormal"/>
              <w:jc w:val="both"/>
            </w:pPr>
            <w:r>
              <w:t>Все инструменты после использования подвергаются дезинфекции и обработке, согласно санитарным правилам.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От 1 до 7-ми раз в неделю (по необходимости)</w:t>
            </w:r>
          </w:p>
        </w:tc>
        <w:tc>
          <w:tcPr>
            <w:tcW w:w="1020" w:type="dxa"/>
            <w:tcBorders>
              <w:bottom w:val="nil"/>
            </w:tcBorders>
          </w:tcPr>
          <w:p w:rsidR="00F64FE7" w:rsidRDefault="00F64FE7">
            <w:pPr>
              <w:pStyle w:val="ConsPlusNormal"/>
              <w:jc w:val="center"/>
            </w:pPr>
            <w:r>
              <w:t>365</w:t>
            </w:r>
          </w:p>
        </w:tc>
        <w:tc>
          <w:tcPr>
            <w:tcW w:w="3912" w:type="dxa"/>
            <w:vMerge/>
            <w:tcBorders>
              <w:top w:val="nil"/>
              <w:bottom w:val="nil"/>
            </w:tcBorders>
          </w:tcPr>
          <w:p w:rsidR="00F64FE7" w:rsidRPr="0090213F" w:rsidRDefault="00F64FE7"/>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65" w:history="1">
              <w:r>
                <w:rPr>
                  <w:color w:val="0000FF"/>
                </w:rPr>
                <w:t>приказа</w:t>
              </w:r>
            </w:hyperlink>
            <w:r>
              <w:t xml:space="preserve"> Минсоцразвития Новосибирской области от 27.02.2015 N 160)</w:t>
            </w:r>
          </w:p>
        </w:tc>
      </w:tr>
      <w:tr w:rsidR="00F64FE7" w:rsidRPr="0090213F">
        <w:trPr>
          <w:gridBefore w:val="1"/>
        </w:trPr>
        <w:tc>
          <w:tcPr>
            <w:tcW w:w="964" w:type="dxa"/>
          </w:tcPr>
          <w:p w:rsidR="00F64FE7" w:rsidRDefault="00F64FE7">
            <w:pPr>
              <w:pStyle w:val="ConsPlusNormal"/>
              <w:jc w:val="both"/>
            </w:pPr>
            <w:r>
              <w:t>1.8.10</w:t>
            </w:r>
          </w:p>
        </w:tc>
        <w:tc>
          <w:tcPr>
            <w:tcW w:w="2494" w:type="dxa"/>
          </w:tcPr>
          <w:p w:rsidR="00F64FE7" w:rsidRDefault="00F64FE7">
            <w:pPr>
              <w:pStyle w:val="ConsPlusNormal"/>
              <w:jc w:val="both"/>
            </w:pPr>
            <w:r>
              <w:t>- стрижка волос</w:t>
            </w:r>
          </w:p>
        </w:tc>
        <w:tc>
          <w:tcPr>
            <w:tcW w:w="3912" w:type="dxa"/>
          </w:tcPr>
          <w:p w:rsidR="00F64FE7" w:rsidRDefault="00F64FE7">
            <w:pPr>
              <w:pStyle w:val="ConsPlusNormal"/>
              <w:jc w:val="both"/>
            </w:pPr>
            <w:r>
              <w:t>Перед стрижкой на получателя социальных услуг одевается пелерина. Для стрижки волос используются ножницы или электрическая машинка. Все инструменты после использования подвергаются дезинфекции.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w:t>
            </w:r>
          </w:p>
          <w:p w:rsidR="00F64FE7" w:rsidRDefault="00F64FE7">
            <w:pPr>
              <w:pStyle w:val="ConsPlusNormal"/>
              <w:jc w:val="both"/>
            </w:pPr>
            <w:r>
              <w:t>Услуга предоставляется с соблюдением требований безопасности, без причинения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1.8.11</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rPr>
                <w:rFonts w:cs="Times New Roman"/>
              </w:rPr>
            </w:pPr>
            <w:r>
              <w:t xml:space="preserve">52 </w:t>
            </w:r>
            <w:hyperlink w:anchor="P718" w:history="1">
              <w:r>
                <w:rPr>
                  <w:color w:val="0000FF"/>
                </w:rPr>
                <w:t>&lt;**&gt;</w:t>
              </w:r>
            </w:hyperlink>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66" w:history="1">
              <w:r>
                <w:rPr>
                  <w:color w:val="0000FF"/>
                </w:rPr>
                <w:t>приказа</w:t>
              </w:r>
            </w:hyperlink>
            <w:r>
              <w:t xml:space="preserve"> Минсоцразвития Новосибирской области от 27.02.2015 N 160)</w:t>
            </w:r>
          </w:p>
        </w:tc>
      </w:tr>
      <w:tr w:rsidR="00F64FE7" w:rsidRPr="0090213F">
        <w:trPr>
          <w:gridBefore w:val="1"/>
        </w:trPr>
        <w:tc>
          <w:tcPr>
            <w:tcW w:w="964" w:type="dxa"/>
          </w:tcPr>
          <w:p w:rsidR="00F64FE7" w:rsidRDefault="00F64FE7">
            <w:pPr>
              <w:pStyle w:val="ConsPlusNormal"/>
              <w:jc w:val="both"/>
            </w:pPr>
            <w:r>
              <w:t>1.8.12</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rPr>
                <w:rFonts w:cs="Times New Roman"/>
              </w:rPr>
            </w:pPr>
            <w:r>
              <w:t xml:space="preserve">52 </w:t>
            </w:r>
            <w:hyperlink w:anchor="P718" w:history="1">
              <w:r>
                <w:rPr>
                  <w:color w:val="0000FF"/>
                </w:rPr>
                <w:t>&lt;**&gt;</w:t>
              </w:r>
            </w:hyperlink>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rPr>
          <w:gridBefore w:val="1"/>
        </w:trPr>
        <w:tc>
          <w:tcPr>
            <w:tcW w:w="964" w:type="dxa"/>
          </w:tcPr>
          <w:p w:rsidR="00F64FE7" w:rsidRDefault="00F64FE7">
            <w:pPr>
              <w:pStyle w:val="ConsPlusNormal"/>
              <w:jc w:val="both"/>
            </w:pPr>
            <w:r>
              <w:t>1.8.13</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rPr>
                <w:rFonts w:cs="Times New Roman"/>
              </w:rPr>
            </w:pPr>
            <w:r>
              <w:t xml:space="preserve">52 </w:t>
            </w:r>
            <w:hyperlink w:anchor="P718" w:history="1">
              <w:r>
                <w:rPr>
                  <w:color w:val="0000FF"/>
                </w:rPr>
                <w:t>&lt;**&gt;</w:t>
              </w:r>
            </w:hyperlink>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1.8.14</w:t>
            </w:r>
          </w:p>
        </w:tc>
        <w:tc>
          <w:tcPr>
            <w:tcW w:w="2494" w:type="dxa"/>
            <w:tcBorders>
              <w:bottom w:val="nil"/>
            </w:tcBorders>
          </w:tcPr>
          <w:p w:rsidR="00F64FE7" w:rsidRDefault="00F64FE7">
            <w:pPr>
              <w:pStyle w:val="ConsPlusNormal"/>
              <w:jc w:val="both"/>
            </w:pPr>
            <w:r>
              <w:t>- смена нательного белья (ночная сорочка, трусы, майка)</w:t>
            </w:r>
          </w:p>
        </w:tc>
        <w:tc>
          <w:tcPr>
            <w:tcW w:w="3912" w:type="dxa"/>
            <w:tcBorders>
              <w:bottom w:val="nil"/>
            </w:tcBorders>
          </w:tcPr>
          <w:p w:rsidR="00F64FE7" w:rsidRDefault="00F64FE7">
            <w:pPr>
              <w:pStyle w:val="ConsPlusNormal"/>
              <w:jc w:val="both"/>
            </w:pPr>
            <w:r>
              <w:t>Нательное белье (ночная сорочка, трусы, майка) собирается в отдельные мешки, которые транспортируются в прачечную.</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rPr>
                <w:rFonts w:cs="Times New Roman"/>
              </w:rPr>
            </w:pPr>
            <w:r>
              <w:t xml:space="preserve">52 </w:t>
            </w:r>
            <w:hyperlink w:anchor="P718" w:history="1">
              <w:r>
                <w:rPr>
                  <w:color w:val="0000FF"/>
                </w:rPr>
                <w:t>&lt;**&gt;</w:t>
              </w:r>
            </w:hyperlink>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67" w:history="1">
              <w:r>
                <w:rPr>
                  <w:color w:val="0000FF"/>
                </w:rPr>
                <w:t>приказа</w:t>
              </w:r>
            </w:hyperlink>
            <w:r>
              <w:t xml:space="preserve"> Минсоцразвития Новосибирской области от 27.02.2015 N 160)</w:t>
            </w:r>
          </w:p>
        </w:tc>
      </w:tr>
      <w:tr w:rsidR="00F64FE7" w:rsidRPr="0090213F">
        <w:trPr>
          <w:gridBefore w:val="1"/>
        </w:trPr>
        <w:tc>
          <w:tcPr>
            <w:tcW w:w="964" w:type="dxa"/>
          </w:tcPr>
          <w:p w:rsidR="00F64FE7" w:rsidRDefault="00F64FE7">
            <w:pPr>
              <w:pStyle w:val="ConsPlusNormal"/>
              <w:jc w:val="both"/>
            </w:pPr>
            <w:r>
              <w:t>1.8.15</w:t>
            </w:r>
          </w:p>
        </w:tc>
        <w:tc>
          <w:tcPr>
            <w:tcW w:w="2494" w:type="dxa"/>
          </w:tcPr>
          <w:p w:rsidR="00F64FE7" w:rsidRDefault="00F64FE7">
            <w:pPr>
              <w:pStyle w:val="ConsPlusNormal"/>
              <w:jc w:val="both"/>
            </w:pPr>
            <w:r>
              <w:t>- предоставление предметов личной гигиены</w:t>
            </w:r>
          </w:p>
        </w:tc>
        <w:tc>
          <w:tcPr>
            <w:tcW w:w="3912" w:type="dxa"/>
          </w:tcPr>
          <w:p w:rsidR="00F64FE7" w:rsidRDefault="00F64FE7">
            <w:pPr>
              <w:pStyle w:val="ConsPlusNormal"/>
              <w:jc w:val="both"/>
            </w:pPr>
            <w:r>
              <w:t>Предметы личной гигиены выдаются получателям социальных услуг, которые по состоянию здоровья могут пользоваться ими. На получателей социальных услуг, которые не в состоянии осуществлять гигиенические процедуры самостоятельно, предметы личной гигиены выдаются санитаркам для осуществления ухода за больными.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1.8.16</w:t>
            </w:r>
          </w:p>
        </w:tc>
        <w:tc>
          <w:tcPr>
            <w:tcW w:w="2494" w:type="dxa"/>
            <w:tcBorders>
              <w:bottom w:val="nil"/>
            </w:tcBorders>
          </w:tcPr>
          <w:p w:rsidR="00F64FE7" w:rsidRDefault="00F64FE7">
            <w:pPr>
              <w:pStyle w:val="ConsPlusNormal"/>
              <w:jc w:val="both"/>
            </w:pPr>
            <w:r>
              <w:t>- причесывание</w:t>
            </w:r>
          </w:p>
        </w:tc>
        <w:tc>
          <w:tcPr>
            <w:tcW w:w="3912" w:type="dxa"/>
            <w:tcBorders>
              <w:bottom w:val="nil"/>
            </w:tcBorders>
          </w:tcPr>
          <w:p w:rsidR="00F64FE7" w:rsidRDefault="00F64FE7">
            <w:pPr>
              <w:pStyle w:val="ConsPlusNormal"/>
              <w:jc w:val="both"/>
            </w:pPr>
            <w:r>
              <w:t>Для каждого получателя социальных услуг используются индивидуальные расчески. Услуга оказывается получателям социальных услуг, которые по состоянию здоровья не могут сами пользоваться ими.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730</w:t>
            </w:r>
          </w:p>
        </w:tc>
        <w:tc>
          <w:tcPr>
            <w:tcW w:w="3912" w:type="dxa"/>
            <w:tcBorders>
              <w:bottom w:val="nil"/>
            </w:tcBorders>
          </w:tcPr>
          <w:p w:rsidR="00F64FE7" w:rsidRDefault="00F64FE7">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68" w:history="1">
              <w:r>
                <w:rPr>
                  <w:color w:val="0000FF"/>
                </w:rPr>
                <w:t>приказа</w:t>
              </w:r>
            </w:hyperlink>
            <w:r>
              <w:t xml:space="preserve"> Минсоцразвития Новосибирской области от 27.02.2015 N 160)</w:t>
            </w:r>
          </w:p>
        </w:tc>
      </w:tr>
      <w:tr w:rsidR="00F64FE7" w:rsidRPr="0090213F">
        <w:trPr>
          <w:gridBefore w:val="1"/>
        </w:trPr>
        <w:tc>
          <w:tcPr>
            <w:tcW w:w="964" w:type="dxa"/>
          </w:tcPr>
          <w:p w:rsidR="00F64FE7" w:rsidRDefault="00F64FE7">
            <w:pPr>
              <w:pStyle w:val="ConsPlusNormal"/>
              <w:jc w:val="both"/>
            </w:pPr>
            <w:r>
              <w:t>1.8.17</w:t>
            </w:r>
          </w:p>
        </w:tc>
        <w:tc>
          <w:tcPr>
            <w:tcW w:w="2494" w:type="dxa"/>
          </w:tcPr>
          <w:p w:rsidR="00F64FE7" w:rsidRDefault="00F64FE7">
            <w:pPr>
              <w:pStyle w:val="ConsPlusNormal"/>
              <w:jc w:val="both"/>
            </w:pPr>
            <w:r>
              <w:t>- гигиена тела общая (гигиеническая ванна)</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Получателя социальных услуг доставляют в ванную комнату и погружают в наполненную водой ванну, поддерживая его. После приема ванны получателю социальных услуг помогают выйти из ванны, сухо вытирают, помогают одеться и сопровождают в отделение.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vMerge w:val="restart"/>
            <w:tcBorders>
              <w:bottom w:val="nil"/>
            </w:tcBorders>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F64FE7" w:rsidRPr="0090213F">
        <w:trPr>
          <w:gridBefore w:val="1"/>
        </w:trPr>
        <w:tc>
          <w:tcPr>
            <w:tcW w:w="964" w:type="dxa"/>
          </w:tcPr>
          <w:p w:rsidR="00F64FE7" w:rsidRDefault="00F64FE7">
            <w:pPr>
              <w:pStyle w:val="ConsPlusNormal"/>
              <w:jc w:val="both"/>
            </w:pPr>
            <w:r>
              <w:t>1.8.18</w:t>
            </w:r>
          </w:p>
        </w:tc>
        <w:tc>
          <w:tcPr>
            <w:tcW w:w="2494" w:type="dxa"/>
          </w:tcPr>
          <w:p w:rsidR="00F64FE7" w:rsidRDefault="00F64FE7">
            <w:pPr>
              <w:pStyle w:val="ConsPlusNormal"/>
              <w:jc w:val="both"/>
            </w:pPr>
            <w:r>
              <w:t>- гигиена тела частичная</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Умывание проводится ежедневно утром, вечером (перед сном) и по мере необходимости. Используются мыло, обязательно чистое полотенце.</w:t>
            </w:r>
          </w:p>
          <w:p w:rsidR="00F64FE7" w:rsidRDefault="00F64FE7">
            <w:pPr>
              <w:pStyle w:val="ConsPlusNormal"/>
              <w:jc w:val="both"/>
            </w:pPr>
            <w:r>
              <w:t>У тяжелобольных уход за кожей лица осуществляется с применением ватных или марлевых тампонов. Влажным тампоном протирается лицо, затем вытирается насухо.</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3-х раз ежедневно</w:t>
            </w:r>
          </w:p>
        </w:tc>
        <w:tc>
          <w:tcPr>
            <w:tcW w:w="1020" w:type="dxa"/>
          </w:tcPr>
          <w:p w:rsidR="00F64FE7" w:rsidRDefault="00F64FE7">
            <w:pPr>
              <w:pStyle w:val="ConsPlusNormal"/>
              <w:jc w:val="center"/>
            </w:pPr>
            <w:r>
              <w:t>1095</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1.8.19</w:t>
            </w:r>
          </w:p>
        </w:tc>
        <w:tc>
          <w:tcPr>
            <w:tcW w:w="2494" w:type="dxa"/>
            <w:tcBorders>
              <w:bottom w:val="nil"/>
            </w:tcBorders>
          </w:tcPr>
          <w:p w:rsidR="00F64FE7" w:rsidRDefault="00F64FE7">
            <w:pPr>
              <w:pStyle w:val="ConsPlusNormal"/>
              <w:jc w:val="both"/>
            </w:pPr>
            <w:r>
              <w:t>- мытье головы шампунем, мылом</w:t>
            </w:r>
          </w:p>
        </w:tc>
        <w:tc>
          <w:tcPr>
            <w:tcW w:w="3912" w:type="dxa"/>
            <w:tcBorders>
              <w:bottom w:val="nil"/>
            </w:tcBorders>
          </w:tcPr>
          <w:p w:rsidR="00F64FE7" w:rsidRDefault="00F64FE7">
            <w:pPr>
              <w:pStyle w:val="ConsPlusNormal"/>
              <w:jc w:val="both"/>
            </w:pPr>
            <w:r>
              <w:t>Мытье головы проводится еженедельно и по мере необходимости. Для мытья головы используется средство - мыло или шампунь, чистое полотенце.</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69"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1.8.20</w:t>
            </w:r>
          </w:p>
        </w:tc>
        <w:tc>
          <w:tcPr>
            <w:tcW w:w="2494" w:type="dxa"/>
            <w:tcBorders>
              <w:bottom w:val="nil"/>
            </w:tcBorders>
          </w:tcPr>
          <w:p w:rsidR="00F64FE7" w:rsidRDefault="00F64FE7">
            <w:pPr>
              <w:pStyle w:val="ConsPlusNormal"/>
              <w:jc w:val="both"/>
            </w:pPr>
            <w:r>
              <w:t>- обработка кожных покровов</w:t>
            </w:r>
          </w:p>
        </w:tc>
        <w:tc>
          <w:tcPr>
            <w:tcW w:w="3912" w:type="dxa"/>
            <w:tcBorders>
              <w:bottom w:val="nil"/>
            </w:tcBorders>
          </w:tcPr>
          <w:p w:rsidR="00F64FE7" w:rsidRDefault="00F64FE7">
            <w:pPr>
              <w:pStyle w:val="ConsPlusNormal"/>
              <w:jc w:val="both"/>
            </w:pPr>
            <w:r>
              <w:t>Обработка кожных покровов применяется для профилактики пролежней у больных, длительно находящихся на постельном режиме.</w:t>
            </w:r>
          </w:p>
          <w:p w:rsidR="00F64FE7" w:rsidRDefault="00F64FE7">
            <w:pPr>
              <w:pStyle w:val="ConsPlusNormal"/>
              <w:jc w:val="both"/>
            </w:pPr>
            <w:r>
              <w:t>Полотенце (ватный тампон) смачивают тонизирующей жидкостью или дезинфицирующим раствором и протирают места возможного образования пролежней.</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730</w:t>
            </w:r>
          </w:p>
        </w:tc>
        <w:tc>
          <w:tcPr>
            <w:tcW w:w="3912" w:type="dxa"/>
            <w:tcBorders>
              <w:bottom w:val="nil"/>
            </w:tcBorders>
          </w:tcPr>
          <w:p w:rsidR="00F64FE7" w:rsidRDefault="00F64FE7">
            <w:pPr>
              <w:pStyle w:val="ConsPlusNormal"/>
              <w:jc w:val="both"/>
            </w:pPr>
            <w:r>
              <w:t>Профилактика и лечение пролежней направлены на своевременную диагностику риска развития пролежней, своевременное начало выполнения всего комплекса профилактических мероприятий, восстановление кровообращения в поврежденных тканях, уменьшение сдавливания тканей</w:t>
            </w:r>
          </w:p>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70" w:history="1">
              <w:r>
                <w:rPr>
                  <w:color w:val="0000FF"/>
                </w:rPr>
                <w:t>приказа</w:t>
              </w:r>
            </w:hyperlink>
            <w:r>
              <w:t xml:space="preserve"> Минсоцразвития Новосибирской области от 27.02.2015 N 160)</w:t>
            </w:r>
          </w:p>
        </w:tc>
      </w:tr>
      <w:tr w:rsidR="00F64FE7" w:rsidRPr="0090213F">
        <w:trPr>
          <w:gridBefore w:val="1"/>
        </w:trPr>
        <w:tc>
          <w:tcPr>
            <w:tcW w:w="964" w:type="dxa"/>
          </w:tcPr>
          <w:p w:rsidR="00F64FE7" w:rsidRDefault="00F64FE7">
            <w:pPr>
              <w:pStyle w:val="ConsPlusNormal"/>
              <w:jc w:val="both"/>
            </w:pPr>
            <w:r>
              <w:t>1.8.21</w:t>
            </w:r>
          </w:p>
        </w:tc>
        <w:tc>
          <w:tcPr>
            <w:tcW w:w="2494" w:type="dxa"/>
          </w:tcPr>
          <w:p w:rsidR="00F64FE7" w:rsidRDefault="00F64FE7">
            <w:pPr>
              <w:pStyle w:val="ConsPlusNormal"/>
              <w:jc w:val="both"/>
            </w:pPr>
            <w:r>
              <w:t>- стрижка ногтей (с предварительной подготовкой)</w:t>
            </w:r>
          </w:p>
        </w:tc>
        <w:tc>
          <w:tcPr>
            <w:tcW w:w="3912" w:type="dxa"/>
          </w:tcPr>
          <w:p w:rsidR="00F64FE7" w:rsidRDefault="00F64FE7">
            <w:pPr>
              <w:pStyle w:val="ConsPlusNormal"/>
              <w:jc w:val="both"/>
            </w:pPr>
            <w:r>
              <w:t>Для подготовки к процедуре кисти рук, стопы ног получателя услуги на 15 минут опускают в емкость с теплой водой. Осуществляется стрижка ногтей на кистях и стопах.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rPr>
          <w:gridBefore w:val="1"/>
        </w:trPr>
        <w:tc>
          <w:tcPr>
            <w:tcW w:w="964" w:type="dxa"/>
          </w:tcPr>
          <w:p w:rsidR="00F64FE7" w:rsidRDefault="00F64FE7">
            <w:pPr>
              <w:pStyle w:val="ConsPlusNormal"/>
              <w:jc w:val="both"/>
            </w:pPr>
            <w:r>
              <w:t>1.9</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rPr>
          <w:gridBefore w:val="1"/>
        </w:trPr>
        <w:tc>
          <w:tcPr>
            <w:tcW w:w="964" w:type="dxa"/>
          </w:tcPr>
          <w:p w:rsidR="00F64FE7" w:rsidRDefault="00F64FE7">
            <w:pPr>
              <w:pStyle w:val="ConsPlusNormal"/>
              <w:jc w:val="both"/>
            </w:pPr>
            <w:r>
              <w:t>1.9.1</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vMerge w:val="restart"/>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необходимости</w:t>
            </w:r>
          </w:p>
        </w:tc>
        <w:tc>
          <w:tcPr>
            <w:tcW w:w="1020" w:type="dxa"/>
            <w:vMerge w:val="restart"/>
          </w:tcPr>
          <w:p w:rsidR="00F64FE7" w:rsidRDefault="00F64FE7">
            <w:pPr>
              <w:pStyle w:val="ConsPlusNormal"/>
              <w:jc w:val="center"/>
            </w:pPr>
            <w:r>
              <w:t>1</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rPr>
          <w:gridBefore w:val="1"/>
        </w:trPr>
        <w:tc>
          <w:tcPr>
            <w:tcW w:w="964" w:type="dxa"/>
          </w:tcPr>
          <w:p w:rsidR="00F64FE7" w:rsidRDefault="00F64FE7">
            <w:pPr>
              <w:pStyle w:val="ConsPlusNormal"/>
              <w:jc w:val="both"/>
            </w:pPr>
            <w:r>
              <w:t>1.9.2</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1.9.3</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71" w:history="1">
              <w:r>
                <w:rPr>
                  <w:color w:val="0000FF"/>
                </w:rPr>
                <w:t>приказа</w:t>
              </w:r>
            </w:hyperlink>
            <w:r>
              <w:t xml:space="preserve"> Минсоцразвития Новосибирской области от 27.02.2015 N 160)</w:t>
            </w:r>
          </w:p>
        </w:tc>
      </w:tr>
      <w:tr w:rsidR="00F64FE7" w:rsidRPr="0090213F">
        <w:trPr>
          <w:gridBefore w:val="1"/>
        </w:trPr>
        <w:tc>
          <w:tcPr>
            <w:tcW w:w="964" w:type="dxa"/>
          </w:tcPr>
          <w:p w:rsidR="00F64FE7" w:rsidRDefault="00F64FE7">
            <w:pPr>
              <w:pStyle w:val="ConsPlusNormal"/>
              <w:jc w:val="both"/>
            </w:pPr>
            <w:r>
              <w:t>1.10</w:t>
            </w:r>
          </w:p>
        </w:tc>
        <w:tc>
          <w:tcPr>
            <w:tcW w:w="2494" w:type="dxa"/>
          </w:tcPr>
          <w:p w:rsidR="00F64FE7" w:rsidRDefault="00F64FE7">
            <w:pPr>
              <w:pStyle w:val="ConsPlusNormal"/>
              <w:jc w:val="both"/>
            </w:pPr>
            <w:r>
              <w:t>Создание условий для отправления религиозных обрядов (в том числе приглашение священнослужителей)</w:t>
            </w:r>
          </w:p>
        </w:tc>
        <w:tc>
          <w:tcPr>
            <w:tcW w:w="3912" w:type="dxa"/>
          </w:tcPr>
          <w:p w:rsidR="00F64FE7" w:rsidRDefault="00F64FE7">
            <w:pPr>
              <w:pStyle w:val="ConsPlusNormal"/>
              <w:jc w:val="both"/>
            </w:pPr>
            <w:r>
              <w:t>Подготовка помещения, условий для отправления религиозных обрядов и приглашение служителя церкви для проведения службы в назначенный день.</w:t>
            </w:r>
          </w:p>
          <w:p w:rsidR="00F64FE7" w:rsidRDefault="00F64FE7">
            <w:pPr>
              <w:pStyle w:val="ConsPlusNormal"/>
              <w:jc w:val="both"/>
            </w:pPr>
            <w:r>
              <w:t>Для тяжелобольных услуги служителя церкви проводятся в комнатах.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F64FE7" w:rsidRPr="0090213F">
        <w:trPr>
          <w:gridBefore w:val="1"/>
        </w:trPr>
        <w:tc>
          <w:tcPr>
            <w:tcW w:w="964" w:type="dxa"/>
          </w:tcPr>
          <w:p w:rsidR="00F64FE7" w:rsidRDefault="00F64FE7">
            <w:pPr>
              <w:pStyle w:val="ConsPlusNormal"/>
              <w:jc w:val="both"/>
            </w:pPr>
            <w:r>
              <w:t>1.11</w:t>
            </w:r>
          </w:p>
        </w:tc>
        <w:tc>
          <w:tcPr>
            <w:tcW w:w="2494" w:type="dxa"/>
          </w:tcPr>
          <w:p w:rsidR="00F64FE7" w:rsidRDefault="00F64FE7">
            <w:pPr>
              <w:pStyle w:val="ConsPlusNormal"/>
              <w:jc w:val="both"/>
            </w:pPr>
            <w:r>
              <w:t>Содействие в организации ритуальных мероприятий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F64FE7" w:rsidRDefault="00F64FE7">
            <w:pPr>
              <w:pStyle w:val="ConsPlusNormal"/>
              <w:jc w:val="both"/>
            </w:pPr>
            <w:r>
              <w:t>Организация медицинского освидетельствования факта смерти, оформление справки о смерти в органах ЗАГС, информирование родственников о факте смерти (телеграммой или по телефону в соответствии с заранее достигнутой договоренностью), оформление документов на погребение, вызов специальных служб для осуществления захоронения.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наступления смерти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 случае смерти получателя социальных услуг проводится медицинское освидетельствование факта смерти, оформление справки о смерти в органах ЗАГС, оформление документов, необходимых для погребения. Проведение захоронения в соответствии с вероисповеданием умершего. При отсутствии у проживающего личных вещей, предназначенных для погребения, учреждение выделяет для этих целей комплект одежды и обуви.</w:t>
            </w:r>
          </w:p>
          <w:p w:rsidR="00F64FE7" w:rsidRDefault="00F64FE7">
            <w:pPr>
              <w:pStyle w:val="ConsPlusNormal"/>
              <w:jc w:val="both"/>
            </w:pPr>
            <w:r>
              <w:t>В 3-дневный срок со дня смерти получателя социальных услуг информировать нотариуса о наличии имущества, оставшегося после умершего, и об имеющихся данных о предполагаемых наследниках</w:t>
            </w:r>
          </w:p>
        </w:tc>
      </w:tr>
      <w:tr w:rsidR="00F64FE7" w:rsidRPr="0090213F">
        <w:trPr>
          <w:gridBefore w:val="1"/>
        </w:trPr>
        <w:tc>
          <w:tcPr>
            <w:tcW w:w="964" w:type="dxa"/>
          </w:tcPr>
          <w:p w:rsidR="00F64FE7" w:rsidRDefault="00F64FE7">
            <w:pPr>
              <w:pStyle w:val="ConsPlusNormal"/>
              <w:jc w:val="both"/>
            </w:pPr>
            <w:r>
              <w:t>1.12</w:t>
            </w:r>
          </w:p>
        </w:tc>
        <w:tc>
          <w:tcPr>
            <w:tcW w:w="12642" w:type="dxa"/>
            <w:gridSpan w:val="5"/>
          </w:tcPr>
          <w:p w:rsidR="00F64FE7" w:rsidRDefault="00F64FE7">
            <w:pPr>
              <w:pStyle w:val="ConsPlusNormal"/>
              <w:jc w:val="both"/>
            </w:pPr>
            <w:r>
              <w:t>Сопровождение на прогулке:</w:t>
            </w:r>
          </w:p>
        </w:tc>
      </w:tr>
      <w:tr w:rsidR="00F64FE7" w:rsidRPr="0090213F">
        <w:trPr>
          <w:gridBefore w:val="1"/>
        </w:trPr>
        <w:tc>
          <w:tcPr>
            <w:tcW w:w="964" w:type="dxa"/>
          </w:tcPr>
          <w:p w:rsidR="00F64FE7" w:rsidRDefault="00F64FE7">
            <w:pPr>
              <w:pStyle w:val="ConsPlusNormal"/>
              <w:jc w:val="both"/>
            </w:pPr>
            <w:r>
              <w:t>1.12.1</w:t>
            </w:r>
          </w:p>
        </w:tc>
        <w:tc>
          <w:tcPr>
            <w:tcW w:w="2494" w:type="dxa"/>
          </w:tcPr>
          <w:p w:rsidR="00F64FE7" w:rsidRDefault="00F64FE7">
            <w:pPr>
              <w:pStyle w:val="ConsPlusNormal"/>
              <w:jc w:val="both"/>
            </w:pPr>
            <w:r>
              <w:t>- сопровождение на прогулке индивидуальной</w:t>
            </w:r>
          </w:p>
        </w:tc>
        <w:tc>
          <w:tcPr>
            <w:tcW w:w="3912" w:type="dxa"/>
            <w:vMerge w:val="restart"/>
          </w:tcPr>
          <w:p w:rsidR="00F64FE7" w:rsidRDefault="00F64FE7">
            <w:pPr>
              <w:pStyle w:val="ConsPlusNormal"/>
              <w:jc w:val="both"/>
            </w:pPr>
            <w:r>
              <w:t>Получателя социальных услуг одевают в одежду в соответствии с сезоном. 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Ежедневно</w:t>
            </w:r>
          </w:p>
        </w:tc>
        <w:tc>
          <w:tcPr>
            <w:tcW w:w="1020" w:type="dxa"/>
            <w:vMerge w:val="restart"/>
          </w:tcPr>
          <w:p w:rsidR="00F64FE7" w:rsidRDefault="00F64FE7">
            <w:pPr>
              <w:pStyle w:val="ConsPlusNormal"/>
              <w:jc w:val="center"/>
            </w:pPr>
            <w:r>
              <w:t>365</w:t>
            </w:r>
          </w:p>
        </w:tc>
        <w:tc>
          <w:tcPr>
            <w:tcW w:w="3912" w:type="dxa"/>
            <w:vMerge w:val="restart"/>
          </w:tcPr>
          <w:p w:rsidR="00F64FE7" w:rsidRDefault="00F64FE7">
            <w:pPr>
              <w:pStyle w:val="ConsPlusNormal"/>
              <w:jc w:val="both"/>
            </w:pPr>
            <w:r>
              <w:t>Прогулка индивидуальная, групповая (группы не более 7 человек) осуществляется в сопровождении сотрудника организации социального обслуживания</w:t>
            </w:r>
          </w:p>
        </w:tc>
      </w:tr>
      <w:tr w:rsidR="00F64FE7" w:rsidRPr="0090213F">
        <w:trPr>
          <w:gridBefore w:val="1"/>
        </w:trPr>
        <w:tc>
          <w:tcPr>
            <w:tcW w:w="964" w:type="dxa"/>
          </w:tcPr>
          <w:p w:rsidR="00F64FE7" w:rsidRDefault="00F64FE7">
            <w:pPr>
              <w:pStyle w:val="ConsPlusNormal"/>
              <w:jc w:val="both"/>
            </w:pPr>
            <w:r>
              <w:t>1.12.2</w:t>
            </w:r>
          </w:p>
        </w:tc>
        <w:tc>
          <w:tcPr>
            <w:tcW w:w="2494" w:type="dxa"/>
          </w:tcPr>
          <w:p w:rsidR="00F64FE7" w:rsidRDefault="00F64FE7">
            <w:pPr>
              <w:pStyle w:val="ConsPlusNormal"/>
              <w:jc w:val="both"/>
            </w:pPr>
            <w:r>
              <w:t>- сопровождение на прогулке коллективной</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1.13</w:t>
            </w:r>
          </w:p>
        </w:tc>
        <w:tc>
          <w:tcPr>
            <w:tcW w:w="2494" w:type="dxa"/>
            <w:tcBorders>
              <w:bottom w:val="nil"/>
            </w:tcBorders>
          </w:tcPr>
          <w:p w:rsidR="00F64FE7" w:rsidRDefault="00F64FE7">
            <w:pPr>
              <w:pStyle w:val="ConsPlusNormal"/>
              <w:jc w:val="both"/>
            </w:pPr>
            <w:r>
              <w:t>Помощь в приеме пищи (кормление)</w:t>
            </w:r>
          </w:p>
        </w:tc>
        <w:tc>
          <w:tcPr>
            <w:tcW w:w="3912" w:type="dxa"/>
            <w:tcBorders>
              <w:bottom w:val="nil"/>
            </w:tcBorders>
          </w:tcPr>
          <w:p w:rsidR="00F64FE7" w:rsidRDefault="00F64FE7">
            <w:pPr>
              <w:pStyle w:val="ConsPlusNormal"/>
              <w:jc w:val="both"/>
            </w:pPr>
            <w:r>
              <w:t>Доставка питания гражданам, полностью утратившим способность к самообслуживанию, и оказание им помощи в приеме пищи, в том числе с помощью зонда.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4-х раз ежедневно</w:t>
            </w:r>
          </w:p>
        </w:tc>
        <w:tc>
          <w:tcPr>
            <w:tcW w:w="1020" w:type="dxa"/>
            <w:tcBorders>
              <w:bottom w:val="nil"/>
            </w:tcBorders>
          </w:tcPr>
          <w:p w:rsidR="00F64FE7" w:rsidRDefault="00F64FE7">
            <w:pPr>
              <w:pStyle w:val="ConsPlusNormal"/>
              <w:jc w:val="center"/>
            </w:pPr>
            <w:r>
              <w:t>1460</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по получению питания</w:t>
            </w:r>
          </w:p>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72" w:history="1">
              <w:r>
                <w:rPr>
                  <w:color w:val="0000FF"/>
                </w:rPr>
                <w:t>приказа</w:t>
              </w:r>
            </w:hyperlink>
            <w:r>
              <w:t xml:space="preserve"> Минсоцразвития Новосибирской области от 27.02.2015 N 160)</w:t>
            </w:r>
          </w:p>
        </w:tc>
      </w:tr>
      <w:tr w:rsidR="00F64FE7" w:rsidRPr="0090213F">
        <w:trPr>
          <w:gridBefore w:val="1"/>
        </w:trPr>
        <w:tc>
          <w:tcPr>
            <w:tcW w:w="964" w:type="dxa"/>
          </w:tcPr>
          <w:p w:rsidR="00F64FE7" w:rsidRDefault="00F64FE7">
            <w:pPr>
              <w:pStyle w:val="ConsPlusNormal"/>
              <w:jc w:val="both"/>
            </w:pPr>
            <w:r>
              <w:t>1.14</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1.14.1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730</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73" w:history="1">
              <w:r>
                <w:rPr>
                  <w:color w:val="0000FF"/>
                </w:rPr>
                <w:t>приказа</w:t>
              </w:r>
            </w:hyperlink>
            <w:r>
              <w:t xml:space="preserve"> Минсоцразвития Новосибирской области от 27.02.2015 N 160)</w:t>
            </w:r>
          </w:p>
        </w:tc>
      </w:tr>
      <w:tr w:rsidR="00F64FE7" w:rsidRPr="0090213F">
        <w:trPr>
          <w:gridBefore w:val="1"/>
        </w:trPr>
        <w:tc>
          <w:tcPr>
            <w:tcW w:w="964" w:type="dxa"/>
          </w:tcPr>
          <w:p w:rsidR="00F64FE7" w:rsidRDefault="00F64FE7">
            <w:pPr>
              <w:pStyle w:val="ConsPlusNormal"/>
              <w:jc w:val="both"/>
            </w:pPr>
            <w:r>
              <w:t>1.15</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rPr>
          <w:gridBefore w:val="1"/>
        </w:trPr>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rPr>
          <w:gridBefore w:val="1"/>
        </w:trPr>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717" w:history="1">
              <w:r>
                <w:rPr>
                  <w:color w:val="0000FF"/>
                </w:rPr>
                <w:t>&lt;*&gt;</w:t>
              </w:r>
            </w:hyperlink>
          </w:p>
        </w:tc>
      </w:tr>
      <w:tr w:rsidR="00F64FE7" w:rsidRPr="0090213F">
        <w:trPr>
          <w:gridBefore w:val="1"/>
        </w:trPr>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получателя социальных услуг, его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F64FE7" w:rsidRPr="0090213F">
        <w:trPr>
          <w:gridBefore w:val="1"/>
        </w:trPr>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rPr>
          <w:gridBefore w:val="1"/>
        </w:trPr>
        <w:tc>
          <w:tcPr>
            <w:tcW w:w="964" w:type="dxa"/>
          </w:tcPr>
          <w:p w:rsidR="00F64FE7" w:rsidRDefault="00F64FE7">
            <w:pPr>
              <w:pStyle w:val="ConsPlusNormal"/>
              <w:jc w:val="both"/>
            </w:pPr>
            <w:r>
              <w:t>2.1.3</w:t>
            </w:r>
          </w:p>
        </w:tc>
        <w:tc>
          <w:tcPr>
            <w:tcW w:w="2494" w:type="dxa"/>
          </w:tcPr>
          <w:p w:rsidR="00F64FE7" w:rsidRDefault="00F64FE7">
            <w:pPr>
              <w:pStyle w:val="ConsPlusNormal"/>
              <w:jc w:val="both"/>
            </w:pPr>
            <w:r>
              <w:t>- санитарная обработка одежды в дезкамере, дезинфекция</w:t>
            </w:r>
          </w:p>
        </w:tc>
        <w:tc>
          <w:tcPr>
            <w:tcW w:w="3912" w:type="dxa"/>
          </w:tcPr>
          <w:p w:rsidR="00F64FE7" w:rsidRDefault="00F64FE7">
            <w:pPr>
              <w:pStyle w:val="ConsPlusNormal"/>
              <w:jc w:val="both"/>
            </w:pPr>
            <w:r>
              <w:t>При поступлении получателя социальных услуг в дезкамере проводится санитарная обработка одежды и нательного белья.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rPr>
          <w:gridBefore w:val="1"/>
        </w:trPr>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rPr>
          <w:gridBefore w:val="1"/>
        </w:trPr>
        <w:tc>
          <w:tcPr>
            <w:tcW w:w="964" w:type="dxa"/>
          </w:tcPr>
          <w:p w:rsidR="00F64FE7" w:rsidRDefault="00F64FE7">
            <w:pPr>
              <w:pStyle w:val="ConsPlusNormal"/>
              <w:jc w:val="both"/>
            </w:pPr>
            <w:r>
              <w:t>2.2.1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В соответствии со сроками переосвидетельствования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rPr>
          <w:gridBefore w:val="1"/>
        </w:trPr>
        <w:tc>
          <w:tcPr>
            <w:tcW w:w="964" w:type="dxa"/>
          </w:tcPr>
          <w:p w:rsidR="00F64FE7" w:rsidRDefault="00F64FE7">
            <w:pPr>
              <w:pStyle w:val="ConsPlusNormal"/>
              <w:jc w:val="both"/>
            </w:pPr>
            <w:r>
              <w:t>2.2.2</w:t>
            </w:r>
          </w:p>
        </w:tc>
        <w:tc>
          <w:tcPr>
            <w:tcW w:w="2494" w:type="dxa"/>
          </w:tcPr>
          <w:p w:rsidR="00F64FE7" w:rsidRDefault="00F64FE7">
            <w:pPr>
              <w:pStyle w:val="ConsPlusNormal"/>
              <w:jc w:val="both"/>
              <w:rPr>
                <w:rFonts w:cs="Times New Roman"/>
              </w:rPr>
            </w:pPr>
            <w:r>
              <w:t xml:space="preserve">- забор материала для проведения лабораторных исследований </w:t>
            </w:r>
            <w:hyperlink w:anchor="P717" w:history="1">
              <w:r>
                <w:rPr>
                  <w:color w:val="0000FF"/>
                </w:rPr>
                <w:t>&lt;*&gt;</w:t>
              </w:r>
            </w:hyperlink>
          </w:p>
        </w:tc>
        <w:tc>
          <w:tcPr>
            <w:tcW w:w="3912" w:type="dxa"/>
          </w:tcPr>
          <w:p w:rsidR="00F64FE7" w:rsidRDefault="00F64FE7">
            <w:pPr>
              <w:pStyle w:val="ConsPlusNormal"/>
              <w:jc w:val="both"/>
            </w:pPr>
            <w:r>
              <w:t>Осуществление забора материала для лабораторного исследования и доставки его в лабораторию.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w:t>
            </w:r>
          </w:p>
        </w:tc>
      </w:tr>
      <w:tr w:rsidR="00F64FE7" w:rsidRPr="0090213F">
        <w:trPr>
          <w:gridBefore w:val="1"/>
        </w:trPr>
        <w:tc>
          <w:tcPr>
            <w:tcW w:w="964" w:type="dxa"/>
          </w:tcPr>
          <w:p w:rsidR="00F64FE7" w:rsidRDefault="00F64FE7">
            <w:pPr>
              <w:pStyle w:val="ConsPlusNormal"/>
              <w:jc w:val="both"/>
            </w:pPr>
            <w:r>
              <w:t>2.3</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rPr>
          <w:gridBefore w:val="1"/>
        </w:trPr>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rPr>
          <w:gridBefore w:val="1"/>
        </w:trPr>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углубленный медицинский осмотр</w:t>
            </w:r>
          </w:p>
        </w:tc>
        <w:tc>
          <w:tcPr>
            <w:tcW w:w="3912" w:type="dxa"/>
          </w:tcPr>
          <w:p w:rsidR="00F64FE7" w:rsidRDefault="00F64FE7">
            <w:pPr>
              <w:pStyle w:val="ConsPlusNormal"/>
              <w:jc w:val="both"/>
            </w:pPr>
            <w:r>
              <w:t>Сбор информации о получателе социальных услуг у родственников или у медперсонала. Осмотр и сбор анамнеза жизни и болезни у самого получателя социальных услуг. Фиксация результатов осмотра в медицинской карте.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 для углубленного и всестороннего обследования состояния здоровья и последующего выполнения рекомендаций медицинских специалистов</w:t>
            </w:r>
          </w:p>
        </w:tc>
      </w:tr>
      <w:tr w:rsidR="00F64FE7" w:rsidRPr="0090213F">
        <w:trPr>
          <w:gridBefore w:val="1"/>
        </w:trPr>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предварительная запись в медицинскую организацию для прохождения диспансеризации</w:t>
            </w:r>
          </w:p>
        </w:tc>
        <w:tc>
          <w:tcPr>
            <w:tcW w:w="3912" w:type="dxa"/>
          </w:tcPr>
          <w:p w:rsidR="00F64FE7" w:rsidRDefault="00F64FE7">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F64FE7" w:rsidRPr="0090213F">
        <w:trPr>
          <w:gridBefore w:val="1"/>
        </w:trPr>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rPr>
          <w:gridBefore w:val="1"/>
        </w:trPr>
        <w:tc>
          <w:tcPr>
            <w:tcW w:w="964" w:type="dxa"/>
          </w:tcPr>
          <w:p w:rsidR="00F64FE7" w:rsidRDefault="00F64FE7">
            <w:pPr>
              <w:pStyle w:val="ConsPlusNormal"/>
              <w:jc w:val="both"/>
            </w:pPr>
            <w:r>
              <w:t>2.5.1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rPr>
          <w:gridBefore w:val="1"/>
        </w:trPr>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F64FE7" w:rsidRPr="0090213F">
        <w:trPr>
          <w:gridBefore w:val="1"/>
        </w:trPr>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выписка льготных рецептов </w:t>
            </w:r>
            <w:hyperlink w:anchor="P717" w:history="1">
              <w:r>
                <w:rPr>
                  <w:color w:val="0000FF"/>
                </w:rPr>
                <w:t>&lt;*&gt;</w:t>
              </w:r>
            </w:hyperlink>
          </w:p>
        </w:tc>
        <w:tc>
          <w:tcPr>
            <w:tcW w:w="3912" w:type="dxa"/>
          </w:tcPr>
          <w:p w:rsidR="00F64FE7" w:rsidRDefault="00F64FE7">
            <w:pPr>
              <w:pStyle w:val="ConsPlusNormal"/>
              <w:jc w:val="both"/>
            </w:pPr>
            <w:r>
              <w:t>Осмотр пациента, заполнение медицинской документации. Оформление рецептурного бланка, распечатка.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rPr>
          <w:gridBefore w:val="1"/>
        </w:trPr>
        <w:tc>
          <w:tcPr>
            <w:tcW w:w="964" w:type="dxa"/>
          </w:tcPr>
          <w:p w:rsidR="00F64FE7" w:rsidRDefault="00F64FE7">
            <w:pPr>
              <w:pStyle w:val="ConsPlusNormal"/>
              <w:jc w:val="both"/>
            </w:pPr>
            <w:r>
              <w:t>2.6.2</w:t>
            </w:r>
          </w:p>
        </w:tc>
        <w:tc>
          <w:tcPr>
            <w:tcW w:w="2494" w:type="dxa"/>
          </w:tcPr>
          <w:p w:rsidR="00F64FE7" w:rsidRDefault="00F64FE7">
            <w:pPr>
              <w:pStyle w:val="ConsPlusNormal"/>
              <w:jc w:val="both"/>
            </w:pPr>
            <w:r>
              <w:t>- приобретение лекарственных препаратов и изделий медицинского назначения</w:t>
            </w:r>
          </w:p>
        </w:tc>
        <w:tc>
          <w:tcPr>
            <w:tcW w:w="3912" w:type="dxa"/>
          </w:tcPr>
          <w:p w:rsidR="00F64FE7" w:rsidRDefault="00F64FE7">
            <w:pPr>
              <w:pStyle w:val="ConsPlusNormal"/>
              <w:jc w:val="both"/>
            </w:pPr>
            <w:r>
              <w:t>Приобретение лекарственных препаратов и изделий медицинского назначения и разъяснение порядка предоставления услуги, с учетом имеющихся льгот, по назначению врача. Заказ изделий медицинского назначения, лекарственных препаратов, получение, их доставка, хранение и выдача, оформление необходимых документов.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rPr>
          <w:gridBefore w:val="1"/>
        </w:trPr>
        <w:tc>
          <w:tcPr>
            <w:tcW w:w="964" w:type="dxa"/>
          </w:tcPr>
          <w:p w:rsidR="00F64FE7" w:rsidRDefault="00F64FE7">
            <w:pPr>
              <w:pStyle w:val="ConsPlusNormal"/>
              <w:jc w:val="both"/>
            </w:pPr>
            <w:r>
              <w:t>2.6.3</w:t>
            </w:r>
          </w:p>
        </w:tc>
        <w:tc>
          <w:tcPr>
            <w:tcW w:w="2494" w:type="dxa"/>
          </w:tcPr>
          <w:p w:rsidR="00F64FE7" w:rsidRDefault="00F64FE7">
            <w:pPr>
              <w:pStyle w:val="ConsPlusNormal"/>
              <w:jc w:val="both"/>
            </w:pPr>
            <w:r>
              <w:t>- содействие в изготовлении изделий медицинского назначения по индивидуальному заказу</w:t>
            </w:r>
          </w:p>
        </w:tc>
        <w:tc>
          <w:tcPr>
            <w:tcW w:w="3912" w:type="dxa"/>
          </w:tcPr>
          <w:p w:rsidR="00F64FE7" w:rsidRDefault="00F64FE7">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предоставление своевременной и в необходимом объеме помощи с учетом характера заболевания, медицинских показаний, физического состояния получателей социальной услуги</w:t>
            </w:r>
          </w:p>
        </w:tc>
      </w:tr>
      <w:tr w:rsidR="00F64FE7" w:rsidRPr="0090213F">
        <w:trPr>
          <w:gridBefore w:val="1"/>
        </w:trPr>
        <w:tc>
          <w:tcPr>
            <w:tcW w:w="964" w:type="dxa"/>
          </w:tcPr>
          <w:p w:rsidR="00F64FE7" w:rsidRDefault="00F64FE7">
            <w:pPr>
              <w:pStyle w:val="ConsPlusNormal"/>
              <w:jc w:val="both"/>
            </w:pPr>
            <w:r>
              <w:t>2.7</w:t>
            </w:r>
          </w:p>
        </w:tc>
        <w:tc>
          <w:tcPr>
            <w:tcW w:w="12642" w:type="dxa"/>
            <w:gridSpan w:val="5"/>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717" w:history="1">
              <w:r>
                <w:rPr>
                  <w:color w:val="0000FF"/>
                </w:rPr>
                <w:t>&lt;*&gt;</w:t>
              </w:r>
            </w:hyperlink>
          </w:p>
        </w:tc>
      </w:tr>
      <w:tr w:rsidR="00F64FE7" w:rsidRPr="0090213F">
        <w:trPr>
          <w:gridBefore w:val="1"/>
        </w:trPr>
        <w:tc>
          <w:tcPr>
            <w:tcW w:w="964" w:type="dxa"/>
          </w:tcPr>
          <w:p w:rsidR="00F64FE7" w:rsidRDefault="00F64FE7">
            <w:pPr>
              <w:pStyle w:val="ConsPlusNormal"/>
              <w:jc w:val="both"/>
            </w:pPr>
            <w:r>
              <w:t>2.7.1</w:t>
            </w:r>
          </w:p>
        </w:tc>
        <w:tc>
          <w:tcPr>
            <w:tcW w:w="2494" w:type="dxa"/>
          </w:tcPr>
          <w:p w:rsidR="00F64FE7" w:rsidRDefault="00F64FE7">
            <w:pPr>
              <w:pStyle w:val="ConsPlusNormal"/>
              <w:jc w:val="both"/>
            </w:pPr>
            <w:r>
              <w:t>- обработка пролежней, раневых поверхностей, опрелостей</w:t>
            </w:r>
          </w:p>
        </w:tc>
        <w:tc>
          <w:tcPr>
            <w:tcW w:w="3912" w:type="dxa"/>
          </w:tcPr>
          <w:p w:rsidR="00F64FE7" w:rsidRDefault="00F64FE7">
            <w:pPr>
              <w:pStyle w:val="ConsPlusNormal"/>
              <w:jc w:val="both"/>
            </w:pPr>
            <w:r>
              <w:t>Обработка раневой поверхности лекарственными препаратами и наложение повязки.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его здоровья и самочувствия, устранять неприятные ощущения дискомфорта</w:t>
            </w:r>
          </w:p>
        </w:tc>
      </w:tr>
      <w:tr w:rsidR="00F64FE7" w:rsidRPr="0090213F">
        <w:trPr>
          <w:gridBefore w:val="1"/>
        </w:trPr>
        <w:tc>
          <w:tcPr>
            <w:tcW w:w="964" w:type="dxa"/>
          </w:tcPr>
          <w:p w:rsidR="00F64FE7" w:rsidRDefault="00F64FE7">
            <w:pPr>
              <w:pStyle w:val="ConsPlusNormal"/>
              <w:jc w:val="both"/>
            </w:pPr>
            <w:r>
              <w:t>2.7.2</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365</w:t>
            </w:r>
          </w:p>
        </w:tc>
        <w:tc>
          <w:tcPr>
            <w:tcW w:w="3912" w:type="dxa"/>
            <w:vMerge/>
          </w:tcPr>
          <w:p w:rsidR="00F64FE7" w:rsidRPr="0090213F" w:rsidRDefault="00F64FE7"/>
        </w:tc>
      </w:tr>
      <w:tr w:rsidR="00F64FE7" w:rsidRPr="0090213F">
        <w:trPr>
          <w:gridBefore w:val="1"/>
        </w:trPr>
        <w:tc>
          <w:tcPr>
            <w:tcW w:w="964" w:type="dxa"/>
          </w:tcPr>
          <w:p w:rsidR="00F64FE7" w:rsidRDefault="00F64FE7">
            <w:pPr>
              <w:pStyle w:val="ConsPlusNormal"/>
              <w:jc w:val="both"/>
            </w:pPr>
            <w:r>
              <w:t>2.7.3</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10</w:t>
            </w:r>
          </w:p>
        </w:tc>
        <w:tc>
          <w:tcPr>
            <w:tcW w:w="3912" w:type="dxa"/>
            <w:vMerge/>
          </w:tcPr>
          <w:p w:rsidR="00F64FE7" w:rsidRPr="0090213F" w:rsidRDefault="00F64FE7"/>
        </w:tc>
      </w:tr>
      <w:tr w:rsidR="00F64FE7" w:rsidRPr="0090213F">
        <w:trPr>
          <w:gridBefore w:val="1"/>
        </w:trPr>
        <w:tc>
          <w:tcPr>
            <w:tcW w:w="964" w:type="dxa"/>
          </w:tcPr>
          <w:p w:rsidR="00F64FE7" w:rsidRDefault="00F64FE7">
            <w:pPr>
              <w:pStyle w:val="ConsPlusNormal"/>
              <w:jc w:val="both"/>
            </w:pPr>
            <w:r>
              <w:t>2.7.4</w:t>
            </w:r>
          </w:p>
        </w:tc>
        <w:tc>
          <w:tcPr>
            <w:tcW w:w="2494" w:type="dxa"/>
          </w:tcPr>
          <w:p w:rsidR="00F64FE7" w:rsidRDefault="00F64FE7">
            <w:pPr>
              <w:pStyle w:val="ConsPlusNormal"/>
              <w:jc w:val="both"/>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rPr>
          <w:gridBefore w:val="1"/>
        </w:trPr>
        <w:tc>
          <w:tcPr>
            <w:tcW w:w="964" w:type="dxa"/>
          </w:tcPr>
          <w:p w:rsidR="00F64FE7" w:rsidRDefault="00F64FE7">
            <w:pPr>
              <w:pStyle w:val="ConsPlusNormal"/>
              <w:jc w:val="both"/>
            </w:pPr>
            <w:r>
              <w:t>2.7.5</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jc w:val="both"/>
            </w:pPr>
            <w:r>
              <w:t>Подготовка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rPr>
          <w:gridBefore w:val="1"/>
        </w:trPr>
        <w:tc>
          <w:tcPr>
            <w:tcW w:w="964" w:type="dxa"/>
          </w:tcPr>
          <w:p w:rsidR="00F64FE7" w:rsidRDefault="00F64FE7">
            <w:pPr>
              <w:pStyle w:val="ConsPlusNormal"/>
              <w:jc w:val="both"/>
            </w:pPr>
            <w:r>
              <w:t>2.7.6</w:t>
            </w:r>
          </w:p>
        </w:tc>
        <w:tc>
          <w:tcPr>
            <w:tcW w:w="2494" w:type="dxa"/>
          </w:tcPr>
          <w:p w:rsidR="00F64FE7" w:rsidRDefault="00F64FE7">
            <w:pPr>
              <w:pStyle w:val="ConsPlusNormal"/>
              <w:jc w:val="both"/>
            </w:pPr>
            <w:r>
              <w:t>- выполнение очистительной клизмы</w:t>
            </w:r>
          </w:p>
        </w:tc>
        <w:tc>
          <w:tcPr>
            <w:tcW w:w="3912" w:type="dxa"/>
          </w:tcPr>
          <w:p w:rsidR="00F64FE7" w:rsidRDefault="00F64FE7">
            <w:pPr>
              <w:pStyle w:val="ConsPlusNormal"/>
              <w:jc w:val="both"/>
            </w:pPr>
            <w:r>
              <w:t>Подготовка лекарственных средств и инструментария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rPr>
          <w:gridBefore w:val="1"/>
        </w:trPr>
        <w:tc>
          <w:tcPr>
            <w:tcW w:w="964" w:type="dxa"/>
          </w:tcPr>
          <w:p w:rsidR="00F64FE7" w:rsidRDefault="00F64FE7">
            <w:pPr>
              <w:pStyle w:val="ConsPlusNormal"/>
              <w:jc w:val="both"/>
            </w:pPr>
            <w:r>
              <w:t>2.8</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717" w:history="1">
              <w:r>
                <w:rPr>
                  <w:color w:val="0000FF"/>
                </w:rPr>
                <w:t>&lt;*&gt;</w:t>
              </w:r>
            </w:hyperlink>
          </w:p>
        </w:tc>
      </w:tr>
      <w:tr w:rsidR="00F64FE7" w:rsidRPr="0090213F">
        <w:trPr>
          <w:gridBefore w:val="1"/>
        </w:trPr>
        <w:tc>
          <w:tcPr>
            <w:tcW w:w="964" w:type="dxa"/>
          </w:tcPr>
          <w:p w:rsidR="00F64FE7" w:rsidRDefault="00F64FE7">
            <w:pPr>
              <w:pStyle w:val="ConsPlusNormal"/>
              <w:jc w:val="both"/>
            </w:pPr>
            <w:r>
              <w:t>2.8.1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rPr>
          <w:gridBefore w:val="1"/>
        </w:trPr>
        <w:tc>
          <w:tcPr>
            <w:tcW w:w="964" w:type="dxa"/>
          </w:tcPr>
          <w:p w:rsidR="00F64FE7" w:rsidRDefault="00F64FE7">
            <w:pPr>
              <w:pStyle w:val="ConsPlusNormal"/>
              <w:jc w:val="both"/>
            </w:pPr>
            <w:r>
              <w:t>2.8.2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rPr>
          <w:gridBefore w:val="1"/>
        </w:trPr>
        <w:tc>
          <w:tcPr>
            <w:tcW w:w="964" w:type="dxa"/>
          </w:tcPr>
          <w:p w:rsidR="00F64FE7" w:rsidRDefault="00F64FE7">
            <w:pPr>
              <w:pStyle w:val="ConsPlusNormal"/>
              <w:jc w:val="both"/>
            </w:pPr>
            <w:r>
              <w:t>2.9</w:t>
            </w:r>
          </w:p>
        </w:tc>
        <w:tc>
          <w:tcPr>
            <w:tcW w:w="12642" w:type="dxa"/>
            <w:gridSpan w:val="5"/>
          </w:tcPr>
          <w:p w:rsidR="00F64FE7" w:rsidRDefault="00F64FE7">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F64FE7" w:rsidRPr="0090213F">
        <w:trPr>
          <w:gridBefore w:val="1"/>
        </w:trPr>
        <w:tc>
          <w:tcPr>
            <w:tcW w:w="964" w:type="dxa"/>
          </w:tcPr>
          <w:p w:rsidR="00F64FE7" w:rsidRDefault="00F64FE7">
            <w:pPr>
              <w:pStyle w:val="ConsPlusNormal"/>
              <w:jc w:val="both"/>
            </w:pPr>
            <w:r>
              <w:t>2.9.1</w:t>
            </w:r>
          </w:p>
        </w:tc>
        <w:tc>
          <w:tcPr>
            <w:tcW w:w="2494" w:type="dxa"/>
          </w:tcPr>
          <w:p w:rsidR="00F64FE7" w:rsidRDefault="00F64FE7">
            <w:pPr>
              <w:pStyle w:val="ConsPlusNormal"/>
              <w:jc w:val="both"/>
            </w:pPr>
            <w:r>
              <w:t>- доставка технического средства ухода или реабилитации автотранспортом учреждения</w:t>
            </w:r>
          </w:p>
        </w:tc>
        <w:tc>
          <w:tcPr>
            <w:tcW w:w="3912" w:type="dxa"/>
          </w:tcPr>
          <w:p w:rsidR="00F64FE7" w:rsidRDefault="00F64FE7">
            <w:pPr>
              <w:pStyle w:val="ConsPlusNormal"/>
              <w:jc w:val="both"/>
            </w:pPr>
            <w:r>
              <w:t>Получение технических средств ухода и реабилитации, приобретение, доставка и передача их получателю социальных услуг.</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необходимости, при наличии рекомендаций в ИПР</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доставке должны соблюдены условия перевозки, сохранены качества технических средств</w:t>
            </w:r>
          </w:p>
        </w:tc>
      </w:tr>
      <w:tr w:rsidR="00F64FE7" w:rsidRPr="0090213F">
        <w:trPr>
          <w:gridBefore w:val="1"/>
        </w:trPr>
        <w:tc>
          <w:tcPr>
            <w:tcW w:w="964" w:type="dxa"/>
          </w:tcPr>
          <w:p w:rsidR="00F64FE7" w:rsidRDefault="00F64FE7">
            <w:pPr>
              <w:pStyle w:val="ConsPlusNormal"/>
              <w:jc w:val="both"/>
            </w:pPr>
            <w:r>
              <w:t>2.9.2</w:t>
            </w:r>
          </w:p>
        </w:tc>
        <w:tc>
          <w:tcPr>
            <w:tcW w:w="2494" w:type="dxa"/>
          </w:tcPr>
          <w:p w:rsidR="00F64FE7" w:rsidRDefault="00F64FE7">
            <w:pPr>
              <w:pStyle w:val="ConsPlusNormal"/>
              <w:jc w:val="both"/>
            </w:pPr>
            <w:r>
              <w:t>- подбор и выдача технических средств реабилитации</w:t>
            </w:r>
          </w:p>
        </w:tc>
        <w:tc>
          <w:tcPr>
            <w:tcW w:w="3912" w:type="dxa"/>
          </w:tcPr>
          <w:p w:rsidR="00F64FE7" w:rsidRDefault="00F64FE7">
            <w:pPr>
              <w:pStyle w:val="ConsPlusNormal"/>
              <w:jc w:val="both"/>
            </w:pPr>
            <w:r>
              <w:t>Определение показаний, оформление и своевременная передача необходимых документов в Фонд социального страхования для заказа.</w:t>
            </w:r>
          </w:p>
          <w:p w:rsidR="00F64FE7" w:rsidRDefault="00F64FE7">
            <w:pPr>
              <w:pStyle w:val="ConsPlusNormal"/>
              <w:jc w:val="both"/>
            </w:pPr>
            <w:r>
              <w:t>1 услуга - 1 раз</w:t>
            </w:r>
          </w:p>
        </w:tc>
        <w:tc>
          <w:tcPr>
            <w:tcW w:w="1304" w:type="dxa"/>
            <w:vMerge/>
          </w:tcPr>
          <w:p w:rsidR="00F64FE7" w:rsidRPr="0090213F" w:rsidRDefault="00F64FE7"/>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получение необходимых средств ухода и реабилитации</w:t>
            </w:r>
          </w:p>
        </w:tc>
      </w:tr>
      <w:tr w:rsidR="00F64FE7" w:rsidRPr="0090213F">
        <w:trPr>
          <w:gridBefore w:val="1"/>
        </w:trPr>
        <w:tc>
          <w:tcPr>
            <w:tcW w:w="964" w:type="dxa"/>
          </w:tcPr>
          <w:p w:rsidR="00F64FE7" w:rsidRDefault="00F64FE7">
            <w:pPr>
              <w:pStyle w:val="ConsPlusNormal"/>
              <w:jc w:val="both"/>
            </w:pPr>
            <w:r>
              <w:t>2.10</w:t>
            </w:r>
          </w:p>
        </w:tc>
        <w:tc>
          <w:tcPr>
            <w:tcW w:w="12642" w:type="dxa"/>
            <w:gridSpan w:val="5"/>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2.10.1</w:t>
            </w:r>
          </w:p>
        </w:tc>
        <w:tc>
          <w:tcPr>
            <w:tcW w:w="2494" w:type="dxa"/>
            <w:tcBorders>
              <w:bottom w:val="nil"/>
            </w:tcBorders>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F64FE7" w:rsidRDefault="00F64FE7">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Ежегодно</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74" w:history="1">
              <w:r>
                <w:rPr>
                  <w:color w:val="0000FF"/>
                </w:rPr>
                <w:t>приказа</w:t>
              </w:r>
            </w:hyperlink>
            <w:r>
              <w:t xml:space="preserve"> Минсоцразвития Новосибирской области от 27.02.2015 N 160)</w:t>
            </w:r>
          </w:p>
        </w:tc>
      </w:tr>
      <w:tr w:rsidR="00F64FE7" w:rsidRPr="0090213F">
        <w:trPr>
          <w:gridBefore w:val="1"/>
        </w:trPr>
        <w:tc>
          <w:tcPr>
            <w:tcW w:w="964" w:type="dxa"/>
          </w:tcPr>
          <w:p w:rsidR="00F64FE7" w:rsidRDefault="00F64FE7">
            <w:pPr>
              <w:pStyle w:val="ConsPlusNormal"/>
              <w:jc w:val="both"/>
            </w:pPr>
            <w:r>
              <w:t>2.10.2</w:t>
            </w:r>
          </w:p>
        </w:tc>
        <w:tc>
          <w:tcPr>
            <w:tcW w:w="2494" w:type="dxa"/>
          </w:tcPr>
          <w:p w:rsidR="00F64FE7" w:rsidRDefault="00F64FE7">
            <w:pPr>
              <w:pStyle w:val="ConsPlusNormal"/>
              <w:jc w:val="both"/>
              <w:rPr>
                <w:rFonts w:cs="Times New Roman"/>
              </w:rPr>
            </w:pPr>
            <w:r>
              <w:t xml:space="preserve">- прием стоматолога в учреждении </w:t>
            </w:r>
            <w:hyperlink w:anchor="P717" w:history="1">
              <w:r>
                <w:rPr>
                  <w:color w:val="0000FF"/>
                </w:rPr>
                <w:t>&lt;*&gt;</w:t>
              </w:r>
            </w:hyperlink>
          </w:p>
        </w:tc>
        <w:tc>
          <w:tcPr>
            <w:tcW w:w="3912" w:type="dxa"/>
          </w:tcPr>
          <w:p w:rsidR="00F64FE7" w:rsidRDefault="00F64FE7">
            <w:pPr>
              <w:pStyle w:val="ConsPlusNormal"/>
              <w:jc w:val="both"/>
            </w:pPr>
            <w:r>
              <w:t>Проведение профилактического осмотра в стоматологическом кабинете организации социального обслуживания. При необходимости проведение санации полости рта.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Помощь оказывается в организации социального обслуживания при наличии стоматологического кабинета</w:t>
            </w:r>
          </w:p>
        </w:tc>
      </w:tr>
      <w:tr w:rsidR="00F64FE7" w:rsidRPr="0090213F">
        <w:trPr>
          <w:gridBefore w:val="1"/>
        </w:trPr>
        <w:tc>
          <w:tcPr>
            <w:tcW w:w="964" w:type="dxa"/>
          </w:tcPr>
          <w:p w:rsidR="00F64FE7" w:rsidRDefault="00F64FE7">
            <w:pPr>
              <w:pStyle w:val="ConsPlusNormal"/>
              <w:jc w:val="both"/>
            </w:pPr>
            <w:r>
              <w:t>2.11</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rPr>
          <w:gridBefore w:val="1"/>
        </w:trPr>
        <w:tc>
          <w:tcPr>
            <w:tcW w:w="964" w:type="dxa"/>
          </w:tcPr>
          <w:p w:rsidR="00F64FE7" w:rsidRDefault="00F64FE7">
            <w:pPr>
              <w:pStyle w:val="ConsPlusNormal"/>
              <w:jc w:val="both"/>
            </w:pPr>
            <w:r>
              <w:t>2.11.1</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717"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rPr>
          <w:gridBefore w:val="1"/>
        </w:trPr>
        <w:tc>
          <w:tcPr>
            <w:tcW w:w="964" w:type="dxa"/>
          </w:tcPr>
          <w:p w:rsidR="00F64FE7" w:rsidRDefault="00F64FE7">
            <w:pPr>
              <w:pStyle w:val="ConsPlusNormal"/>
              <w:jc w:val="both"/>
            </w:pPr>
            <w:r>
              <w:t>2.11.2</w:t>
            </w:r>
          </w:p>
        </w:tc>
        <w:tc>
          <w:tcPr>
            <w:tcW w:w="2494" w:type="dxa"/>
          </w:tcPr>
          <w:p w:rsidR="00F64FE7" w:rsidRDefault="00F64FE7">
            <w:pPr>
              <w:pStyle w:val="ConsPlusNormal"/>
              <w:jc w:val="both"/>
              <w:rPr>
                <w:rFonts w:cs="Times New Roman"/>
              </w:rPr>
            </w:pPr>
            <w:r>
              <w:t xml:space="preserve">- фитотерапия </w:t>
            </w:r>
            <w:hyperlink w:anchor="P717"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rPr>
          <w:gridBefore w:val="1"/>
        </w:trPr>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rPr>
          <w:gridBefore w:val="1"/>
        </w:trPr>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далее - 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(в ред. </w:t>
            </w:r>
            <w:hyperlink r:id="rId75" w:history="1">
              <w:r>
                <w:rPr>
                  <w:color w:val="0000FF"/>
                </w:rPr>
                <w:t>приказа</w:t>
              </w:r>
            </w:hyperlink>
            <w:r>
              <w:t xml:space="preserve"> Минсоцразвития Новосибирской области от 27.02.2015 N 160)</w:t>
            </w:r>
          </w:p>
        </w:tc>
      </w:tr>
      <w:tr w:rsidR="00F64FE7" w:rsidRPr="0090213F">
        <w:trPr>
          <w:gridBefore w:val="1"/>
        </w:trPr>
        <w:tc>
          <w:tcPr>
            <w:tcW w:w="964" w:type="dxa"/>
          </w:tcPr>
          <w:p w:rsidR="00F64FE7" w:rsidRDefault="00F64FE7">
            <w:pPr>
              <w:pStyle w:val="ConsPlusNormal"/>
              <w:jc w:val="both"/>
            </w:pPr>
            <w:r>
              <w:t>3.2</w:t>
            </w:r>
          </w:p>
        </w:tc>
        <w:tc>
          <w:tcPr>
            <w:tcW w:w="2494" w:type="dxa"/>
          </w:tcPr>
          <w:p w:rsidR="00F64FE7" w:rsidRDefault="00F64FE7">
            <w:pPr>
              <w:pStyle w:val="ConsPlusNormal"/>
              <w:jc w:val="both"/>
            </w:pPr>
            <w:r>
              <w:t>Психологическая, в том числе экстренная, помощь</w:t>
            </w:r>
          </w:p>
        </w:tc>
        <w:tc>
          <w:tcPr>
            <w:tcW w:w="3912" w:type="dxa"/>
          </w:tcPr>
          <w:p w:rsidR="00F64FE7" w:rsidRDefault="00F64FE7">
            <w:pPr>
              <w:pStyle w:val="ConsPlusNormal"/>
              <w:jc w:val="both"/>
            </w:pPr>
            <w:r>
              <w:t>Выявление в ходе беседы психологических проблем, стоящих перед получателем социальных услуг. Проведение бесед, выслушивание, подбадривание, психологическая поддержка преодоления имеющихся трудностей.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1 раза в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должна обеспечивать: безотлагательное психологическое консультирование получателей услуги, содействие в мобилизации их физических, духовных, личностных, интеллектуальных ресурсов для выхода из кризисного состояния, расширении у них диапазона приемлемых средств для самостоятельного решения возникших проблем и преодоления трудностей, укреплении уверенности в себе</w:t>
            </w:r>
          </w:p>
        </w:tc>
      </w:tr>
      <w:tr w:rsidR="00F64FE7" w:rsidRPr="0090213F">
        <w:trPr>
          <w:gridBefore w:val="1"/>
        </w:trPr>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rPr>
          <w:gridBefore w:val="1"/>
        </w:trPr>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rPr>
          <w:gridBefore w:val="1"/>
        </w:trPr>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rPr>
          <w:gridBefore w:val="1"/>
        </w:trPr>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F64FE7" w:rsidRPr="0090213F">
        <w:trPr>
          <w:gridBefore w:val="1"/>
        </w:trPr>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rPr>
          <w:gridBefore w:val="1"/>
        </w:trPr>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rPr>
          <w:gridBefore w:val="1"/>
        </w:trPr>
        <w:tc>
          <w:tcPr>
            <w:tcW w:w="964" w:type="dxa"/>
          </w:tcPr>
          <w:p w:rsidR="00F64FE7" w:rsidRDefault="00F64FE7">
            <w:pPr>
              <w:pStyle w:val="ConsPlusNormal"/>
              <w:jc w:val="both"/>
            </w:pPr>
            <w:r>
              <w:t>5.2</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rPr>
          <w:gridBefore w:val="1"/>
        </w:trPr>
        <w:tc>
          <w:tcPr>
            <w:tcW w:w="964" w:type="dxa"/>
          </w:tcPr>
          <w:p w:rsidR="00F64FE7" w:rsidRDefault="00F64FE7">
            <w:pPr>
              <w:pStyle w:val="ConsPlusNormal"/>
            </w:pPr>
            <w:r>
              <w:t>5.3</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rPr>
          <w:gridBefore w:val="1"/>
        </w:trPr>
        <w:tc>
          <w:tcPr>
            <w:tcW w:w="964" w:type="dxa"/>
          </w:tcPr>
          <w:p w:rsidR="00F64FE7" w:rsidRDefault="00F64FE7">
            <w:pPr>
              <w:pStyle w:val="ConsPlusNormal"/>
            </w:pPr>
            <w:r>
              <w:t>5.3.1</w:t>
            </w:r>
          </w:p>
        </w:tc>
        <w:tc>
          <w:tcPr>
            <w:tcW w:w="2494" w:type="dxa"/>
          </w:tcPr>
          <w:p w:rsidR="00F64FE7" w:rsidRDefault="00F64FE7">
            <w:pPr>
              <w:pStyle w:val="ConsPlusNormal"/>
            </w:pPr>
            <w:r>
              <w:t>- обеспечение представительства для защиты прав и интересов в суде</w:t>
            </w:r>
          </w:p>
        </w:tc>
        <w:tc>
          <w:tcPr>
            <w:tcW w:w="3912" w:type="dxa"/>
          </w:tcPr>
          <w:p w:rsidR="00F64FE7" w:rsidRDefault="00F64FE7">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val="restart"/>
            <w:tcBorders>
              <w:bottom w:val="nil"/>
            </w:tcBorders>
          </w:tcPr>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rPr>
          <w:gridBefore w:val="1"/>
        </w:trPr>
        <w:tc>
          <w:tcPr>
            <w:tcW w:w="964" w:type="dxa"/>
          </w:tcPr>
          <w:p w:rsidR="00F64FE7" w:rsidRDefault="00F64FE7">
            <w:pPr>
              <w:pStyle w:val="ConsPlusNormal"/>
            </w:pPr>
            <w:r>
              <w:t>5.3.2</w:t>
            </w:r>
          </w:p>
        </w:tc>
        <w:tc>
          <w:tcPr>
            <w:tcW w:w="2494" w:type="dxa"/>
          </w:tcPr>
          <w:p w:rsidR="00F64FE7" w:rsidRDefault="00F64FE7">
            <w:pPr>
              <w:pStyle w:val="ConsPlusNormal"/>
            </w:pPr>
            <w:r>
              <w:t>- содействие в подготовке запросов, заявлений, направлений, ходатайств</w:t>
            </w:r>
          </w:p>
        </w:tc>
        <w:tc>
          <w:tcPr>
            <w:tcW w:w="3912" w:type="dxa"/>
            <w:vMerge w:val="restart"/>
            <w:tcBorders>
              <w:bottom w:val="nil"/>
            </w:tcBorders>
          </w:tcPr>
          <w:p w:rsidR="00F64FE7" w:rsidRDefault="00F64FE7">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rPr>
          <w:gridBefore w:val="1"/>
        </w:trPr>
        <w:tc>
          <w:tcPr>
            <w:tcW w:w="964" w:type="dxa"/>
            <w:tcBorders>
              <w:bottom w:val="nil"/>
            </w:tcBorders>
          </w:tcPr>
          <w:p w:rsidR="00F64FE7" w:rsidRDefault="00F64FE7">
            <w:pPr>
              <w:pStyle w:val="ConsPlusNormal"/>
            </w:pPr>
            <w:r>
              <w:t>5.3.3</w:t>
            </w:r>
          </w:p>
        </w:tc>
        <w:tc>
          <w:tcPr>
            <w:tcW w:w="2494" w:type="dxa"/>
            <w:tcBorders>
              <w:bottom w:val="nil"/>
            </w:tcBorders>
          </w:tcPr>
          <w:p w:rsidR="00F64FE7" w:rsidRDefault="00F64FE7">
            <w:pPr>
              <w:pStyle w:val="ConsPlusNormal"/>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vMerge/>
            <w:tcBorders>
              <w:bottom w:val="nil"/>
            </w:tcBorders>
          </w:tcPr>
          <w:p w:rsidR="00F64FE7" w:rsidRPr="0090213F" w:rsidRDefault="00F64FE7"/>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rPr>
          <w:gridBefore w:val="1"/>
        </w:trPr>
        <w:tc>
          <w:tcPr>
            <w:tcW w:w="13606" w:type="dxa"/>
            <w:gridSpan w:val="6"/>
            <w:tcBorders>
              <w:top w:val="nil"/>
            </w:tcBorders>
          </w:tcPr>
          <w:p w:rsidR="00F64FE7" w:rsidRDefault="00F64FE7">
            <w:pPr>
              <w:pStyle w:val="ConsPlusNormal"/>
              <w:jc w:val="both"/>
            </w:pPr>
            <w:r>
              <w:t xml:space="preserve">(п. 5.3 в ред. </w:t>
            </w:r>
            <w:hyperlink r:id="rId76" w:history="1">
              <w:r>
                <w:rPr>
                  <w:color w:val="0000FF"/>
                </w:rPr>
                <w:t>приказа</w:t>
              </w:r>
            </w:hyperlink>
            <w:r>
              <w:t xml:space="preserve"> Минсоцразвития Новосибирской области от 27.02.2015 N 160)</w:t>
            </w:r>
          </w:p>
        </w:tc>
      </w:tr>
      <w:tr w:rsidR="00F64FE7" w:rsidRPr="0090213F">
        <w:trPr>
          <w:gridBefore w:val="1"/>
        </w:trPr>
        <w:tc>
          <w:tcPr>
            <w:tcW w:w="964" w:type="dxa"/>
          </w:tcPr>
          <w:p w:rsidR="00F64FE7" w:rsidRDefault="00F64FE7">
            <w:pPr>
              <w:pStyle w:val="ConsPlusNormal"/>
              <w:jc w:val="both"/>
            </w:pPr>
            <w:r>
              <w:t>5.4</w:t>
            </w:r>
          </w:p>
        </w:tc>
        <w:tc>
          <w:tcPr>
            <w:tcW w:w="2494" w:type="dxa"/>
          </w:tcPr>
          <w:p w:rsidR="00F64FE7" w:rsidRDefault="00F64FE7">
            <w:pPr>
              <w:pStyle w:val="ConsPlusNormal"/>
              <w:jc w:val="both"/>
            </w:pPr>
            <w:r>
              <w:t>Получение по доверенности пенсий, пособий, других социальных выплат</w:t>
            </w:r>
          </w:p>
        </w:tc>
        <w:tc>
          <w:tcPr>
            <w:tcW w:w="3912" w:type="dxa"/>
          </w:tcPr>
          <w:p w:rsidR="00F64FE7" w:rsidRDefault="00F64FE7">
            <w:pPr>
              <w:pStyle w:val="ConsPlusNormal"/>
              <w:jc w:val="both"/>
            </w:pPr>
            <w:r>
              <w:t>Ежемесячное получение по доверенности пенсий, пособий, других социальных выплат в соответствующих организациях и учреждениях и передача денежных средств получателю социальных услуг в полном объеме.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Своевременное получение пенсий пособий и других социальных выплат</w:t>
            </w:r>
          </w:p>
        </w:tc>
      </w:tr>
      <w:tr w:rsidR="00F64FE7" w:rsidRPr="0090213F">
        <w:trPr>
          <w:gridBefore w:val="1"/>
        </w:trPr>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rPr>
          <w:gridBefore w:val="1"/>
        </w:trPr>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Обучение инвалидов пользованию техническими средствами реабилитации</w:t>
            </w:r>
          </w:p>
        </w:tc>
        <w:tc>
          <w:tcPr>
            <w:tcW w:w="3912" w:type="dxa"/>
          </w:tcPr>
          <w:p w:rsidR="00F64FE7" w:rsidRDefault="00F64FE7">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Обучение инвалидов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F64FE7" w:rsidRPr="0090213F">
        <w:trPr>
          <w:gridBefore w:val="1"/>
        </w:trPr>
        <w:tc>
          <w:tcPr>
            <w:tcW w:w="964" w:type="dxa"/>
          </w:tcPr>
          <w:p w:rsidR="00F64FE7" w:rsidRDefault="00F64FE7">
            <w:pPr>
              <w:pStyle w:val="ConsPlusNormal"/>
              <w:jc w:val="both"/>
            </w:pPr>
            <w:r>
              <w:t>6.2</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717" w:history="1">
              <w:r>
                <w:rPr>
                  <w:color w:val="0000FF"/>
                </w:rPr>
                <w:t>&lt;*&gt;</w:t>
              </w:r>
            </w:hyperlink>
          </w:p>
        </w:tc>
      </w:tr>
      <w:tr w:rsidR="00F64FE7" w:rsidRPr="0090213F">
        <w:trPr>
          <w:gridBefore w:val="1"/>
        </w:trPr>
        <w:tc>
          <w:tcPr>
            <w:tcW w:w="964" w:type="dxa"/>
          </w:tcPr>
          <w:p w:rsidR="00F64FE7" w:rsidRDefault="00F64FE7">
            <w:pPr>
              <w:pStyle w:val="ConsPlusNormal"/>
              <w:jc w:val="both"/>
            </w:pPr>
            <w:r>
              <w:t>6.2.1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водолечение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rPr>
          <w:gridBefore w:val="1"/>
        </w:trPr>
        <w:tc>
          <w:tcPr>
            <w:tcW w:w="964" w:type="dxa"/>
          </w:tcPr>
          <w:p w:rsidR="00F64FE7" w:rsidRDefault="00F64FE7">
            <w:pPr>
              <w:pStyle w:val="ConsPlusNormal"/>
              <w:jc w:val="both"/>
            </w:pPr>
            <w:r>
              <w:t>6.2.2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rPr>
          <w:gridBefore w:val="1"/>
        </w:trPr>
        <w:tc>
          <w:tcPr>
            <w:tcW w:w="964" w:type="dxa"/>
          </w:tcPr>
          <w:p w:rsidR="00F64FE7" w:rsidRDefault="00F64FE7">
            <w:pPr>
              <w:pStyle w:val="ConsPlusNormal"/>
              <w:jc w:val="both"/>
            </w:pPr>
            <w:r>
              <w:t>6.2.3</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групповое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1" w:name="P717"/>
      <w:bookmarkEnd w:id="1"/>
      <w:r>
        <w:t>&lt;*&gt; - при наличии лицензии на осуществление медицинской деятельности;</w:t>
      </w:r>
    </w:p>
    <w:p w:rsidR="00F64FE7" w:rsidRDefault="00F64FE7">
      <w:pPr>
        <w:pStyle w:val="ConsPlusNormal"/>
        <w:spacing w:before="220"/>
        <w:ind w:firstLine="540"/>
        <w:jc w:val="both"/>
      </w:pPr>
      <w:bookmarkStart w:id="2" w:name="P718"/>
      <w:bookmarkEnd w:id="2"/>
      <w:r>
        <w:t>&lt;**&gt; - при применении памперсов. Если памперсы не применяются, услуга предоставляется от 1 до 3 раз в сутки, по необходимости.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2. Стандарты социальных услуг, предоставляемых гражданам пожилого возраста и инвалидам, частично утратившим способность к самообслуживанию, в стационарной форме.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77"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78"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79" w:history="1">
              <w:r>
                <w:rPr>
                  <w:color w:val="0000FF"/>
                </w:rPr>
                <w:t>приказа</w:t>
              </w:r>
            </w:hyperlink>
            <w:r>
              <w:t xml:space="preserve"> Минсоцразвития Новосибирской области от 25.01.2016 N 27, </w:t>
            </w:r>
            <w:hyperlink r:id="rId80" w:history="1">
              <w:r>
                <w:rPr>
                  <w:color w:val="0000FF"/>
                </w:rPr>
                <w:t>приказа</w:t>
              </w:r>
            </w:hyperlink>
          </w:p>
          <w:p w:rsidR="00F64FE7" w:rsidRDefault="00F64FE7">
            <w:pPr>
              <w:pStyle w:val="ConsPlusNormal"/>
              <w:jc w:val="both"/>
            </w:pPr>
            <w:r>
              <w:t>Минтруда и соцразвития Новосибирской области от 17.12.2018 N 1382)</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1.2</w:t>
            </w:r>
          </w:p>
        </w:tc>
        <w:tc>
          <w:tcPr>
            <w:tcW w:w="2494" w:type="dxa"/>
            <w:tcBorders>
              <w:bottom w:val="nil"/>
            </w:tcBorders>
          </w:tcPr>
          <w:p w:rsidR="00F64FE7" w:rsidRDefault="00F64FE7">
            <w:pPr>
              <w:pStyle w:val="ConsPlusNormal"/>
              <w:jc w:val="both"/>
            </w:pPr>
            <w:r>
              <w:t>Обеспечение мебелью согласно утвержденным нормативам</w:t>
            </w:r>
          </w:p>
        </w:tc>
        <w:tc>
          <w:tcPr>
            <w:tcW w:w="3912" w:type="dxa"/>
            <w:tcBorders>
              <w:bottom w:val="nil"/>
            </w:tcBorders>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престарелых и инвалидов, быть удобна в пользовании, учитывать их физическое состояние (тяжелобольных, малоподвижных)</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81" w:history="1">
              <w:r>
                <w:rPr>
                  <w:color w:val="0000FF"/>
                </w:rPr>
                <w:t>приказа</w:t>
              </w:r>
            </w:hyperlink>
            <w:r>
              <w:t xml:space="preserve"> Минсоцразвития Новосибирской области от 25.01.2016 N 27)</w:t>
            </w:r>
          </w:p>
        </w:tc>
      </w:tr>
      <w:tr w:rsidR="00F64FE7" w:rsidRPr="0090213F">
        <w:tc>
          <w:tcPr>
            <w:tcW w:w="964" w:type="dxa"/>
          </w:tcPr>
          <w:p w:rsidR="00F64FE7" w:rsidRDefault="00F64FE7">
            <w:pPr>
              <w:pStyle w:val="ConsPlusNormal"/>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pPr>
            <w:r>
              <w:t>1.3.1</w:t>
            </w:r>
          </w:p>
        </w:tc>
        <w:tc>
          <w:tcPr>
            <w:tcW w:w="2494" w:type="dxa"/>
          </w:tcPr>
          <w:p w:rsidR="00F64FE7" w:rsidRDefault="00F64FE7">
            <w:pPr>
              <w:pStyle w:val="ConsPlusNormal"/>
              <w:jc w:val="both"/>
            </w:pPr>
            <w:r>
              <w:t>- верхней и нижней одеждой в соответствии с сезоном, ростом и размером</w:t>
            </w:r>
          </w:p>
        </w:tc>
        <w:tc>
          <w:tcPr>
            <w:tcW w:w="3912" w:type="dxa"/>
          </w:tcPr>
          <w:p w:rsidR="00F64FE7" w:rsidRDefault="00F64FE7">
            <w:pPr>
              <w:pStyle w:val="ConsPlusNormal"/>
              <w:jc w:val="both"/>
            </w:pPr>
            <w:r>
              <w:t xml:space="preserve">За единицу услуги принимают факт выдачи комплекта одежды в соответствии с </w:t>
            </w:r>
            <w:hyperlink r:id="rId82"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F64FE7" w:rsidRPr="0090213F">
        <w:tc>
          <w:tcPr>
            <w:tcW w:w="964" w:type="dxa"/>
          </w:tcPr>
          <w:p w:rsidR="00F64FE7" w:rsidRDefault="00F64FE7">
            <w:pPr>
              <w:pStyle w:val="ConsPlusNormal"/>
            </w:pPr>
            <w:r>
              <w:t>1.3.2</w:t>
            </w:r>
          </w:p>
        </w:tc>
        <w:tc>
          <w:tcPr>
            <w:tcW w:w="2494" w:type="dxa"/>
          </w:tcPr>
          <w:p w:rsidR="00F64FE7" w:rsidRDefault="00F64FE7">
            <w:pPr>
              <w:pStyle w:val="ConsPlusNormal"/>
              <w:jc w:val="both"/>
            </w:pPr>
            <w:r>
              <w:t>- обувью домашней, уличной в соответствии с сезоном и размером</w:t>
            </w:r>
          </w:p>
        </w:tc>
        <w:tc>
          <w:tcPr>
            <w:tcW w:w="3912" w:type="dxa"/>
          </w:tcPr>
          <w:p w:rsidR="00F64FE7" w:rsidRDefault="00F64FE7">
            <w:pPr>
              <w:pStyle w:val="ConsPlusNormal"/>
              <w:jc w:val="both"/>
            </w:pPr>
            <w:r>
              <w:t xml:space="preserve">За единицу услуги принимают факт выдачи обуви в соответствии с </w:t>
            </w:r>
            <w:hyperlink r:id="rId83"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F64FE7" w:rsidRPr="0090213F">
        <w:tc>
          <w:tcPr>
            <w:tcW w:w="964" w:type="dxa"/>
          </w:tcPr>
          <w:p w:rsidR="00F64FE7" w:rsidRDefault="00F64FE7">
            <w:pPr>
              <w:pStyle w:val="ConsPlusNormal"/>
            </w:pPr>
            <w:r>
              <w:t>1.3.3</w:t>
            </w:r>
          </w:p>
        </w:tc>
        <w:tc>
          <w:tcPr>
            <w:tcW w:w="2494" w:type="dxa"/>
          </w:tcPr>
          <w:p w:rsidR="00F64FE7" w:rsidRDefault="00F64FE7">
            <w:pPr>
              <w:pStyle w:val="ConsPlusNormal"/>
              <w:jc w:val="both"/>
            </w:pPr>
            <w:r>
              <w:t>- нательным бельем</w:t>
            </w:r>
          </w:p>
        </w:tc>
        <w:tc>
          <w:tcPr>
            <w:tcW w:w="3912" w:type="dxa"/>
          </w:tcPr>
          <w:p w:rsidR="00F64FE7" w:rsidRDefault="00F64FE7">
            <w:pPr>
              <w:pStyle w:val="ConsPlusNormal"/>
              <w:jc w:val="both"/>
            </w:pPr>
            <w:r>
              <w:t xml:space="preserve">За единицу услуги принимают факт выдачи комплекта нательного белья в соответствии с </w:t>
            </w:r>
            <w:hyperlink r:id="rId84"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1.3.4</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8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86"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нормативам, утвержденным </w:t>
            </w:r>
            <w:hyperlink r:id="rId87"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4-х раз ежедневно</w:t>
            </w:r>
          </w:p>
        </w:tc>
        <w:tc>
          <w:tcPr>
            <w:tcW w:w="1020" w:type="dxa"/>
            <w:tcBorders>
              <w:bottom w:val="nil"/>
            </w:tcBorders>
          </w:tcPr>
          <w:p w:rsidR="00F64FE7" w:rsidRDefault="00F64FE7">
            <w:pPr>
              <w:pStyle w:val="ConsPlusNormal"/>
              <w:jc w:val="center"/>
            </w:pPr>
            <w:r>
              <w:t>1460</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8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pPr>
            <w:r>
              <w:t>1.5</w:t>
            </w:r>
          </w:p>
        </w:tc>
        <w:tc>
          <w:tcPr>
            <w:tcW w:w="2494" w:type="dxa"/>
          </w:tcPr>
          <w:p w:rsidR="00F64FE7" w:rsidRDefault="00F64FE7">
            <w:pPr>
              <w:pStyle w:val="ConsPlusNormal"/>
              <w:jc w:val="both"/>
            </w:pPr>
            <w:r>
              <w:t>Оказание помощи в написании и прочтении писем</w:t>
            </w:r>
          </w:p>
        </w:tc>
        <w:tc>
          <w:tcPr>
            <w:tcW w:w="3912" w:type="dxa"/>
          </w:tcPr>
          <w:p w:rsidR="00F64FE7" w:rsidRDefault="00F64FE7">
            <w:pPr>
              <w:pStyle w:val="ConsPlusNormal"/>
              <w:jc w:val="both"/>
            </w:pPr>
            <w:r>
              <w:t>Написание и прочтение писем проводится по просьбе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Обеспечение конфиденциальности и доведение до получателя социальных услуг всей информации в полном объеме</w:t>
            </w:r>
          </w:p>
        </w:tc>
      </w:tr>
      <w:tr w:rsidR="00F64FE7" w:rsidRPr="0090213F">
        <w:tc>
          <w:tcPr>
            <w:tcW w:w="964" w:type="dxa"/>
          </w:tcPr>
          <w:p w:rsidR="00F64FE7" w:rsidRDefault="00F64FE7">
            <w:pPr>
              <w:pStyle w:val="ConsPlusNormal"/>
            </w:pPr>
            <w:r>
              <w:t>1.6</w:t>
            </w:r>
          </w:p>
        </w:tc>
        <w:tc>
          <w:tcPr>
            <w:tcW w:w="12642" w:type="dxa"/>
            <w:gridSpan w:val="5"/>
          </w:tcPr>
          <w:p w:rsidR="00F64FE7" w:rsidRDefault="00F64FE7">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F64FE7" w:rsidRPr="0090213F">
        <w:tc>
          <w:tcPr>
            <w:tcW w:w="964" w:type="dxa"/>
          </w:tcPr>
          <w:p w:rsidR="00F64FE7" w:rsidRDefault="00F64FE7">
            <w:pPr>
              <w:pStyle w:val="ConsPlusNormal"/>
            </w:pPr>
            <w:r>
              <w:t>1.6.1</w:t>
            </w:r>
          </w:p>
        </w:tc>
        <w:tc>
          <w:tcPr>
            <w:tcW w:w="2494" w:type="dxa"/>
          </w:tcPr>
          <w:p w:rsidR="00F64FE7" w:rsidRDefault="00F64FE7">
            <w:pPr>
              <w:pStyle w:val="ConsPlusNormal"/>
              <w:jc w:val="both"/>
            </w:pPr>
            <w:r>
              <w:t>- покупка и доставка промышленных товаров весом до 7 кг</w:t>
            </w:r>
          </w:p>
        </w:tc>
        <w:tc>
          <w:tcPr>
            <w:tcW w:w="3912" w:type="dxa"/>
          </w:tcPr>
          <w:p w:rsidR="00F64FE7" w:rsidRDefault="00F64FE7">
            <w:pPr>
              <w:pStyle w:val="ConsPlusNormal"/>
              <w:jc w:val="both"/>
            </w:pPr>
            <w:r>
              <w:t>Выяснение у получателя социальных услуг перечня на приобретение необходимых промышленных товаров. Приобретение промышленных товаров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Промышленные товары приобретены с учетом потребности получателя социальных услуг и своевременно доставлены</w:t>
            </w:r>
          </w:p>
        </w:tc>
      </w:tr>
      <w:tr w:rsidR="00F64FE7" w:rsidRPr="0090213F">
        <w:tc>
          <w:tcPr>
            <w:tcW w:w="964" w:type="dxa"/>
          </w:tcPr>
          <w:p w:rsidR="00F64FE7" w:rsidRDefault="00F64FE7">
            <w:pPr>
              <w:pStyle w:val="ConsPlusNormal"/>
            </w:pPr>
            <w:r>
              <w:t>1.6.2</w:t>
            </w:r>
          </w:p>
        </w:tc>
        <w:tc>
          <w:tcPr>
            <w:tcW w:w="2494" w:type="dxa"/>
          </w:tcPr>
          <w:p w:rsidR="00F64FE7" w:rsidRDefault="00F64FE7">
            <w:pPr>
              <w:pStyle w:val="ConsPlusNormal"/>
              <w:jc w:val="both"/>
            </w:pPr>
            <w:r>
              <w:t>- покупка и доставка продуктов питания весом до 7 кг</w:t>
            </w:r>
          </w:p>
        </w:tc>
        <w:tc>
          <w:tcPr>
            <w:tcW w:w="3912" w:type="dxa"/>
          </w:tcPr>
          <w:p w:rsidR="00F64FE7" w:rsidRDefault="00F64FE7">
            <w:pPr>
              <w:pStyle w:val="ConsPlusNormal"/>
              <w:jc w:val="both"/>
            </w:pPr>
            <w:r>
              <w:t>Выяснение у получателя социальных перечня на приобретение необходимых продуктов питания. Приобретение продуктов питания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Продукты питания, товары приобретены с учетом потребности получателя социальных услуг и своевременно доставлены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w:t>
            </w:r>
          </w:p>
        </w:tc>
        <w:tc>
          <w:tcPr>
            <w:tcW w:w="2494" w:type="dxa"/>
            <w:tcBorders>
              <w:bottom w:val="nil"/>
            </w:tcBorders>
          </w:tcPr>
          <w:p w:rsidR="00F64FE7" w:rsidRDefault="00F64FE7">
            <w:pPr>
              <w:pStyle w:val="ConsPlusNormal"/>
              <w:jc w:val="both"/>
            </w:pPr>
            <w:r>
              <w:t>Прием и обеспечение хранения личных вещей и ценностей</w:t>
            </w:r>
          </w:p>
        </w:tc>
        <w:tc>
          <w:tcPr>
            <w:tcW w:w="3912" w:type="dxa"/>
            <w:tcBorders>
              <w:bottom w:val="nil"/>
            </w:tcBorders>
          </w:tcPr>
          <w:p w:rsidR="00F64FE7" w:rsidRDefault="00F64FE7">
            <w:pPr>
              <w:pStyle w:val="ConsPlusNormal"/>
              <w:jc w:val="both"/>
            </w:pPr>
            <w:r>
              <w:t>При передаче получателем социальных услуг на хранение документов и личных вещей делается их опись и вкладывается в личное дело получателя социальных услуг.</w:t>
            </w:r>
          </w:p>
          <w:p w:rsidR="00F64FE7" w:rsidRDefault="00F64FE7">
            <w:pPr>
              <w:pStyle w:val="ConsPlusNormal"/>
              <w:jc w:val="both"/>
            </w:pPr>
            <w:r>
              <w:t>Сберегательные книжки хранятся в сейфе в кассе организации.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Обеспечение условий для хранения личных вещей и ценностей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8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pPr>
            <w:r>
              <w:t>1.8</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pPr>
            <w:r>
              <w:t>1.8.1</w:t>
            </w:r>
          </w:p>
        </w:tc>
        <w:tc>
          <w:tcPr>
            <w:tcW w:w="2494" w:type="dxa"/>
          </w:tcPr>
          <w:p w:rsidR="00F64FE7" w:rsidRDefault="00F64FE7">
            <w:pPr>
              <w:pStyle w:val="ConsPlusNormal"/>
              <w:jc w:val="both"/>
            </w:pPr>
            <w:r>
              <w:t>- стрижка волос</w:t>
            </w:r>
          </w:p>
        </w:tc>
        <w:tc>
          <w:tcPr>
            <w:tcW w:w="3912" w:type="dxa"/>
          </w:tcPr>
          <w:p w:rsidR="00F64FE7" w:rsidRDefault="00F64FE7">
            <w:pPr>
              <w:pStyle w:val="ConsPlusNormal"/>
              <w:jc w:val="both"/>
            </w:pPr>
            <w:r>
              <w:t>Перед стрижкой на получателя социальных услуг одевается пелерина. Для стрижки волос используются ножницы или электрическая машинка. Все инструменты после использования подвергаются дезинфекции.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w:t>
            </w:r>
          </w:p>
          <w:p w:rsidR="00F64FE7" w:rsidRDefault="00F64FE7">
            <w:pPr>
              <w:pStyle w:val="ConsPlusNormal"/>
              <w:jc w:val="both"/>
            </w:pPr>
            <w:r>
              <w:t>Услуга предоставляется с соблюдением требований безопасности, без причинения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1.8.2</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9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pPr>
            <w:r>
              <w:t>1.8.3</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pPr>
            <w:r>
              <w:t>1.8.4</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1.8.5</w:t>
            </w:r>
          </w:p>
        </w:tc>
        <w:tc>
          <w:tcPr>
            <w:tcW w:w="2494" w:type="dxa"/>
            <w:tcBorders>
              <w:bottom w:val="nil"/>
            </w:tcBorders>
          </w:tcPr>
          <w:p w:rsidR="00F64FE7" w:rsidRDefault="00F64FE7">
            <w:pPr>
              <w:pStyle w:val="ConsPlusNormal"/>
              <w:jc w:val="both"/>
            </w:pPr>
            <w:r>
              <w:t>- смена нательного белья (ночная сорочка, трусы, майка)</w:t>
            </w:r>
          </w:p>
        </w:tc>
        <w:tc>
          <w:tcPr>
            <w:tcW w:w="3912" w:type="dxa"/>
            <w:tcBorders>
              <w:bottom w:val="nil"/>
            </w:tcBorders>
          </w:tcPr>
          <w:p w:rsidR="00F64FE7" w:rsidRDefault="00F64FE7">
            <w:pPr>
              <w:pStyle w:val="ConsPlusNormal"/>
              <w:jc w:val="both"/>
            </w:pPr>
            <w:r>
              <w:t>Нательное белье (ночная сорочка, трусы, майка) собирается в отдельные мешки, которые транспортируются в прачечную.</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9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pPr>
            <w:r>
              <w:t>1.8.6</w:t>
            </w:r>
          </w:p>
        </w:tc>
        <w:tc>
          <w:tcPr>
            <w:tcW w:w="2494" w:type="dxa"/>
          </w:tcPr>
          <w:p w:rsidR="00F64FE7" w:rsidRDefault="00F64FE7">
            <w:pPr>
              <w:pStyle w:val="ConsPlusNormal"/>
              <w:jc w:val="both"/>
            </w:pPr>
            <w:r>
              <w:t>- предоставление предметов личной гигиены</w:t>
            </w:r>
          </w:p>
        </w:tc>
        <w:tc>
          <w:tcPr>
            <w:tcW w:w="3912" w:type="dxa"/>
          </w:tcPr>
          <w:p w:rsidR="00F64FE7" w:rsidRDefault="00F64FE7">
            <w:pPr>
              <w:pStyle w:val="ConsPlusNormal"/>
              <w:jc w:val="both"/>
            </w:pPr>
            <w:r>
              <w:t>Предметы личной гигиены выдаются получателям социальных услуг, которые по состоянию здоровья могут пользоваться ими.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pPr>
            <w:r>
              <w:t>1.8.7</w:t>
            </w:r>
          </w:p>
        </w:tc>
        <w:tc>
          <w:tcPr>
            <w:tcW w:w="2494" w:type="dxa"/>
          </w:tcPr>
          <w:p w:rsidR="00F64FE7" w:rsidRDefault="00F64FE7">
            <w:pPr>
              <w:pStyle w:val="ConsPlusNormal"/>
              <w:jc w:val="both"/>
            </w:pPr>
            <w:r>
              <w:t>гигиена тела общая (гигиеническая ванна)</w:t>
            </w:r>
          </w:p>
        </w:tc>
        <w:tc>
          <w:tcPr>
            <w:tcW w:w="3912" w:type="dxa"/>
          </w:tcPr>
          <w:p w:rsidR="00F64FE7" w:rsidRDefault="00F64FE7">
            <w:pPr>
              <w:pStyle w:val="ConsPlusNormal"/>
              <w:jc w:val="both"/>
            </w:pPr>
            <w:r>
              <w:t>Предоставление получателю социальных услуг ванны, бани, душевой кабины.</w:t>
            </w:r>
          </w:p>
          <w:p w:rsidR="00F64FE7" w:rsidRDefault="00F64FE7">
            <w:pPr>
              <w:pStyle w:val="ConsPlusNormal"/>
              <w:jc w:val="both"/>
            </w:pPr>
            <w:r>
              <w:t>Гигиена тела общая проводится 1 раз еженедельно.</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pPr>
            <w:r>
              <w:t>1.8.8</w:t>
            </w:r>
          </w:p>
        </w:tc>
        <w:tc>
          <w:tcPr>
            <w:tcW w:w="2494" w:type="dxa"/>
          </w:tcPr>
          <w:p w:rsidR="00F64FE7" w:rsidRDefault="00F64FE7">
            <w:pPr>
              <w:pStyle w:val="ConsPlusNormal"/>
              <w:jc w:val="both"/>
            </w:pPr>
            <w:r>
              <w:t>- стрижка ногтей (с предварительной подготовкой)</w:t>
            </w:r>
          </w:p>
        </w:tc>
        <w:tc>
          <w:tcPr>
            <w:tcW w:w="3912" w:type="dxa"/>
          </w:tcPr>
          <w:p w:rsidR="00F64FE7" w:rsidRDefault="00F64FE7">
            <w:pPr>
              <w:pStyle w:val="ConsPlusNormal"/>
              <w:jc w:val="both"/>
            </w:pPr>
            <w:r>
              <w:t>Для подготовки к процедуре кисти рук, стопы ног получателя услуги на 15 минут опускают в емкость с теплой водой. Осуществляется стрижка ногтей на кистях и стопах.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1.9</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1.9.1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vMerge w:val="restart"/>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мере необходимости</w:t>
            </w:r>
          </w:p>
        </w:tc>
        <w:tc>
          <w:tcPr>
            <w:tcW w:w="1020" w:type="dxa"/>
            <w:vMerge w:val="restart"/>
          </w:tcPr>
          <w:p w:rsidR="00F64FE7" w:rsidRDefault="00F64FE7">
            <w:pPr>
              <w:pStyle w:val="ConsPlusNormal"/>
              <w:jc w:val="center"/>
            </w:pPr>
            <w:r>
              <w:t>1</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pPr>
            <w:r>
              <w:t>1.9.2</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1.9.3</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мере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9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1.10</w:t>
            </w:r>
          </w:p>
        </w:tc>
        <w:tc>
          <w:tcPr>
            <w:tcW w:w="2494" w:type="dxa"/>
          </w:tcPr>
          <w:p w:rsidR="00F64FE7" w:rsidRDefault="00F64FE7">
            <w:pPr>
              <w:pStyle w:val="ConsPlusNormal"/>
              <w:jc w:val="both"/>
            </w:pPr>
            <w:r>
              <w:t>Создание условий для отправления религиозных обрядов (в том числе приглашение священнослужителей)</w:t>
            </w:r>
          </w:p>
        </w:tc>
        <w:tc>
          <w:tcPr>
            <w:tcW w:w="3912" w:type="dxa"/>
          </w:tcPr>
          <w:p w:rsidR="00F64FE7" w:rsidRDefault="00F64FE7">
            <w:pPr>
              <w:pStyle w:val="ConsPlusNormal"/>
              <w:jc w:val="both"/>
            </w:pPr>
            <w:r>
              <w:t>Подготовка помещения, условий для отправления религиозных обрядов и приглашение служителя церкви для проведения службы в назначенный день.</w:t>
            </w:r>
          </w:p>
          <w:p w:rsidR="00F64FE7" w:rsidRDefault="00F64FE7">
            <w:pPr>
              <w:pStyle w:val="ConsPlusNormal"/>
              <w:jc w:val="both"/>
            </w:pPr>
            <w:r>
              <w:t>Для тяжелобольных услуги служителя церкви проводятся в комнатах.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F64FE7" w:rsidRPr="0090213F">
        <w:tc>
          <w:tcPr>
            <w:tcW w:w="964" w:type="dxa"/>
          </w:tcPr>
          <w:p w:rsidR="00F64FE7" w:rsidRDefault="00F64FE7">
            <w:pPr>
              <w:pStyle w:val="ConsPlusNormal"/>
              <w:jc w:val="both"/>
            </w:pPr>
            <w:r>
              <w:t>1.11</w:t>
            </w:r>
          </w:p>
        </w:tc>
        <w:tc>
          <w:tcPr>
            <w:tcW w:w="2494" w:type="dxa"/>
          </w:tcPr>
          <w:p w:rsidR="00F64FE7" w:rsidRDefault="00F64FE7">
            <w:pPr>
              <w:pStyle w:val="ConsPlusNormal"/>
              <w:jc w:val="both"/>
            </w:pPr>
            <w:r>
              <w:t>Содействие в организации ритуальных мероприятий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F64FE7" w:rsidRDefault="00F64FE7">
            <w:pPr>
              <w:pStyle w:val="ConsPlusNormal"/>
              <w:jc w:val="both"/>
            </w:pPr>
            <w:r>
              <w:t>Организация медицинского освидетельствования факта смерти, оформление справки о смерти в органах ЗАГС, информирование родственников о факте смерти (телеграммой или по телефону в соответствии с заранее достигнутой договоренностью), оформление документов на погребение, вызов специальных служб для осуществления захоронения.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наступления смерти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 случае смерти получателя социальных услуг проводится медицинское освидетельствование факта смерти, оформление справки о смерти в органах ЗАГС, оформление документов, необходимых для погребения. Проведение захоронения в соответствии с вероисповеданием умершего. При отсутствии у проживающего личных вещей, предназначенных для погребения, учреждение выделяет для этих целей комплект одежды и обуви.</w:t>
            </w:r>
          </w:p>
          <w:p w:rsidR="00F64FE7" w:rsidRDefault="00F64FE7">
            <w:pPr>
              <w:pStyle w:val="ConsPlusNormal"/>
              <w:jc w:val="both"/>
            </w:pPr>
            <w:r>
              <w:t>В 3-дневный срок со дня смерти получателя социальных услуг информировать нотариуса о наличии имущества, оставшегося после умершего, и об имеющихся данных о предполагаемых наследниках</w:t>
            </w:r>
          </w:p>
        </w:tc>
      </w:tr>
      <w:tr w:rsidR="00F64FE7" w:rsidRPr="0090213F">
        <w:tc>
          <w:tcPr>
            <w:tcW w:w="964" w:type="dxa"/>
          </w:tcPr>
          <w:p w:rsidR="00F64FE7" w:rsidRDefault="00F64FE7">
            <w:pPr>
              <w:pStyle w:val="ConsPlusNormal"/>
              <w:jc w:val="both"/>
            </w:pPr>
            <w:r>
              <w:t>1.12</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1.12.1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730</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9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1.13</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1304"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 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получателя социальных услуг, его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F64FE7" w:rsidRPr="0090213F">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2.1.3</w:t>
            </w:r>
          </w:p>
        </w:tc>
        <w:tc>
          <w:tcPr>
            <w:tcW w:w="2494" w:type="dxa"/>
          </w:tcPr>
          <w:p w:rsidR="00F64FE7" w:rsidRDefault="00F64FE7">
            <w:pPr>
              <w:pStyle w:val="ConsPlusNormal"/>
              <w:jc w:val="both"/>
            </w:pPr>
            <w:r>
              <w:t>- санитарная обработка одежды в дезкамере, дезинфекция</w:t>
            </w:r>
          </w:p>
        </w:tc>
        <w:tc>
          <w:tcPr>
            <w:tcW w:w="3912" w:type="dxa"/>
          </w:tcPr>
          <w:p w:rsidR="00F64FE7" w:rsidRDefault="00F64FE7">
            <w:pPr>
              <w:pStyle w:val="ConsPlusNormal"/>
              <w:jc w:val="both"/>
            </w:pPr>
            <w:r>
              <w:t>При поступлении получателя социальных услуг в дезкамере проводится санитарная обработка одежды и нательного белья.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pPr>
            <w:r>
              <w:t>2.2</w:t>
            </w:r>
          </w:p>
        </w:tc>
        <w:tc>
          <w:tcPr>
            <w:tcW w:w="12642" w:type="dxa"/>
            <w:gridSpan w:val="5"/>
          </w:tcPr>
          <w:p w:rsidR="00F64FE7" w:rsidRDefault="00F64FE7">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c>
          <w:tcPr>
            <w:tcW w:w="964" w:type="dxa"/>
          </w:tcPr>
          <w:p w:rsidR="00F64FE7" w:rsidRDefault="00F64FE7">
            <w:pPr>
              <w:pStyle w:val="ConsPlusNormal"/>
            </w:pPr>
            <w:r>
              <w:t>2.2.1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В соответствии со сроками переосвидетельствования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pPr>
            <w:r>
              <w:t>2.2.2</w:t>
            </w:r>
          </w:p>
        </w:tc>
        <w:tc>
          <w:tcPr>
            <w:tcW w:w="2494" w:type="dxa"/>
          </w:tcPr>
          <w:p w:rsidR="00F64FE7" w:rsidRDefault="00F64FE7">
            <w:pPr>
              <w:pStyle w:val="ConsPlusNormal"/>
              <w:jc w:val="both"/>
              <w:rPr>
                <w:rFonts w:cs="Times New Roman"/>
              </w:rPr>
            </w:pPr>
            <w:r>
              <w:t xml:space="preserve">- забор материала для проведения лабораторных исследований </w:t>
            </w:r>
            <w:hyperlink w:anchor="P1304" w:history="1">
              <w:r>
                <w:rPr>
                  <w:color w:val="0000FF"/>
                </w:rPr>
                <w:t>&lt;*&gt;</w:t>
              </w:r>
            </w:hyperlink>
          </w:p>
        </w:tc>
        <w:tc>
          <w:tcPr>
            <w:tcW w:w="3912" w:type="dxa"/>
          </w:tcPr>
          <w:p w:rsidR="00F64FE7" w:rsidRDefault="00F64FE7">
            <w:pPr>
              <w:pStyle w:val="ConsPlusNormal"/>
              <w:jc w:val="both"/>
            </w:pPr>
            <w:r>
              <w:t>Осуществление забора материала для лабораторного исследования и доставки его в лабораторию.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w:t>
            </w:r>
          </w:p>
        </w:tc>
      </w:tr>
      <w:tr w:rsidR="00F64FE7" w:rsidRPr="0090213F">
        <w:tc>
          <w:tcPr>
            <w:tcW w:w="964" w:type="dxa"/>
          </w:tcPr>
          <w:p w:rsidR="00F64FE7" w:rsidRDefault="00F64FE7">
            <w:pPr>
              <w:pStyle w:val="ConsPlusNormal"/>
              <w:jc w:val="both"/>
            </w:pPr>
            <w:r>
              <w:t>2.3</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pPr>
            <w:r>
              <w:t>2.4</w:t>
            </w:r>
          </w:p>
        </w:tc>
        <w:tc>
          <w:tcPr>
            <w:tcW w:w="12642" w:type="dxa"/>
            <w:gridSpan w:val="5"/>
          </w:tcPr>
          <w:p w:rsidR="00F64FE7" w:rsidRDefault="00F64FE7">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c>
          <w:tcPr>
            <w:tcW w:w="964" w:type="dxa"/>
          </w:tcPr>
          <w:p w:rsidR="00F64FE7" w:rsidRDefault="00F64FE7">
            <w:pPr>
              <w:pStyle w:val="ConsPlusNormal"/>
            </w:pPr>
            <w:r>
              <w:t>2.4.1</w:t>
            </w:r>
          </w:p>
        </w:tc>
        <w:tc>
          <w:tcPr>
            <w:tcW w:w="2494" w:type="dxa"/>
          </w:tcPr>
          <w:p w:rsidR="00F64FE7" w:rsidRDefault="00F64FE7">
            <w:pPr>
              <w:pStyle w:val="ConsPlusNormal"/>
              <w:jc w:val="both"/>
            </w:pPr>
            <w:r>
              <w:t>- углубленный медицинский осмотр</w:t>
            </w:r>
          </w:p>
        </w:tc>
        <w:tc>
          <w:tcPr>
            <w:tcW w:w="3912" w:type="dxa"/>
          </w:tcPr>
          <w:p w:rsidR="00F64FE7" w:rsidRDefault="00F64FE7">
            <w:pPr>
              <w:pStyle w:val="ConsPlusNormal"/>
              <w:jc w:val="both"/>
            </w:pPr>
            <w:r>
              <w:t>Сбор информации о получателе социальных услуг у родственников или у медперсонала. Осмотр и сбор анамнеза жизни и болезни у самого получателя социальных услуг. Фиксация результатов осмотра в медицинской карте.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 для углубленного и всестороннего обследования состояния здоровья и последующего выполнения рекомендаций медицинских специалистов</w:t>
            </w:r>
          </w:p>
        </w:tc>
      </w:tr>
      <w:tr w:rsidR="00F64FE7" w:rsidRPr="0090213F">
        <w:tc>
          <w:tcPr>
            <w:tcW w:w="964" w:type="dxa"/>
          </w:tcPr>
          <w:p w:rsidR="00F64FE7" w:rsidRDefault="00F64FE7">
            <w:pPr>
              <w:pStyle w:val="ConsPlusNormal"/>
            </w:pPr>
            <w:r>
              <w:t>2.4.2</w:t>
            </w:r>
          </w:p>
        </w:tc>
        <w:tc>
          <w:tcPr>
            <w:tcW w:w="2494" w:type="dxa"/>
          </w:tcPr>
          <w:p w:rsidR="00F64FE7" w:rsidRDefault="00F64FE7">
            <w:pPr>
              <w:pStyle w:val="ConsPlusNormal"/>
              <w:jc w:val="both"/>
            </w:pPr>
            <w:r>
              <w:t>- предварительная запись в медицинскую организацию для прохождения диспансеризации</w:t>
            </w:r>
          </w:p>
        </w:tc>
        <w:tc>
          <w:tcPr>
            <w:tcW w:w="3912" w:type="dxa"/>
          </w:tcPr>
          <w:p w:rsidR="00F64FE7" w:rsidRDefault="00F64FE7">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F64FE7" w:rsidRPr="0090213F">
        <w:tc>
          <w:tcPr>
            <w:tcW w:w="964" w:type="dxa"/>
          </w:tcPr>
          <w:p w:rsidR="00F64FE7" w:rsidRDefault="00F64FE7">
            <w:pPr>
              <w:pStyle w:val="ConsPlusNormal"/>
            </w:pPr>
            <w:r>
              <w:t>2.5</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pPr>
            <w:r>
              <w:t>2.5.1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pPr>
            <w:r>
              <w:t>2.6</w:t>
            </w:r>
          </w:p>
        </w:tc>
        <w:tc>
          <w:tcPr>
            <w:tcW w:w="12642" w:type="dxa"/>
            <w:gridSpan w:val="5"/>
          </w:tcPr>
          <w:p w:rsidR="00F64FE7" w:rsidRDefault="00F64FE7">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F64FE7" w:rsidRPr="0090213F">
        <w:tc>
          <w:tcPr>
            <w:tcW w:w="964" w:type="dxa"/>
          </w:tcPr>
          <w:p w:rsidR="00F64FE7" w:rsidRDefault="00F64FE7">
            <w:pPr>
              <w:pStyle w:val="ConsPlusNormal"/>
            </w:pPr>
            <w:r>
              <w:t>2.6.1</w:t>
            </w:r>
          </w:p>
        </w:tc>
        <w:tc>
          <w:tcPr>
            <w:tcW w:w="2494" w:type="dxa"/>
          </w:tcPr>
          <w:p w:rsidR="00F64FE7" w:rsidRDefault="00F64FE7">
            <w:pPr>
              <w:pStyle w:val="ConsPlusNormal"/>
              <w:jc w:val="both"/>
              <w:rPr>
                <w:rFonts w:cs="Times New Roman"/>
              </w:rPr>
            </w:pPr>
            <w:r>
              <w:t xml:space="preserve">- выписка льготных рецептов </w:t>
            </w:r>
            <w:hyperlink w:anchor="P1304" w:history="1">
              <w:r>
                <w:rPr>
                  <w:color w:val="0000FF"/>
                </w:rPr>
                <w:t>&lt;*&gt;</w:t>
              </w:r>
            </w:hyperlink>
          </w:p>
        </w:tc>
        <w:tc>
          <w:tcPr>
            <w:tcW w:w="3912" w:type="dxa"/>
          </w:tcPr>
          <w:p w:rsidR="00F64FE7" w:rsidRDefault="00F64FE7">
            <w:pPr>
              <w:pStyle w:val="ConsPlusNormal"/>
              <w:jc w:val="both"/>
            </w:pPr>
            <w:r>
              <w:t>Осмотр пациента, заполнение медицинской документации. Оформление рецептурного бланка, распечатка.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c>
          <w:tcPr>
            <w:tcW w:w="964" w:type="dxa"/>
          </w:tcPr>
          <w:p w:rsidR="00F64FE7" w:rsidRDefault="00F64FE7">
            <w:pPr>
              <w:pStyle w:val="ConsPlusNormal"/>
            </w:pPr>
            <w:r>
              <w:t>2.6.2</w:t>
            </w:r>
          </w:p>
        </w:tc>
        <w:tc>
          <w:tcPr>
            <w:tcW w:w="2494" w:type="dxa"/>
          </w:tcPr>
          <w:p w:rsidR="00F64FE7" w:rsidRDefault="00F64FE7">
            <w:pPr>
              <w:pStyle w:val="ConsPlusNormal"/>
              <w:jc w:val="both"/>
            </w:pPr>
            <w:r>
              <w:t>- приобретение лекарственных препаратов и изделий медицинского назначения</w:t>
            </w:r>
          </w:p>
        </w:tc>
        <w:tc>
          <w:tcPr>
            <w:tcW w:w="3912" w:type="dxa"/>
          </w:tcPr>
          <w:p w:rsidR="00F64FE7" w:rsidRDefault="00F64FE7">
            <w:pPr>
              <w:pStyle w:val="ConsPlusNormal"/>
              <w:jc w:val="both"/>
            </w:pPr>
            <w:r>
              <w:t>Приобретение лекарственных препаратов и изделий медицинского назначения и разъяснение порядка предоставления услуги, с учетом имеющихся льгот, по назначению врача. Заказ изделий медицинского назначения, лекарственных препаратов, получение, их доставка, хранение и выдача, оформление необходимых документов.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c>
          <w:tcPr>
            <w:tcW w:w="964" w:type="dxa"/>
          </w:tcPr>
          <w:p w:rsidR="00F64FE7" w:rsidRDefault="00F64FE7">
            <w:pPr>
              <w:pStyle w:val="ConsPlusNormal"/>
            </w:pPr>
            <w:r>
              <w:t>2.6.3</w:t>
            </w:r>
          </w:p>
        </w:tc>
        <w:tc>
          <w:tcPr>
            <w:tcW w:w="2494" w:type="dxa"/>
          </w:tcPr>
          <w:p w:rsidR="00F64FE7" w:rsidRDefault="00F64FE7">
            <w:pPr>
              <w:pStyle w:val="ConsPlusNormal"/>
              <w:jc w:val="both"/>
            </w:pPr>
            <w:r>
              <w:t>- содействие в изготовлении изделий медицинского назначения по индивидуальному заказу</w:t>
            </w:r>
          </w:p>
        </w:tc>
        <w:tc>
          <w:tcPr>
            <w:tcW w:w="3912" w:type="dxa"/>
          </w:tcPr>
          <w:p w:rsidR="00F64FE7" w:rsidRDefault="00F64FE7">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предоставление своевременной и в необходимом объеме помощи с учетом характера заболевания, медицинских показаний, физического состояния получателей социальной услуги</w:t>
            </w:r>
          </w:p>
        </w:tc>
      </w:tr>
      <w:tr w:rsidR="00F64FE7" w:rsidRPr="0090213F">
        <w:tc>
          <w:tcPr>
            <w:tcW w:w="964" w:type="dxa"/>
          </w:tcPr>
          <w:p w:rsidR="00F64FE7" w:rsidRDefault="00F64FE7">
            <w:pPr>
              <w:pStyle w:val="ConsPlusNormal"/>
            </w:pPr>
            <w:r>
              <w:t>2.7</w:t>
            </w:r>
          </w:p>
        </w:tc>
        <w:tc>
          <w:tcPr>
            <w:tcW w:w="12642" w:type="dxa"/>
            <w:gridSpan w:val="5"/>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304" w:history="1">
              <w:r>
                <w:rPr>
                  <w:color w:val="0000FF"/>
                </w:rPr>
                <w:t>&lt;*&gt;</w:t>
              </w:r>
            </w:hyperlink>
          </w:p>
        </w:tc>
      </w:tr>
      <w:tr w:rsidR="00F64FE7" w:rsidRPr="0090213F">
        <w:tc>
          <w:tcPr>
            <w:tcW w:w="964" w:type="dxa"/>
          </w:tcPr>
          <w:p w:rsidR="00F64FE7" w:rsidRDefault="00F64FE7">
            <w:pPr>
              <w:pStyle w:val="ConsPlusNormal"/>
            </w:pPr>
            <w:r>
              <w:t>2.7.1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12</w:t>
            </w:r>
          </w:p>
        </w:tc>
        <w:tc>
          <w:tcPr>
            <w:tcW w:w="3912" w:type="dxa"/>
            <w:vMerge w:val="restart"/>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pPr>
            <w:r>
              <w:t>2.7.2</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pPr>
            <w:r>
              <w:t>2.7.3</w:t>
            </w:r>
          </w:p>
        </w:tc>
        <w:tc>
          <w:tcPr>
            <w:tcW w:w="2494" w:type="dxa"/>
          </w:tcPr>
          <w:p w:rsidR="00F64FE7" w:rsidRDefault="00F64FE7">
            <w:pPr>
              <w:pStyle w:val="ConsPlusNormal"/>
              <w:jc w:val="both"/>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pPr>
            <w:r>
              <w:t>2.7.4</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jc w:val="both"/>
            </w:pPr>
            <w:r>
              <w:t>Подготовка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pPr>
            <w:r>
              <w:t>2.8</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1304" w:history="1">
              <w:r>
                <w:rPr>
                  <w:color w:val="0000FF"/>
                </w:rPr>
                <w:t>&lt;*&gt;</w:t>
              </w:r>
            </w:hyperlink>
          </w:p>
        </w:tc>
      </w:tr>
      <w:tr w:rsidR="00F64FE7" w:rsidRPr="0090213F">
        <w:tc>
          <w:tcPr>
            <w:tcW w:w="964" w:type="dxa"/>
          </w:tcPr>
          <w:p w:rsidR="00F64FE7" w:rsidRDefault="00F64FE7">
            <w:pPr>
              <w:pStyle w:val="ConsPlusNormal"/>
            </w:pPr>
            <w:r>
              <w:t>2.8.1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Фиксирование результатов.</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pPr>
            <w:r>
              <w:t>2.8.2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pPr>
            <w:r>
              <w:t>2.9</w:t>
            </w:r>
          </w:p>
        </w:tc>
        <w:tc>
          <w:tcPr>
            <w:tcW w:w="12642" w:type="dxa"/>
            <w:gridSpan w:val="5"/>
          </w:tcPr>
          <w:p w:rsidR="00F64FE7" w:rsidRDefault="00F64FE7">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F64FE7" w:rsidRPr="0090213F">
        <w:tc>
          <w:tcPr>
            <w:tcW w:w="964" w:type="dxa"/>
          </w:tcPr>
          <w:p w:rsidR="00F64FE7" w:rsidRDefault="00F64FE7">
            <w:pPr>
              <w:pStyle w:val="ConsPlusNormal"/>
            </w:pPr>
            <w:r>
              <w:t>2.9.1</w:t>
            </w:r>
          </w:p>
        </w:tc>
        <w:tc>
          <w:tcPr>
            <w:tcW w:w="2494" w:type="dxa"/>
          </w:tcPr>
          <w:p w:rsidR="00F64FE7" w:rsidRDefault="00F64FE7">
            <w:pPr>
              <w:pStyle w:val="ConsPlusNormal"/>
              <w:jc w:val="both"/>
            </w:pPr>
            <w:r>
              <w:t>- доставка технического средства ухода или реабилитации автотранспортом учреждения</w:t>
            </w:r>
          </w:p>
        </w:tc>
        <w:tc>
          <w:tcPr>
            <w:tcW w:w="3912" w:type="dxa"/>
          </w:tcPr>
          <w:p w:rsidR="00F64FE7" w:rsidRDefault="00F64FE7">
            <w:pPr>
              <w:pStyle w:val="ConsPlusNormal"/>
              <w:jc w:val="both"/>
            </w:pPr>
            <w:r>
              <w:t>Получение технических средств ухода и реабилитации, приобретение, доставка и передача их получателю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при наличии рекомендаций в ИПР</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доставке должны соблюдены условия перевозки, сохранены качества технических средств</w:t>
            </w:r>
          </w:p>
        </w:tc>
      </w:tr>
      <w:tr w:rsidR="00F64FE7" w:rsidRPr="0090213F">
        <w:tc>
          <w:tcPr>
            <w:tcW w:w="964" w:type="dxa"/>
          </w:tcPr>
          <w:p w:rsidR="00F64FE7" w:rsidRDefault="00F64FE7">
            <w:pPr>
              <w:pStyle w:val="ConsPlusNormal"/>
            </w:pPr>
            <w:r>
              <w:t>2.9.2</w:t>
            </w:r>
          </w:p>
        </w:tc>
        <w:tc>
          <w:tcPr>
            <w:tcW w:w="2494" w:type="dxa"/>
          </w:tcPr>
          <w:p w:rsidR="00F64FE7" w:rsidRDefault="00F64FE7">
            <w:pPr>
              <w:pStyle w:val="ConsPlusNormal"/>
              <w:jc w:val="both"/>
            </w:pPr>
            <w:r>
              <w:t>- подбор и выдача технических средств реабилитации</w:t>
            </w:r>
          </w:p>
        </w:tc>
        <w:tc>
          <w:tcPr>
            <w:tcW w:w="3912" w:type="dxa"/>
          </w:tcPr>
          <w:p w:rsidR="00F64FE7" w:rsidRDefault="00F64FE7">
            <w:pPr>
              <w:pStyle w:val="ConsPlusNormal"/>
              <w:jc w:val="both"/>
            </w:pPr>
            <w:r>
              <w:t>Определение показаний, оформление и своевременная передача необходимых документов в Фонд социального страхования для заказа.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при наличии рекомендаций в ИПР</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получение необходимых средств ухода и реабилитации</w:t>
            </w:r>
          </w:p>
        </w:tc>
      </w:tr>
      <w:tr w:rsidR="00F64FE7" w:rsidRPr="0090213F">
        <w:tc>
          <w:tcPr>
            <w:tcW w:w="964" w:type="dxa"/>
          </w:tcPr>
          <w:p w:rsidR="00F64FE7" w:rsidRDefault="00F64FE7">
            <w:pPr>
              <w:pStyle w:val="ConsPlusNormal"/>
            </w:pPr>
            <w:r>
              <w:t>2.10</w:t>
            </w:r>
          </w:p>
        </w:tc>
        <w:tc>
          <w:tcPr>
            <w:tcW w:w="12642" w:type="dxa"/>
            <w:gridSpan w:val="5"/>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2.10.1</w:t>
            </w:r>
          </w:p>
        </w:tc>
        <w:tc>
          <w:tcPr>
            <w:tcW w:w="2494" w:type="dxa"/>
            <w:tcBorders>
              <w:bottom w:val="nil"/>
            </w:tcBorders>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F64FE7" w:rsidRDefault="00F64FE7">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Ежегодно</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9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pPr>
            <w:r>
              <w:t>2.10.2</w:t>
            </w:r>
          </w:p>
        </w:tc>
        <w:tc>
          <w:tcPr>
            <w:tcW w:w="2494" w:type="dxa"/>
          </w:tcPr>
          <w:p w:rsidR="00F64FE7" w:rsidRDefault="00F64FE7">
            <w:pPr>
              <w:pStyle w:val="ConsPlusNormal"/>
              <w:jc w:val="both"/>
              <w:rPr>
                <w:rFonts w:cs="Times New Roman"/>
              </w:rPr>
            </w:pPr>
            <w:r>
              <w:t xml:space="preserve">- прием стоматолога в учреждении </w:t>
            </w:r>
            <w:hyperlink w:anchor="P1304" w:history="1">
              <w:r>
                <w:rPr>
                  <w:color w:val="0000FF"/>
                </w:rPr>
                <w:t>&lt;*&gt;</w:t>
              </w:r>
            </w:hyperlink>
          </w:p>
        </w:tc>
        <w:tc>
          <w:tcPr>
            <w:tcW w:w="3912" w:type="dxa"/>
          </w:tcPr>
          <w:p w:rsidR="00F64FE7" w:rsidRDefault="00F64FE7">
            <w:pPr>
              <w:pStyle w:val="ConsPlusNormal"/>
              <w:jc w:val="both"/>
            </w:pPr>
            <w:r>
              <w:t>Проведение профилактического осмотра в стоматологическом кабинете организации социального обслуживания. При необходимости проведение санации полости рта.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Помощь оказывается в организации социального обслуживания при наличии стоматологического кабинета</w:t>
            </w:r>
          </w:p>
        </w:tc>
      </w:tr>
      <w:tr w:rsidR="00F64FE7" w:rsidRPr="0090213F">
        <w:tc>
          <w:tcPr>
            <w:tcW w:w="964" w:type="dxa"/>
          </w:tcPr>
          <w:p w:rsidR="00F64FE7" w:rsidRDefault="00F64FE7">
            <w:pPr>
              <w:pStyle w:val="ConsPlusNormal"/>
            </w:pPr>
            <w:r>
              <w:t>2.11</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pPr>
            <w:r>
              <w:t>2.11.1</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1304"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pPr>
            <w:r>
              <w:t>2.11.2</w:t>
            </w:r>
          </w:p>
        </w:tc>
        <w:tc>
          <w:tcPr>
            <w:tcW w:w="2494" w:type="dxa"/>
          </w:tcPr>
          <w:p w:rsidR="00F64FE7" w:rsidRDefault="00F64FE7">
            <w:pPr>
              <w:pStyle w:val="ConsPlusNormal"/>
              <w:jc w:val="both"/>
              <w:rPr>
                <w:rFonts w:cs="Times New Roman"/>
              </w:rPr>
            </w:pPr>
            <w:r>
              <w:t xml:space="preserve">- фитотерапия </w:t>
            </w:r>
            <w:hyperlink w:anchor="P1304"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pPr>
            <w:r>
              <w:t>2.11.3</w:t>
            </w:r>
          </w:p>
        </w:tc>
        <w:tc>
          <w:tcPr>
            <w:tcW w:w="2494" w:type="dxa"/>
          </w:tcPr>
          <w:p w:rsidR="00F64FE7" w:rsidRDefault="00F64FE7">
            <w:pPr>
              <w:pStyle w:val="ConsPlusNormal"/>
              <w:jc w:val="both"/>
            </w:pPr>
            <w:r>
              <w:t>- содействие в организации оздоровления и санаторно-курортного лечения согласно медицинским показаниям</w:t>
            </w:r>
          </w:p>
        </w:tc>
        <w:tc>
          <w:tcPr>
            <w:tcW w:w="3912" w:type="dxa"/>
          </w:tcPr>
          <w:p w:rsidR="00F64FE7" w:rsidRDefault="00F64FE7">
            <w:pPr>
              <w:pStyle w:val="ConsPlusNormal"/>
              <w:jc w:val="both"/>
            </w:pPr>
            <w:r>
              <w:t>Подготовка всех необходимых документов для получения путевки на санаторно-курортное лечение.</w:t>
            </w:r>
          </w:p>
          <w:p w:rsidR="00F64FE7" w:rsidRDefault="00F64FE7">
            <w:pPr>
              <w:pStyle w:val="ConsPlusNormal"/>
              <w:jc w:val="both"/>
            </w:pPr>
            <w:r>
              <w:t>Подготовка получателя социальных услуг к отправке в санаторно-курортное лечение.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По медицинским показаниям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получение санаторно-курортной путевки для оздоровления</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далее - 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9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Ежегодно</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9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pPr>
            <w:r>
              <w:t>3.3</w:t>
            </w:r>
          </w:p>
        </w:tc>
        <w:tc>
          <w:tcPr>
            <w:tcW w:w="2494" w:type="dxa"/>
          </w:tcPr>
          <w:p w:rsidR="00F64FE7" w:rsidRDefault="00F64FE7">
            <w:pPr>
              <w:pStyle w:val="ConsPlusNormal"/>
              <w:jc w:val="both"/>
            </w:pPr>
            <w:r>
              <w:t>Психологическая, в том числе экстренная, помощь</w:t>
            </w:r>
          </w:p>
        </w:tc>
        <w:tc>
          <w:tcPr>
            <w:tcW w:w="3912" w:type="dxa"/>
          </w:tcPr>
          <w:p w:rsidR="00F64FE7" w:rsidRDefault="00F64FE7">
            <w:pPr>
              <w:pStyle w:val="ConsPlusNormal"/>
              <w:jc w:val="both"/>
            </w:pPr>
            <w:r>
              <w:t>Выявление в ходе беседы психологических проблем, стоящих перед получателем социальных услуг. Проведение бесед, выслушивание, подбадривание, психологическая поддержка преодоления имеющихся трудностей.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1 раза в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должна обеспечивать: безотлагательное психологическое консультирование получателей услуги, содействие в мобилизации их физических, духовных, личностных, интеллектуальных ресурсов для выхода из кризисного состояния, расширении у них диапазона приемлемых средств для самостоятельного решения возникших проблем и преодоления трудностей, укреплении уверенности в себе</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vMerge/>
          </w:tcPr>
          <w:p w:rsidR="00F64FE7" w:rsidRPr="0090213F" w:rsidRDefault="00F64FE7"/>
        </w:tc>
      </w:tr>
      <w:tr w:rsidR="00F64FE7" w:rsidRPr="0090213F">
        <w:tc>
          <w:tcPr>
            <w:tcW w:w="964" w:type="dxa"/>
          </w:tcPr>
          <w:p w:rsidR="00F64FE7" w:rsidRDefault="00F64FE7">
            <w:pPr>
              <w:pStyle w:val="ConsPlusNormal"/>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vMerge/>
          </w:tcPr>
          <w:p w:rsidR="00F64FE7" w:rsidRPr="0090213F" w:rsidRDefault="00F64FE7"/>
        </w:tc>
      </w:tr>
      <w:tr w:rsidR="00F64FE7" w:rsidRPr="0090213F">
        <w:tc>
          <w:tcPr>
            <w:tcW w:w="964" w:type="dxa"/>
          </w:tcPr>
          <w:p w:rsidR="00F64FE7" w:rsidRDefault="00F64FE7">
            <w:pPr>
              <w:pStyle w:val="ConsPlusNormal"/>
            </w:pPr>
            <w:r>
              <w:t>4.1.4</w:t>
            </w:r>
          </w:p>
        </w:tc>
        <w:tc>
          <w:tcPr>
            <w:tcW w:w="2494" w:type="dxa"/>
          </w:tcPr>
          <w:p w:rsidR="00F64FE7" w:rsidRDefault="00F64FE7">
            <w:pPr>
              <w:pStyle w:val="ConsPlusNormal"/>
              <w:jc w:val="both"/>
            </w:pPr>
            <w:r>
              <w:t>- проведение бесед и дискуссий (группа не менее 10 человек)</w:t>
            </w:r>
          </w:p>
        </w:tc>
        <w:tc>
          <w:tcPr>
            <w:tcW w:w="3912" w:type="dxa"/>
          </w:tcPr>
          <w:p w:rsidR="00F64FE7" w:rsidRDefault="00F64FE7">
            <w:pPr>
              <w:pStyle w:val="ConsPlusNormal"/>
              <w:jc w:val="both"/>
            </w:pPr>
            <w:r>
              <w:t>Предоставление получателям социальных услуг (в группах) информации, способствующей повышению их педагогической грамотности и культуры.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vMerge/>
          </w:tcPr>
          <w:p w:rsidR="00F64FE7" w:rsidRPr="0090213F" w:rsidRDefault="00F64FE7"/>
        </w:tc>
      </w:tr>
      <w:tr w:rsidR="00F64FE7" w:rsidRPr="0090213F">
        <w:tc>
          <w:tcPr>
            <w:tcW w:w="964" w:type="dxa"/>
          </w:tcPr>
          <w:p w:rsidR="00F64FE7" w:rsidRDefault="00F64FE7">
            <w:pPr>
              <w:pStyle w:val="ConsPlusNormal"/>
            </w:pPr>
            <w:r>
              <w:t>4.1.5</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pPr>
            <w:r>
              <w:t>5.1</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pPr>
            <w:r>
              <w:t>5.2</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pPr>
            <w:r>
              <w:t>5.3</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pPr>
            <w:r>
              <w:t>5.3.1</w:t>
            </w:r>
          </w:p>
        </w:tc>
        <w:tc>
          <w:tcPr>
            <w:tcW w:w="2494" w:type="dxa"/>
          </w:tcPr>
          <w:p w:rsidR="00F64FE7" w:rsidRDefault="00F64FE7">
            <w:pPr>
              <w:pStyle w:val="ConsPlusNormal"/>
            </w:pPr>
            <w:r>
              <w:t>- обеспечение представительства для защиты прав и интересов в суде</w:t>
            </w:r>
          </w:p>
        </w:tc>
        <w:tc>
          <w:tcPr>
            <w:tcW w:w="3912" w:type="dxa"/>
          </w:tcPr>
          <w:p w:rsidR="00F64FE7" w:rsidRDefault="00F64FE7">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val="restart"/>
            <w:tcBorders>
              <w:bottom w:val="nil"/>
            </w:tcBorders>
          </w:tcPr>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5.3.2</w:t>
            </w:r>
          </w:p>
        </w:tc>
        <w:tc>
          <w:tcPr>
            <w:tcW w:w="2494" w:type="dxa"/>
          </w:tcPr>
          <w:p w:rsidR="00F64FE7" w:rsidRDefault="00F64FE7">
            <w:pPr>
              <w:pStyle w:val="ConsPlusNormal"/>
            </w:pPr>
            <w:r>
              <w:t>- содействие в подготовке запросов, заявлений, направлений, ходатайств</w:t>
            </w:r>
          </w:p>
        </w:tc>
        <w:tc>
          <w:tcPr>
            <w:tcW w:w="3912" w:type="dxa"/>
            <w:vMerge w:val="restart"/>
            <w:tcBorders>
              <w:bottom w:val="nil"/>
            </w:tcBorders>
          </w:tcPr>
          <w:p w:rsidR="00F64FE7" w:rsidRDefault="00F64FE7">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5.3.3</w:t>
            </w:r>
          </w:p>
        </w:tc>
        <w:tc>
          <w:tcPr>
            <w:tcW w:w="2494" w:type="dxa"/>
            <w:tcBorders>
              <w:bottom w:val="nil"/>
            </w:tcBorders>
          </w:tcPr>
          <w:p w:rsidR="00F64FE7" w:rsidRDefault="00F64FE7">
            <w:pPr>
              <w:pStyle w:val="ConsPlusNormal"/>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vMerge/>
            <w:tcBorders>
              <w:bottom w:val="nil"/>
            </w:tcBorders>
          </w:tcPr>
          <w:p w:rsidR="00F64FE7" w:rsidRPr="0090213F" w:rsidRDefault="00F64FE7"/>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5.3 в ред. </w:t>
            </w:r>
            <w:hyperlink r:id="rId9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pPr>
            <w:r>
              <w:t>5.4</w:t>
            </w:r>
          </w:p>
        </w:tc>
        <w:tc>
          <w:tcPr>
            <w:tcW w:w="2494" w:type="dxa"/>
          </w:tcPr>
          <w:p w:rsidR="00F64FE7" w:rsidRDefault="00F64FE7">
            <w:pPr>
              <w:pStyle w:val="ConsPlusNormal"/>
              <w:jc w:val="both"/>
            </w:pPr>
            <w:r>
              <w:t>Получение по доверенности пенсий, пособий, других социальных выплат</w:t>
            </w:r>
          </w:p>
        </w:tc>
        <w:tc>
          <w:tcPr>
            <w:tcW w:w="3912" w:type="dxa"/>
          </w:tcPr>
          <w:p w:rsidR="00F64FE7" w:rsidRDefault="00F64FE7">
            <w:pPr>
              <w:pStyle w:val="ConsPlusNormal"/>
              <w:jc w:val="both"/>
            </w:pPr>
            <w:r>
              <w:t>Ежемесячное получение по доверенности пенсий, пособий, других социальных выплат в соответствующих организациях и учреждениях и передача денежных средств получателю социальных услуг в полном объеме.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Своевременное получение пенсий пособий и других социальных выплат</w:t>
            </w:r>
          </w:p>
        </w:tc>
      </w:tr>
      <w:tr w:rsidR="00F64FE7" w:rsidRPr="0090213F">
        <w:tc>
          <w:tcPr>
            <w:tcW w:w="964" w:type="dxa"/>
          </w:tcPr>
          <w:p w:rsidR="00F64FE7" w:rsidRDefault="00F64FE7">
            <w:pPr>
              <w:pStyle w:val="ConsPlusNormal"/>
              <w:outlineLvl w:val="2"/>
            </w:pPr>
            <w:r>
              <w:t>6</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pPr>
            <w:r>
              <w:t>6.1</w:t>
            </w:r>
          </w:p>
        </w:tc>
        <w:tc>
          <w:tcPr>
            <w:tcW w:w="2494" w:type="dxa"/>
          </w:tcPr>
          <w:p w:rsidR="00F64FE7" w:rsidRDefault="00F64FE7">
            <w:pPr>
              <w:pStyle w:val="ConsPlusNormal"/>
              <w:jc w:val="both"/>
            </w:pPr>
            <w:r>
              <w:t>Обучение инвалидов пользованию техническими средствами реабилитации</w:t>
            </w:r>
          </w:p>
        </w:tc>
        <w:tc>
          <w:tcPr>
            <w:tcW w:w="3912" w:type="dxa"/>
          </w:tcPr>
          <w:p w:rsidR="00F64FE7" w:rsidRDefault="00F64FE7">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Обучение инвалидов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F64FE7" w:rsidRPr="0090213F">
        <w:tc>
          <w:tcPr>
            <w:tcW w:w="964" w:type="dxa"/>
          </w:tcPr>
          <w:p w:rsidR="00F64FE7" w:rsidRDefault="00F64FE7">
            <w:pPr>
              <w:pStyle w:val="ConsPlusNormal"/>
            </w:pPr>
            <w:r>
              <w:t>6.2</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1304" w:history="1">
              <w:r>
                <w:rPr>
                  <w:color w:val="0000FF"/>
                </w:rPr>
                <w:t>&lt;*&gt;</w:t>
              </w:r>
            </w:hyperlink>
          </w:p>
        </w:tc>
      </w:tr>
      <w:tr w:rsidR="00F64FE7" w:rsidRPr="0090213F">
        <w:tc>
          <w:tcPr>
            <w:tcW w:w="964" w:type="dxa"/>
          </w:tcPr>
          <w:p w:rsidR="00F64FE7" w:rsidRDefault="00F64FE7">
            <w:pPr>
              <w:pStyle w:val="ConsPlusNormal"/>
            </w:pPr>
            <w:r>
              <w:t>6.2.1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7</w:t>
            </w:r>
          </w:p>
        </w:tc>
        <w:tc>
          <w:tcPr>
            <w:tcW w:w="3912" w:type="dxa"/>
          </w:tcPr>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pPr>
            <w:r>
              <w:t>6.2.2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pPr>
            <w:r>
              <w:t>6.2.3</w:t>
            </w:r>
          </w:p>
        </w:tc>
        <w:tc>
          <w:tcPr>
            <w:tcW w:w="2494" w:type="dxa"/>
          </w:tcPr>
          <w:p w:rsidR="00F64FE7" w:rsidRDefault="00F64FE7">
            <w:pPr>
              <w:pStyle w:val="ConsPlusNormal"/>
              <w:jc w:val="both"/>
            </w:pPr>
            <w:r>
              <w:t>- лечебная физкультура (групповое занятие)</w:t>
            </w:r>
          </w:p>
        </w:tc>
        <w:tc>
          <w:tcPr>
            <w:tcW w:w="3912" w:type="dxa"/>
            <w:vMerge w:val="restart"/>
          </w:tcPr>
          <w:p w:rsidR="00F64FE7" w:rsidRDefault="00F64FE7">
            <w:pPr>
              <w:pStyle w:val="ConsPlusNormal"/>
              <w:jc w:val="both"/>
            </w:pPr>
            <w:r>
              <w:t>Инструктором по лечебной физкультуре проводится групповое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5</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pPr>
            <w:r>
              <w:t>6.2.4</w:t>
            </w:r>
          </w:p>
        </w:tc>
        <w:tc>
          <w:tcPr>
            <w:tcW w:w="2494" w:type="dxa"/>
          </w:tcPr>
          <w:p w:rsidR="00F64FE7" w:rsidRDefault="00F64FE7">
            <w:pPr>
              <w:pStyle w:val="ConsPlusNormal"/>
              <w:jc w:val="both"/>
            </w:pPr>
            <w:r>
              <w:t>- лечебная физкультура (индивидуальное занятие)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outlineLvl w:val="2"/>
            </w:pPr>
            <w:r>
              <w:t>7</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pPr>
            <w:r>
              <w:t>7.1</w:t>
            </w:r>
          </w:p>
        </w:tc>
        <w:tc>
          <w:tcPr>
            <w:tcW w:w="12642" w:type="dxa"/>
            <w:gridSpan w:val="5"/>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c>
          <w:tcPr>
            <w:tcW w:w="964" w:type="dxa"/>
          </w:tcPr>
          <w:p w:rsidR="00F64FE7" w:rsidRDefault="00F64FE7">
            <w:pPr>
              <w:pStyle w:val="ConsPlusNormal"/>
            </w:pPr>
            <w:r>
              <w:t>7.1.1</w:t>
            </w:r>
          </w:p>
        </w:tc>
        <w:tc>
          <w:tcPr>
            <w:tcW w:w="2494" w:type="dxa"/>
          </w:tcPr>
          <w:p w:rsidR="00F64FE7" w:rsidRDefault="00F64FE7">
            <w:pPr>
              <w:pStyle w:val="ConsPlusNormal"/>
              <w:jc w:val="both"/>
            </w:pPr>
            <w:r>
              <w:t>- организация лечебно-трудовой деятельности в специально оборудованных мастерских, цехах, а также в подсобном хозяйстве</w:t>
            </w:r>
          </w:p>
        </w:tc>
        <w:tc>
          <w:tcPr>
            <w:tcW w:w="3912" w:type="dxa"/>
          </w:tcPr>
          <w:p w:rsidR="00F64FE7" w:rsidRDefault="00F64FE7">
            <w:pPr>
              <w:pStyle w:val="ConsPlusNormal"/>
              <w:jc w:val="both"/>
            </w:pPr>
            <w:r>
              <w:t>Услуга состоит в создании условий для использования остаточных трудовых возможностей получателями социальных услуг, участия их в лечебно-трудовой деятельности.</w:t>
            </w:r>
          </w:p>
          <w:p w:rsidR="00F64FE7" w:rsidRDefault="00F64FE7">
            <w:pPr>
              <w:pStyle w:val="ConsPlusNormal"/>
              <w:jc w:val="both"/>
            </w:pPr>
            <w:r>
              <w:t>Организуются разнообразные виды трудовой деятельности, отличающиеся по своему характеру и сложности, для получателей социальных услуг (лечебно-производственные (трудовые) мастерские, подсобные сельские хозяйства, работы по благоустройству и др.).</w:t>
            </w:r>
          </w:p>
          <w:p w:rsidR="00F64FE7" w:rsidRDefault="00F64FE7">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p w:rsidR="00F64FE7" w:rsidRDefault="00F64FE7">
            <w:pPr>
              <w:pStyle w:val="ConsPlusNormal"/>
              <w:jc w:val="both"/>
            </w:pPr>
            <w:r>
              <w:t>1 услуга - 1 раз</w:t>
            </w:r>
          </w:p>
        </w:tc>
        <w:tc>
          <w:tcPr>
            <w:tcW w:w="1304" w:type="dxa"/>
          </w:tcPr>
          <w:p w:rsidR="00F64FE7" w:rsidRDefault="00F64FE7">
            <w:pPr>
              <w:pStyle w:val="ConsPlusNormal"/>
              <w:jc w:val="both"/>
            </w:pPr>
            <w:r>
              <w:t>В соответствии с ИПР</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Проведение мероприятий по использованию трудовых возможностей и обучению доступным профессиональным навыкам должно обеспечивать привлечение получателей услуги к посильной трудовой деятельности, совмещаемой с лечением и отдыхом в зависимости от состояния здоровья, с целью поддержать их активный образ жизни</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3" w:name="P1304"/>
      <w:bookmarkEnd w:id="3"/>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3. Стандарты социальных услуг, предоставляемых гражданам пожилого возраста и инвалидам с психическими заболеваниями, частично утратившим способность к самообслуживанию, в стационарной форме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9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99"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100" w:history="1">
              <w:r>
                <w:rPr>
                  <w:color w:val="0000FF"/>
                </w:rPr>
                <w:t>приказа</w:t>
              </w:r>
            </w:hyperlink>
            <w:r>
              <w:t xml:space="preserve"> Минсоцразвития Новосибирской области от 25.01.2016 N 27, </w:t>
            </w:r>
            <w:hyperlink r:id="rId101" w:history="1">
              <w:r>
                <w:rPr>
                  <w:color w:val="0000FF"/>
                </w:rPr>
                <w:t>приказа</w:t>
              </w:r>
            </w:hyperlink>
          </w:p>
          <w:p w:rsidR="00F64FE7" w:rsidRDefault="00F64FE7">
            <w:pPr>
              <w:pStyle w:val="ConsPlusNormal"/>
              <w:jc w:val="both"/>
            </w:pPr>
            <w:r>
              <w:t>Минтруда и соцразвития Новосибирской области от 17.12.2018 N 1382)</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1.2</w:t>
            </w:r>
          </w:p>
        </w:tc>
        <w:tc>
          <w:tcPr>
            <w:tcW w:w="2494" w:type="dxa"/>
            <w:tcBorders>
              <w:bottom w:val="nil"/>
            </w:tcBorders>
          </w:tcPr>
          <w:p w:rsidR="00F64FE7" w:rsidRDefault="00F64FE7">
            <w:pPr>
              <w:pStyle w:val="ConsPlusNormal"/>
              <w:jc w:val="both"/>
            </w:pPr>
            <w:r>
              <w:t>Обеспечение мебелью согласно утвержденным нормативам</w:t>
            </w:r>
          </w:p>
        </w:tc>
        <w:tc>
          <w:tcPr>
            <w:tcW w:w="3912" w:type="dxa"/>
            <w:tcBorders>
              <w:bottom w:val="nil"/>
            </w:tcBorders>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престарелых и инвалидов, быть удобна в пользовании, учитывать их физическое состояние (тяжелобольных, малоподвижных)</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02" w:history="1">
              <w:r>
                <w:rPr>
                  <w:color w:val="0000FF"/>
                </w:rPr>
                <w:t>приказа</w:t>
              </w:r>
            </w:hyperlink>
            <w:r>
              <w:t xml:space="preserve"> Минсоцразвития Новосибирской области от 25.01.2016 N 27)</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jc w:val="both"/>
            </w:pPr>
            <w:r>
              <w:t>1.3.1</w:t>
            </w:r>
          </w:p>
        </w:tc>
        <w:tc>
          <w:tcPr>
            <w:tcW w:w="2494" w:type="dxa"/>
          </w:tcPr>
          <w:p w:rsidR="00F64FE7" w:rsidRDefault="00F64FE7">
            <w:pPr>
              <w:pStyle w:val="ConsPlusNormal"/>
              <w:jc w:val="both"/>
            </w:pPr>
            <w:r>
              <w:t>- верхней и нижней одеждой в соответствии с сезоном, ростом и размером</w:t>
            </w:r>
          </w:p>
        </w:tc>
        <w:tc>
          <w:tcPr>
            <w:tcW w:w="3912" w:type="dxa"/>
          </w:tcPr>
          <w:p w:rsidR="00F64FE7" w:rsidRDefault="00F64FE7">
            <w:pPr>
              <w:pStyle w:val="ConsPlusNormal"/>
              <w:jc w:val="both"/>
            </w:pPr>
            <w:r>
              <w:t xml:space="preserve">За единицу услуги принимают факт выдачи комплекта одежды в соответствии с </w:t>
            </w:r>
            <w:hyperlink r:id="rId103"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F64FE7" w:rsidRPr="0090213F">
        <w:tc>
          <w:tcPr>
            <w:tcW w:w="964" w:type="dxa"/>
          </w:tcPr>
          <w:p w:rsidR="00F64FE7" w:rsidRDefault="00F64FE7">
            <w:pPr>
              <w:pStyle w:val="ConsPlusNormal"/>
              <w:jc w:val="both"/>
            </w:pPr>
            <w:r>
              <w:t>1.3.2</w:t>
            </w:r>
          </w:p>
        </w:tc>
        <w:tc>
          <w:tcPr>
            <w:tcW w:w="2494" w:type="dxa"/>
          </w:tcPr>
          <w:p w:rsidR="00F64FE7" w:rsidRDefault="00F64FE7">
            <w:pPr>
              <w:pStyle w:val="ConsPlusNormal"/>
              <w:jc w:val="both"/>
            </w:pPr>
            <w:r>
              <w:t>- обувью домашней, уличной в соответствии с сезоном и размером</w:t>
            </w:r>
          </w:p>
        </w:tc>
        <w:tc>
          <w:tcPr>
            <w:tcW w:w="3912" w:type="dxa"/>
          </w:tcPr>
          <w:p w:rsidR="00F64FE7" w:rsidRDefault="00F64FE7">
            <w:pPr>
              <w:pStyle w:val="ConsPlusNormal"/>
              <w:jc w:val="both"/>
            </w:pPr>
            <w:r>
              <w:t xml:space="preserve">За единицу услуги принимают факт выдачи обуви в соответствии с </w:t>
            </w:r>
            <w:hyperlink r:id="rId104"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F64FE7" w:rsidRPr="0090213F">
        <w:tc>
          <w:tcPr>
            <w:tcW w:w="964" w:type="dxa"/>
          </w:tcPr>
          <w:p w:rsidR="00F64FE7" w:rsidRDefault="00F64FE7">
            <w:pPr>
              <w:pStyle w:val="ConsPlusNormal"/>
              <w:jc w:val="both"/>
            </w:pPr>
            <w:r>
              <w:t>1.3.3</w:t>
            </w:r>
          </w:p>
        </w:tc>
        <w:tc>
          <w:tcPr>
            <w:tcW w:w="2494" w:type="dxa"/>
          </w:tcPr>
          <w:p w:rsidR="00F64FE7" w:rsidRDefault="00F64FE7">
            <w:pPr>
              <w:pStyle w:val="ConsPlusNormal"/>
              <w:jc w:val="both"/>
            </w:pPr>
            <w:r>
              <w:t>- нательным бельем</w:t>
            </w:r>
          </w:p>
        </w:tc>
        <w:tc>
          <w:tcPr>
            <w:tcW w:w="3912" w:type="dxa"/>
          </w:tcPr>
          <w:p w:rsidR="00F64FE7" w:rsidRDefault="00F64FE7">
            <w:pPr>
              <w:pStyle w:val="ConsPlusNormal"/>
              <w:jc w:val="both"/>
            </w:pPr>
            <w:r>
              <w:t xml:space="preserve">За единицу услуги принимают факт выдачи комплекта нательного белья в соответствии с </w:t>
            </w:r>
            <w:hyperlink r:id="rId10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1.3.4</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106"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07"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нормативам, утвержденным </w:t>
            </w:r>
            <w:hyperlink r:id="rId108"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4-х раз ежедневно</w:t>
            </w:r>
          </w:p>
        </w:tc>
        <w:tc>
          <w:tcPr>
            <w:tcW w:w="1020" w:type="dxa"/>
            <w:tcBorders>
              <w:bottom w:val="nil"/>
            </w:tcBorders>
          </w:tcPr>
          <w:p w:rsidR="00F64FE7" w:rsidRDefault="00F64FE7">
            <w:pPr>
              <w:pStyle w:val="ConsPlusNormal"/>
              <w:jc w:val="center"/>
            </w:pPr>
            <w:r>
              <w:t>1460</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0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2494" w:type="dxa"/>
          </w:tcPr>
          <w:p w:rsidR="00F64FE7" w:rsidRDefault="00F64FE7">
            <w:pPr>
              <w:pStyle w:val="ConsPlusNormal"/>
              <w:jc w:val="both"/>
            </w:pPr>
            <w:r>
              <w:t>Оказание помощи в написании и прочтении писем</w:t>
            </w:r>
          </w:p>
        </w:tc>
        <w:tc>
          <w:tcPr>
            <w:tcW w:w="3912" w:type="dxa"/>
          </w:tcPr>
          <w:p w:rsidR="00F64FE7" w:rsidRDefault="00F64FE7">
            <w:pPr>
              <w:pStyle w:val="ConsPlusNormal"/>
              <w:jc w:val="both"/>
            </w:pPr>
            <w:r>
              <w:t>Написание и прочтение писем проводится по просьбе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Обеспечение конфиденциальности и доведение до получателя социальных услуг всей информации в полном объеме</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F64FE7" w:rsidRPr="0090213F">
        <w:tc>
          <w:tcPr>
            <w:tcW w:w="964" w:type="dxa"/>
          </w:tcPr>
          <w:p w:rsidR="00F64FE7" w:rsidRDefault="00F64FE7">
            <w:pPr>
              <w:pStyle w:val="ConsPlusNormal"/>
              <w:jc w:val="both"/>
            </w:pPr>
            <w:r>
              <w:t>1.6.1</w:t>
            </w:r>
          </w:p>
        </w:tc>
        <w:tc>
          <w:tcPr>
            <w:tcW w:w="2494" w:type="dxa"/>
          </w:tcPr>
          <w:p w:rsidR="00F64FE7" w:rsidRDefault="00F64FE7">
            <w:pPr>
              <w:pStyle w:val="ConsPlusNormal"/>
              <w:jc w:val="both"/>
            </w:pPr>
            <w:r>
              <w:t>- покупка и доставка промышленных товаров весом до 7 кг</w:t>
            </w:r>
          </w:p>
        </w:tc>
        <w:tc>
          <w:tcPr>
            <w:tcW w:w="3912" w:type="dxa"/>
          </w:tcPr>
          <w:p w:rsidR="00F64FE7" w:rsidRDefault="00F64FE7">
            <w:pPr>
              <w:pStyle w:val="ConsPlusNormal"/>
              <w:jc w:val="both"/>
            </w:pPr>
            <w:r>
              <w:t>Выяснение у получателя социальных услуг перечня на приобретение необходимых промышленных товаров. Приобретение промышленных товаров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Промышленные товары приобретены с учетом потребности получателя социальных услуг и своевременно доставлены</w:t>
            </w:r>
          </w:p>
        </w:tc>
      </w:tr>
      <w:tr w:rsidR="00F64FE7" w:rsidRPr="0090213F">
        <w:tc>
          <w:tcPr>
            <w:tcW w:w="964" w:type="dxa"/>
          </w:tcPr>
          <w:p w:rsidR="00F64FE7" w:rsidRDefault="00F64FE7">
            <w:pPr>
              <w:pStyle w:val="ConsPlusNormal"/>
              <w:jc w:val="both"/>
            </w:pPr>
            <w:r>
              <w:t>1.6.2</w:t>
            </w:r>
          </w:p>
        </w:tc>
        <w:tc>
          <w:tcPr>
            <w:tcW w:w="2494" w:type="dxa"/>
          </w:tcPr>
          <w:p w:rsidR="00F64FE7" w:rsidRDefault="00F64FE7">
            <w:pPr>
              <w:pStyle w:val="ConsPlusNormal"/>
              <w:jc w:val="both"/>
            </w:pPr>
            <w:r>
              <w:t>- покупка и доставка продуктов питания весом до 7 кг</w:t>
            </w:r>
          </w:p>
        </w:tc>
        <w:tc>
          <w:tcPr>
            <w:tcW w:w="3912" w:type="dxa"/>
          </w:tcPr>
          <w:p w:rsidR="00F64FE7" w:rsidRDefault="00F64FE7">
            <w:pPr>
              <w:pStyle w:val="ConsPlusNormal"/>
              <w:jc w:val="both"/>
            </w:pPr>
            <w:r>
              <w:t>Выяснение у получателя социальных перечня на приобретение необходимых продуктов питания. Приобретение продуктов питания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Продукты питания, товары приобретены с учетом потребности получателя социальных услуг и своевременно доставлены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w:t>
            </w:r>
          </w:p>
        </w:tc>
        <w:tc>
          <w:tcPr>
            <w:tcW w:w="2494" w:type="dxa"/>
            <w:tcBorders>
              <w:bottom w:val="nil"/>
            </w:tcBorders>
          </w:tcPr>
          <w:p w:rsidR="00F64FE7" w:rsidRDefault="00F64FE7">
            <w:pPr>
              <w:pStyle w:val="ConsPlusNormal"/>
              <w:jc w:val="both"/>
            </w:pPr>
            <w:r>
              <w:t>Прием и обеспечение хранения личных вещей и ценностей</w:t>
            </w:r>
          </w:p>
        </w:tc>
        <w:tc>
          <w:tcPr>
            <w:tcW w:w="3912" w:type="dxa"/>
            <w:tcBorders>
              <w:bottom w:val="nil"/>
            </w:tcBorders>
          </w:tcPr>
          <w:p w:rsidR="00F64FE7" w:rsidRDefault="00F64FE7">
            <w:pPr>
              <w:pStyle w:val="ConsPlusNormal"/>
              <w:jc w:val="both"/>
            </w:pPr>
            <w:r>
              <w:t>При передаче получателем социальных услуг на хранение документов и личных вещей делается их опись и вкладывается в личное дело получателя социальных услуг.</w:t>
            </w:r>
          </w:p>
          <w:p w:rsidR="00F64FE7" w:rsidRDefault="00F64FE7">
            <w:pPr>
              <w:pStyle w:val="ConsPlusNormal"/>
              <w:jc w:val="both"/>
            </w:pPr>
            <w:r>
              <w:t>Сберегательные книжки хранятся в сейфе в кассе организации.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Обеспечение условий для хранения личных вещей и ценностей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1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jc w:val="both"/>
            </w:pPr>
            <w:r>
              <w:t>1.8.1</w:t>
            </w:r>
          </w:p>
        </w:tc>
        <w:tc>
          <w:tcPr>
            <w:tcW w:w="2494" w:type="dxa"/>
          </w:tcPr>
          <w:p w:rsidR="00F64FE7" w:rsidRDefault="00F64FE7">
            <w:pPr>
              <w:pStyle w:val="ConsPlusNormal"/>
              <w:jc w:val="both"/>
            </w:pPr>
            <w:r>
              <w:t>- стрижка волос</w:t>
            </w:r>
          </w:p>
        </w:tc>
        <w:tc>
          <w:tcPr>
            <w:tcW w:w="3912" w:type="dxa"/>
          </w:tcPr>
          <w:p w:rsidR="00F64FE7" w:rsidRDefault="00F64FE7">
            <w:pPr>
              <w:pStyle w:val="ConsPlusNormal"/>
              <w:jc w:val="both"/>
            </w:pPr>
            <w:r>
              <w:t>Перед стрижкой на получателя социальных услуг одевается пелерина. Для стрижки волос используются ножницы или электрическая машинка. Все инструменты после использования подвергаются дезинфекции.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w:t>
            </w:r>
          </w:p>
          <w:p w:rsidR="00F64FE7" w:rsidRDefault="00F64FE7">
            <w:pPr>
              <w:pStyle w:val="ConsPlusNormal"/>
              <w:jc w:val="both"/>
            </w:pPr>
            <w:r>
              <w:t>Услуга предоставляется с соблюдением требований безопасности, без причинения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1.8.2</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1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1.8.3</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1.8.4</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1.8.5</w:t>
            </w:r>
          </w:p>
        </w:tc>
        <w:tc>
          <w:tcPr>
            <w:tcW w:w="2494" w:type="dxa"/>
            <w:tcBorders>
              <w:bottom w:val="nil"/>
            </w:tcBorders>
          </w:tcPr>
          <w:p w:rsidR="00F64FE7" w:rsidRDefault="00F64FE7">
            <w:pPr>
              <w:pStyle w:val="ConsPlusNormal"/>
              <w:jc w:val="both"/>
            </w:pPr>
            <w:r>
              <w:t>- смена нательного белья (ночная сорочка, трусы, майка)</w:t>
            </w:r>
          </w:p>
        </w:tc>
        <w:tc>
          <w:tcPr>
            <w:tcW w:w="3912" w:type="dxa"/>
            <w:tcBorders>
              <w:bottom w:val="nil"/>
            </w:tcBorders>
          </w:tcPr>
          <w:p w:rsidR="00F64FE7" w:rsidRDefault="00F64FE7">
            <w:pPr>
              <w:pStyle w:val="ConsPlusNormal"/>
              <w:jc w:val="both"/>
            </w:pPr>
            <w:r>
              <w:t>Нательное белье (ночная сорочка, трусы, майка) собирается в отдельные мешки, которые транспортируются в прачечную.</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1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1.8.6</w:t>
            </w:r>
          </w:p>
        </w:tc>
        <w:tc>
          <w:tcPr>
            <w:tcW w:w="2494" w:type="dxa"/>
          </w:tcPr>
          <w:p w:rsidR="00F64FE7" w:rsidRDefault="00F64FE7">
            <w:pPr>
              <w:pStyle w:val="ConsPlusNormal"/>
              <w:jc w:val="both"/>
            </w:pPr>
            <w:r>
              <w:t>- предоставление предметов личной гигиены</w:t>
            </w:r>
          </w:p>
        </w:tc>
        <w:tc>
          <w:tcPr>
            <w:tcW w:w="3912" w:type="dxa"/>
          </w:tcPr>
          <w:p w:rsidR="00F64FE7" w:rsidRDefault="00F64FE7">
            <w:pPr>
              <w:pStyle w:val="ConsPlusNormal"/>
              <w:jc w:val="both"/>
            </w:pPr>
            <w:r>
              <w:t>Предметы личной гигиены выдаются получателям социальных услуг, которые по состоянию здоровья могут пользоваться ими.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1.8.7</w:t>
            </w:r>
          </w:p>
        </w:tc>
        <w:tc>
          <w:tcPr>
            <w:tcW w:w="2494" w:type="dxa"/>
          </w:tcPr>
          <w:p w:rsidR="00F64FE7" w:rsidRDefault="00F64FE7">
            <w:pPr>
              <w:pStyle w:val="ConsPlusNormal"/>
              <w:jc w:val="both"/>
            </w:pPr>
            <w:r>
              <w:t>гигиена тела общая (гигиеническая ванна)</w:t>
            </w:r>
          </w:p>
        </w:tc>
        <w:tc>
          <w:tcPr>
            <w:tcW w:w="3912" w:type="dxa"/>
          </w:tcPr>
          <w:p w:rsidR="00F64FE7" w:rsidRDefault="00F64FE7">
            <w:pPr>
              <w:pStyle w:val="ConsPlusNormal"/>
              <w:jc w:val="both"/>
            </w:pPr>
            <w:r>
              <w:t>Предоставление получателю социальных услуг ванны, бани, душевой кабины.</w:t>
            </w:r>
          </w:p>
          <w:p w:rsidR="00F64FE7" w:rsidRDefault="00F64FE7">
            <w:pPr>
              <w:pStyle w:val="ConsPlusNormal"/>
              <w:jc w:val="both"/>
            </w:pPr>
            <w:r>
              <w:t>Гигиена тела общая проводится 1 раз еженедельно.</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1.9</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1.9.1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vMerge w:val="restart"/>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необходимости</w:t>
            </w:r>
          </w:p>
        </w:tc>
        <w:tc>
          <w:tcPr>
            <w:tcW w:w="1020" w:type="dxa"/>
            <w:vMerge w:val="restart"/>
          </w:tcPr>
          <w:p w:rsidR="00F64FE7" w:rsidRDefault="00F64FE7">
            <w:pPr>
              <w:pStyle w:val="ConsPlusNormal"/>
              <w:jc w:val="center"/>
            </w:pPr>
            <w:r>
              <w:t>1</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pPr>
            <w:r>
              <w:t>1.9.2</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1.9.3</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1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1.10</w:t>
            </w:r>
          </w:p>
        </w:tc>
        <w:tc>
          <w:tcPr>
            <w:tcW w:w="2494" w:type="dxa"/>
          </w:tcPr>
          <w:p w:rsidR="00F64FE7" w:rsidRDefault="00F64FE7">
            <w:pPr>
              <w:pStyle w:val="ConsPlusNormal"/>
              <w:jc w:val="both"/>
            </w:pPr>
            <w:r>
              <w:t>Создание условий для отправления религиозных обрядов (в том числе приглашение священнослужителей)</w:t>
            </w:r>
          </w:p>
        </w:tc>
        <w:tc>
          <w:tcPr>
            <w:tcW w:w="3912" w:type="dxa"/>
          </w:tcPr>
          <w:p w:rsidR="00F64FE7" w:rsidRDefault="00F64FE7">
            <w:pPr>
              <w:pStyle w:val="ConsPlusNormal"/>
              <w:jc w:val="both"/>
            </w:pPr>
            <w:r>
              <w:t>Подготовка помещения, условий для отправления религиозных обрядов и приглашение служителя церкви для проведения службы в назначенный день.</w:t>
            </w:r>
          </w:p>
          <w:p w:rsidR="00F64FE7" w:rsidRDefault="00F64FE7">
            <w:pPr>
              <w:pStyle w:val="ConsPlusNormal"/>
              <w:jc w:val="both"/>
            </w:pPr>
            <w:r>
              <w:t>Для тяжелобольных услуги служителя церкви проводятся в комнатах.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F64FE7" w:rsidRPr="0090213F">
        <w:tc>
          <w:tcPr>
            <w:tcW w:w="964" w:type="dxa"/>
          </w:tcPr>
          <w:p w:rsidR="00F64FE7" w:rsidRDefault="00F64FE7">
            <w:pPr>
              <w:pStyle w:val="ConsPlusNormal"/>
              <w:jc w:val="both"/>
            </w:pPr>
            <w:r>
              <w:t>1.11</w:t>
            </w:r>
          </w:p>
        </w:tc>
        <w:tc>
          <w:tcPr>
            <w:tcW w:w="2494" w:type="dxa"/>
          </w:tcPr>
          <w:p w:rsidR="00F64FE7" w:rsidRDefault="00F64FE7">
            <w:pPr>
              <w:pStyle w:val="ConsPlusNormal"/>
              <w:jc w:val="both"/>
            </w:pPr>
            <w:r>
              <w:t>Содействие в организации ритуальных мероприятий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F64FE7" w:rsidRDefault="00F64FE7">
            <w:pPr>
              <w:pStyle w:val="ConsPlusNormal"/>
              <w:jc w:val="both"/>
            </w:pPr>
            <w:r>
              <w:t>Организация медицинского освидетельствования факта смерти, оформление справки о смерти в органах ЗАГС, информирование родственников о факте смерти (телеграммой или по телефону в соответствии с заранее достигнутой договоренностью), оформление документов на погребение, вызов специальных служб для осуществления захоронения.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наступления смерти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 случае смерти получателя социальных услуг проводится медицинское освидетельствование факта смерти, оформление справки о смерти в органах ЗАГС, оформление документов, необходимых для погребения. Проведение захоронения в соответствии с вероисповеданием умершего. При отсутствии у проживающего личных вещей, предназначенных для погребения, учреждение выделяет для этих целей комплект одежды и обуви.</w:t>
            </w:r>
          </w:p>
          <w:p w:rsidR="00F64FE7" w:rsidRDefault="00F64FE7">
            <w:pPr>
              <w:pStyle w:val="ConsPlusNormal"/>
              <w:jc w:val="both"/>
            </w:pPr>
            <w:r>
              <w:t>В 3-дневный срок со дня смерти получателя социальных услуг информировать нотариуса о наличии имущества, оставшегося после умершего, и об имеющихся данных о предполагаемых наследниках</w:t>
            </w:r>
          </w:p>
        </w:tc>
      </w:tr>
      <w:tr w:rsidR="00F64FE7" w:rsidRPr="0090213F">
        <w:tc>
          <w:tcPr>
            <w:tcW w:w="964" w:type="dxa"/>
          </w:tcPr>
          <w:p w:rsidR="00F64FE7" w:rsidRDefault="00F64FE7">
            <w:pPr>
              <w:pStyle w:val="ConsPlusNormal"/>
              <w:jc w:val="both"/>
            </w:pPr>
            <w:r>
              <w:t>1.12</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1.12.1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730</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1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1.13</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1880"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получателя социальных услуг, его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F64FE7" w:rsidRPr="0090213F">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2.1.3</w:t>
            </w:r>
          </w:p>
        </w:tc>
        <w:tc>
          <w:tcPr>
            <w:tcW w:w="2494" w:type="dxa"/>
          </w:tcPr>
          <w:p w:rsidR="00F64FE7" w:rsidRDefault="00F64FE7">
            <w:pPr>
              <w:pStyle w:val="ConsPlusNormal"/>
              <w:jc w:val="both"/>
            </w:pPr>
            <w:r>
              <w:t>- санитарная обработка одежды в дезкамере, дезинфекция</w:t>
            </w:r>
          </w:p>
        </w:tc>
        <w:tc>
          <w:tcPr>
            <w:tcW w:w="3912" w:type="dxa"/>
          </w:tcPr>
          <w:p w:rsidR="00F64FE7" w:rsidRDefault="00F64FE7">
            <w:pPr>
              <w:pStyle w:val="ConsPlusNormal"/>
              <w:jc w:val="both"/>
            </w:pPr>
            <w:r>
              <w:t>При поступлении получателя социальных услуг в дезкамере проводится санитарная обработка одежды и нательного белья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В соответствии со сроками переосвидетельствования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jc w:val="both"/>
            </w:pPr>
            <w:r>
              <w:t>2.2.2</w:t>
            </w:r>
          </w:p>
        </w:tc>
        <w:tc>
          <w:tcPr>
            <w:tcW w:w="2494" w:type="dxa"/>
          </w:tcPr>
          <w:p w:rsidR="00F64FE7" w:rsidRDefault="00F64FE7">
            <w:pPr>
              <w:pStyle w:val="ConsPlusNormal"/>
              <w:jc w:val="both"/>
              <w:rPr>
                <w:rFonts w:cs="Times New Roman"/>
              </w:rPr>
            </w:pPr>
            <w:r>
              <w:t xml:space="preserve">- забор материала для проведения лабораторных исследований </w:t>
            </w:r>
            <w:hyperlink w:anchor="P1880" w:history="1">
              <w:r>
                <w:rPr>
                  <w:color w:val="0000FF"/>
                </w:rPr>
                <w:t>&lt;*&gt;</w:t>
              </w:r>
            </w:hyperlink>
          </w:p>
        </w:tc>
        <w:tc>
          <w:tcPr>
            <w:tcW w:w="3912" w:type="dxa"/>
          </w:tcPr>
          <w:p w:rsidR="00F64FE7" w:rsidRDefault="00F64FE7">
            <w:pPr>
              <w:pStyle w:val="ConsPlusNormal"/>
              <w:jc w:val="both"/>
            </w:pPr>
            <w:r>
              <w:t>Осуществление забора материала для лабораторного исследования и доставки его в лабораторию.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w:t>
            </w:r>
          </w:p>
        </w:tc>
      </w:tr>
      <w:tr w:rsidR="00F64FE7" w:rsidRPr="0090213F">
        <w:tc>
          <w:tcPr>
            <w:tcW w:w="964" w:type="dxa"/>
          </w:tcPr>
          <w:p w:rsidR="00F64FE7" w:rsidRDefault="00F64FE7">
            <w:pPr>
              <w:pStyle w:val="ConsPlusNormal"/>
              <w:jc w:val="both"/>
            </w:pPr>
            <w:r>
              <w:t>2.3</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углубленный медицинский осмотр</w:t>
            </w:r>
          </w:p>
        </w:tc>
        <w:tc>
          <w:tcPr>
            <w:tcW w:w="3912" w:type="dxa"/>
          </w:tcPr>
          <w:p w:rsidR="00F64FE7" w:rsidRDefault="00F64FE7">
            <w:pPr>
              <w:pStyle w:val="ConsPlusNormal"/>
              <w:jc w:val="both"/>
            </w:pPr>
            <w:r>
              <w:t>Сбор информации о получателе социальных услуг у родственников или у медперсонала. Осмотр и сбор анамнеза жизни и болезни у самого получателя социальных услуг. Фиксация результатов осмотра в медицинской карте.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 для углубленного и всестороннего обследования состояния здоровья и последующего выполнения рекомендаций медицинских специалистов</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предварительная запись в медицинскую организацию для прохождения диспансеризации</w:t>
            </w:r>
          </w:p>
        </w:tc>
        <w:tc>
          <w:tcPr>
            <w:tcW w:w="3912" w:type="dxa"/>
          </w:tcPr>
          <w:p w:rsidR="00F64FE7" w:rsidRDefault="00F64FE7">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выписка льготных рецептов </w:t>
            </w:r>
            <w:hyperlink w:anchor="P1880" w:history="1">
              <w:r>
                <w:rPr>
                  <w:color w:val="0000FF"/>
                </w:rPr>
                <w:t>&lt;*&gt;</w:t>
              </w:r>
            </w:hyperlink>
          </w:p>
        </w:tc>
        <w:tc>
          <w:tcPr>
            <w:tcW w:w="3912" w:type="dxa"/>
          </w:tcPr>
          <w:p w:rsidR="00F64FE7" w:rsidRDefault="00F64FE7">
            <w:pPr>
              <w:pStyle w:val="ConsPlusNormal"/>
              <w:jc w:val="both"/>
            </w:pPr>
            <w:r>
              <w:t>Осмотр пациента, заполнение медицинской документации. Оформление рецептурного бланка, распечатка.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pPr>
            <w:r>
              <w:t>- приобретение лекарственных препаратов и изделий медицинского назначения</w:t>
            </w:r>
          </w:p>
        </w:tc>
        <w:tc>
          <w:tcPr>
            <w:tcW w:w="3912" w:type="dxa"/>
          </w:tcPr>
          <w:p w:rsidR="00F64FE7" w:rsidRDefault="00F64FE7">
            <w:pPr>
              <w:pStyle w:val="ConsPlusNormal"/>
              <w:jc w:val="both"/>
            </w:pPr>
            <w:r>
              <w:t>Приобретение лекарственных препаратов и изделий медицинского назначения и разъяснение порядка предоставления услуги, с учетом имеющихся льгот, по назначению врача. Заказ изделий медицинского назначения, лекарственных препаратов, получение, их доставка, хранение и выдача, оформление необходимых документов.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c>
          <w:tcPr>
            <w:tcW w:w="964" w:type="dxa"/>
          </w:tcPr>
          <w:p w:rsidR="00F64FE7" w:rsidRDefault="00F64FE7">
            <w:pPr>
              <w:pStyle w:val="ConsPlusNormal"/>
              <w:jc w:val="both"/>
            </w:pPr>
            <w:r>
              <w:t>2.6.3</w:t>
            </w:r>
          </w:p>
        </w:tc>
        <w:tc>
          <w:tcPr>
            <w:tcW w:w="2494" w:type="dxa"/>
          </w:tcPr>
          <w:p w:rsidR="00F64FE7" w:rsidRDefault="00F64FE7">
            <w:pPr>
              <w:pStyle w:val="ConsPlusNormal"/>
              <w:jc w:val="both"/>
            </w:pPr>
            <w:r>
              <w:t>- содействие в изготовлении изделий медицинского назначения по индивидуальному заказу</w:t>
            </w:r>
          </w:p>
        </w:tc>
        <w:tc>
          <w:tcPr>
            <w:tcW w:w="3912" w:type="dxa"/>
          </w:tcPr>
          <w:p w:rsidR="00F64FE7" w:rsidRDefault="00F64FE7">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предоставление своевременной и в необходимом объеме помощи с учетом характера заболевания, медицинских показаний, физического состояния получателей социальной услуги</w:t>
            </w:r>
          </w:p>
        </w:tc>
      </w:tr>
      <w:tr w:rsidR="00F64FE7" w:rsidRPr="0090213F">
        <w:tc>
          <w:tcPr>
            <w:tcW w:w="964" w:type="dxa"/>
          </w:tcPr>
          <w:p w:rsidR="00F64FE7" w:rsidRDefault="00F64FE7">
            <w:pPr>
              <w:pStyle w:val="ConsPlusNormal"/>
              <w:jc w:val="both"/>
            </w:pPr>
            <w:r>
              <w:t>2.7</w:t>
            </w:r>
          </w:p>
        </w:tc>
        <w:tc>
          <w:tcPr>
            <w:tcW w:w="12642" w:type="dxa"/>
            <w:gridSpan w:val="5"/>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880" w:history="1">
              <w:r>
                <w:rPr>
                  <w:color w:val="0000FF"/>
                </w:rPr>
                <w:t>&lt;*&gt;</w:t>
              </w:r>
            </w:hyperlink>
          </w:p>
        </w:tc>
      </w:tr>
      <w:tr w:rsidR="00F64FE7" w:rsidRPr="0090213F">
        <w:tc>
          <w:tcPr>
            <w:tcW w:w="964" w:type="dxa"/>
          </w:tcPr>
          <w:p w:rsidR="00F64FE7" w:rsidRDefault="00F64FE7">
            <w:pPr>
              <w:pStyle w:val="ConsPlusNormal"/>
              <w:jc w:val="both"/>
            </w:pPr>
            <w:r>
              <w:t>2.7.1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12</w:t>
            </w:r>
          </w:p>
        </w:tc>
        <w:tc>
          <w:tcPr>
            <w:tcW w:w="3912" w:type="dxa"/>
            <w:vMerge w:val="restart"/>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2.7.2</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2.7.3</w:t>
            </w:r>
          </w:p>
        </w:tc>
        <w:tc>
          <w:tcPr>
            <w:tcW w:w="2494" w:type="dxa"/>
          </w:tcPr>
          <w:p w:rsidR="00F64FE7" w:rsidRDefault="00F64FE7">
            <w:pPr>
              <w:pStyle w:val="ConsPlusNormal"/>
              <w:jc w:val="both"/>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2.7.4</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jc w:val="both"/>
            </w:pPr>
            <w:r>
              <w:t>Подготовка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2.8</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1880" w:history="1">
              <w:r>
                <w:rPr>
                  <w:color w:val="0000FF"/>
                </w:rPr>
                <w:t>&lt;*&gt;</w:t>
              </w:r>
            </w:hyperlink>
          </w:p>
        </w:tc>
      </w:tr>
      <w:tr w:rsidR="00F64FE7" w:rsidRPr="0090213F">
        <w:tc>
          <w:tcPr>
            <w:tcW w:w="964" w:type="dxa"/>
          </w:tcPr>
          <w:p w:rsidR="00F64FE7" w:rsidRDefault="00F64FE7">
            <w:pPr>
              <w:pStyle w:val="ConsPlusNormal"/>
              <w:jc w:val="both"/>
            </w:pPr>
            <w:r>
              <w:t>2.8.1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Фиксирование результатов.</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2.8.2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2.9</w:t>
            </w:r>
          </w:p>
        </w:tc>
        <w:tc>
          <w:tcPr>
            <w:tcW w:w="12642" w:type="dxa"/>
            <w:gridSpan w:val="5"/>
          </w:tcPr>
          <w:p w:rsidR="00F64FE7" w:rsidRDefault="00F64FE7">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F64FE7" w:rsidRPr="0090213F">
        <w:tc>
          <w:tcPr>
            <w:tcW w:w="964" w:type="dxa"/>
          </w:tcPr>
          <w:p w:rsidR="00F64FE7" w:rsidRDefault="00F64FE7">
            <w:pPr>
              <w:pStyle w:val="ConsPlusNormal"/>
              <w:jc w:val="both"/>
            </w:pPr>
            <w:r>
              <w:t>2.9.1</w:t>
            </w:r>
          </w:p>
        </w:tc>
        <w:tc>
          <w:tcPr>
            <w:tcW w:w="2494" w:type="dxa"/>
          </w:tcPr>
          <w:p w:rsidR="00F64FE7" w:rsidRDefault="00F64FE7">
            <w:pPr>
              <w:pStyle w:val="ConsPlusNormal"/>
              <w:jc w:val="both"/>
            </w:pPr>
            <w:r>
              <w:t>- доставка технического средства ухода или реабилитации автотранспортом учреждения</w:t>
            </w:r>
          </w:p>
        </w:tc>
        <w:tc>
          <w:tcPr>
            <w:tcW w:w="3912" w:type="dxa"/>
          </w:tcPr>
          <w:p w:rsidR="00F64FE7" w:rsidRDefault="00F64FE7">
            <w:pPr>
              <w:pStyle w:val="ConsPlusNormal"/>
              <w:jc w:val="both"/>
            </w:pPr>
            <w:r>
              <w:t>Получение технических средств ухода и реабилитации, приобретение, доставка и передача их получателю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при наличии рекомендаций в ИПР</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доставке должны соблюдены условия перевозки, сохранены качества технических средств</w:t>
            </w:r>
          </w:p>
        </w:tc>
      </w:tr>
      <w:tr w:rsidR="00F64FE7" w:rsidRPr="0090213F">
        <w:tc>
          <w:tcPr>
            <w:tcW w:w="964" w:type="dxa"/>
          </w:tcPr>
          <w:p w:rsidR="00F64FE7" w:rsidRDefault="00F64FE7">
            <w:pPr>
              <w:pStyle w:val="ConsPlusNormal"/>
              <w:jc w:val="both"/>
            </w:pPr>
            <w:r>
              <w:t>2.9.2</w:t>
            </w:r>
          </w:p>
        </w:tc>
        <w:tc>
          <w:tcPr>
            <w:tcW w:w="2494" w:type="dxa"/>
          </w:tcPr>
          <w:p w:rsidR="00F64FE7" w:rsidRDefault="00F64FE7">
            <w:pPr>
              <w:pStyle w:val="ConsPlusNormal"/>
              <w:jc w:val="both"/>
            </w:pPr>
            <w:r>
              <w:t>- подбор и выдача технических средств реабилитации</w:t>
            </w:r>
          </w:p>
        </w:tc>
        <w:tc>
          <w:tcPr>
            <w:tcW w:w="3912" w:type="dxa"/>
          </w:tcPr>
          <w:p w:rsidR="00F64FE7" w:rsidRDefault="00F64FE7">
            <w:pPr>
              <w:pStyle w:val="ConsPlusNormal"/>
              <w:jc w:val="both"/>
            </w:pPr>
            <w:r>
              <w:t>Определение показаний, оформление и своевременная передача необходимых документов в Фонд социального страхования для заказа.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при наличии рекомендаций в ИПР</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получение необходимых средств ухода и реабилитации</w:t>
            </w:r>
          </w:p>
        </w:tc>
      </w:tr>
      <w:tr w:rsidR="00F64FE7" w:rsidRPr="0090213F">
        <w:tc>
          <w:tcPr>
            <w:tcW w:w="964" w:type="dxa"/>
          </w:tcPr>
          <w:p w:rsidR="00F64FE7" w:rsidRDefault="00F64FE7">
            <w:pPr>
              <w:pStyle w:val="ConsPlusNormal"/>
              <w:jc w:val="both"/>
            </w:pPr>
            <w:r>
              <w:t>2.10</w:t>
            </w:r>
          </w:p>
        </w:tc>
        <w:tc>
          <w:tcPr>
            <w:tcW w:w="12642" w:type="dxa"/>
            <w:gridSpan w:val="5"/>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2.10.1</w:t>
            </w:r>
          </w:p>
        </w:tc>
        <w:tc>
          <w:tcPr>
            <w:tcW w:w="2494" w:type="dxa"/>
            <w:tcBorders>
              <w:bottom w:val="nil"/>
            </w:tcBorders>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F64FE7" w:rsidRDefault="00F64FE7">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Ежегодно</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1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2.10.2</w:t>
            </w:r>
          </w:p>
        </w:tc>
        <w:tc>
          <w:tcPr>
            <w:tcW w:w="2494" w:type="dxa"/>
          </w:tcPr>
          <w:p w:rsidR="00F64FE7" w:rsidRDefault="00F64FE7">
            <w:pPr>
              <w:pStyle w:val="ConsPlusNormal"/>
              <w:jc w:val="both"/>
              <w:rPr>
                <w:rFonts w:cs="Times New Roman"/>
              </w:rPr>
            </w:pPr>
            <w:r>
              <w:t xml:space="preserve">- прием стоматолога в учреждении </w:t>
            </w:r>
            <w:hyperlink w:anchor="P1880" w:history="1">
              <w:r>
                <w:rPr>
                  <w:color w:val="0000FF"/>
                </w:rPr>
                <w:t>&lt;*&gt;</w:t>
              </w:r>
            </w:hyperlink>
          </w:p>
        </w:tc>
        <w:tc>
          <w:tcPr>
            <w:tcW w:w="3912" w:type="dxa"/>
          </w:tcPr>
          <w:p w:rsidR="00F64FE7" w:rsidRDefault="00F64FE7">
            <w:pPr>
              <w:pStyle w:val="ConsPlusNormal"/>
              <w:jc w:val="both"/>
            </w:pPr>
            <w:r>
              <w:t>Проведение профилактического осмотра в стоматологическом кабинете организации социального обслуживания. При необходимости проведение санации полости рта.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Помощь оказывается в организации социального обслуживания при наличии стоматологического кабинета</w:t>
            </w:r>
          </w:p>
        </w:tc>
      </w:tr>
      <w:tr w:rsidR="00F64FE7" w:rsidRPr="0090213F">
        <w:tc>
          <w:tcPr>
            <w:tcW w:w="964" w:type="dxa"/>
          </w:tcPr>
          <w:p w:rsidR="00F64FE7" w:rsidRDefault="00F64FE7">
            <w:pPr>
              <w:pStyle w:val="ConsPlusNormal"/>
              <w:jc w:val="both"/>
            </w:pPr>
            <w:r>
              <w:t>2.11</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2.11.1</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1880"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2.11.2</w:t>
            </w:r>
          </w:p>
        </w:tc>
        <w:tc>
          <w:tcPr>
            <w:tcW w:w="2494" w:type="dxa"/>
          </w:tcPr>
          <w:p w:rsidR="00F64FE7" w:rsidRDefault="00F64FE7">
            <w:pPr>
              <w:pStyle w:val="ConsPlusNormal"/>
              <w:jc w:val="both"/>
              <w:rPr>
                <w:rFonts w:cs="Times New Roman"/>
              </w:rPr>
            </w:pPr>
            <w:r>
              <w:t xml:space="preserve">- фитотерапия </w:t>
            </w:r>
            <w:hyperlink w:anchor="P1880"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далее - 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1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Ежегодно</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1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2494" w:type="dxa"/>
          </w:tcPr>
          <w:p w:rsidR="00F64FE7" w:rsidRDefault="00F64FE7">
            <w:pPr>
              <w:pStyle w:val="ConsPlusNormal"/>
              <w:jc w:val="both"/>
            </w:pPr>
            <w:r>
              <w:t>Социально-психологический патронаж</w:t>
            </w:r>
          </w:p>
        </w:tc>
        <w:tc>
          <w:tcPr>
            <w:tcW w:w="3912" w:type="dxa"/>
          </w:tcPr>
          <w:p w:rsidR="00F64FE7" w:rsidRDefault="00F64FE7">
            <w:pPr>
              <w:pStyle w:val="ConsPlusNormal"/>
              <w:jc w:val="both"/>
            </w:pPr>
            <w:r>
              <w:t>Систематическое наблюдение за получателем социальных услуг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F64FE7" w:rsidRPr="0090213F">
        <w:tc>
          <w:tcPr>
            <w:tcW w:w="964" w:type="dxa"/>
          </w:tcPr>
          <w:p w:rsidR="00F64FE7" w:rsidRDefault="00F64FE7">
            <w:pPr>
              <w:pStyle w:val="ConsPlusNormal"/>
              <w:jc w:val="both"/>
            </w:pPr>
            <w:r>
              <w:t>3.4</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3.4.1</w:t>
            </w:r>
          </w:p>
        </w:tc>
        <w:tc>
          <w:tcPr>
            <w:tcW w:w="2494" w:type="dxa"/>
          </w:tcPr>
          <w:p w:rsidR="00F64FE7" w:rsidRDefault="00F64FE7">
            <w:pPr>
              <w:pStyle w:val="ConsPlusNormal"/>
              <w:jc w:val="both"/>
            </w:pPr>
            <w:r>
              <w:t>- психокоррекционное занятие (групповое)</w:t>
            </w:r>
          </w:p>
        </w:tc>
        <w:tc>
          <w:tcPr>
            <w:tcW w:w="3912" w:type="dxa"/>
          </w:tcPr>
          <w:p w:rsidR="00F64FE7" w:rsidRDefault="00F64FE7">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развитии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1 раза в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jc w:val="both"/>
            </w:pPr>
            <w:r>
              <w:t>5.2</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pPr>
            <w:r>
              <w:t>5.3</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pPr>
            <w:r>
              <w:t>5.3.1</w:t>
            </w:r>
          </w:p>
        </w:tc>
        <w:tc>
          <w:tcPr>
            <w:tcW w:w="2494" w:type="dxa"/>
          </w:tcPr>
          <w:p w:rsidR="00F64FE7" w:rsidRDefault="00F64FE7">
            <w:pPr>
              <w:pStyle w:val="ConsPlusNormal"/>
            </w:pPr>
            <w:r>
              <w:t>- обеспечение представительства для защиты прав и интересов в суде</w:t>
            </w:r>
          </w:p>
        </w:tc>
        <w:tc>
          <w:tcPr>
            <w:tcW w:w="3912" w:type="dxa"/>
          </w:tcPr>
          <w:p w:rsidR="00F64FE7" w:rsidRDefault="00F64FE7">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val="restart"/>
            <w:tcBorders>
              <w:bottom w:val="nil"/>
            </w:tcBorders>
          </w:tcPr>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5.3.2</w:t>
            </w:r>
          </w:p>
        </w:tc>
        <w:tc>
          <w:tcPr>
            <w:tcW w:w="2494" w:type="dxa"/>
          </w:tcPr>
          <w:p w:rsidR="00F64FE7" w:rsidRDefault="00F64FE7">
            <w:pPr>
              <w:pStyle w:val="ConsPlusNormal"/>
            </w:pPr>
            <w:r>
              <w:t>- содействие в подготовке запросов, заявлений, направлений, ходатайств</w:t>
            </w:r>
          </w:p>
        </w:tc>
        <w:tc>
          <w:tcPr>
            <w:tcW w:w="3912" w:type="dxa"/>
            <w:vMerge w:val="restart"/>
            <w:tcBorders>
              <w:bottom w:val="nil"/>
            </w:tcBorders>
          </w:tcPr>
          <w:p w:rsidR="00F64FE7" w:rsidRDefault="00F64FE7">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5.3.3</w:t>
            </w:r>
          </w:p>
        </w:tc>
        <w:tc>
          <w:tcPr>
            <w:tcW w:w="2494" w:type="dxa"/>
            <w:tcBorders>
              <w:bottom w:val="nil"/>
            </w:tcBorders>
          </w:tcPr>
          <w:p w:rsidR="00F64FE7" w:rsidRDefault="00F64FE7">
            <w:pPr>
              <w:pStyle w:val="ConsPlusNormal"/>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vMerge/>
            <w:tcBorders>
              <w:bottom w:val="nil"/>
            </w:tcBorders>
          </w:tcPr>
          <w:p w:rsidR="00F64FE7" w:rsidRPr="0090213F" w:rsidRDefault="00F64FE7"/>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5.3 в ред. </w:t>
            </w:r>
            <w:hyperlink r:id="rId11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5.4</w:t>
            </w:r>
          </w:p>
        </w:tc>
        <w:tc>
          <w:tcPr>
            <w:tcW w:w="2494" w:type="dxa"/>
          </w:tcPr>
          <w:p w:rsidR="00F64FE7" w:rsidRDefault="00F64FE7">
            <w:pPr>
              <w:pStyle w:val="ConsPlusNormal"/>
              <w:jc w:val="both"/>
            </w:pPr>
            <w:r>
              <w:t>Получение по доверенности пенсий, пособий, других социальных выплат</w:t>
            </w:r>
          </w:p>
        </w:tc>
        <w:tc>
          <w:tcPr>
            <w:tcW w:w="3912" w:type="dxa"/>
          </w:tcPr>
          <w:p w:rsidR="00F64FE7" w:rsidRDefault="00F64FE7">
            <w:pPr>
              <w:pStyle w:val="ConsPlusNormal"/>
              <w:jc w:val="both"/>
            </w:pPr>
            <w:r>
              <w:t>Ежемесячное получение по доверенности пенсий, пособий, других социальных выплат в соответствующих организациях и учреждениях и передача денежных средств получателю социальных услуг в полном объеме.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Своевременное получение пенсий пособий и других социальных выплат</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Обучение инвалидов пользованию техническими средствами реабилитации</w:t>
            </w:r>
          </w:p>
        </w:tc>
        <w:tc>
          <w:tcPr>
            <w:tcW w:w="3912" w:type="dxa"/>
          </w:tcPr>
          <w:p w:rsidR="00F64FE7" w:rsidRDefault="00F64FE7">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Обучение инвалидов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F64FE7" w:rsidRPr="0090213F">
        <w:tc>
          <w:tcPr>
            <w:tcW w:w="964" w:type="dxa"/>
          </w:tcPr>
          <w:p w:rsidR="00F64FE7" w:rsidRDefault="00F64FE7">
            <w:pPr>
              <w:pStyle w:val="ConsPlusNormal"/>
              <w:jc w:val="both"/>
            </w:pPr>
            <w:r>
              <w:t>6.2</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1880" w:history="1">
              <w:r>
                <w:rPr>
                  <w:color w:val="0000FF"/>
                </w:rPr>
                <w:t>&lt;*&gt;</w:t>
              </w:r>
            </w:hyperlink>
          </w:p>
        </w:tc>
      </w:tr>
      <w:tr w:rsidR="00F64FE7" w:rsidRPr="0090213F">
        <w:tc>
          <w:tcPr>
            <w:tcW w:w="964" w:type="dxa"/>
          </w:tcPr>
          <w:p w:rsidR="00F64FE7" w:rsidRDefault="00F64FE7">
            <w:pPr>
              <w:pStyle w:val="ConsPlusNormal"/>
              <w:jc w:val="both"/>
            </w:pPr>
            <w:r>
              <w:t>6.2.1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7</w:t>
            </w:r>
          </w:p>
        </w:tc>
        <w:tc>
          <w:tcPr>
            <w:tcW w:w="3912" w:type="dxa"/>
          </w:tcPr>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6.2.2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6.2.3</w:t>
            </w:r>
          </w:p>
        </w:tc>
        <w:tc>
          <w:tcPr>
            <w:tcW w:w="2494" w:type="dxa"/>
          </w:tcPr>
          <w:p w:rsidR="00F64FE7" w:rsidRDefault="00F64FE7">
            <w:pPr>
              <w:pStyle w:val="ConsPlusNormal"/>
              <w:jc w:val="both"/>
            </w:pPr>
            <w:r>
              <w:t>- лечебная физкультура (индивидуальное занятие)</w:t>
            </w:r>
          </w:p>
        </w:tc>
        <w:tc>
          <w:tcPr>
            <w:tcW w:w="3912" w:type="dxa"/>
            <w:vMerge w:val="restart"/>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5</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6.2.4</w:t>
            </w:r>
          </w:p>
        </w:tc>
        <w:tc>
          <w:tcPr>
            <w:tcW w:w="2494" w:type="dxa"/>
          </w:tcPr>
          <w:p w:rsidR="00F64FE7" w:rsidRDefault="00F64FE7">
            <w:pPr>
              <w:pStyle w:val="ConsPlusNormal"/>
              <w:jc w:val="both"/>
            </w:pPr>
            <w:r>
              <w:t>- лечебная физкультура (групповое занятие)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7</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7.1</w:t>
            </w:r>
          </w:p>
        </w:tc>
        <w:tc>
          <w:tcPr>
            <w:tcW w:w="12642" w:type="dxa"/>
            <w:gridSpan w:val="5"/>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c>
          <w:tcPr>
            <w:tcW w:w="964" w:type="dxa"/>
          </w:tcPr>
          <w:p w:rsidR="00F64FE7" w:rsidRDefault="00F64FE7">
            <w:pPr>
              <w:pStyle w:val="ConsPlusNormal"/>
              <w:jc w:val="both"/>
            </w:pPr>
            <w:r>
              <w:t>7.1.1</w:t>
            </w:r>
          </w:p>
        </w:tc>
        <w:tc>
          <w:tcPr>
            <w:tcW w:w="2494" w:type="dxa"/>
          </w:tcPr>
          <w:p w:rsidR="00F64FE7" w:rsidRDefault="00F64FE7">
            <w:pPr>
              <w:pStyle w:val="ConsPlusNormal"/>
              <w:jc w:val="both"/>
            </w:pPr>
            <w:r>
              <w:t>- организация лечебно-трудовой деятельности в специально оборудованных мастерских, цехах, а также в подсобном хозяйстве</w:t>
            </w:r>
          </w:p>
        </w:tc>
        <w:tc>
          <w:tcPr>
            <w:tcW w:w="3912" w:type="dxa"/>
          </w:tcPr>
          <w:p w:rsidR="00F64FE7" w:rsidRDefault="00F64FE7">
            <w:pPr>
              <w:pStyle w:val="ConsPlusNormal"/>
              <w:jc w:val="both"/>
            </w:pPr>
            <w:r>
              <w:t>Услуга состоит в создании условий для использования остаточных трудовых возможностей получателями социальных услуг, участия их в лечебно-трудовой деятельности.</w:t>
            </w:r>
          </w:p>
          <w:p w:rsidR="00F64FE7" w:rsidRDefault="00F64FE7">
            <w:pPr>
              <w:pStyle w:val="ConsPlusNormal"/>
              <w:jc w:val="both"/>
            </w:pPr>
            <w:r>
              <w:t>Организуются разнообразные виды трудовой деятельности, отличающиеся по своему характеру и сложности, для получателей социальных услуг (лечебно-производственные (трудовые) мастерские, подсобные сельские хозяйства, работы по благоустройству и др.).</w:t>
            </w:r>
          </w:p>
          <w:p w:rsidR="00F64FE7" w:rsidRDefault="00F64FE7">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p w:rsidR="00F64FE7" w:rsidRDefault="00F64FE7">
            <w:pPr>
              <w:pStyle w:val="ConsPlusNormal"/>
              <w:jc w:val="both"/>
            </w:pPr>
            <w:r>
              <w:t>1 услуга - 1 раз</w:t>
            </w:r>
          </w:p>
        </w:tc>
        <w:tc>
          <w:tcPr>
            <w:tcW w:w="1304" w:type="dxa"/>
          </w:tcPr>
          <w:p w:rsidR="00F64FE7" w:rsidRDefault="00F64FE7">
            <w:pPr>
              <w:pStyle w:val="ConsPlusNormal"/>
              <w:jc w:val="both"/>
            </w:pPr>
            <w:r>
              <w:t>В соответствии с ИПР</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Проведение мероприятий по использованию трудовых возможностей и обучению доступным профессиональным навыкам должно обеспечивать привлечение получателей услуги к посильной трудовой деятельности, совмещаемой с лечением и отдыхом в зависимости от состояния здоровья, с целью поддержать их активный образ жизни</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4" w:name="P1880"/>
      <w:bookmarkEnd w:id="4"/>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4. Стандарт социальных услуг, предоставляемых гражданам пожилого возраста и инвалидам, частично утратившим и сохранившим способность к самообслуживанию, в стационарной форме в комплексном социально-оздоровительном центре.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14 календарных дней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11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120"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21" w:history="1">
              <w:r>
                <w:rPr>
                  <w:color w:val="0000FF"/>
                </w:rPr>
                <w:t>приказа</w:t>
              </w:r>
            </w:hyperlink>
            <w:r>
              <w:t xml:space="preserve"> Минтруда и соцразвития Новосибирской области от 17.12.2018 N 1382)</w:t>
            </w:r>
          </w:p>
        </w:tc>
      </w:tr>
      <w:tr w:rsidR="00F64FE7" w:rsidRPr="0090213F">
        <w:tc>
          <w:tcPr>
            <w:tcW w:w="964" w:type="dxa"/>
          </w:tcPr>
          <w:p w:rsidR="00F64FE7" w:rsidRDefault="00F64FE7">
            <w:pPr>
              <w:pStyle w:val="ConsPlusNormal"/>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престарелых и инвалидов, быть удобна в пользовании, учитывать их физическое состояние (тяжелобольных, малоподвижных)</w:t>
            </w:r>
          </w:p>
        </w:tc>
      </w:tr>
      <w:tr w:rsidR="00F64FE7" w:rsidRPr="0090213F">
        <w:tc>
          <w:tcPr>
            <w:tcW w:w="964" w:type="dxa"/>
          </w:tcPr>
          <w:p w:rsidR="00F64FE7" w:rsidRDefault="00F64FE7">
            <w:pPr>
              <w:pStyle w:val="ConsPlusNormal"/>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1.3.1</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122"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23"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нормативам, утвержденным </w:t>
            </w:r>
            <w:hyperlink r:id="rId124"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4-х раз ежедневно</w:t>
            </w:r>
          </w:p>
        </w:tc>
        <w:tc>
          <w:tcPr>
            <w:tcW w:w="1020" w:type="dxa"/>
            <w:tcBorders>
              <w:bottom w:val="nil"/>
            </w:tcBorders>
          </w:tcPr>
          <w:p w:rsidR="00F64FE7" w:rsidRDefault="00F64FE7">
            <w:pPr>
              <w:pStyle w:val="ConsPlusNormal"/>
              <w:jc w:val="center"/>
            </w:pPr>
            <w:r>
              <w:t>56</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приказов Минсоцразвития Новосибирской области от 27.02.2015 </w:t>
            </w:r>
            <w:hyperlink r:id="rId125" w:history="1">
              <w:r>
                <w:rPr>
                  <w:color w:val="0000FF"/>
                </w:rPr>
                <w:t>N 160</w:t>
              </w:r>
            </w:hyperlink>
            <w:r>
              <w:t>,</w:t>
            </w:r>
          </w:p>
          <w:p w:rsidR="00F64FE7" w:rsidRDefault="00F64FE7">
            <w:pPr>
              <w:pStyle w:val="ConsPlusNormal"/>
              <w:jc w:val="both"/>
            </w:pPr>
            <w:r>
              <w:t xml:space="preserve">от 14.09.2015 </w:t>
            </w:r>
            <w:hyperlink r:id="rId126" w:history="1">
              <w:r>
                <w:rPr>
                  <w:color w:val="0000FF"/>
                </w:rPr>
                <w:t>N 850</w:t>
              </w:r>
            </w:hyperlink>
            <w:r>
              <w:t>)</w:t>
            </w:r>
          </w:p>
        </w:tc>
      </w:tr>
      <w:tr w:rsidR="00F64FE7" w:rsidRPr="0090213F">
        <w:tc>
          <w:tcPr>
            <w:tcW w:w="964" w:type="dxa"/>
          </w:tcPr>
          <w:p w:rsidR="00F64FE7" w:rsidRDefault="00F64FE7">
            <w:pPr>
              <w:pStyle w:val="ConsPlusNormal"/>
              <w:jc w:val="both"/>
            </w:pPr>
            <w:r>
              <w:t>1.5</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При передаче получателем социальных услуг на хранение документов, личных вещей, денежных сумм, драгоценностей и ценных бумаг делается их опись и вкладывается в личное дело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pPr>
            <w:r>
              <w:t>1.6</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1.6.1</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2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pPr>
            <w:r>
              <w:t>1.6.2</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Белье собирают и транспортируют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pPr>
            <w:r>
              <w:t>1.6.3</w:t>
            </w:r>
          </w:p>
        </w:tc>
        <w:tc>
          <w:tcPr>
            <w:tcW w:w="2494" w:type="dxa"/>
          </w:tcPr>
          <w:p w:rsidR="00F64FE7" w:rsidRDefault="00F64FE7">
            <w:pPr>
              <w:pStyle w:val="ConsPlusNormal"/>
              <w:jc w:val="both"/>
            </w:pPr>
            <w:r>
              <w:t>- предоставление предметов личной гигиены</w:t>
            </w:r>
          </w:p>
        </w:tc>
        <w:tc>
          <w:tcPr>
            <w:tcW w:w="3912" w:type="dxa"/>
          </w:tcPr>
          <w:p w:rsidR="00F64FE7" w:rsidRDefault="00F64FE7">
            <w:pPr>
              <w:pStyle w:val="ConsPlusNormal"/>
              <w:jc w:val="both"/>
            </w:pPr>
            <w:r>
              <w:t>Предметы личной гигиены выдаются получателям социальных услуг, которые по состоянию здоровья могут пользоваться ими.</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 Предметы личной гигиены выдаются своевременно</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1.6.4</w:t>
            </w:r>
          </w:p>
        </w:tc>
        <w:tc>
          <w:tcPr>
            <w:tcW w:w="2494" w:type="dxa"/>
            <w:tcBorders>
              <w:bottom w:val="nil"/>
            </w:tcBorders>
          </w:tcPr>
          <w:p w:rsidR="00F64FE7" w:rsidRDefault="00F64FE7">
            <w:pPr>
              <w:pStyle w:val="ConsPlusNormal"/>
              <w:jc w:val="both"/>
            </w:pPr>
            <w:r>
              <w:t>- глажка постельного, нательного белья, одежды машинным способом</w:t>
            </w:r>
          </w:p>
        </w:tc>
        <w:tc>
          <w:tcPr>
            <w:tcW w:w="3912" w:type="dxa"/>
            <w:tcBorders>
              <w:bottom w:val="nil"/>
            </w:tcBorders>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1.6.4 введен </w:t>
            </w:r>
            <w:hyperlink r:id="rId128" w:history="1">
              <w:r>
                <w:rPr>
                  <w:color w:val="0000FF"/>
                </w:rPr>
                <w:t>приказом</w:t>
              </w:r>
            </w:hyperlink>
            <w:r>
              <w:t xml:space="preserve"> Минсоцразвития Новосибирской области от 14.09.2015 N 850)</w:t>
            </w:r>
          </w:p>
        </w:tc>
      </w:tr>
      <w:tr w:rsidR="00F64FE7" w:rsidRPr="0090213F">
        <w:tc>
          <w:tcPr>
            <w:tcW w:w="964" w:type="dxa"/>
          </w:tcPr>
          <w:p w:rsidR="00F64FE7" w:rsidRDefault="00F64FE7">
            <w:pPr>
              <w:pStyle w:val="ConsPlusNormal"/>
            </w:pPr>
            <w:r>
              <w:t>1.7</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28</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2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pPr>
            <w:r>
              <w:t>2.1</w:t>
            </w:r>
          </w:p>
        </w:tc>
        <w:tc>
          <w:tcPr>
            <w:tcW w:w="12642" w:type="dxa"/>
            <w:gridSpan w:val="5"/>
          </w:tcPr>
          <w:p w:rsidR="00F64FE7" w:rsidRDefault="00F64FE7">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Фиксирование результатов.</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Еженедельно, по необходимости - ежедневно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pPr>
            <w:r>
              <w:t>2.1.2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pPr>
            <w:r>
              <w:t>2.2</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pPr>
            <w:r>
              <w:t>2.2.1</w:t>
            </w:r>
          </w:p>
        </w:tc>
        <w:tc>
          <w:tcPr>
            <w:tcW w:w="2494" w:type="dxa"/>
          </w:tcPr>
          <w:p w:rsidR="00F64FE7" w:rsidRDefault="00F64FE7">
            <w:pPr>
              <w:pStyle w:val="ConsPlusNormal"/>
              <w:jc w:val="both"/>
              <w:rPr>
                <w:rFonts w:cs="Times New Roman"/>
              </w:rPr>
            </w:pPr>
            <w:r>
              <w:t xml:space="preserve">- прием врача-специалиста в учреждении </w:t>
            </w:r>
            <w:hyperlink w:anchor="P2158" w:history="1">
              <w:r>
                <w:rPr>
                  <w:color w:val="0000FF"/>
                </w:rPr>
                <w:t>&lt;*&gt;</w:t>
              </w:r>
            </w:hyperlink>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F64FE7" w:rsidRPr="0090213F">
        <w:tc>
          <w:tcPr>
            <w:tcW w:w="964" w:type="dxa"/>
          </w:tcPr>
          <w:p w:rsidR="00F64FE7" w:rsidRDefault="00F64FE7">
            <w:pPr>
              <w:pStyle w:val="ConsPlusNormal"/>
            </w:pPr>
            <w:r>
              <w:t>2.3</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pPr>
            <w:r>
              <w:t>2.3.1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2158"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pPr>
            <w:r>
              <w:t>2.4</w:t>
            </w:r>
          </w:p>
        </w:tc>
        <w:tc>
          <w:tcPr>
            <w:tcW w:w="2494" w:type="dxa"/>
          </w:tcPr>
          <w:p w:rsidR="00F64FE7" w:rsidRDefault="00F64FE7">
            <w:pPr>
              <w:pStyle w:val="ConsPlusNormal"/>
              <w:jc w:val="both"/>
            </w:pPr>
            <w:r>
              <w:t>Проведение мероприятий, направленных на формирование здорового образа жизни</w:t>
            </w:r>
          </w:p>
        </w:tc>
        <w:tc>
          <w:tcPr>
            <w:tcW w:w="3912" w:type="dxa"/>
          </w:tcPr>
          <w:p w:rsidR="00F64FE7" w:rsidRDefault="00F64FE7">
            <w:pPr>
              <w:pStyle w:val="ConsPlusNormal"/>
              <w:jc w:val="both"/>
            </w:pPr>
            <w:r>
              <w:t>Занятия проводятся врачами, медицинскими сестрами в форме лекций, бесед с использованием видеофильмов. Совместно с получателями социальных услуг готовится выпуск уголков здоровья по здоровому образу жизни.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проводится с целью просвещения получателей социальных услуг о сохранении и укреплении здоровья</w:t>
            </w:r>
          </w:p>
        </w:tc>
      </w:tr>
      <w:tr w:rsidR="00F64FE7" w:rsidRPr="0090213F">
        <w:tc>
          <w:tcPr>
            <w:tcW w:w="964" w:type="dxa"/>
          </w:tcPr>
          <w:p w:rsidR="00F64FE7" w:rsidRDefault="00F64FE7">
            <w:pPr>
              <w:pStyle w:val="ConsPlusNormal"/>
            </w:pPr>
            <w:r>
              <w:t>2.5</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pPr>
            <w:r>
              <w:t>2.5.1</w:t>
            </w:r>
          </w:p>
        </w:tc>
        <w:tc>
          <w:tcPr>
            <w:tcW w:w="2494" w:type="dxa"/>
          </w:tcPr>
          <w:p w:rsidR="00F64FE7" w:rsidRDefault="00F64FE7">
            <w:pPr>
              <w:pStyle w:val="ConsPlusNormal"/>
              <w:jc w:val="both"/>
              <w:rPr>
                <w:rFonts w:cs="Times New Roman"/>
              </w:rPr>
            </w:pPr>
            <w:r>
              <w:t xml:space="preserve">- фитотерапия </w:t>
            </w:r>
            <w:hyperlink w:anchor="P2158"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pPr>
            <w:r>
              <w:t>2.5.2</w:t>
            </w:r>
          </w:p>
        </w:tc>
        <w:tc>
          <w:tcPr>
            <w:tcW w:w="2494" w:type="dxa"/>
          </w:tcPr>
          <w:p w:rsidR="00F64FE7" w:rsidRDefault="00F64FE7">
            <w:pPr>
              <w:pStyle w:val="ConsPlusNormal"/>
              <w:jc w:val="both"/>
              <w:rPr>
                <w:rFonts w:cs="Times New Roman"/>
              </w:rPr>
            </w:pPr>
            <w:r>
              <w:t xml:space="preserve">витаминотерапия, иммунотерапия </w:t>
            </w:r>
            <w:hyperlink w:anchor="P2158" w:history="1">
              <w:r>
                <w:rPr>
                  <w:color w:val="0000FF"/>
                </w:rPr>
                <w:t>&lt;*&gt;</w:t>
              </w:r>
            </w:hyperlink>
          </w:p>
        </w:tc>
        <w:tc>
          <w:tcPr>
            <w:tcW w:w="3912" w:type="dxa"/>
          </w:tcPr>
          <w:p w:rsidR="00F64FE7" w:rsidRDefault="00F64FE7">
            <w:pPr>
              <w:pStyle w:val="ConsPlusNormal"/>
              <w:jc w:val="both"/>
            </w:pPr>
            <w:r>
              <w:t>Выдача витаминов проводится медицинской сестрой с учетом возрастного состава получателей социальных услуг.</w:t>
            </w:r>
          </w:p>
          <w:p w:rsidR="00F64FE7" w:rsidRDefault="00F64FE7">
            <w:pPr>
              <w:pStyle w:val="ConsPlusNormal"/>
              <w:jc w:val="both"/>
            </w:pPr>
            <w:r>
              <w:t>1 услуга -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3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3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pPr>
            <w:r>
              <w:t>3.3.1</w:t>
            </w:r>
          </w:p>
        </w:tc>
        <w:tc>
          <w:tcPr>
            <w:tcW w:w="2494" w:type="dxa"/>
          </w:tcPr>
          <w:p w:rsidR="00F64FE7" w:rsidRDefault="00F64FE7">
            <w:pPr>
              <w:pStyle w:val="ConsPlusNormal"/>
              <w:jc w:val="both"/>
            </w:pPr>
            <w:r>
              <w:t>- психокоррекционное занятие (групповое)</w:t>
            </w:r>
          </w:p>
        </w:tc>
        <w:tc>
          <w:tcPr>
            <w:tcW w:w="3912" w:type="dxa"/>
          </w:tcPr>
          <w:p w:rsidR="00F64FE7" w:rsidRDefault="00F64FE7">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10</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Проведение кружков по прикладному творчеству, музыкальных групповых мероприятий.</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pPr>
            <w:r>
              <w:t>4.1.4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pPr>
            <w:r>
              <w:t>5.1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outlineLvl w:val="2"/>
            </w:pPr>
            <w:r>
              <w:t>6</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pPr>
            <w:r>
              <w:t>6.1</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2158" w:history="1">
              <w:r>
                <w:rPr>
                  <w:color w:val="0000FF"/>
                </w:rPr>
                <w:t>&lt;*&gt;</w:t>
              </w:r>
            </w:hyperlink>
          </w:p>
        </w:tc>
      </w:tr>
      <w:tr w:rsidR="00F64FE7" w:rsidRPr="0090213F">
        <w:tc>
          <w:tcPr>
            <w:tcW w:w="964" w:type="dxa"/>
          </w:tcPr>
          <w:p w:rsidR="00F64FE7" w:rsidRDefault="00F64FE7">
            <w:pPr>
              <w:pStyle w:val="ConsPlusNormal"/>
            </w:pPr>
            <w:r>
              <w:t>6.1.1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Оказание получателю социальных услуг физиотерапевтических процедур (ароматерапия, аэроионотерапия, УФО-терапия). Проведение процедуры осуществляется физиотерапевтом или медицинской сестрой по физиотерапии.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pPr>
            <w:r>
              <w:t>6.1.2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vMerge/>
          </w:tcPr>
          <w:p w:rsidR="00F64FE7" w:rsidRPr="0090213F" w:rsidRDefault="00F64FE7"/>
        </w:tc>
      </w:tr>
      <w:tr w:rsidR="00F64FE7" w:rsidRPr="0090213F">
        <w:tc>
          <w:tcPr>
            <w:tcW w:w="964" w:type="dxa"/>
          </w:tcPr>
          <w:p w:rsidR="00F64FE7" w:rsidRDefault="00F64FE7">
            <w:pPr>
              <w:pStyle w:val="ConsPlusNormal"/>
            </w:pPr>
            <w:r>
              <w:t>6.1.3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bl>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5" w:name="P2158"/>
      <w:bookmarkEnd w:id="5"/>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5. Стандарты социальных услуг, предоставляемых в специальном доме для одиноких граждан пожилого возраста.</w:t>
      </w:r>
    </w:p>
    <w:p w:rsidR="00F64FE7" w:rsidRDefault="00F64FE7">
      <w:pPr>
        <w:pStyle w:val="ConsPlusNormal"/>
        <w:ind w:firstLine="540"/>
        <w:jc w:val="both"/>
        <w:rPr>
          <w:rFonts w:cs="Times New Roman"/>
        </w:rPr>
      </w:pPr>
    </w:p>
    <w:p w:rsidR="00F64FE7" w:rsidRDefault="00F64FE7">
      <w:pPr>
        <w:pStyle w:val="ConsPlusNormal"/>
        <w:ind w:firstLine="540"/>
        <w:jc w:val="both"/>
      </w:pPr>
      <w:r>
        <w:t xml:space="preserve">Утратил силу. - </w:t>
      </w:r>
      <w:hyperlink r:id="rId132" w:history="1">
        <w:r>
          <w:rPr>
            <w:color w:val="0000FF"/>
          </w:rPr>
          <w:t>Приказ</w:t>
        </w:r>
      </w:hyperlink>
      <w:r>
        <w:t xml:space="preserve"> Минсоцразвития Новосибирской области от 27.07.2015 N 704.</w:t>
      </w:r>
    </w:p>
    <w:p w:rsidR="00F64FE7" w:rsidRDefault="00F64FE7">
      <w:pPr>
        <w:pStyle w:val="ConsPlusNormal"/>
        <w:ind w:firstLine="540"/>
        <w:jc w:val="both"/>
      </w:pPr>
    </w:p>
    <w:p w:rsidR="00F64FE7" w:rsidRDefault="00F64FE7">
      <w:pPr>
        <w:pStyle w:val="ConsPlusTitle"/>
        <w:ind w:firstLine="540"/>
        <w:jc w:val="both"/>
        <w:outlineLvl w:val="1"/>
      </w:pPr>
      <w:r>
        <w:t>6. Стандарты социальных услуг, предоставляемых инвалидам молодого возраста, частично утратившим способность к самообслуживанию, в стационарной форме.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133"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134"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135" w:history="1">
              <w:r>
                <w:rPr>
                  <w:color w:val="0000FF"/>
                </w:rPr>
                <w:t>приказа</w:t>
              </w:r>
            </w:hyperlink>
            <w:r>
              <w:t xml:space="preserve"> Минсоцразвития Новосибирской области от 25.01.2016 N 27, </w:t>
            </w:r>
            <w:hyperlink r:id="rId136" w:history="1">
              <w:r>
                <w:rPr>
                  <w:color w:val="0000FF"/>
                </w:rPr>
                <w:t>приказа</w:t>
              </w:r>
            </w:hyperlink>
          </w:p>
          <w:p w:rsidR="00F64FE7" w:rsidRDefault="00F64FE7">
            <w:pPr>
              <w:pStyle w:val="ConsPlusNormal"/>
              <w:jc w:val="both"/>
            </w:pPr>
            <w:r>
              <w:t>Минтруда и соцразвития Новосибирской области от 17.12.2018 N 1382)</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1.2</w:t>
            </w:r>
          </w:p>
        </w:tc>
        <w:tc>
          <w:tcPr>
            <w:tcW w:w="2494" w:type="dxa"/>
            <w:tcBorders>
              <w:bottom w:val="nil"/>
            </w:tcBorders>
          </w:tcPr>
          <w:p w:rsidR="00F64FE7" w:rsidRDefault="00F64FE7">
            <w:pPr>
              <w:pStyle w:val="ConsPlusNormal"/>
              <w:jc w:val="both"/>
            </w:pPr>
            <w:r>
              <w:t>Обеспечение мебелью согласно утвержденным нормативам</w:t>
            </w:r>
          </w:p>
        </w:tc>
        <w:tc>
          <w:tcPr>
            <w:tcW w:w="3912" w:type="dxa"/>
            <w:tcBorders>
              <w:bottom w:val="nil"/>
            </w:tcBorders>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престарелых и инвалидов, быть удобна в пользовании, учитывать их физическое состояние (тяжелобольных, малоподвижных)</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37" w:history="1">
              <w:r>
                <w:rPr>
                  <w:color w:val="0000FF"/>
                </w:rPr>
                <w:t>приказа</w:t>
              </w:r>
            </w:hyperlink>
            <w:r>
              <w:t xml:space="preserve"> Минсоцразвития Новосибирской области от 25.01.2016 N 27)</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jc w:val="both"/>
            </w:pPr>
            <w:r>
              <w:t>1.3.1</w:t>
            </w:r>
          </w:p>
        </w:tc>
        <w:tc>
          <w:tcPr>
            <w:tcW w:w="2494" w:type="dxa"/>
          </w:tcPr>
          <w:p w:rsidR="00F64FE7" w:rsidRDefault="00F64FE7">
            <w:pPr>
              <w:pStyle w:val="ConsPlusNormal"/>
              <w:jc w:val="both"/>
            </w:pPr>
            <w:r>
              <w:t>- верхней и нижней одеждой в соответствии с сезоном, ростом и размером</w:t>
            </w:r>
          </w:p>
        </w:tc>
        <w:tc>
          <w:tcPr>
            <w:tcW w:w="3912" w:type="dxa"/>
          </w:tcPr>
          <w:p w:rsidR="00F64FE7" w:rsidRDefault="00F64FE7">
            <w:pPr>
              <w:pStyle w:val="ConsPlusNormal"/>
              <w:jc w:val="both"/>
            </w:pPr>
            <w:r>
              <w:t xml:space="preserve">За единицу услуги принимают факт выдачи комплекта одежды в соответствии с </w:t>
            </w:r>
            <w:hyperlink r:id="rId13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F64FE7" w:rsidRPr="0090213F">
        <w:tc>
          <w:tcPr>
            <w:tcW w:w="964" w:type="dxa"/>
          </w:tcPr>
          <w:p w:rsidR="00F64FE7" w:rsidRDefault="00F64FE7">
            <w:pPr>
              <w:pStyle w:val="ConsPlusNormal"/>
              <w:jc w:val="both"/>
            </w:pPr>
            <w:r>
              <w:t>1.3.2</w:t>
            </w:r>
          </w:p>
        </w:tc>
        <w:tc>
          <w:tcPr>
            <w:tcW w:w="2494" w:type="dxa"/>
          </w:tcPr>
          <w:p w:rsidR="00F64FE7" w:rsidRDefault="00F64FE7">
            <w:pPr>
              <w:pStyle w:val="ConsPlusNormal"/>
              <w:jc w:val="both"/>
            </w:pPr>
            <w:r>
              <w:t>- обувью домашней, уличной в соответствии с сезоном и размером</w:t>
            </w:r>
          </w:p>
        </w:tc>
        <w:tc>
          <w:tcPr>
            <w:tcW w:w="3912" w:type="dxa"/>
          </w:tcPr>
          <w:p w:rsidR="00F64FE7" w:rsidRDefault="00F64FE7">
            <w:pPr>
              <w:pStyle w:val="ConsPlusNormal"/>
              <w:jc w:val="both"/>
            </w:pPr>
            <w:r>
              <w:t xml:space="preserve">За единицу услуги принимают факт выдачи обуви в соответствии с </w:t>
            </w:r>
            <w:hyperlink r:id="rId13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F64FE7" w:rsidRPr="0090213F">
        <w:tc>
          <w:tcPr>
            <w:tcW w:w="964" w:type="dxa"/>
          </w:tcPr>
          <w:p w:rsidR="00F64FE7" w:rsidRDefault="00F64FE7">
            <w:pPr>
              <w:pStyle w:val="ConsPlusNormal"/>
              <w:jc w:val="both"/>
            </w:pPr>
            <w:r>
              <w:t>1.3.3</w:t>
            </w:r>
          </w:p>
        </w:tc>
        <w:tc>
          <w:tcPr>
            <w:tcW w:w="2494" w:type="dxa"/>
          </w:tcPr>
          <w:p w:rsidR="00F64FE7" w:rsidRDefault="00F64FE7">
            <w:pPr>
              <w:pStyle w:val="ConsPlusNormal"/>
              <w:jc w:val="both"/>
            </w:pPr>
            <w:r>
              <w:t>- нательным бельем</w:t>
            </w:r>
          </w:p>
        </w:tc>
        <w:tc>
          <w:tcPr>
            <w:tcW w:w="3912" w:type="dxa"/>
          </w:tcPr>
          <w:p w:rsidR="00F64FE7" w:rsidRDefault="00F64FE7">
            <w:pPr>
              <w:pStyle w:val="ConsPlusNormal"/>
              <w:jc w:val="both"/>
            </w:pPr>
            <w:r>
              <w:t xml:space="preserve">За единицу услуги принимают факт выдачи комплекта нательного белья в соответствии с </w:t>
            </w:r>
            <w:hyperlink r:id="rId14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1.3.4</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141"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42"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нормативам, утвержденным </w:t>
            </w:r>
            <w:hyperlink r:id="rId143"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4-х раз ежедневно</w:t>
            </w:r>
          </w:p>
        </w:tc>
        <w:tc>
          <w:tcPr>
            <w:tcW w:w="1020" w:type="dxa"/>
            <w:tcBorders>
              <w:bottom w:val="nil"/>
            </w:tcBorders>
          </w:tcPr>
          <w:p w:rsidR="00F64FE7" w:rsidRDefault="00F64FE7">
            <w:pPr>
              <w:pStyle w:val="ConsPlusNormal"/>
              <w:jc w:val="center"/>
            </w:pPr>
            <w:r>
              <w:t>1460</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4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730</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4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F64FE7" w:rsidRPr="0090213F">
        <w:tc>
          <w:tcPr>
            <w:tcW w:w="964" w:type="dxa"/>
          </w:tcPr>
          <w:p w:rsidR="00F64FE7" w:rsidRDefault="00F64FE7">
            <w:pPr>
              <w:pStyle w:val="ConsPlusNormal"/>
              <w:jc w:val="both"/>
            </w:pPr>
            <w:r>
              <w:t>1.6.1</w:t>
            </w:r>
          </w:p>
        </w:tc>
        <w:tc>
          <w:tcPr>
            <w:tcW w:w="2494" w:type="dxa"/>
          </w:tcPr>
          <w:p w:rsidR="00F64FE7" w:rsidRDefault="00F64FE7">
            <w:pPr>
              <w:pStyle w:val="ConsPlusNormal"/>
              <w:jc w:val="both"/>
            </w:pPr>
            <w:r>
              <w:t>- покупка и доставка промышленных товаров весом до 7 кг</w:t>
            </w:r>
          </w:p>
        </w:tc>
        <w:tc>
          <w:tcPr>
            <w:tcW w:w="3912" w:type="dxa"/>
          </w:tcPr>
          <w:p w:rsidR="00F64FE7" w:rsidRDefault="00F64FE7">
            <w:pPr>
              <w:pStyle w:val="ConsPlusNormal"/>
              <w:jc w:val="both"/>
            </w:pPr>
            <w:r>
              <w:t>Выяснение у получателя социальных услуг перечня на приобретение необходимых промышленных товаров. Приобретение промышленных товаров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Промышленные товары приобретены с учетом потребности получателя социальных услуг и своевременно доставлены</w:t>
            </w:r>
          </w:p>
        </w:tc>
      </w:tr>
      <w:tr w:rsidR="00F64FE7" w:rsidRPr="0090213F">
        <w:tc>
          <w:tcPr>
            <w:tcW w:w="964" w:type="dxa"/>
          </w:tcPr>
          <w:p w:rsidR="00F64FE7" w:rsidRDefault="00F64FE7">
            <w:pPr>
              <w:pStyle w:val="ConsPlusNormal"/>
              <w:jc w:val="both"/>
            </w:pPr>
            <w:r>
              <w:t>1.6.2</w:t>
            </w:r>
          </w:p>
        </w:tc>
        <w:tc>
          <w:tcPr>
            <w:tcW w:w="2494" w:type="dxa"/>
          </w:tcPr>
          <w:p w:rsidR="00F64FE7" w:rsidRDefault="00F64FE7">
            <w:pPr>
              <w:pStyle w:val="ConsPlusNormal"/>
              <w:jc w:val="both"/>
            </w:pPr>
            <w:r>
              <w:t>- покупка и доставка продуктов питания весом до 7 кг</w:t>
            </w:r>
          </w:p>
        </w:tc>
        <w:tc>
          <w:tcPr>
            <w:tcW w:w="3912" w:type="dxa"/>
          </w:tcPr>
          <w:p w:rsidR="00F64FE7" w:rsidRDefault="00F64FE7">
            <w:pPr>
              <w:pStyle w:val="ConsPlusNormal"/>
              <w:jc w:val="both"/>
            </w:pPr>
            <w:r>
              <w:t>Выяснение у получателя социальных перечня на приобретение необходимых продуктов питания. Приобретение продуктов питания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Продукты питания, товары приобретены с учетом потребности получателя социальных услуг и своевременно доставлены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w:t>
            </w:r>
          </w:p>
        </w:tc>
        <w:tc>
          <w:tcPr>
            <w:tcW w:w="2494" w:type="dxa"/>
            <w:tcBorders>
              <w:bottom w:val="nil"/>
            </w:tcBorders>
          </w:tcPr>
          <w:p w:rsidR="00F64FE7" w:rsidRDefault="00F64FE7">
            <w:pPr>
              <w:pStyle w:val="ConsPlusNormal"/>
              <w:jc w:val="both"/>
            </w:pPr>
            <w:r>
              <w:t>Прием и обеспечение хранения личных вещей и ценностей</w:t>
            </w:r>
          </w:p>
        </w:tc>
        <w:tc>
          <w:tcPr>
            <w:tcW w:w="3912" w:type="dxa"/>
            <w:tcBorders>
              <w:bottom w:val="nil"/>
            </w:tcBorders>
          </w:tcPr>
          <w:p w:rsidR="00F64FE7" w:rsidRDefault="00F64FE7">
            <w:pPr>
              <w:pStyle w:val="ConsPlusNormal"/>
              <w:jc w:val="both"/>
            </w:pPr>
            <w:r>
              <w:t>При передаче получателем социальных услуг на хранение документов и личных вещей делается их опись и вкладывается в личное дело получателя социальных услуг.</w:t>
            </w:r>
          </w:p>
          <w:p w:rsidR="00F64FE7" w:rsidRDefault="00F64FE7">
            <w:pPr>
              <w:pStyle w:val="ConsPlusNormal"/>
              <w:jc w:val="both"/>
            </w:pPr>
            <w:r>
              <w:t>Сберегательные книжки хранятся в сейфе в кассе организации.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Обеспечение условий для хранения личных вещей и ценностей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4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jc w:val="both"/>
            </w:pPr>
            <w:r>
              <w:t>1.8.1</w:t>
            </w:r>
          </w:p>
        </w:tc>
        <w:tc>
          <w:tcPr>
            <w:tcW w:w="2494" w:type="dxa"/>
          </w:tcPr>
          <w:p w:rsidR="00F64FE7" w:rsidRDefault="00F64FE7">
            <w:pPr>
              <w:pStyle w:val="ConsPlusNormal"/>
              <w:jc w:val="both"/>
            </w:pPr>
            <w:r>
              <w:t>- стрижка волос</w:t>
            </w:r>
          </w:p>
        </w:tc>
        <w:tc>
          <w:tcPr>
            <w:tcW w:w="3912" w:type="dxa"/>
          </w:tcPr>
          <w:p w:rsidR="00F64FE7" w:rsidRDefault="00F64FE7">
            <w:pPr>
              <w:pStyle w:val="ConsPlusNormal"/>
              <w:jc w:val="both"/>
            </w:pPr>
            <w:r>
              <w:t>Перед стрижкой на получателя социальных услуг одевается пелерина. Для стрижки волос используются ножницы или электрическая машинка. Все инструменты после использования подвергаются дезинфекции.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w:t>
            </w:r>
          </w:p>
          <w:p w:rsidR="00F64FE7" w:rsidRDefault="00F64FE7">
            <w:pPr>
              <w:pStyle w:val="ConsPlusNormal"/>
              <w:jc w:val="both"/>
            </w:pPr>
            <w:r>
              <w:t>Услуга предоставляется с соблюдением требований безопасности, без причинения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1.8.2</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4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1.8.3</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1.8.4</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1.8.5</w:t>
            </w:r>
          </w:p>
        </w:tc>
        <w:tc>
          <w:tcPr>
            <w:tcW w:w="2494" w:type="dxa"/>
            <w:tcBorders>
              <w:bottom w:val="nil"/>
            </w:tcBorders>
          </w:tcPr>
          <w:p w:rsidR="00F64FE7" w:rsidRDefault="00F64FE7">
            <w:pPr>
              <w:pStyle w:val="ConsPlusNormal"/>
              <w:jc w:val="both"/>
            </w:pPr>
            <w:r>
              <w:t>- смена нательного белья (ночная сорочка, трусы, майка)</w:t>
            </w:r>
          </w:p>
        </w:tc>
        <w:tc>
          <w:tcPr>
            <w:tcW w:w="3912" w:type="dxa"/>
            <w:tcBorders>
              <w:bottom w:val="nil"/>
            </w:tcBorders>
          </w:tcPr>
          <w:p w:rsidR="00F64FE7" w:rsidRDefault="00F64FE7">
            <w:pPr>
              <w:pStyle w:val="ConsPlusNormal"/>
              <w:jc w:val="both"/>
            </w:pPr>
            <w:r>
              <w:t>Нательное белье (ночная сорочка, трусы, майка) собирается в отдельные мешки, которые транспортируются в прачечную.</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4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1.8.6</w:t>
            </w:r>
          </w:p>
        </w:tc>
        <w:tc>
          <w:tcPr>
            <w:tcW w:w="2494" w:type="dxa"/>
          </w:tcPr>
          <w:p w:rsidR="00F64FE7" w:rsidRDefault="00F64FE7">
            <w:pPr>
              <w:pStyle w:val="ConsPlusNormal"/>
              <w:jc w:val="both"/>
            </w:pPr>
            <w:r>
              <w:t>- предоставление предметов личной гигиены</w:t>
            </w:r>
          </w:p>
        </w:tc>
        <w:tc>
          <w:tcPr>
            <w:tcW w:w="3912" w:type="dxa"/>
          </w:tcPr>
          <w:p w:rsidR="00F64FE7" w:rsidRDefault="00F64FE7">
            <w:pPr>
              <w:pStyle w:val="ConsPlusNormal"/>
              <w:jc w:val="both"/>
            </w:pPr>
            <w:r>
              <w:t>Предметы личной гигиены выдаются получателям социальных услуг, которые по состоянию здоровья могут пользоваться ими.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1.9</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1.9.1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vMerge w:val="restart"/>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необходимости</w:t>
            </w:r>
          </w:p>
        </w:tc>
        <w:tc>
          <w:tcPr>
            <w:tcW w:w="1020" w:type="dxa"/>
            <w:vMerge w:val="restart"/>
          </w:tcPr>
          <w:p w:rsidR="00F64FE7" w:rsidRDefault="00F64FE7">
            <w:pPr>
              <w:pStyle w:val="ConsPlusNormal"/>
              <w:jc w:val="center"/>
            </w:pPr>
            <w:r>
              <w:t>1</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pPr>
            <w:r>
              <w:t>1.9.2</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1.9.3</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4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1.10</w:t>
            </w:r>
          </w:p>
        </w:tc>
        <w:tc>
          <w:tcPr>
            <w:tcW w:w="2494" w:type="dxa"/>
          </w:tcPr>
          <w:p w:rsidR="00F64FE7" w:rsidRDefault="00F64FE7">
            <w:pPr>
              <w:pStyle w:val="ConsPlusNormal"/>
              <w:jc w:val="both"/>
            </w:pPr>
            <w:r>
              <w:t>Создание условий для отправления религиозных обрядов (в том числе приглашение священнослужителей)</w:t>
            </w:r>
          </w:p>
        </w:tc>
        <w:tc>
          <w:tcPr>
            <w:tcW w:w="3912" w:type="dxa"/>
          </w:tcPr>
          <w:p w:rsidR="00F64FE7" w:rsidRDefault="00F64FE7">
            <w:pPr>
              <w:pStyle w:val="ConsPlusNormal"/>
              <w:jc w:val="both"/>
            </w:pPr>
            <w:r>
              <w:t>Подготовка помещения, условий для отправления религиозных обрядов и приглашение служителя церкви для проведения службы в назначенный день.</w:t>
            </w:r>
          </w:p>
          <w:p w:rsidR="00F64FE7" w:rsidRDefault="00F64FE7">
            <w:pPr>
              <w:pStyle w:val="ConsPlusNormal"/>
              <w:jc w:val="both"/>
            </w:pPr>
            <w:r>
              <w:t>Для тяжелобольных услуги служителя церкви проводятся в комнатах.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F64FE7" w:rsidRPr="0090213F">
        <w:tc>
          <w:tcPr>
            <w:tcW w:w="964" w:type="dxa"/>
          </w:tcPr>
          <w:p w:rsidR="00F64FE7" w:rsidRDefault="00F64FE7">
            <w:pPr>
              <w:pStyle w:val="ConsPlusNormal"/>
              <w:jc w:val="both"/>
            </w:pPr>
            <w:r>
              <w:t>1.11</w:t>
            </w:r>
          </w:p>
        </w:tc>
        <w:tc>
          <w:tcPr>
            <w:tcW w:w="2494" w:type="dxa"/>
          </w:tcPr>
          <w:p w:rsidR="00F64FE7" w:rsidRDefault="00F64FE7">
            <w:pPr>
              <w:pStyle w:val="ConsPlusNormal"/>
              <w:jc w:val="both"/>
            </w:pPr>
            <w:r>
              <w:t>Содействие в организации ритуальных мероприятий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F64FE7" w:rsidRDefault="00F64FE7">
            <w:pPr>
              <w:pStyle w:val="ConsPlusNormal"/>
              <w:jc w:val="both"/>
            </w:pPr>
            <w:r>
              <w:t>Организация медицинского освидетельствования факта смерти, оформление справки о смерти в органах ЗАГС, информирование родственников о факте смерти (телеграммой или по телефону в соответствии с заранее достигнутой договоренностью), оформление документов на погребение, вызов специальных служб для осуществления захоронения.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наступления смерти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 случае смерти получателя социальных услуг проводится медицинское освидетельствование факта смерти, оформление справки о смерти в органах ЗАГС, оформление документов, необходимых для погребения. Проведение захоронения в соответствии с вероисповеданием умершего. При отсутствии у проживающего личных вещей, предназначенных для погребения, учреждение выделяет для этих целей комплект одежды и обуви.</w:t>
            </w:r>
          </w:p>
          <w:p w:rsidR="00F64FE7" w:rsidRDefault="00F64FE7">
            <w:pPr>
              <w:pStyle w:val="ConsPlusNormal"/>
              <w:jc w:val="both"/>
            </w:pPr>
            <w:r>
              <w:t>В 3-дневный срок со дня смерти получателя социальных услуг информировать нотариуса о наличии имущества, оставшегося после умершего, и об имеющихся данных о предполагаемых наследниках</w:t>
            </w:r>
          </w:p>
        </w:tc>
      </w:tr>
      <w:tr w:rsidR="00F64FE7" w:rsidRPr="0090213F">
        <w:tc>
          <w:tcPr>
            <w:tcW w:w="964" w:type="dxa"/>
          </w:tcPr>
          <w:p w:rsidR="00F64FE7" w:rsidRDefault="00F64FE7">
            <w:pPr>
              <w:pStyle w:val="ConsPlusNormal"/>
              <w:jc w:val="both"/>
            </w:pPr>
            <w:r>
              <w:t>1.12</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pPr>
            <w:r>
              <w:t>1.13</w:t>
            </w:r>
          </w:p>
        </w:tc>
        <w:tc>
          <w:tcPr>
            <w:tcW w:w="2494" w:type="dxa"/>
          </w:tcPr>
          <w:p w:rsidR="00F64FE7" w:rsidRDefault="00F64FE7">
            <w:pPr>
              <w:pStyle w:val="ConsPlusNormal"/>
              <w:jc w:val="both"/>
            </w:pPr>
            <w:r>
              <w:t>Отправка за счет средств получателя социальных услуг почтовой корреспонденции</w:t>
            </w:r>
          </w:p>
        </w:tc>
        <w:tc>
          <w:tcPr>
            <w:tcW w:w="3912" w:type="dxa"/>
          </w:tcPr>
          <w:p w:rsidR="00F64FE7" w:rsidRDefault="00F64FE7">
            <w:pPr>
              <w:pStyle w:val="ConsPlusNormal"/>
              <w:jc w:val="both"/>
            </w:pPr>
            <w:r>
              <w:t>Отправка почтовой корреспонденции, в том числе посылки, бандероли, по заявке получателя социальных услуг весом до 7 кг.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состоит в своевременном и полном решении вопроса по заявке получателя социальных услуг</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2790"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получателя социальных услуг, его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F64FE7" w:rsidRPr="0090213F">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2.1.3</w:t>
            </w:r>
          </w:p>
        </w:tc>
        <w:tc>
          <w:tcPr>
            <w:tcW w:w="2494" w:type="dxa"/>
          </w:tcPr>
          <w:p w:rsidR="00F64FE7" w:rsidRDefault="00F64FE7">
            <w:pPr>
              <w:pStyle w:val="ConsPlusNormal"/>
              <w:jc w:val="both"/>
            </w:pPr>
            <w:r>
              <w:t>- санитарная обработка одежды в дезкамере, дезинфекция</w:t>
            </w:r>
          </w:p>
        </w:tc>
        <w:tc>
          <w:tcPr>
            <w:tcW w:w="3912" w:type="dxa"/>
          </w:tcPr>
          <w:p w:rsidR="00F64FE7" w:rsidRDefault="00F64FE7">
            <w:pPr>
              <w:pStyle w:val="ConsPlusNormal"/>
              <w:jc w:val="both"/>
            </w:pPr>
            <w:r>
              <w:t>При поступлении получателя социальных услуг в дезкамере проводится санитарная обработка одежды и нательного белья.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В соответствии со сроками переосвидетельствования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jc w:val="both"/>
            </w:pPr>
            <w:r>
              <w:t>2.2.2</w:t>
            </w:r>
          </w:p>
        </w:tc>
        <w:tc>
          <w:tcPr>
            <w:tcW w:w="2494" w:type="dxa"/>
          </w:tcPr>
          <w:p w:rsidR="00F64FE7" w:rsidRDefault="00F64FE7">
            <w:pPr>
              <w:pStyle w:val="ConsPlusNormal"/>
              <w:jc w:val="both"/>
              <w:rPr>
                <w:rFonts w:cs="Times New Roman"/>
              </w:rPr>
            </w:pPr>
            <w:r>
              <w:t xml:space="preserve">- забор материала для проведения лабораторных исследований </w:t>
            </w:r>
            <w:hyperlink w:anchor="P2790" w:history="1">
              <w:r>
                <w:rPr>
                  <w:color w:val="0000FF"/>
                </w:rPr>
                <w:t>&lt;*&gt;</w:t>
              </w:r>
            </w:hyperlink>
          </w:p>
        </w:tc>
        <w:tc>
          <w:tcPr>
            <w:tcW w:w="3912" w:type="dxa"/>
          </w:tcPr>
          <w:p w:rsidR="00F64FE7" w:rsidRDefault="00F64FE7">
            <w:pPr>
              <w:pStyle w:val="ConsPlusNormal"/>
              <w:jc w:val="both"/>
            </w:pPr>
            <w:r>
              <w:t>Осуществление забора материала для лабораторного исследования и доставки его в лабораторию (при наличии у организации социального обслуживания лицензии на осуществление медицинской деятельности).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w:t>
            </w:r>
          </w:p>
        </w:tc>
      </w:tr>
      <w:tr w:rsidR="00F64FE7" w:rsidRPr="0090213F">
        <w:tc>
          <w:tcPr>
            <w:tcW w:w="964" w:type="dxa"/>
          </w:tcPr>
          <w:p w:rsidR="00F64FE7" w:rsidRDefault="00F64FE7">
            <w:pPr>
              <w:pStyle w:val="ConsPlusNormal"/>
              <w:jc w:val="both"/>
            </w:pPr>
            <w:r>
              <w:t>2.3</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углубленный медицинский осмотр</w:t>
            </w:r>
          </w:p>
        </w:tc>
        <w:tc>
          <w:tcPr>
            <w:tcW w:w="3912" w:type="dxa"/>
          </w:tcPr>
          <w:p w:rsidR="00F64FE7" w:rsidRDefault="00F64FE7">
            <w:pPr>
              <w:pStyle w:val="ConsPlusNormal"/>
              <w:jc w:val="both"/>
            </w:pPr>
            <w:r>
              <w:t>Сбор информации о получателе социальных услуг у родственников или у медперсонала. Осмотр и сбор анамнеза жизни и болезни у самого получателя социальных услуг. Фиксация результатов осмотра в медицинской карте.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 для углубленного и всестороннего обследования состояния здоровья и последующего выполнения рекомендаций медицинских специалистов</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предварительная запись в медицинскую организацию для прохождения диспансеризации</w:t>
            </w:r>
          </w:p>
        </w:tc>
        <w:tc>
          <w:tcPr>
            <w:tcW w:w="3912" w:type="dxa"/>
          </w:tcPr>
          <w:p w:rsidR="00F64FE7" w:rsidRDefault="00F64FE7">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выписка льготных рецептов </w:t>
            </w:r>
            <w:hyperlink w:anchor="P2790" w:history="1">
              <w:r>
                <w:rPr>
                  <w:color w:val="0000FF"/>
                </w:rPr>
                <w:t>&lt;*&gt;</w:t>
              </w:r>
            </w:hyperlink>
          </w:p>
        </w:tc>
        <w:tc>
          <w:tcPr>
            <w:tcW w:w="3912" w:type="dxa"/>
          </w:tcPr>
          <w:p w:rsidR="00F64FE7" w:rsidRDefault="00F64FE7">
            <w:pPr>
              <w:pStyle w:val="ConsPlusNormal"/>
              <w:jc w:val="both"/>
            </w:pPr>
            <w:r>
              <w:t>Осмотр пациента, заполнение медицинской документации. Оформление рецептурного бланка, распечатка.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pPr>
            <w:r>
              <w:t>- приобретение лекарственных препаратов и изделий медицинского назначения</w:t>
            </w:r>
          </w:p>
        </w:tc>
        <w:tc>
          <w:tcPr>
            <w:tcW w:w="3912" w:type="dxa"/>
          </w:tcPr>
          <w:p w:rsidR="00F64FE7" w:rsidRDefault="00F64FE7">
            <w:pPr>
              <w:pStyle w:val="ConsPlusNormal"/>
              <w:jc w:val="both"/>
            </w:pPr>
            <w:r>
              <w:t>Приобретение лекарственных препаратов и изделий медицинского назначения и разъяснение порядка предоставления услуги, с учетом имеющихся льгот, по назначению врача. Заказ изделий медицинского назначения, лекарственных препаратов, получение, их доставка, хранение и выдача, оформление необходимых документов.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c>
          <w:tcPr>
            <w:tcW w:w="964" w:type="dxa"/>
          </w:tcPr>
          <w:p w:rsidR="00F64FE7" w:rsidRDefault="00F64FE7">
            <w:pPr>
              <w:pStyle w:val="ConsPlusNormal"/>
              <w:jc w:val="both"/>
            </w:pPr>
            <w:r>
              <w:t>2.6.3</w:t>
            </w:r>
          </w:p>
        </w:tc>
        <w:tc>
          <w:tcPr>
            <w:tcW w:w="2494" w:type="dxa"/>
          </w:tcPr>
          <w:p w:rsidR="00F64FE7" w:rsidRDefault="00F64FE7">
            <w:pPr>
              <w:pStyle w:val="ConsPlusNormal"/>
              <w:jc w:val="both"/>
            </w:pPr>
            <w:r>
              <w:t>- содействие в изготовлении изделий медицинского назначения по индивидуальному заказу</w:t>
            </w:r>
          </w:p>
        </w:tc>
        <w:tc>
          <w:tcPr>
            <w:tcW w:w="3912" w:type="dxa"/>
          </w:tcPr>
          <w:p w:rsidR="00F64FE7" w:rsidRDefault="00F64FE7">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предоставление своевременной и в необходимом объеме помощи с учетом характера заболевания, медицинских показаний, физического состояния получателей социальной услуги</w:t>
            </w:r>
          </w:p>
        </w:tc>
      </w:tr>
      <w:tr w:rsidR="00F64FE7" w:rsidRPr="0090213F">
        <w:tc>
          <w:tcPr>
            <w:tcW w:w="964" w:type="dxa"/>
          </w:tcPr>
          <w:p w:rsidR="00F64FE7" w:rsidRDefault="00F64FE7">
            <w:pPr>
              <w:pStyle w:val="ConsPlusNormal"/>
              <w:jc w:val="both"/>
            </w:pPr>
            <w:r>
              <w:t>2.7</w:t>
            </w:r>
          </w:p>
        </w:tc>
        <w:tc>
          <w:tcPr>
            <w:tcW w:w="12642" w:type="dxa"/>
            <w:gridSpan w:val="5"/>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2790" w:history="1">
              <w:r>
                <w:rPr>
                  <w:color w:val="0000FF"/>
                </w:rPr>
                <w:t>&lt;*&gt;</w:t>
              </w:r>
            </w:hyperlink>
          </w:p>
        </w:tc>
      </w:tr>
      <w:tr w:rsidR="00F64FE7" w:rsidRPr="0090213F">
        <w:tc>
          <w:tcPr>
            <w:tcW w:w="964" w:type="dxa"/>
          </w:tcPr>
          <w:p w:rsidR="00F64FE7" w:rsidRDefault="00F64FE7">
            <w:pPr>
              <w:pStyle w:val="ConsPlusNormal"/>
              <w:jc w:val="both"/>
            </w:pPr>
            <w:r>
              <w:t>2.7.1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12</w:t>
            </w:r>
          </w:p>
        </w:tc>
        <w:tc>
          <w:tcPr>
            <w:tcW w:w="3912" w:type="dxa"/>
            <w:vMerge w:val="restart"/>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2.7.2</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2.7.3</w:t>
            </w:r>
          </w:p>
        </w:tc>
        <w:tc>
          <w:tcPr>
            <w:tcW w:w="2494" w:type="dxa"/>
          </w:tcPr>
          <w:p w:rsidR="00F64FE7" w:rsidRDefault="00F64FE7">
            <w:pPr>
              <w:pStyle w:val="ConsPlusNormal"/>
              <w:jc w:val="both"/>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2.7.4</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jc w:val="both"/>
            </w:pPr>
            <w:r>
              <w:t>Подготовка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2.8</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2790" w:history="1">
              <w:r>
                <w:rPr>
                  <w:color w:val="0000FF"/>
                </w:rPr>
                <w:t>&lt;*&gt;</w:t>
              </w:r>
            </w:hyperlink>
          </w:p>
        </w:tc>
      </w:tr>
      <w:tr w:rsidR="00F64FE7" w:rsidRPr="0090213F">
        <w:tc>
          <w:tcPr>
            <w:tcW w:w="964" w:type="dxa"/>
          </w:tcPr>
          <w:p w:rsidR="00F64FE7" w:rsidRDefault="00F64FE7">
            <w:pPr>
              <w:pStyle w:val="ConsPlusNormal"/>
              <w:jc w:val="both"/>
            </w:pPr>
            <w:r>
              <w:t>2.8.1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Фиксирование результатов.</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2.8.2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2.9</w:t>
            </w:r>
          </w:p>
        </w:tc>
        <w:tc>
          <w:tcPr>
            <w:tcW w:w="12642" w:type="dxa"/>
            <w:gridSpan w:val="5"/>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2.9.1</w:t>
            </w:r>
          </w:p>
        </w:tc>
        <w:tc>
          <w:tcPr>
            <w:tcW w:w="2494" w:type="dxa"/>
            <w:tcBorders>
              <w:bottom w:val="nil"/>
            </w:tcBorders>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F64FE7" w:rsidRDefault="00F64FE7">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факту обращения</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5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2.9.2</w:t>
            </w:r>
          </w:p>
        </w:tc>
        <w:tc>
          <w:tcPr>
            <w:tcW w:w="2494" w:type="dxa"/>
          </w:tcPr>
          <w:p w:rsidR="00F64FE7" w:rsidRDefault="00F64FE7">
            <w:pPr>
              <w:pStyle w:val="ConsPlusNormal"/>
              <w:jc w:val="both"/>
              <w:rPr>
                <w:rFonts w:cs="Times New Roman"/>
              </w:rPr>
            </w:pPr>
            <w:r>
              <w:t xml:space="preserve">- прием стоматолога в учреждении </w:t>
            </w:r>
            <w:hyperlink w:anchor="P2790" w:history="1">
              <w:r>
                <w:rPr>
                  <w:color w:val="0000FF"/>
                </w:rPr>
                <w:t>&lt;*&gt;</w:t>
              </w:r>
            </w:hyperlink>
          </w:p>
        </w:tc>
        <w:tc>
          <w:tcPr>
            <w:tcW w:w="3912" w:type="dxa"/>
          </w:tcPr>
          <w:p w:rsidR="00F64FE7" w:rsidRDefault="00F64FE7">
            <w:pPr>
              <w:pStyle w:val="ConsPlusNormal"/>
              <w:jc w:val="both"/>
            </w:pPr>
            <w:r>
              <w:t>Проведение профилактического осмотра в стоматологическом кабинете организации социального обслуживания. При необходимости проведение санации полости рта.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Помощь оказывается в организации социального обслуживания при наличии стоматологического кабинета</w:t>
            </w:r>
          </w:p>
        </w:tc>
      </w:tr>
      <w:tr w:rsidR="00F64FE7" w:rsidRPr="0090213F">
        <w:tc>
          <w:tcPr>
            <w:tcW w:w="964" w:type="dxa"/>
          </w:tcPr>
          <w:p w:rsidR="00F64FE7" w:rsidRDefault="00F64FE7">
            <w:pPr>
              <w:pStyle w:val="ConsPlusNormal"/>
              <w:jc w:val="both"/>
            </w:pPr>
            <w:r>
              <w:t>2.10</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2.10.1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2790"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Проведение мероприятий, направленных на формирование здорового образа жизни</w:t>
            </w:r>
          </w:p>
        </w:tc>
        <w:tc>
          <w:tcPr>
            <w:tcW w:w="3912" w:type="dxa"/>
          </w:tcPr>
          <w:p w:rsidR="00F64FE7" w:rsidRDefault="00F64FE7">
            <w:pPr>
              <w:pStyle w:val="ConsPlusNormal"/>
              <w:jc w:val="both"/>
            </w:pPr>
            <w:r>
              <w:t>Занятия проводятся врачами, медицинскими сестрами в форме лекций, бесед с использованием видеофильмов.</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проводится с целью просвещения получателей социальных услуг о сохранении и укреплении здоровья</w:t>
            </w:r>
          </w:p>
        </w:tc>
      </w:tr>
      <w:tr w:rsidR="00F64FE7" w:rsidRPr="0090213F">
        <w:tc>
          <w:tcPr>
            <w:tcW w:w="964" w:type="dxa"/>
          </w:tcPr>
          <w:p w:rsidR="00F64FE7" w:rsidRDefault="00F64FE7">
            <w:pPr>
              <w:pStyle w:val="ConsPlusNormal"/>
              <w:jc w:val="both"/>
            </w:pPr>
            <w:r>
              <w:t>2.12</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2.12.1</w:t>
            </w:r>
          </w:p>
        </w:tc>
        <w:tc>
          <w:tcPr>
            <w:tcW w:w="2494" w:type="dxa"/>
          </w:tcPr>
          <w:p w:rsidR="00F64FE7" w:rsidRDefault="00F64FE7">
            <w:pPr>
              <w:pStyle w:val="ConsPlusNormal"/>
              <w:jc w:val="both"/>
              <w:rPr>
                <w:rFonts w:cs="Times New Roman"/>
              </w:rPr>
            </w:pPr>
            <w:r>
              <w:t xml:space="preserve">- фитотерапия </w:t>
            </w:r>
            <w:hyperlink w:anchor="P2790"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2.12.2</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2790"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2.12.3</w:t>
            </w:r>
          </w:p>
        </w:tc>
        <w:tc>
          <w:tcPr>
            <w:tcW w:w="2494" w:type="dxa"/>
            <w:tcBorders>
              <w:bottom w:val="nil"/>
            </w:tcBorders>
          </w:tcPr>
          <w:p w:rsidR="00F64FE7" w:rsidRDefault="00F64FE7">
            <w:pPr>
              <w:pStyle w:val="ConsPlusNormal"/>
              <w:jc w:val="both"/>
            </w:pPr>
            <w:r>
              <w:t>- содействие в организации оздоровления и санаторно-курортного лечения согласно медицинским показаниям</w:t>
            </w:r>
          </w:p>
        </w:tc>
        <w:tc>
          <w:tcPr>
            <w:tcW w:w="3912" w:type="dxa"/>
            <w:tcBorders>
              <w:bottom w:val="nil"/>
            </w:tcBorders>
          </w:tcPr>
          <w:p w:rsidR="00F64FE7" w:rsidRDefault="00F64FE7">
            <w:pPr>
              <w:pStyle w:val="ConsPlusNormal"/>
              <w:jc w:val="both"/>
            </w:pPr>
            <w:r>
              <w:t>Подготовка всех необходимых документов для получения путевки на санаторно-курортное лечение.</w:t>
            </w:r>
          </w:p>
          <w:p w:rsidR="00F64FE7" w:rsidRDefault="00F64FE7">
            <w:pPr>
              <w:pStyle w:val="ConsPlusNormal"/>
              <w:jc w:val="both"/>
            </w:pPr>
            <w:r>
              <w:t>Подготовка получателя социальных услуг к отправке в санаторно-курортное лечение.</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медицинским показаниям</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должна обеспечить получение санаторно-курортной путевки для оздоровления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2.12 в ред. </w:t>
            </w:r>
            <w:hyperlink r:id="rId151" w:history="1">
              <w:r>
                <w:rPr>
                  <w:color w:val="0000FF"/>
                </w:rPr>
                <w:t>приказа</w:t>
              </w:r>
            </w:hyperlink>
            <w:r>
              <w:t xml:space="preserve"> Минсоцразвития Новосибирской области от 23.09.2015 N 893)</w:t>
            </w:r>
          </w:p>
        </w:tc>
      </w:tr>
      <w:tr w:rsidR="00F64FE7" w:rsidRPr="0090213F">
        <w:tc>
          <w:tcPr>
            <w:tcW w:w="964" w:type="dxa"/>
          </w:tcPr>
          <w:p w:rsidR="00F64FE7" w:rsidRDefault="00F64FE7">
            <w:pPr>
              <w:pStyle w:val="ConsPlusNormal"/>
              <w:jc w:val="both"/>
            </w:pPr>
            <w:r>
              <w:t>2.13</w:t>
            </w:r>
          </w:p>
        </w:tc>
        <w:tc>
          <w:tcPr>
            <w:tcW w:w="12642" w:type="dxa"/>
            <w:gridSpan w:val="5"/>
          </w:tcPr>
          <w:p w:rsidR="00F64FE7" w:rsidRDefault="00F64FE7">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F64FE7" w:rsidRPr="0090213F">
        <w:tc>
          <w:tcPr>
            <w:tcW w:w="964" w:type="dxa"/>
          </w:tcPr>
          <w:p w:rsidR="00F64FE7" w:rsidRDefault="00F64FE7">
            <w:pPr>
              <w:pStyle w:val="ConsPlusNormal"/>
              <w:jc w:val="both"/>
            </w:pPr>
            <w:r>
              <w:t>2.13.1</w:t>
            </w:r>
          </w:p>
        </w:tc>
        <w:tc>
          <w:tcPr>
            <w:tcW w:w="2494" w:type="dxa"/>
          </w:tcPr>
          <w:p w:rsidR="00F64FE7" w:rsidRDefault="00F64FE7">
            <w:pPr>
              <w:pStyle w:val="ConsPlusNormal"/>
              <w:jc w:val="both"/>
            </w:pPr>
            <w:r>
              <w:t>- доставка технического средства ухода или реабилитации автотранспортом учреждения</w:t>
            </w:r>
          </w:p>
        </w:tc>
        <w:tc>
          <w:tcPr>
            <w:tcW w:w="3912" w:type="dxa"/>
          </w:tcPr>
          <w:p w:rsidR="00F64FE7" w:rsidRDefault="00F64FE7">
            <w:pPr>
              <w:pStyle w:val="ConsPlusNormal"/>
              <w:jc w:val="both"/>
            </w:pPr>
            <w:r>
              <w:t>Получение технических средств ухода и реабилитации, приобретение, доставка и передача их получателю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при наличии рекомендаций в ИПР</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доставке должны соблюдены условия перевозки, сохранены качества технических средств</w:t>
            </w:r>
          </w:p>
        </w:tc>
      </w:tr>
      <w:tr w:rsidR="00F64FE7" w:rsidRPr="0090213F">
        <w:tc>
          <w:tcPr>
            <w:tcW w:w="964" w:type="dxa"/>
          </w:tcPr>
          <w:p w:rsidR="00F64FE7" w:rsidRDefault="00F64FE7">
            <w:pPr>
              <w:pStyle w:val="ConsPlusNormal"/>
              <w:jc w:val="both"/>
            </w:pPr>
            <w:r>
              <w:t>2.13.2</w:t>
            </w:r>
          </w:p>
        </w:tc>
        <w:tc>
          <w:tcPr>
            <w:tcW w:w="2494" w:type="dxa"/>
          </w:tcPr>
          <w:p w:rsidR="00F64FE7" w:rsidRDefault="00F64FE7">
            <w:pPr>
              <w:pStyle w:val="ConsPlusNormal"/>
              <w:jc w:val="both"/>
            </w:pPr>
            <w:r>
              <w:t>- подбор и выдача технических средств реабилитации</w:t>
            </w:r>
          </w:p>
        </w:tc>
        <w:tc>
          <w:tcPr>
            <w:tcW w:w="3912" w:type="dxa"/>
          </w:tcPr>
          <w:p w:rsidR="00F64FE7" w:rsidRDefault="00F64FE7">
            <w:pPr>
              <w:pStyle w:val="ConsPlusNormal"/>
              <w:jc w:val="both"/>
            </w:pPr>
            <w:r>
              <w:t>Определение показаний, оформление и своевременная передача необходимых документов в Фонд социального страхования для заказа.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при наличии рекомендаций в ИПР</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получение необходимых средств ухода и реабилитации</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далее - 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5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Ежегодно</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5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3.3.1</w:t>
            </w:r>
          </w:p>
        </w:tc>
        <w:tc>
          <w:tcPr>
            <w:tcW w:w="2494" w:type="dxa"/>
            <w:tcBorders>
              <w:bottom w:val="nil"/>
            </w:tcBorders>
          </w:tcPr>
          <w:p w:rsidR="00F64FE7" w:rsidRDefault="00F64FE7">
            <w:pPr>
              <w:pStyle w:val="ConsPlusNormal"/>
              <w:jc w:val="both"/>
            </w:pPr>
            <w:r>
              <w:t>- психокоррекционное занятие (групповое)</w:t>
            </w:r>
          </w:p>
        </w:tc>
        <w:tc>
          <w:tcPr>
            <w:tcW w:w="3912" w:type="dxa"/>
            <w:tcBorders>
              <w:bottom w:val="nil"/>
            </w:tcBorders>
          </w:tcPr>
          <w:p w:rsidR="00F64FE7" w:rsidRDefault="00F64FE7">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1 раза в месяц</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5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3 раза в неделю</w:t>
            </w:r>
          </w:p>
        </w:tc>
        <w:tc>
          <w:tcPr>
            <w:tcW w:w="1020" w:type="dxa"/>
          </w:tcPr>
          <w:p w:rsidR="00F64FE7" w:rsidRDefault="00F64FE7">
            <w:pPr>
              <w:pStyle w:val="ConsPlusNormal"/>
              <w:jc w:val="center"/>
            </w:pPr>
            <w:r>
              <w:t>156</w:t>
            </w:r>
          </w:p>
        </w:tc>
        <w:tc>
          <w:tcPr>
            <w:tcW w:w="3912" w:type="dxa"/>
            <w:vMerge/>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w:t>
            </w:r>
          </w:p>
        </w:tc>
        <w:tc>
          <w:tcPr>
            <w:tcW w:w="2494" w:type="dxa"/>
            <w:tcBorders>
              <w:bottom w:val="nil"/>
            </w:tcBorders>
          </w:tcPr>
          <w:p w:rsidR="00F64FE7" w:rsidRDefault="00F64FE7">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Borders>
              <w:bottom w:val="nil"/>
            </w:tcBorders>
          </w:tcPr>
          <w:p w:rsidR="00F64FE7" w:rsidRDefault="00F64FE7">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tcBorders>
              <w:bottom w:val="nil"/>
            </w:tcBorders>
          </w:tcPr>
          <w:p w:rsidR="00F64FE7" w:rsidRDefault="00F64FE7">
            <w:pPr>
              <w:pStyle w:val="ConsPlusNormal"/>
              <w:jc w:val="both"/>
            </w:pPr>
            <w:r>
              <w:t>Обучение основам домоводства должно быть наглядным и эффективным, в результате его получатели социальных услуг должны в полном объеме освоить такие бытовые процедуры, как приготовление пищи, мелкий ремонт одежды, уход за квартирой и т.п.</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5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4.3</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4.3.1</w:t>
            </w:r>
          </w:p>
        </w:tc>
        <w:tc>
          <w:tcPr>
            <w:tcW w:w="2494" w:type="dxa"/>
            <w:tcBorders>
              <w:bottom w:val="nil"/>
            </w:tcBorders>
          </w:tcPr>
          <w:p w:rsidR="00F64FE7" w:rsidRDefault="00F64FE7">
            <w:pPr>
              <w:pStyle w:val="ConsPlusNormal"/>
              <w:jc w:val="both"/>
            </w:pPr>
            <w:r>
              <w:t>- коррекционное занятие (групповое)</w:t>
            </w:r>
          </w:p>
        </w:tc>
        <w:tc>
          <w:tcPr>
            <w:tcW w:w="3912" w:type="dxa"/>
            <w:tcBorders>
              <w:bottom w:val="nil"/>
            </w:tcBorders>
          </w:tcPr>
          <w:p w:rsidR="00F64FE7" w:rsidRDefault="00F64FE7">
            <w:pPr>
              <w:pStyle w:val="ConsPlusNormal"/>
              <w:jc w:val="both"/>
            </w:pPr>
            <w:r>
              <w:t>Проведение групповых занятий (группы не более 7 человек) в форме бесед, разъяснений, рекомендаций для усвоения знаний, умений, навыков.</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tcBorders>
              <w:bottom w:val="nil"/>
            </w:tcBorders>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5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jc w:val="both"/>
            </w:pPr>
            <w:r>
              <w:t>5.2</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pPr>
            <w:r>
              <w:t>5.3</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pPr>
            <w:r>
              <w:t>5.3.1</w:t>
            </w:r>
          </w:p>
        </w:tc>
        <w:tc>
          <w:tcPr>
            <w:tcW w:w="2494" w:type="dxa"/>
          </w:tcPr>
          <w:p w:rsidR="00F64FE7" w:rsidRDefault="00F64FE7">
            <w:pPr>
              <w:pStyle w:val="ConsPlusNormal"/>
            </w:pPr>
            <w:r>
              <w:t>- обеспечение представительства для защиты прав и интересов в суде</w:t>
            </w:r>
          </w:p>
        </w:tc>
        <w:tc>
          <w:tcPr>
            <w:tcW w:w="3912" w:type="dxa"/>
          </w:tcPr>
          <w:p w:rsidR="00F64FE7" w:rsidRDefault="00F64FE7">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val="restart"/>
            <w:tcBorders>
              <w:bottom w:val="nil"/>
            </w:tcBorders>
          </w:tcPr>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5.3.2</w:t>
            </w:r>
          </w:p>
        </w:tc>
        <w:tc>
          <w:tcPr>
            <w:tcW w:w="2494" w:type="dxa"/>
          </w:tcPr>
          <w:p w:rsidR="00F64FE7" w:rsidRDefault="00F64FE7">
            <w:pPr>
              <w:pStyle w:val="ConsPlusNormal"/>
            </w:pPr>
            <w:r>
              <w:t>- содействие в подготовке запросов, заявлений, направлений, ходатайств</w:t>
            </w:r>
          </w:p>
        </w:tc>
        <w:tc>
          <w:tcPr>
            <w:tcW w:w="3912" w:type="dxa"/>
            <w:vMerge w:val="restart"/>
            <w:tcBorders>
              <w:bottom w:val="nil"/>
            </w:tcBorders>
          </w:tcPr>
          <w:p w:rsidR="00F64FE7" w:rsidRDefault="00F64FE7">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5.3.3</w:t>
            </w:r>
          </w:p>
        </w:tc>
        <w:tc>
          <w:tcPr>
            <w:tcW w:w="2494" w:type="dxa"/>
            <w:tcBorders>
              <w:bottom w:val="nil"/>
            </w:tcBorders>
          </w:tcPr>
          <w:p w:rsidR="00F64FE7" w:rsidRDefault="00F64FE7">
            <w:pPr>
              <w:pStyle w:val="ConsPlusNormal"/>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vMerge/>
            <w:tcBorders>
              <w:bottom w:val="nil"/>
            </w:tcBorders>
          </w:tcPr>
          <w:p w:rsidR="00F64FE7" w:rsidRPr="0090213F" w:rsidRDefault="00F64FE7"/>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5.3 в ред. </w:t>
            </w:r>
            <w:hyperlink r:id="rId15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5.4</w:t>
            </w:r>
          </w:p>
        </w:tc>
        <w:tc>
          <w:tcPr>
            <w:tcW w:w="2494" w:type="dxa"/>
          </w:tcPr>
          <w:p w:rsidR="00F64FE7" w:rsidRDefault="00F64FE7">
            <w:pPr>
              <w:pStyle w:val="ConsPlusNormal"/>
              <w:jc w:val="both"/>
            </w:pPr>
            <w:r>
              <w:t>Получение по доверенности пенсий, пособий, других социальных выплат</w:t>
            </w:r>
          </w:p>
        </w:tc>
        <w:tc>
          <w:tcPr>
            <w:tcW w:w="3912" w:type="dxa"/>
          </w:tcPr>
          <w:p w:rsidR="00F64FE7" w:rsidRDefault="00F64FE7">
            <w:pPr>
              <w:pStyle w:val="ConsPlusNormal"/>
              <w:jc w:val="both"/>
            </w:pPr>
            <w:r>
              <w:t>Ежемесячное получение по доверенности пенсий, пособий, других социальных выплат в соответствующих организациях и учреждениях и передача денежных средств получателю социальных услуг в полном объеме.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Своевременное получение пенсий пособий и других социальных выплат</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6.1</w:t>
            </w:r>
          </w:p>
        </w:tc>
        <w:tc>
          <w:tcPr>
            <w:tcW w:w="12642" w:type="dxa"/>
            <w:gridSpan w:val="5"/>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c>
          <w:tcPr>
            <w:tcW w:w="964" w:type="dxa"/>
          </w:tcPr>
          <w:p w:rsidR="00F64FE7" w:rsidRDefault="00F64FE7">
            <w:pPr>
              <w:pStyle w:val="ConsPlusNormal"/>
              <w:jc w:val="both"/>
            </w:pPr>
            <w:r>
              <w:t>6.1.1</w:t>
            </w:r>
          </w:p>
        </w:tc>
        <w:tc>
          <w:tcPr>
            <w:tcW w:w="2494" w:type="dxa"/>
          </w:tcPr>
          <w:p w:rsidR="00F64FE7" w:rsidRDefault="00F64FE7">
            <w:pPr>
              <w:pStyle w:val="ConsPlusNormal"/>
              <w:jc w:val="both"/>
            </w:pPr>
            <w:r>
              <w:t>- организация лечебно-трудовой деятельности в специально оборудованных мастерских, цехах, а также в подсобном хозяйстве</w:t>
            </w:r>
          </w:p>
        </w:tc>
        <w:tc>
          <w:tcPr>
            <w:tcW w:w="3912" w:type="dxa"/>
          </w:tcPr>
          <w:p w:rsidR="00F64FE7" w:rsidRDefault="00F64FE7">
            <w:pPr>
              <w:pStyle w:val="ConsPlusNormal"/>
              <w:jc w:val="both"/>
            </w:pPr>
            <w:r>
              <w:t>Услуга состоит в создании условий для использования остаточных трудовых возможностей получателями социальных услуг, участия их в лечебно-трудовой деятельности.</w:t>
            </w:r>
          </w:p>
          <w:p w:rsidR="00F64FE7" w:rsidRDefault="00F64FE7">
            <w:pPr>
              <w:pStyle w:val="ConsPlusNormal"/>
              <w:jc w:val="both"/>
            </w:pPr>
            <w:r>
              <w:t>Организуются разнообразные виды трудовой деятельности, отличающиеся по своему характеру и сложности, для получателей социальных услуг (лечебно-производственные (трудовые) мастерские, подсобные сельские хозяйства, работы по благоустройству и др.).</w:t>
            </w:r>
          </w:p>
          <w:p w:rsidR="00F64FE7" w:rsidRDefault="00F64FE7">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p w:rsidR="00F64FE7" w:rsidRDefault="00F64FE7">
            <w:pPr>
              <w:pStyle w:val="ConsPlusNormal"/>
              <w:jc w:val="both"/>
            </w:pPr>
            <w:r>
              <w:t>1 услуга - 1 раз</w:t>
            </w:r>
          </w:p>
        </w:tc>
        <w:tc>
          <w:tcPr>
            <w:tcW w:w="1304" w:type="dxa"/>
          </w:tcPr>
          <w:p w:rsidR="00F64FE7" w:rsidRDefault="00F64FE7">
            <w:pPr>
              <w:pStyle w:val="ConsPlusNormal"/>
              <w:jc w:val="both"/>
            </w:pPr>
            <w:r>
              <w:t>В соответствии с ИПР</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Проведение мероприятий по использованию трудовых возможностей и обучению доступным профессиональным навыкам должно обеспечивать привлечение получателей услуги к посильной трудовой деятельности, совмещаемой с лечением и отдыхом в зависимости от состояния здоровья, с целью поддержать их активный образ жизни</w:t>
            </w:r>
          </w:p>
        </w:tc>
      </w:tr>
      <w:tr w:rsidR="00F64FE7" w:rsidRPr="0090213F">
        <w:tc>
          <w:tcPr>
            <w:tcW w:w="964" w:type="dxa"/>
          </w:tcPr>
          <w:p w:rsidR="00F64FE7" w:rsidRDefault="00F64FE7">
            <w:pPr>
              <w:pStyle w:val="ConsPlusNormal"/>
              <w:jc w:val="both"/>
            </w:pPr>
            <w:r>
              <w:t>6.2</w:t>
            </w:r>
          </w:p>
        </w:tc>
        <w:tc>
          <w:tcPr>
            <w:tcW w:w="2494" w:type="dxa"/>
          </w:tcPr>
          <w:p w:rsidR="00F64FE7" w:rsidRDefault="00F64FE7">
            <w:pPr>
              <w:pStyle w:val="ConsPlusNormal"/>
              <w:jc w:val="both"/>
            </w:pPr>
            <w:r>
              <w:t>Организация помощи в получении образования, в том числе профессионального образования, инвалидами (детьми-инвалидами) в соответствии с их способностями</w:t>
            </w:r>
          </w:p>
        </w:tc>
        <w:tc>
          <w:tcPr>
            <w:tcW w:w="3912" w:type="dxa"/>
          </w:tcPr>
          <w:p w:rsidR="00F64FE7" w:rsidRDefault="00F64FE7">
            <w:pPr>
              <w:pStyle w:val="ConsPlusNormal"/>
              <w:jc w:val="both"/>
            </w:pPr>
            <w:r>
              <w:t>Осуществление взаимодействия с учреждениями образования/учебными центрами по вопросам получения образования или обучения получателя социальных услуги предоставление ему необходимых документов.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Организация помощи в получении образования и (или) квалификации инвалидами в соответствии с их способностями должна заключаться в создании системы непрерывного образования, включающей учреждения начального, среднего и высшего профессионального образования с учетом физических возможностей и умственных способностей получателей социальных услуг. Условия обучения должны включать в себя использование адаптивных образовательных программ среднего профессионального образования, специальных методов обучения и воспитания, специальных учебников, учебных пособий, специальных технических средств обучения, проведение групповых и индивидуальных коррекционных занятий, обеспечение доступа в здания образовательных организаций и другие условия. Обучающиеся с ограниченными возможностями здоровья и инвалиды должны иметь возможность обучаться по индивидуальному учебному плану. Образование должно быть ориентировано на получение конкурентоспособных профессий, значительно повышающих возможности последующего трудоустройства инвалидов</w:t>
            </w:r>
          </w:p>
        </w:tc>
      </w:tr>
      <w:tr w:rsidR="00F64FE7" w:rsidRPr="0090213F">
        <w:tc>
          <w:tcPr>
            <w:tcW w:w="964" w:type="dxa"/>
          </w:tcPr>
          <w:p w:rsidR="00F64FE7" w:rsidRDefault="00F64FE7">
            <w:pPr>
              <w:pStyle w:val="ConsPlusNormal"/>
              <w:jc w:val="both"/>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7.1</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7.1.1</w:t>
            </w:r>
          </w:p>
        </w:tc>
        <w:tc>
          <w:tcPr>
            <w:tcW w:w="2494" w:type="dxa"/>
            <w:tcBorders>
              <w:bottom w:val="nil"/>
            </w:tcBorders>
          </w:tcPr>
          <w:p w:rsidR="00F64FE7" w:rsidRDefault="00F64FE7">
            <w:pPr>
              <w:pStyle w:val="ConsPlusNormal"/>
              <w:jc w:val="both"/>
            </w:pPr>
            <w:r>
              <w:t>- групповое занятие</w:t>
            </w:r>
          </w:p>
        </w:tc>
        <w:tc>
          <w:tcPr>
            <w:tcW w:w="3912" w:type="dxa"/>
            <w:tcBorders>
              <w:bottom w:val="nil"/>
            </w:tcBorders>
          </w:tcPr>
          <w:p w:rsidR="00F64FE7" w:rsidRDefault="00F64FE7">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tcBorders>
              <w:bottom w:val="nil"/>
            </w:tcBorders>
          </w:tcPr>
          <w:p w:rsidR="00F64FE7" w:rsidRDefault="00F64FE7">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5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7.2</w:t>
            </w:r>
          </w:p>
        </w:tc>
        <w:tc>
          <w:tcPr>
            <w:tcW w:w="2494" w:type="dxa"/>
          </w:tcPr>
          <w:p w:rsidR="00F64FE7" w:rsidRDefault="00F64FE7">
            <w:pPr>
              <w:pStyle w:val="ConsPlusNormal"/>
              <w:jc w:val="both"/>
            </w:pPr>
            <w:r>
              <w:t>Оказание помощи в обучении навыкам компьютерной грамотности</w:t>
            </w:r>
          </w:p>
        </w:tc>
        <w:tc>
          <w:tcPr>
            <w:tcW w:w="3912" w:type="dxa"/>
          </w:tcPr>
          <w:p w:rsidR="00F64FE7" w:rsidRDefault="00F64FE7">
            <w:pPr>
              <w:pStyle w:val="ConsPlusNormal"/>
              <w:jc w:val="both"/>
            </w:pPr>
            <w:r>
              <w:t>Оказание помощи в организации занятий по обучению получателя социальных услуг навыкам компьютерной грамотности.</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 а также повышение правовой грамотности инвалидов</w:t>
            </w:r>
          </w:p>
        </w:tc>
      </w:tr>
      <w:tr w:rsidR="00F64FE7" w:rsidRPr="0090213F">
        <w:tc>
          <w:tcPr>
            <w:tcW w:w="964" w:type="dxa"/>
          </w:tcPr>
          <w:p w:rsidR="00F64FE7" w:rsidRDefault="00F64FE7">
            <w:pPr>
              <w:pStyle w:val="ConsPlusNormal"/>
              <w:jc w:val="both"/>
            </w:pPr>
            <w:r>
              <w:t>7.3</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2790" w:history="1">
              <w:r>
                <w:rPr>
                  <w:color w:val="0000FF"/>
                </w:rPr>
                <w:t>&lt;*&gt;</w:t>
              </w:r>
            </w:hyperlink>
          </w:p>
        </w:tc>
      </w:tr>
      <w:tr w:rsidR="00F64FE7" w:rsidRPr="0090213F">
        <w:tc>
          <w:tcPr>
            <w:tcW w:w="964" w:type="dxa"/>
          </w:tcPr>
          <w:p w:rsidR="00F64FE7" w:rsidRDefault="00F64FE7">
            <w:pPr>
              <w:pStyle w:val="ConsPlusNormal"/>
              <w:jc w:val="both"/>
            </w:pPr>
            <w:r>
              <w:t>7.3.1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7.3.2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7.3.3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Ежегодно</w:t>
            </w:r>
          </w:p>
        </w:tc>
        <w:tc>
          <w:tcPr>
            <w:tcW w:w="1020" w:type="dxa"/>
            <w:vMerge w:val="restart"/>
          </w:tcPr>
          <w:p w:rsidR="00F64FE7" w:rsidRDefault="00F64FE7">
            <w:pPr>
              <w:pStyle w:val="ConsPlusNormal"/>
              <w:jc w:val="center"/>
            </w:pPr>
            <w:r>
              <w:t>12</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7.3.4</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6" w:name="P2790"/>
      <w:bookmarkEnd w:id="6"/>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7. Стандарты социальных услуг, предоставляемых инвалидам при наличии индивидуальной программы реабилитации (ИПР) в стационарной форме.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18 календарных дней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15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160"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61" w:history="1">
              <w:r>
                <w:rPr>
                  <w:color w:val="0000FF"/>
                </w:rPr>
                <w:t>приказа</w:t>
              </w:r>
            </w:hyperlink>
            <w:r>
              <w:t xml:space="preserve"> Минтруда и соцразвития Новосибирской области от 17.12.2018 N 1382)</w:t>
            </w:r>
          </w:p>
        </w:tc>
      </w:tr>
      <w:tr w:rsidR="00F64FE7" w:rsidRPr="0090213F">
        <w:tc>
          <w:tcPr>
            <w:tcW w:w="964" w:type="dxa"/>
          </w:tcPr>
          <w:p w:rsidR="00F64FE7" w:rsidRDefault="00F64FE7">
            <w:pPr>
              <w:pStyle w:val="ConsPlusNormal"/>
              <w:jc w:val="both"/>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инвалидов, быть удобна в пользовании, учитывать их физическое состояние (тяжелобольных, малоподвижных)</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1.3.1</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162"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63"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нормативам, утвержденным </w:t>
            </w:r>
            <w:hyperlink r:id="rId164"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4-х раз ежедневно</w:t>
            </w:r>
          </w:p>
        </w:tc>
        <w:tc>
          <w:tcPr>
            <w:tcW w:w="1020" w:type="dxa"/>
            <w:tcBorders>
              <w:bottom w:val="nil"/>
            </w:tcBorders>
          </w:tcPr>
          <w:p w:rsidR="00F64FE7" w:rsidRDefault="00F64FE7">
            <w:pPr>
              <w:pStyle w:val="ConsPlusNormal"/>
              <w:jc w:val="center"/>
            </w:pPr>
            <w:r>
              <w:t>72</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6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При передаче получателем социальных услуг на хранение документов и личных вещей делается их опись и вкладывается в личное дело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Обеспечение условий для временного хранения ценностей</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1.6.1</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3</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6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1.6.2</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1.6.3</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Белье собирают и транспортируют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1.7</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36</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6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pPr>
            <w:r>
              <w:t>1.9</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1.9.1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1.9.3</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факту обращения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6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3160"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Фиксирование результатов.</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14</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rPr>
                <w:rFonts w:cs="Times New Roman"/>
              </w:rPr>
            </w:pPr>
            <w:r>
              <w:t xml:space="preserve">- прием врача-специалиста в учреждении </w:t>
            </w:r>
            <w:hyperlink w:anchor="P3160" w:history="1">
              <w:r>
                <w:rPr>
                  <w:color w:val="0000FF"/>
                </w:rPr>
                <w:t>&lt;*&gt;</w:t>
              </w:r>
            </w:hyperlink>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3160"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rPr>
                <w:rFonts w:cs="Times New Roman"/>
              </w:rPr>
            </w:pPr>
            <w:r>
              <w:t xml:space="preserve">- оказание помощи в выполнении физических упражнений </w:t>
            </w:r>
            <w:hyperlink w:anchor="P3160" w:history="1">
              <w:r>
                <w:rPr>
                  <w:color w:val="0000FF"/>
                </w:rPr>
                <w:t>&lt;*&gt;</w:t>
              </w:r>
            </w:hyperlink>
          </w:p>
        </w:tc>
        <w:tc>
          <w:tcPr>
            <w:tcW w:w="3912" w:type="dxa"/>
          </w:tcPr>
          <w:p w:rsidR="00F64FE7" w:rsidRDefault="00F64FE7">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должна обеспечивать выполнение получателем социальных услуг физических упражнений доступным и безопасным для здоровья способом в целях укрепления его здоровья</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rPr>
                <w:rFonts w:cs="Times New Roman"/>
              </w:rPr>
            </w:pPr>
            <w:r>
              <w:t xml:space="preserve">- фитотерапия </w:t>
            </w:r>
            <w:hyperlink w:anchor="P3160"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2.4.3</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3160"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18</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2.5</w:t>
            </w:r>
          </w:p>
        </w:tc>
        <w:tc>
          <w:tcPr>
            <w:tcW w:w="2494" w:type="dxa"/>
          </w:tcPr>
          <w:p w:rsidR="00F64FE7" w:rsidRDefault="00F64FE7">
            <w:pPr>
              <w:pStyle w:val="ConsPlusNormal"/>
              <w:jc w:val="both"/>
            </w:pPr>
            <w:r>
              <w:t>Проведение мероприятий, направленных на формирование здорового образа жизни</w:t>
            </w:r>
          </w:p>
        </w:tc>
        <w:tc>
          <w:tcPr>
            <w:tcW w:w="3912" w:type="dxa"/>
          </w:tcPr>
          <w:p w:rsidR="00F64FE7" w:rsidRDefault="00F64FE7">
            <w:pPr>
              <w:pStyle w:val="ConsPlusNormal"/>
              <w:jc w:val="both"/>
            </w:pPr>
            <w:r>
              <w:t>Занятия проводятся врачами, медицинскими сестрами в форме лекций, бесед с использованием видеофильмов.</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проводится с целью просвещения получателей социальных услуг о сохранении и укреплении здоровья</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убытии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6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Социально-психологическое консультирование должно помочь получателю социальных услуг раскрыть и мобилизовать внутренние ресурсы и решить возникшие в результате обсуждения с ним социально-психологические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7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3.3.1</w:t>
            </w:r>
          </w:p>
        </w:tc>
        <w:tc>
          <w:tcPr>
            <w:tcW w:w="2494" w:type="dxa"/>
            <w:tcBorders>
              <w:bottom w:val="nil"/>
            </w:tcBorders>
          </w:tcPr>
          <w:p w:rsidR="00F64FE7" w:rsidRDefault="00F64FE7">
            <w:pPr>
              <w:pStyle w:val="ConsPlusNormal"/>
              <w:jc w:val="both"/>
            </w:pPr>
            <w:r>
              <w:t>- психокоррекционное занятие (групповое)</w:t>
            </w:r>
          </w:p>
        </w:tc>
        <w:tc>
          <w:tcPr>
            <w:tcW w:w="3912" w:type="dxa"/>
            <w:tcBorders>
              <w:bottom w:val="nil"/>
            </w:tcBorders>
          </w:tcPr>
          <w:p w:rsidR="00F64FE7" w:rsidRDefault="00F64FE7">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специалиста</w:t>
            </w:r>
          </w:p>
        </w:tc>
        <w:tc>
          <w:tcPr>
            <w:tcW w:w="1020" w:type="dxa"/>
            <w:tcBorders>
              <w:bottom w:val="nil"/>
            </w:tcBorders>
          </w:tcPr>
          <w:p w:rsidR="00F64FE7" w:rsidRDefault="00F64FE7">
            <w:pPr>
              <w:pStyle w:val="ConsPlusNormal"/>
              <w:jc w:val="center"/>
            </w:pPr>
            <w:r>
              <w:t>8</w:t>
            </w:r>
          </w:p>
        </w:tc>
        <w:tc>
          <w:tcPr>
            <w:tcW w:w="3912" w:type="dxa"/>
            <w:tcBorders>
              <w:bottom w:val="nil"/>
            </w:tcBorders>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71" w:history="1">
              <w:r>
                <w:rPr>
                  <w:color w:val="0000FF"/>
                </w:rPr>
                <w:t>приказа</w:t>
              </w:r>
            </w:hyperlink>
            <w:r>
              <w:t xml:space="preserve"> Минтруда и соцразвития Новосибирской области от 22.07.2019 N 776)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3.4</w:t>
            </w:r>
          </w:p>
        </w:tc>
        <w:tc>
          <w:tcPr>
            <w:tcW w:w="2494" w:type="dxa"/>
            <w:tcBorders>
              <w:bottom w:val="nil"/>
            </w:tcBorders>
          </w:tcPr>
          <w:p w:rsidR="00F64FE7" w:rsidRDefault="00F64FE7">
            <w:pPr>
              <w:pStyle w:val="ConsPlusNormal"/>
              <w:jc w:val="both"/>
            </w:pPr>
            <w:r>
              <w:t>Психологический тренинг</w:t>
            </w:r>
          </w:p>
        </w:tc>
        <w:tc>
          <w:tcPr>
            <w:tcW w:w="3912" w:type="dxa"/>
            <w:tcBorders>
              <w:bottom w:val="nil"/>
            </w:tcBorders>
          </w:tcPr>
          <w:p w:rsidR="00F64FE7" w:rsidRDefault="00F64FE7">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специалиста</w:t>
            </w:r>
          </w:p>
        </w:tc>
        <w:tc>
          <w:tcPr>
            <w:tcW w:w="1020" w:type="dxa"/>
            <w:tcBorders>
              <w:bottom w:val="nil"/>
            </w:tcBorders>
          </w:tcPr>
          <w:p w:rsidR="00F64FE7" w:rsidRDefault="00F64FE7">
            <w:pPr>
              <w:pStyle w:val="ConsPlusNormal"/>
              <w:jc w:val="center"/>
            </w:pPr>
            <w:r>
              <w:t>8</w:t>
            </w:r>
          </w:p>
        </w:tc>
        <w:tc>
          <w:tcPr>
            <w:tcW w:w="3912" w:type="dxa"/>
            <w:tcBorders>
              <w:bottom w:val="nil"/>
            </w:tcBorders>
          </w:tcPr>
          <w:p w:rsidR="00F64FE7" w:rsidRDefault="00F64FE7">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72" w:history="1">
              <w:r>
                <w:rPr>
                  <w:color w:val="0000FF"/>
                </w:rPr>
                <w:t>приказа</w:t>
              </w:r>
            </w:hyperlink>
            <w:r>
              <w:t xml:space="preserve"> Минтруда и соцразвития Новосибирской области от 22.07.2019 N 776)</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получателя социальных услуг. Она должна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6</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w:t>
            </w:r>
          </w:p>
        </w:tc>
        <w:tc>
          <w:tcPr>
            <w:tcW w:w="2494" w:type="dxa"/>
          </w:tcPr>
          <w:p w:rsidR="00F64FE7" w:rsidRDefault="00F64FE7">
            <w:pPr>
              <w:pStyle w:val="ConsPlusNormal"/>
              <w:jc w:val="both"/>
            </w:pPr>
            <w:r>
              <w:t>Организация обучения инвалидов по зрению письму по Брайлю</w:t>
            </w:r>
          </w:p>
        </w:tc>
        <w:tc>
          <w:tcPr>
            <w:tcW w:w="3912" w:type="dxa"/>
          </w:tcPr>
          <w:p w:rsidR="00F64FE7" w:rsidRDefault="00F64FE7">
            <w:pPr>
              <w:pStyle w:val="ConsPlusNormal"/>
              <w:jc w:val="both"/>
            </w:pPr>
            <w:r>
              <w:t>Оказание помощи в организации занятий для получения навыков умения работы с текстовой информацией с применением специальных учебных пособий, в том числе книг, учебников, азбуки Брайля.</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В результате систематического, многократного выполнения заданий, упражнений с использованием дидактических средств обучения возможно успешное овладение незрячими рельефно-точечным шрифтом Брайля и получение навыков чтения и письма</w:t>
            </w:r>
          </w:p>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F64FE7" w:rsidRDefault="00F64FE7">
            <w:pPr>
              <w:pStyle w:val="ConsPlusNormal"/>
              <w:jc w:val="both"/>
            </w:pPr>
            <w:r>
              <w:t>Предоставление услуг по сурдопереводу в процессе оказания социальных услуг в своем учреждении.</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14</w:t>
            </w:r>
          </w:p>
        </w:tc>
        <w:tc>
          <w:tcPr>
            <w:tcW w:w="3912" w:type="dxa"/>
          </w:tcPr>
          <w:p w:rsidR="00F64FE7" w:rsidRDefault="00F64FE7">
            <w:pPr>
              <w:pStyle w:val="ConsPlusNormal"/>
              <w:jc w:val="both"/>
            </w:pPr>
            <w:r>
              <w:t>Организация сурдоперевода должна обеспечить точное понимание получаемой информации для проведения эффективной социальной реабилитации</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тестирования направлено на оценку профессиональной пригодности, информирование о профессиональных интересах и возможностях; на подбор профессий, наиболее соответствующих особенностям получателей социальных услуг.</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val="restart"/>
            <w:tcBorders>
              <w:bottom w:val="nil"/>
            </w:tcBorders>
          </w:tcPr>
          <w:p w:rsidR="00F64FE7" w:rsidRDefault="00F64FE7">
            <w:pPr>
              <w:pStyle w:val="ConsPlusNormal"/>
              <w:jc w:val="both"/>
            </w:pPr>
            <w:r>
              <w:t>Услуга должна обеспечивать привлечение получателей услуги к посильной трудовой деятельности в зависимости от их состояния здоровья с целью поддержания активного образа жизни, определять форму обучения получателей услуг, нуждающихся в социальной реабилитации, и оказывать им консультативную помощь в организации обучения с учетом степени их социально-педагогической дезадаптации, уровня знаний, физического и психического состояния.</w:t>
            </w:r>
          </w:p>
          <w:p w:rsidR="00F64FE7" w:rsidRDefault="00F64FE7">
            <w:pPr>
              <w:pStyle w:val="ConsPlusNormal"/>
              <w:jc w:val="both"/>
            </w:pPr>
            <w:r>
              <w:t>Организация профориентации должна помочь в выборе профессии, обучении этой профессии, получении соответствующей квалификации и устройстве на работу по выбранной профессии</w:t>
            </w:r>
          </w:p>
        </w:tc>
      </w:tr>
      <w:tr w:rsidR="00F64FE7" w:rsidRPr="0090213F">
        <w:tc>
          <w:tcPr>
            <w:tcW w:w="964" w:type="dxa"/>
          </w:tcPr>
          <w:p w:rsidR="00F64FE7" w:rsidRDefault="00F64FE7">
            <w:pPr>
              <w:pStyle w:val="ConsPlusNormal"/>
              <w:jc w:val="both"/>
            </w:pPr>
            <w:r>
              <w:t>5.1.2</w:t>
            </w:r>
          </w:p>
        </w:tc>
        <w:tc>
          <w:tcPr>
            <w:tcW w:w="2494" w:type="dxa"/>
          </w:tcPr>
          <w:p w:rsidR="00F64FE7" w:rsidRDefault="00F64FE7">
            <w:pPr>
              <w:pStyle w:val="ConsPlusNormal"/>
              <w:jc w:val="both"/>
            </w:pPr>
            <w:r>
              <w:t>- консультирование по выбору профессии в соответствии с физическими возможностями и умственными способностями</w:t>
            </w:r>
          </w:p>
        </w:tc>
        <w:tc>
          <w:tcPr>
            <w:tcW w:w="3912" w:type="dxa"/>
          </w:tcPr>
          <w:p w:rsidR="00F64FE7" w:rsidRDefault="00F64FE7">
            <w:pPr>
              <w:pStyle w:val="ConsPlusNormal"/>
              <w:jc w:val="both"/>
            </w:pPr>
            <w:r>
              <w:t>Проведение консультирования для эффективного профессионального выбора, подбора учебного заведения, для поиска и выбора места и характера работы.</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jc w:val="both"/>
            </w:pPr>
            <w:r>
              <w:t>5.1.3</w:t>
            </w:r>
          </w:p>
        </w:tc>
        <w:tc>
          <w:tcPr>
            <w:tcW w:w="2494" w:type="dxa"/>
          </w:tcPr>
          <w:p w:rsidR="00F64FE7" w:rsidRDefault="00F64FE7">
            <w:pPr>
              <w:pStyle w:val="ConsPlusNormal"/>
              <w:jc w:val="both"/>
            </w:pPr>
            <w:r>
              <w:t>- групповое занятие по профориентации (при наличии рекомендации ИПР)</w:t>
            </w:r>
          </w:p>
        </w:tc>
        <w:tc>
          <w:tcPr>
            <w:tcW w:w="3912" w:type="dxa"/>
          </w:tcPr>
          <w:p w:rsidR="00F64FE7" w:rsidRDefault="00F64FE7">
            <w:pPr>
              <w:pStyle w:val="ConsPlusNormal"/>
              <w:jc w:val="both"/>
            </w:pPr>
            <w:r>
              <w:t>Проведение групповых занятий для усвоения умений, навыков в форме бесед, разъяснений, рекомендаций. 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4</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5.1.4</w:t>
            </w:r>
          </w:p>
        </w:tc>
        <w:tc>
          <w:tcPr>
            <w:tcW w:w="2494" w:type="dxa"/>
            <w:tcBorders>
              <w:bottom w:val="nil"/>
            </w:tcBorders>
          </w:tcPr>
          <w:p w:rsidR="00F64FE7" w:rsidRDefault="00F64FE7">
            <w:pPr>
              <w:pStyle w:val="ConsPlusNormal"/>
              <w:jc w:val="both"/>
            </w:pPr>
            <w:r>
              <w:t>- индивидуальное занятие по профориентации (при наличии рекомендации ИПР)</w:t>
            </w:r>
          </w:p>
        </w:tc>
        <w:tc>
          <w:tcPr>
            <w:tcW w:w="3912" w:type="dxa"/>
            <w:tcBorders>
              <w:bottom w:val="nil"/>
            </w:tcBorders>
          </w:tcPr>
          <w:p w:rsidR="00F64FE7" w:rsidRDefault="00F64FE7">
            <w:pPr>
              <w:pStyle w:val="ConsPlusNormal"/>
              <w:jc w:val="both"/>
            </w:pPr>
            <w:r>
              <w:t>Проведение индивидуальных занятий для усвоения умений, навыков в форме бесед, разъяснений, рекомендаций.</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2 раза в неделю</w:t>
            </w:r>
          </w:p>
        </w:tc>
        <w:tc>
          <w:tcPr>
            <w:tcW w:w="1020" w:type="dxa"/>
            <w:tcBorders>
              <w:bottom w:val="nil"/>
            </w:tcBorders>
          </w:tcPr>
          <w:p w:rsidR="00F64FE7" w:rsidRDefault="00F64FE7">
            <w:pPr>
              <w:pStyle w:val="ConsPlusNormal"/>
              <w:jc w:val="center"/>
            </w:pPr>
            <w:r>
              <w:t>4</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73" w:history="1">
              <w:r>
                <w:rPr>
                  <w:color w:val="0000FF"/>
                </w:rPr>
                <w:t>приказа</w:t>
              </w:r>
            </w:hyperlink>
            <w:r>
              <w:t xml:space="preserve"> Минсоцразвития Новосибирской области от 12.05.2015 N 387)</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jc w:val="both"/>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7.1</w:t>
            </w:r>
          </w:p>
        </w:tc>
        <w:tc>
          <w:tcPr>
            <w:tcW w:w="2494" w:type="dxa"/>
          </w:tcPr>
          <w:p w:rsidR="00F64FE7" w:rsidRDefault="00F64FE7">
            <w:pPr>
              <w:pStyle w:val="ConsPlusNormal"/>
              <w:jc w:val="both"/>
            </w:pPr>
            <w:r>
              <w:t>Обучение инвалидов (детей-инвалидов) пользованию техническими средствами реабилитации</w:t>
            </w:r>
          </w:p>
        </w:tc>
        <w:tc>
          <w:tcPr>
            <w:tcW w:w="3912" w:type="dxa"/>
          </w:tcPr>
          <w:p w:rsidR="00F64FE7" w:rsidRDefault="00F64FE7">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Обучение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F64FE7" w:rsidRPr="0090213F">
        <w:tc>
          <w:tcPr>
            <w:tcW w:w="964" w:type="dxa"/>
          </w:tcPr>
          <w:p w:rsidR="00F64FE7" w:rsidRDefault="00F64FE7">
            <w:pPr>
              <w:pStyle w:val="ConsPlusNormal"/>
              <w:jc w:val="both"/>
            </w:pPr>
            <w:r>
              <w:t>7.2</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3160" w:history="1">
              <w:r>
                <w:rPr>
                  <w:color w:val="0000FF"/>
                </w:rPr>
                <w:t>&lt;*&gt;</w:t>
              </w:r>
            </w:hyperlink>
          </w:p>
        </w:tc>
      </w:tr>
      <w:tr w:rsidR="00F64FE7" w:rsidRPr="0090213F">
        <w:tc>
          <w:tcPr>
            <w:tcW w:w="964" w:type="dxa"/>
          </w:tcPr>
          <w:p w:rsidR="00F64FE7" w:rsidRDefault="00F64FE7">
            <w:pPr>
              <w:pStyle w:val="ConsPlusNormal"/>
              <w:jc w:val="both"/>
            </w:pPr>
            <w:r>
              <w:t>7.2.1</w:t>
            </w:r>
          </w:p>
        </w:tc>
        <w:tc>
          <w:tcPr>
            <w:tcW w:w="2494" w:type="dxa"/>
          </w:tcPr>
          <w:p w:rsidR="00F64FE7" w:rsidRDefault="00F64FE7">
            <w:pPr>
              <w:pStyle w:val="ConsPlusNormal"/>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vMerge w:val="restart"/>
            <w:tcBorders>
              <w:bottom w:val="nil"/>
            </w:tcBorders>
          </w:tcPr>
          <w:p w:rsidR="00F64FE7" w:rsidRDefault="00F64FE7">
            <w:pPr>
              <w:pStyle w:val="ConsPlusNormal"/>
              <w:jc w:val="both"/>
            </w:pPr>
            <w:r>
              <w:t>По назначению врача</w:t>
            </w:r>
          </w:p>
        </w:tc>
        <w:tc>
          <w:tcPr>
            <w:tcW w:w="1020" w:type="dxa"/>
            <w:vMerge w:val="restart"/>
            <w:tcBorders>
              <w:bottom w:val="nil"/>
            </w:tcBorders>
          </w:tcPr>
          <w:p w:rsidR="00F64FE7" w:rsidRDefault="00F64FE7">
            <w:pPr>
              <w:pStyle w:val="ConsPlusNormal"/>
              <w:jc w:val="center"/>
            </w:pPr>
            <w:r>
              <w:t>10</w:t>
            </w:r>
          </w:p>
        </w:tc>
        <w:tc>
          <w:tcPr>
            <w:tcW w:w="3912" w:type="dxa"/>
            <w:vMerge w:val="restart"/>
            <w:tcBorders>
              <w:bottom w:val="nil"/>
            </w:tcBorders>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7.2.2</w:t>
            </w:r>
          </w:p>
        </w:tc>
        <w:tc>
          <w:tcPr>
            <w:tcW w:w="2494" w:type="dxa"/>
            <w:tcBorders>
              <w:bottom w:val="nil"/>
            </w:tcBorders>
          </w:tcPr>
          <w:p w:rsidR="00F64FE7" w:rsidRDefault="00F64FE7">
            <w:pPr>
              <w:pStyle w:val="ConsPlusNormal"/>
            </w:pPr>
            <w:r>
              <w:t>- лечебная физкультура (индивидуальное занятие)</w:t>
            </w:r>
          </w:p>
        </w:tc>
        <w:tc>
          <w:tcPr>
            <w:tcW w:w="3912" w:type="dxa"/>
            <w:tcBorders>
              <w:bottom w:val="nil"/>
            </w:tcBorders>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vMerge/>
            <w:tcBorders>
              <w:bottom w:val="nil"/>
            </w:tcBorders>
          </w:tcPr>
          <w:p w:rsidR="00F64FE7" w:rsidRPr="0090213F" w:rsidRDefault="00F64FE7"/>
        </w:tc>
        <w:tc>
          <w:tcPr>
            <w:tcW w:w="1020" w:type="dxa"/>
            <w:vMerge/>
            <w:tcBorders>
              <w:bottom w:val="nil"/>
            </w:tcBorders>
          </w:tcPr>
          <w:p w:rsidR="00F64FE7" w:rsidRPr="0090213F" w:rsidRDefault="00F64FE7"/>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7.2.1, 7.2.2 в ред. </w:t>
            </w:r>
            <w:hyperlink r:id="rId174" w:history="1">
              <w:r>
                <w:rPr>
                  <w:color w:val="0000FF"/>
                </w:rPr>
                <w:t>приказа</w:t>
              </w:r>
            </w:hyperlink>
            <w:r>
              <w:t xml:space="preserve"> Минтруда и соцразвития Новосибирской области</w:t>
            </w:r>
          </w:p>
          <w:p w:rsidR="00F64FE7" w:rsidRDefault="00F64FE7">
            <w:pPr>
              <w:pStyle w:val="ConsPlusNormal"/>
              <w:jc w:val="both"/>
            </w:pPr>
            <w:r>
              <w:t>от 22.07.2019 N 776)</w:t>
            </w:r>
          </w:p>
        </w:tc>
      </w:tr>
      <w:tr w:rsidR="00F64FE7" w:rsidRPr="0090213F">
        <w:tc>
          <w:tcPr>
            <w:tcW w:w="964" w:type="dxa"/>
          </w:tcPr>
          <w:p w:rsidR="00F64FE7" w:rsidRDefault="00F64FE7">
            <w:pPr>
              <w:pStyle w:val="ConsPlusNormal"/>
              <w:jc w:val="both"/>
            </w:pPr>
            <w:r>
              <w:t>7.2.3</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Расширение функциональных возможностей, способствующих оздоровлению организма, улучшение общего самочувствия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7.2.4</w:t>
            </w:r>
          </w:p>
        </w:tc>
        <w:tc>
          <w:tcPr>
            <w:tcW w:w="2494" w:type="dxa"/>
            <w:tcBorders>
              <w:bottom w:val="nil"/>
            </w:tcBorders>
          </w:tcPr>
          <w:p w:rsidR="00F64FE7" w:rsidRDefault="00F64FE7">
            <w:pPr>
              <w:pStyle w:val="ConsPlusNormal"/>
              <w:jc w:val="both"/>
            </w:pPr>
            <w:r>
              <w:t>- физиотерапия</w:t>
            </w:r>
          </w:p>
        </w:tc>
        <w:tc>
          <w:tcPr>
            <w:tcW w:w="3912" w:type="dxa"/>
            <w:tcBorders>
              <w:bottom w:val="nil"/>
            </w:tcBorders>
          </w:tcPr>
          <w:p w:rsidR="00F64FE7" w:rsidRDefault="00F64FE7">
            <w:pPr>
              <w:pStyle w:val="ConsPlusNormal"/>
              <w:jc w:val="both"/>
            </w:pPr>
            <w:r>
              <w:t>Оказание получателю социальных услуг физиотерапевтических процедур (водолечение, ароматерапия, аэроионотерапия, УФО-терапия). Проведение процедур осуществляется физиотерапевтом или медицинской сестрой по физиотерапии.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5</w:t>
            </w:r>
          </w:p>
        </w:tc>
        <w:tc>
          <w:tcPr>
            <w:tcW w:w="3912" w:type="dxa"/>
            <w:tcBorders>
              <w:bottom w:val="nil"/>
            </w:tcBorders>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75" w:history="1">
              <w:r>
                <w:rPr>
                  <w:color w:val="0000FF"/>
                </w:rPr>
                <w:t>приказа</w:t>
              </w:r>
            </w:hyperlink>
            <w:r>
              <w:t xml:space="preserve"> Минтруда и соцразвития Новосибирской области от 28.05.2020 N 475)</w:t>
            </w:r>
          </w:p>
        </w:tc>
      </w:tr>
      <w:tr w:rsidR="00F64FE7" w:rsidRPr="0090213F">
        <w:tc>
          <w:tcPr>
            <w:tcW w:w="964" w:type="dxa"/>
          </w:tcPr>
          <w:p w:rsidR="00F64FE7" w:rsidRDefault="00F64FE7">
            <w:pPr>
              <w:pStyle w:val="ConsPlusNormal"/>
              <w:jc w:val="both"/>
            </w:pPr>
            <w:r>
              <w:t>7.3</w:t>
            </w:r>
          </w:p>
        </w:tc>
        <w:tc>
          <w:tcPr>
            <w:tcW w:w="2494" w:type="dxa"/>
          </w:tcPr>
          <w:p w:rsidR="00F64FE7" w:rsidRDefault="00F64FE7">
            <w:pPr>
              <w:pStyle w:val="ConsPlusNormal"/>
              <w:jc w:val="both"/>
            </w:pPr>
            <w:r>
              <w:t>Оказание помощи в обучении навыкам компьютерной грамотности</w:t>
            </w:r>
          </w:p>
        </w:tc>
        <w:tc>
          <w:tcPr>
            <w:tcW w:w="3912" w:type="dxa"/>
          </w:tcPr>
          <w:p w:rsidR="00F64FE7" w:rsidRDefault="00F64FE7">
            <w:pPr>
              <w:pStyle w:val="ConsPlusNormal"/>
              <w:jc w:val="both"/>
            </w:pPr>
            <w:r>
              <w:t>Оказание помощи в организации занятий по обучению получателя социальных услуг навыкам компьютерной грамотности.</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 а также повышение правовой грамотности инвалидов</w:t>
            </w:r>
          </w:p>
        </w:tc>
      </w:tr>
    </w:tbl>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7" w:name="P3160"/>
      <w:bookmarkEnd w:id="7"/>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8. Стандарты социальных услуг, предоставляемых инвалидам трудоспособного возраста и детям-инвалидам, нуждающимся в социальной реабилитации, в комплексном центре социальной адаптации для инвалидов, в стационарной форме временного проживания.</w:t>
      </w:r>
    </w:p>
    <w:p w:rsidR="00F64FE7" w:rsidRDefault="00F64FE7">
      <w:pPr>
        <w:pStyle w:val="ConsPlusNormal"/>
        <w:jc w:val="both"/>
      </w:pPr>
      <w:r>
        <w:t xml:space="preserve">(в ред. </w:t>
      </w:r>
      <w:hyperlink r:id="rId176" w:history="1">
        <w:r>
          <w:rPr>
            <w:color w:val="0000FF"/>
          </w:rPr>
          <w:t>приказа</w:t>
        </w:r>
      </w:hyperlink>
      <w:r>
        <w:t xml:space="preserve"> Минсоцразвития Новосибирской области от 27.07.2015 N 704)</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5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177"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5</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178"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179" w:history="1">
              <w:r>
                <w:rPr>
                  <w:color w:val="0000FF"/>
                </w:rPr>
                <w:t>приказа</w:t>
              </w:r>
            </w:hyperlink>
            <w:r>
              <w:t xml:space="preserve"> Минсоцразвития Новосибирской области от 25.01.2016 N 27, </w:t>
            </w:r>
            <w:hyperlink r:id="rId180" w:history="1">
              <w:r>
                <w:rPr>
                  <w:color w:val="0000FF"/>
                </w:rPr>
                <w:t>приказа</w:t>
              </w:r>
            </w:hyperlink>
          </w:p>
          <w:p w:rsidR="00F64FE7" w:rsidRDefault="00F64FE7">
            <w:pPr>
              <w:pStyle w:val="ConsPlusNormal"/>
              <w:jc w:val="both"/>
            </w:pPr>
            <w:r>
              <w:t>Минтруда и соцразвития Новосибирской области от 17.12.2018 N 1382)</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1.2</w:t>
            </w:r>
          </w:p>
        </w:tc>
        <w:tc>
          <w:tcPr>
            <w:tcW w:w="2494" w:type="dxa"/>
            <w:tcBorders>
              <w:bottom w:val="nil"/>
            </w:tcBorders>
          </w:tcPr>
          <w:p w:rsidR="00F64FE7" w:rsidRDefault="00F64FE7">
            <w:pPr>
              <w:pStyle w:val="ConsPlusNormal"/>
              <w:jc w:val="both"/>
            </w:pPr>
            <w:r>
              <w:t>Обеспечение мебелью согласно утвержденным нормативам</w:t>
            </w:r>
          </w:p>
        </w:tc>
        <w:tc>
          <w:tcPr>
            <w:tcW w:w="3912" w:type="dxa"/>
            <w:tcBorders>
              <w:bottom w:val="nil"/>
            </w:tcBorders>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5</w:t>
            </w:r>
          </w:p>
        </w:tc>
        <w:tc>
          <w:tcPr>
            <w:tcW w:w="3912" w:type="dxa"/>
            <w:tcBorders>
              <w:bottom w:val="nil"/>
            </w:tcBorders>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инвалидов, быть удобна в пользовании, учитывать их физическое состояние (тяжелобольных, малоподвижных)</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81" w:history="1">
              <w:r>
                <w:rPr>
                  <w:color w:val="0000FF"/>
                </w:rPr>
                <w:t>приказа</w:t>
              </w:r>
            </w:hyperlink>
            <w:r>
              <w:t xml:space="preserve"> Минсоцразвития Новосибирской области от 25.01.2016 N 27)</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1.3.1</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182"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5</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83"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утвержденным нормативам, включая приобретение продуктов и приготовление блюд по меню, утвержденному руководителем учреждения, технологии приготовления в соответствии с </w:t>
            </w:r>
            <w:hyperlink r:id="rId184"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От 4-х до 5-ти раз ежедневно</w:t>
            </w:r>
          </w:p>
        </w:tc>
        <w:tc>
          <w:tcPr>
            <w:tcW w:w="1020" w:type="dxa"/>
            <w:tcBorders>
              <w:bottom w:val="nil"/>
            </w:tcBorders>
          </w:tcPr>
          <w:p w:rsidR="00F64FE7" w:rsidRDefault="00F64FE7">
            <w:pPr>
              <w:pStyle w:val="ConsPlusNormal"/>
              <w:jc w:val="center"/>
            </w:pPr>
            <w:r>
              <w:t>604/755</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8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1.5.1</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21</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8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1.5.2</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Глаженое постельное белье должно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1.5.3</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Белье собирают и транспортируют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302</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8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1.7</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1.7.1</w:t>
            </w:r>
          </w:p>
        </w:tc>
        <w:tc>
          <w:tcPr>
            <w:tcW w:w="2494" w:type="dxa"/>
          </w:tcPr>
          <w:p w:rsidR="00F64FE7" w:rsidRDefault="00F64FE7">
            <w:pPr>
              <w:pStyle w:val="ConsPlusNormal"/>
            </w:pPr>
            <w:r>
              <w:t>- сопровождение нуждающегося вне учреждения (коллективное)</w:t>
            </w:r>
          </w:p>
        </w:tc>
        <w:tc>
          <w:tcPr>
            <w:tcW w:w="3912" w:type="dxa"/>
            <w:vMerge w:val="restart"/>
            <w:tcBorders>
              <w:bottom w:val="nil"/>
            </w:tcBorders>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Borders>
              <w:bottom w:val="nil"/>
            </w:tcBorders>
          </w:tcPr>
          <w:p w:rsidR="00F64FE7" w:rsidRDefault="00F64FE7">
            <w:pPr>
              <w:pStyle w:val="ConsPlusNormal"/>
              <w:jc w:val="both"/>
            </w:pPr>
            <w:r>
              <w:t>По необходимости</w:t>
            </w:r>
          </w:p>
        </w:tc>
        <w:tc>
          <w:tcPr>
            <w:tcW w:w="1020" w:type="dxa"/>
            <w:vMerge w:val="restart"/>
            <w:tcBorders>
              <w:bottom w:val="nil"/>
            </w:tcBorders>
          </w:tcPr>
          <w:p w:rsidR="00F64FE7" w:rsidRDefault="00F64FE7">
            <w:pPr>
              <w:pStyle w:val="ConsPlusNormal"/>
              <w:jc w:val="center"/>
            </w:pPr>
            <w:r>
              <w:t>1</w:t>
            </w:r>
          </w:p>
        </w:tc>
        <w:tc>
          <w:tcPr>
            <w:tcW w:w="3912" w:type="dxa"/>
            <w:vMerge w:val="restart"/>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1.7.2</w:t>
            </w:r>
          </w:p>
        </w:tc>
        <w:tc>
          <w:tcPr>
            <w:tcW w:w="2494" w:type="dxa"/>
            <w:tcBorders>
              <w:bottom w:val="nil"/>
            </w:tcBorders>
          </w:tcPr>
          <w:p w:rsidR="00F64FE7" w:rsidRDefault="00F64FE7">
            <w:pPr>
              <w:pStyle w:val="ConsPlusNormal"/>
            </w:pPr>
            <w:r>
              <w:t>- сопровождение нуждающегося вне учреждения (индивидуальное)</w:t>
            </w:r>
          </w:p>
        </w:tc>
        <w:tc>
          <w:tcPr>
            <w:tcW w:w="3912" w:type="dxa"/>
            <w:vMerge/>
            <w:tcBorders>
              <w:bottom w:val="nil"/>
            </w:tcBorders>
          </w:tcPr>
          <w:p w:rsidR="00F64FE7" w:rsidRPr="0090213F" w:rsidRDefault="00F64FE7"/>
        </w:tc>
        <w:tc>
          <w:tcPr>
            <w:tcW w:w="1304" w:type="dxa"/>
            <w:vMerge/>
            <w:tcBorders>
              <w:bottom w:val="nil"/>
            </w:tcBorders>
          </w:tcPr>
          <w:p w:rsidR="00F64FE7" w:rsidRPr="0090213F" w:rsidRDefault="00F64FE7"/>
        </w:tc>
        <w:tc>
          <w:tcPr>
            <w:tcW w:w="1020" w:type="dxa"/>
            <w:vMerge/>
            <w:tcBorders>
              <w:bottom w:val="nil"/>
            </w:tcBorders>
          </w:tcPr>
          <w:p w:rsidR="00F64FE7" w:rsidRPr="0090213F" w:rsidRDefault="00F64FE7"/>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88"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1.7.3</w:t>
            </w:r>
          </w:p>
        </w:tc>
        <w:tc>
          <w:tcPr>
            <w:tcW w:w="2494" w:type="dxa"/>
            <w:tcBorders>
              <w:bottom w:val="nil"/>
            </w:tcBorders>
          </w:tcPr>
          <w:p w:rsidR="00F64FE7" w:rsidRDefault="00F64FE7">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1.7.3 в ред. </w:t>
            </w:r>
            <w:hyperlink r:id="rId18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посредством опроса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1.9</w:t>
            </w:r>
          </w:p>
        </w:tc>
        <w:tc>
          <w:tcPr>
            <w:tcW w:w="12642" w:type="dxa"/>
            <w:gridSpan w:val="5"/>
            <w:tcBorders>
              <w:bottom w:val="nil"/>
            </w:tcBorders>
          </w:tcPr>
          <w:p w:rsidR="00F64FE7" w:rsidRDefault="00F64FE7">
            <w:pPr>
              <w:pStyle w:val="ConsPlusNormal"/>
              <w:jc w:val="both"/>
            </w:pPr>
            <w:r>
              <w:t xml:space="preserve">Исключен. - </w:t>
            </w:r>
            <w:hyperlink r:id="rId190" w:history="1">
              <w:r>
                <w:rPr>
                  <w:color w:val="0000FF"/>
                </w:rPr>
                <w:t>Приказ</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3656"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аускультация легких и сердца, пальпация органов брюшной полости.</w:t>
            </w:r>
          </w:p>
          <w:p w:rsidR="00F64FE7" w:rsidRDefault="00F64FE7">
            <w:pPr>
              <w:pStyle w:val="ConsPlusNormal"/>
              <w:jc w:val="both"/>
            </w:pPr>
            <w:r>
              <w:t>Занесение данных осмотра в амбулаторную карту.</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ИПР</w:t>
            </w:r>
          </w:p>
        </w:tc>
      </w:tr>
      <w:tr w:rsidR="00F64FE7" w:rsidRPr="0090213F">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Проведение санитарной обработки предотвращает занос чесотки и педикулеза в учреждение.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rPr>
                <w:rFonts w:cs="Times New Roman"/>
              </w:rPr>
            </w:pPr>
            <w:r>
              <w:t xml:space="preserve">- прием врача-специалиста в учреждении </w:t>
            </w:r>
            <w:hyperlink w:anchor="P3656" w:history="1">
              <w:r>
                <w:rPr>
                  <w:color w:val="0000FF"/>
                </w:rPr>
                <w:t>&lt;*&gt;</w:t>
              </w:r>
            </w:hyperlink>
          </w:p>
        </w:tc>
        <w:tc>
          <w:tcPr>
            <w:tcW w:w="3912" w:type="dxa"/>
          </w:tcPr>
          <w:p w:rsidR="00F64FE7" w:rsidRDefault="00F64FE7">
            <w:pPr>
              <w:pStyle w:val="ConsPlusNormal"/>
              <w:jc w:val="both"/>
            </w:pPr>
            <w:r>
              <w:t>Проведение осмотра получателя социальных услуг врачом-специалистом (психиатром, неврологом) для коррекции проводимых реабилитационных мероприятий.</w:t>
            </w:r>
          </w:p>
          <w:p w:rsidR="00F64FE7" w:rsidRDefault="00F64FE7">
            <w:pPr>
              <w:pStyle w:val="ConsPlusNormal"/>
              <w:jc w:val="both"/>
            </w:pPr>
            <w:r>
              <w:t>1 услуга - 1 осмотр</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по организации консультирования врачами-специалистами способствует расширению проводимых услуг в соответствии с заболеваниями получателей социальных услуг</w:t>
            </w:r>
          </w:p>
        </w:tc>
      </w:tr>
      <w:tr w:rsidR="00F64FE7" w:rsidRPr="0090213F">
        <w:tc>
          <w:tcPr>
            <w:tcW w:w="964" w:type="dxa"/>
          </w:tcPr>
          <w:p w:rsidR="00F64FE7" w:rsidRDefault="00F64FE7">
            <w:pPr>
              <w:pStyle w:val="ConsPlusNormal"/>
              <w:jc w:val="both"/>
            </w:pPr>
            <w:r>
              <w:t>2.2.2</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Предварительная запись получателей социальных услуг на прием в медицинскую организацию, разъяснение им сути проблем.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3656" w:history="1">
              <w:r>
                <w:rPr>
                  <w:color w:val="0000FF"/>
                </w:rPr>
                <w:t>&lt;*&gt;</w:t>
              </w:r>
            </w:hyperlink>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Ежемесячно не менее 1 раза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тела или давления.</w:t>
            </w:r>
          </w:p>
          <w:p w:rsidR="00F64FE7" w:rsidRDefault="00F64FE7">
            <w:pPr>
              <w:pStyle w:val="ConsPlusNormal"/>
              <w:jc w:val="both"/>
            </w:pPr>
            <w:r>
              <w:t>Фиксирование результатов в амбулаторной карте.</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Ежемесячно не менее 1 раза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2.3.3</w:t>
            </w:r>
          </w:p>
        </w:tc>
        <w:tc>
          <w:tcPr>
            <w:tcW w:w="2494" w:type="dxa"/>
            <w:tcBorders>
              <w:bottom w:val="nil"/>
            </w:tcBorders>
          </w:tcPr>
          <w:p w:rsidR="00F64FE7" w:rsidRDefault="00F64FE7">
            <w:pPr>
              <w:pStyle w:val="ConsPlusNormal"/>
              <w:jc w:val="both"/>
            </w:pPr>
            <w:r>
              <w:t>- социально-медицинский патронаж, в том числе новорожденных</w:t>
            </w:r>
          </w:p>
        </w:tc>
        <w:tc>
          <w:tcPr>
            <w:tcW w:w="3912" w:type="dxa"/>
            <w:tcBorders>
              <w:bottom w:val="nil"/>
            </w:tcBorders>
          </w:tcPr>
          <w:p w:rsidR="00F64FE7" w:rsidRDefault="00F64FE7">
            <w:pPr>
              <w:pStyle w:val="ConsPlusNormal"/>
              <w:jc w:val="both"/>
            </w:pPr>
            <w:r>
              <w:t>Проведение обхода медицинской сестрой комнат для проживания получателей социальных услуг.</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151</w:t>
            </w:r>
          </w:p>
        </w:tc>
        <w:tc>
          <w:tcPr>
            <w:tcW w:w="3912" w:type="dxa"/>
            <w:tcBorders>
              <w:bottom w:val="nil"/>
            </w:tcBorders>
          </w:tcPr>
          <w:p w:rsidR="00F64FE7" w:rsidRDefault="00F64FE7">
            <w:pPr>
              <w:pStyle w:val="ConsPlusNormal"/>
              <w:jc w:val="both"/>
            </w:pPr>
            <w:r>
              <w:t>Услуга по проведению социально-медицинского патронажа проводится с целью выявления жалоб, организации гигиенических процедур получателями социальных услуг, соблюдению санитарно-гигиенических правил проживания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9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3656" w:history="1">
              <w:r>
                <w:rPr>
                  <w:color w:val="0000FF"/>
                </w:rPr>
                <w:t>&lt;*&gt;</w:t>
              </w:r>
            </w:hyperlink>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15</w:t>
            </w:r>
          </w:p>
        </w:tc>
        <w:tc>
          <w:tcPr>
            <w:tcW w:w="3912" w:type="dxa"/>
            <w:vMerge w:val="restart"/>
          </w:tcPr>
          <w:p w:rsidR="00F64FE7" w:rsidRDefault="00F64FE7">
            <w:pPr>
              <w:pStyle w:val="ConsPlusNormal"/>
              <w:jc w:val="both"/>
            </w:pPr>
            <w:r>
              <w:t>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отношению к получателям социальных услуг</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jc w:val="both"/>
            </w:pPr>
            <w:r>
              <w:t>Подготовка медицинских препаратов и изделий медицинского назначения,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2.4.3</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5</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2.4.4</w:t>
            </w:r>
          </w:p>
        </w:tc>
        <w:tc>
          <w:tcPr>
            <w:tcW w:w="2494" w:type="dxa"/>
          </w:tcPr>
          <w:p w:rsidR="00F64FE7" w:rsidRDefault="00F64FE7">
            <w:pPr>
              <w:pStyle w:val="ConsPlusNormal"/>
              <w:jc w:val="both"/>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3656"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151</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3656"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2.7</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2.8</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jc w:val="both"/>
            </w:pPr>
            <w:r>
              <w:t>2.8.1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jc w:val="both"/>
            </w:pPr>
            <w:r>
              <w:t>2.9</w:t>
            </w:r>
          </w:p>
        </w:tc>
        <w:tc>
          <w:tcPr>
            <w:tcW w:w="12642" w:type="dxa"/>
            <w:gridSpan w:val="5"/>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2.9.1</w:t>
            </w:r>
          </w:p>
        </w:tc>
        <w:tc>
          <w:tcPr>
            <w:tcW w:w="2494" w:type="dxa"/>
            <w:tcBorders>
              <w:bottom w:val="nil"/>
            </w:tcBorders>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F64FE7" w:rsidRDefault="00F64FE7">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9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2.9.2</w:t>
            </w:r>
          </w:p>
        </w:tc>
        <w:tc>
          <w:tcPr>
            <w:tcW w:w="2494" w:type="dxa"/>
          </w:tcPr>
          <w:p w:rsidR="00F64FE7" w:rsidRDefault="00F64FE7">
            <w:pPr>
              <w:pStyle w:val="ConsPlusNormal"/>
              <w:jc w:val="both"/>
              <w:rPr>
                <w:rFonts w:cs="Times New Roman"/>
              </w:rPr>
            </w:pPr>
            <w:r>
              <w:t xml:space="preserve">- прием стоматолога в учреждении </w:t>
            </w:r>
            <w:hyperlink w:anchor="P3656" w:history="1">
              <w:r>
                <w:rPr>
                  <w:color w:val="0000FF"/>
                </w:rPr>
                <w:t>&lt;*&gt;</w:t>
              </w:r>
            </w:hyperlink>
          </w:p>
        </w:tc>
        <w:tc>
          <w:tcPr>
            <w:tcW w:w="3912" w:type="dxa"/>
          </w:tcPr>
          <w:p w:rsidR="00F64FE7" w:rsidRDefault="00F64FE7">
            <w:pPr>
              <w:pStyle w:val="ConsPlusNormal"/>
              <w:jc w:val="both"/>
            </w:pPr>
            <w:r>
              <w:t>Услуга оказывается в стоматологическом кабинете организации социального обслуживания. Стоматологом проводится осмотр и выявление патологии ротовой полости.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выявление патологии ротовой полости получателя социальных услуг для предупреждения осложнений (хронических инфекций и т.д.) в обстановке, психологически располагающей для получателя социальных услуг</w:t>
            </w:r>
          </w:p>
        </w:tc>
      </w:tr>
      <w:tr w:rsidR="00F64FE7" w:rsidRPr="0090213F">
        <w:tc>
          <w:tcPr>
            <w:tcW w:w="964" w:type="dxa"/>
          </w:tcPr>
          <w:p w:rsidR="00F64FE7" w:rsidRDefault="00F64FE7">
            <w:pPr>
              <w:pStyle w:val="ConsPlusNormal"/>
              <w:jc w:val="both"/>
            </w:pPr>
            <w:r>
              <w:t>2.10</w:t>
            </w:r>
          </w:p>
        </w:tc>
        <w:tc>
          <w:tcPr>
            <w:tcW w:w="2494" w:type="dxa"/>
          </w:tcPr>
          <w:p w:rsidR="00F64FE7" w:rsidRDefault="00F64FE7">
            <w:pPr>
              <w:pStyle w:val="ConsPlusNormal"/>
              <w:jc w:val="both"/>
            </w:pPr>
            <w:r>
              <w:t>Проведение мероприятий, направленных на формирование здорового образа жизни</w:t>
            </w:r>
          </w:p>
        </w:tc>
        <w:tc>
          <w:tcPr>
            <w:tcW w:w="3912" w:type="dxa"/>
          </w:tcPr>
          <w:p w:rsidR="00F64FE7" w:rsidRDefault="00F64FE7">
            <w:pPr>
              <w:pStyle w:val="ConsPlusNormal"/>
              <w:jc w:val="both"/>
            </w:pPr>
            <w:r>
              <w:t>Занятия проводятся врачами, медицинскими сестрами в форме лекций, бесед с использованием видеофильмов. Совместно с получателями социальных услуг готовится выпуск уголков здоровья по здоровому образу жизни.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Услуга проводится с целью просвещения получателей социальных услуг о сохранении и укреплении здоровья</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3</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9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5</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9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(групповое)</w:t>
            </w:r>
          </w:p>
        </w:tc>
        <w:tc>
          <w:tcPr>
            <w:tcW w:w="3912" w:type="dxa"/>
            <w:vMerge w:val="restart"/>
          </w:tcPr>
          <w:p w:rsidR="00F64FE7" w:rsidRDefault="00F64FE7">
            <w:pPr>
              <w:pStyle w:val="ConsPlusNormal"/>
              <w:jc w:val="both"/>
            </w:pPr>
            <w:r>
              <w:t>Услуга состоит в проведении реабилитационных мероприятий индивидуальных (групповых)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vMerge w:val="restart"/>
          </w:tcPr>
          <w:p w:rsidR="00F64FE7" w:rsidRDefault="00F64FE7">
            <w:pPr>
              <w:pStyle w:val="ConsPlusNormal"/>
              <w:jc w:val="both"/>
            </w:pPr>
            <w:r>
              <w:t>Психологическая 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3.3.2</w:t>
            </w:r>
          </w:p>
        </w:tc>
        <w:tc>
          <w:tcPr>
            <w:tcW w:w="2494" w:type="dxa"/>
          </w:tcPr>
          <w:p w:rsidR="00F64FE7" w:rsidRDefault="00F64FE7">
            <w:pPr>
              <w:pStyle w:val="ConsPlusNormal"/>
              <w:jc w:val="both"/>
            </w:pPr>
            <w:r>
              <w:t>- психокоррекционное занятие (индивидуальное)</w:t>
            </w:r>
          </w:p>
        </w:tc>
        <w:tc>
          <w:tcPr>
            <w:tcW w:w="3912" w:type="dxa"/>
            <w:vMerge/>
          </w:tcPr>
          <w:p w:rsidR="00F64FE7" w:rsidRPr="0090213F" w:rsidRDefault="00F64FE7"/>
        </w:tc>
        <w:tc>
          <w:tcPr>
            <w:tcW w:w="1304" w:type="dxa"/>
          </w:tcPr>
          <w:p w:rsidR="00F64FE7" w:rsidRDefault="00F64FE7">
            <w:pPr>
              <w:pStyle w:val="ConsPlusNormal"/>
              <w:jc w:val="both"/>
            </w:pPr>
            <w:r>
              <w:t>По необходимости, не менее 1 раза</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3</w:t>
            </w:r>
          </w:p>
        </w:tc>
        <w:tc>
          <w:tcPr>
            <w:tcW w:w="3912" w:type="dxa"/>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95"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4.1.2</w:t>
            </w:r>
          </w:p>
        </w:tc>
        <w:tc>
          <w:tcPr>
            <w:tcW w:w="2494" w:type="dxa"/>
            <w:tcBorders>
              <w:bottom w:val="nil"/>
            </w:tcBorders>
          </w:tcPr>
          <w:p w:rsidR="00F64FE7" w:rsidRDefault="00F64FE7">
            <w:pPr>
              <w:pStyle w:val="ConsPlusNormal"/>
              <w:jc w:val="both"/>
            </w:pPr>
            <w:r>
              <w:t>- консультация педагога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9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менее 7 человек) в форме бесед, разъяснений, рекомендаций для усвоения знаний, умений, навыков, которые получатель социальных услуг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1 раз ежедневно, кроме субботы, воскресенья</w:t>
            </w:r>
          </w:p>
        </w:tc>
        <w:tc>
          <w:tcPr>
            <w:tcW w:w="1020" w:type="dxa"/>
          </w:tcPr>
          <w:p w:rsidR="00F64FE7" w:rsidRDefault="00F64FE7">
            <w:pPr>
              <w:pStyle w:val="ConsPlusNormal"/>
              <w:jc w:val="center"/>
            </w:pPr>
            <w:r>
              <w:t>101</w:t>
            </w:r>
          </w:p>
        </w:tc>
        <w:tc>
          <w:tcPr>
            <w:tcW w:w="3912" w:type="dxa"/>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 не менее 1 занятия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4.2.1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5</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p w:rsidR="00F64FE7" w:rsidRDefault="00F64FE7">
            <w:pPr>
              <w:pStyle w:val="ConsPlusNormal"/>
              <w:jc w:val="both"/>
            </w:pPr>
            <w:r>
              <w:t>Создание развивающей среды для проведения настольно-печатных игр, спортивно-групповых игр, проведение музыкальных викторин, праздничных тематических вечеров.</w:t>
            </w:r>
          </w:p>
          <w:p w:rsidR="00F64FE7" w:rsidRDefault="00F64FE7">
            <w:pPr>
              <w:pStyle w:val="ConsPlusNormal"/>
              <w:jc w:val="both"/>
            </w:pPr>
            <w:r>
              <w:t>Услуга должна способствовать формированию общего и культурного кругозора в сфере общения, развитию мыслительных процессов в игре, воспитанию личностных черт характера (толерантности, доброжелательности, сдержанности, юмора), умение принимать и выполнять правила коллективной игры</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5</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Организация различных форм досуговой деятельности (творческие мастерские, просмотр телевизора, прослушиванию радио и т.д.).</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151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Ознакомление получателей социальных услуг с литературой посредством посещения библиотеки, проведение групповых занятий. Организация игрового пространства.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Pr>
          <w:p w:rsidR="00F64FE7" w:rsidRDefault="00F64FE7">
            <w:pPr>
              <w:pStyle w:val="ConsPlusNormal"/>
              <w:jc w:val="both"/>
            </w:pPr>
            <w:r>
              <w:t>Проведение групповых занятий (группы не менее 7 человек) в форме групповой работы получателей социальных услуг с применением практического материала (в специализированном кабинете "Домоводство") для усвоения знаний, умений и первичных навыков по самообслуживанию, которые получатель социальных услуг не может освоить самостоятельно.</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Не менее 1 раза еженедельно, кроме субботы, воскресенья</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Услуга должна способствовать развитию самостоятельных навыков получателя социальных услуг по самообслуживанию в быту, повышению жизненной активности по самоорганизации и оказанию посильной помощи семье в ведении домашнего хозяйства:</w:t>
            </w:r>
          </w:p>
          <w:p w:rsidR="00F64FE7" w:rsidRDefault="00F64FE7">
            <w:pPr>
              <w:pStyle w:val="ConsPlusNormal"/>
              <w:jc w:val="both"/>
            </w:pPr>
            <w:r>
              <w:t>- приготовление пищи (получатель социальных услуг должен уметь приготовить себе простое блюдо, соблюдая правила сервировки и пользования столовыми приборами);</w:t>
            </w:r>
          </w:p>
          <w:p w:rsidR="00F64FE7" w:rsidRDefault="00F64FE7">
            <w:pPr>
              <w:pStyle w:val="ConsPlusNormal"/>
              <w:jc w:val="both"/>
            </w:pPr>
            <w:r>
              <w:t>- соблюдение получателем социальных услуг техники безопасности при использовании бытовых приборов, таких как утюг, чайник, электроплита, термос, тостер, стиральная машина, пылесос;</w:t>
            </w:r>
          </w:p>
          <w:p w:rsidR="00F64FE7" w:rsidRDefault="00F64FE7">
            <w:pPr>
              <w:pStyle w:val="ConsPlusNormal"/>
              <w:jc w:val="both"/>
            </w:pPr>
            <w:r>
              <w:t>- умение выполнять самостоятельно мелкий ремонт одежды и ее влажно-тепловую обработку, правильно использовать швейное оборудование (ножницы, иголка, нитки, наперсток, распарыватель), умение выбирать моющие средства для хозяйственно-бытового самообслуживания (стиральный порошок, мыло жидкое и твердое, чистящее средство)</w:t>
            </w:r>
          </w:p>
        </w:tc>
      </w:tr>
      <w:tr w:rsidR="00F64FE7" w:rsidRPr="0090213F">
        <w:tc>
          <w:tcPr>
            <w:tcW w:w="964" w:type="dxa"/>
          </w:tcPr>
          <w:p w:rsidR="00F64FE7" w:rsidRDefault="00F64FE7">
            <w:pPr>
              <w:pStyle w:val="ConsPlusNormal"/>
              <w:jc w:val="both"/>
            </w:pPr>
            <w:r>
              <w:t>4.4</w:t>
            </w:r>
          </w:p>
        </w:tc>
        <w:tc>
          <w:tcPr>
            <w:tcW w:w="2494" w:type="dxa"/>
          </w:tcPr>
          <w:p w:rsidR="00F64FE7" w:rsidRDefault="00F64FE7">
            <w:pPr>
              <w:pStyle w:val="ConsPlusNormal"/>
              <w:jc w:val="both"/>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F64FE7" w:rsidRDefault="00F64FE7">
            <w:pPr>
              <w:pStyle w:val="ConsPlusNormal"/>
              <w:jc w:val="both"/>
            </w:pPr>
            <w:r>
              <w:t>Предоставление услуг по сурдопереводу для решения медицинских, профессиональных, трудовых, социальных вопросов получателя социальных услуг как в учреждении, так и за его пределами.</w:t>
            </w:r>
          </w:p>
          <w:p w:rsidR="00F64FE7" w:rsidRDefault="00F64FE7">
            <w:pPr>
              <w:pStyle w:val="ConsPlusNormal"/>
              <w:jc w:val="both"/>
            </w:pPr>
            <w:r>
              <w:t>Продолжительность услуги - в течение процесса обучения.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101</w:t>
            </w:r>
          </w:p>
        </w:tc>
        <w:tc>
          <w:tcPr>
            <w:tcW w:w="3912" w:type="dxa"/>
          </w:tcPr>
          <w:p w:rsidR="00F64FE7" w:rsidRDefault="00F64FE7">
            <w:pPr>
              <w:pStyle w:val="ConsPlusNormal"/>
              <w:jc w:val="both"/>
            </w:pPr>
            <w:r>
              <w:t>Отсутствие дискомфорта у инвалидов с нарушением слуха при решении медицинских, профессиональных, трудовых, социальных вопросов как в учреждении, так и за его пределами</w:t>
            </w:r>
          </w:p>
        </w:tc>
      </w:tr>
      <w:tr w:rsidR="00F64FE7" w:rsidRPr="0090213F">
        <w:tc>
          <w:tcPr>
            <w:tcW w:w="964" w:type="dxa"/>
          </w:tcPr>
          <w:p w:rsidR="00F64FE7" w:rsidRDefault="00F64FE7">
            <w:pPr>
              <w:pStyle w:val="ConsPlusNormal"/>
              <w:jc w:val="both"/>
            </w:pPr>
            <w:r>
              <w:t>4.5</w:t>
            </w:r>
          </w:p>
        </w:tc>
        <w:tc>
          <w:tcPr>
            <w:tcW w:w="2494" w:type="dxa"/>
          </w:tcPr>
          <w:p w:rsidR="00F64FE7" w:rsidRDefault="00F64FE7">
            <w:pPr>
              <w:pStyle w:val="ConsPlusNormal"/>
              <w:jc w:val="both"/>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F64FE7" w:rsidRDefault="00F64FE7">
            <w:pPr>
              <w:pStyle w:val="ConsPlusNormal"/>
              <w:jc w:val="both"/>
            </w:pPr>
            <w:r>
              <w:t>Проведение занятий с родственниками получателя социальных услуг по обучению практическим навыкам общего ухода, обучению с их помощью передвижению, ориентации в пространстве и др.</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услуги должно быть проведено с учетом индивидуальных особенностей получателей услуги, характера их индивидуальности, степени ограничения возможностей, физического или психического состояния, а также степени подготовленности родственников к этим процедурам.</w:t>
            </w:r>
          </w:p>
          <w:p w:rsidR="00F64FE7" w:rsidRDefault="00F64FE7">
            <w:pPr>
              <w:pStyle w:val="ConsPlusNormal"/>
              <w:jc w:val="both"/>
            </w:pPr>
            <w:r>
              <w:t>Качество обучения должно быть оценено по степени восстановления физических или умственных возможностей получателей социальных услуг и их адаптации к окружающей обстановке</w:t>
            </w:r>
          </w:p>
        </w:tc>
      </w:tr>
      <w:tr w:rsidR="00F64FE7" w:rsidRPr="0090213F">
        <w:tc>
          <w:tcPr>
            <w:tcW w:w="964" w:type="dxa"/>
          </w:tcPr>
          <w:p w:rsidR="00F64FE7" w:rsidRDefault="00F64FE7">
            <w:pPr>
              <w:pStyle w:val="ConsPlusNormal"/>
              <w:jc w:val="both"/>
            </w:pPr>
            <w:r>
              <w:t>4.6</w:t>
            </w:r>
          </w:p>
        </w:tc>
        <w:tc>
          <w:tcPr>
            <w:tcW w:w="2494" w:type="dxa"/>
          </w:tcPr>
          <w:p w:rsidR="00F64FE7" w:rsidRDefault="00F64FE7">
            <w:pPr>
              <w:pStyle w:val="ConsPlusNormal"/>
              <w:jc w:val="both"/>
            </w:pPr>
            <w:r>
              <w:t>Социально-педагогический патронаж</w:t>
            </w:r>
          </w:p>
        </w:tc>
        <w:tc>
          <w:tcPr>
            <w:tcW w:w="3912" w:type="dxa"/>
          </w:tcPr>
          <w:p w:rsidR="00F64FE7" w:rsidRDefault="00F64FE7">
            <w:pPr>
              <w:pStyle w:val="ConsPlusNormal"/>
              <w:jc w:val="both"/>
            </w:pPr>
            <w:r>
              <w:t>Посещение получателя социальных услуг с целью оказания своевременной педагогической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151</w:t>
            </w:r>
          </w:p>
        </w:tc>
        <w:tc>
          <w:tcPr>
            <w:tcW w:w="3912" w:type="dxa"/>
          </w:tcPr>
          <w:p w:rsidR="00F64FE7" w:rsidRDefault="00F64FE7">
            <w:pPr>
              <w:pStyle w:val="ConsPlusNormal"/>
              <w:jc w:val="both"/>
            </w:pPr>
            <w:r>
              <w:t>Социально-педагогический патронаж - социально-педагогическая услуга, заключающаяся в систематическом наблюдении за получателем социальных услуг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ему при необходимости социально-педагогической помощи</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тестирования направлено на оказание помощи в выборе направления для обучения доступным профессиональным навыкам, трудоустройстве и в решении других проблем, связанных с трудовой адаптацией.</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выявление у получателей социальных услуг физических возможностей и интеллектуальных способностей для определения направления профессиональной деятельности с целью поддержания активного образа жизни и повышать возможность последующего трудоустройства</w:t>
            </w:r>
          </w:p>
        </w:tc>
      </w:tr>
      <w:tr w:rsidR="00F64FE7" w:rsidRPr="0090213F">
        <w:tc>
          <w:tcPr>
            <w:tcW w:w="964" w:type="dxa"/>
          </w:tcPr>
          <w:p w:rsidR="00F64FE7" w:rsidRDefault="00F64FE7">
            <w:pPr>
              <w:pStyle w:val="ConsPlusNormal"/>
              <w:jc w:val="both"/>
            </w:pPr>
            <w:r>
              <w:t>5.1.2</w:t>
            </w:r>
          </w:p>
        </w:tc>
        <w:tc>
          <w:tcPr>
            <w:tcW w:w="2494" w:type="dxa"/>
          </w:tcPr>
          <w:p w:rsidR="00F64FE7" w:rsidRDefault="00F64FE7">
            <w:pPr>
              <w:pStyle w:val="ConsPlusNormal"/>
              <w:jc w:val="both"/>
            </w:pPr>
            <w:r>
              <w:t>- обучение доступным профессиональным навыкам</w:t>
            </w:r>
          </w:p>
        </w:tc>
        <w:tc>
          <w:tcPr>
            <w:tcW w:w="3912" w:type="dxa"/>
          </w:tcPr>
          <w:p w:rsidR="00F64FE7" w:rsidRDefault="00F64FE7">
            <w:pPr>
              <w:pStyle w:val="ConsPlusNormal"/>
              <w:jc w:val="both"/>
            </w:pPr>
            <w:r>
              <w:t>Обучение доступным профессиональным навыкам (не более 4-х часов в день, для лиц, кому показана трудовая реабилитация).</w:t>
            </w:r>
          </w:p>
          <w:p w:rsidR="00F64FE7" w:rsidRDefault="00F64FE7">
            <w:pPr>
              <w:pStyle w:val="ConsPlusNormal"/>
              <w:jc w:val="both"/>
            </w:pPr>
            <w:r>
              <w:t>Продолжительность услуги - от 0,75 часа до 4-х часов.</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101</w:t>
            </w:r>
          </w:p>
        </w:tc>
        <w:tc>
          <w:tcPr>
            <w:tcW w:w="3912" w:type="dxa"/>
          </w:tcPr>
          <w:p w:rsidR="00F64FE7" w:rsidRDefault="00F64FE7">
            <w:pPr>
              <w:pStyle w:val="ConsPlusNormal"/>
              <w:jc w:val="both"/>
            </w:pPr>
            <w:r>
              <w:t>Услуга должна обеспечивать обучение и освоение доступных профессиональных навыков получателей социальных услуг согласно тематическим планам с учетом состояния здоровья, степени социально-педагогической дезадаптации, уровня знаний, физического и психического состояния</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jc w:val="both"/>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7.1</w:t>
            </w:r>
          </w:p>
        </w:tc>
        <w:tc>
          <w:tcPr>
            <w:tcW w:w="2494" w:type="dxa"/>
          </w:tcPr>
          <w:p w:rsidR="00F64FE7" w:rsidRDefault="00F64FE7">
            <w:pPr>
              <w:pStyle w:val="ConsPlusNormal"/>
              <w:jc w:val="both"/>
            </w:pPr>
            <w:r>
              <w:t>Обучение инвалидов (детей-инвалидов) пользованию техническими средствами реабилитации</w:t>
            </w:r>
          </w:p>
        </w:tc>
        <w:tc>
          <w:tcPr>
            <w:tcW w:w="3912" w:type="dxa"/>
          </w:tcPr>
          <w:p w:rsidR="00F64FE7" w:rsidRDefault="00F64FE7">
            <w:pPr>
              <w:pStyle w:val="ConsPlusNormal"/>
              <w:jc w:val="both"/>
            </w:pPr>
            <w:r>
              <w:t>Обучение и формирование устойчивых навыков пользованию техническими средствами реабилитации.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151</w:t>
            </w:r>
          </w:p>
        </w:tc>
        <w:tc>
          <w:tcPr>
            <w:tcW w:w="3912" w:type="dxa"/>
          </w:tcPr>
          <w:p w:rsidR="00F64FE7" w:rsidRDefault="00F64FE7">
            <w:pPr>
              <w:pStyle w:val="ConsPlusNormal"/>
              <w:jc w:val="both"/>
            </w:pPr>
            <w:r>
              <w:t>При предоставлении услуги у получателя социальных услуг происходит расширение двигательного режима, возможность использования технических средств реабилитации в домашних условиях, что дает удовлетворение его способности к самостоятельности</w:t>
            </w:r>
          </w:p>
        </w:tc>
      </w:tr>
      <w:tr w:rsidR="00F64FE7" w:rsidRPr="0090213F">
        <w:tc>
          <w:tcPr>
            <w:tcW w:w="964" w:type="dxa"/>
          </w:tcPr>
          <w:p w:rsidR="00F64FE7" w:rsidRDefault="00F64FE7">
            <w:pPr>
              <w:pStyle w:val="ConsPlusNormal"/>
              <w:jc w:val="both"/>
            </w:pPr>
            <w:r>
              <w:t>7.2</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3656" w:history="1">
              <w:r>
                <w:rPr>
                  <w:color w:val="0000FF"/>
                </w:rPr>
                <w:t>&lt;*&gt;</w:t>
              </w:r>
            </w:hyperlink>
          </w:p>
        </w:tc>
      </w:tr>
      <w:tr w:rsidR="00F64FE7" w:rsidRPr="0090213F">
        <w:tc>
          <w:tcPr>
            <w:tcW w:w="964" w:type="dxa"/>
          </w:tcPr>
          <w:p w:rsidR="00F64FE7" w:rsidRDefault="00F64FE7">
            <w:pPr>
              <w:pStyle w:val="ConsPlusNormal"/>
              <w:jc w:val="both"/>
            </w:pPr>
            <w:r>
              <w:t>7.2.1</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7.2.2</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7.2.3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7.3</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7.3.1</w:t>
            </w:r>
          </w:p>
        </w:tc>
        <w:tc>
          <w:tcPr>
            <w:tcW w:w="2494" w:type="dxa"/>
            <w:tcBorders>
              <w:bottom w:val="nil"/>
            </w:tcBorders>
          </w:tcPr>
          <w:p w:rsidR="00F64FE7" w:rsidRDefault="00F64FE7">
            <w:pPr>
              <w:pStyle w:val="ConsPlusNormal"/>
              <w:jc w:val="both"/>
            </w:pPr>
            <w:r>
              <w:t>- групповое занятие</w:t>
            </w:r>
          </w:p>
        </w:tc>
        <w:tc>
          <w:tcPr>
            <w:tcW w:w="3912" w:type="dxa"/>
            <w:tcBorders>
              <w:bottom w:val="nil"/>
            </w:tcBorders>
          </w:tcPr>
          <w:p w:rsidR="00F64FE7" w:rsidRDefault="00F64FE7">
            <w:pPr>
              <w:pStyle w:val="ConsPlusNormal"/>
              <w:jc w:val="both"/>
            </w:pPr>
            <w:r>
              <w:t>Проведение групповых практических занятий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Не менее 1-го занятия ежедневно, кроме субботы, воскресенья</w:t>
            </w:r>
          </w:p>
        </w:tc>
        <w:tc>
          <w:tcPr>
            <w:tcW w:w="1020" w:type="dxa"/>
            <w:tcBorders>
              <w:bottom w:val="nil"/>
            </w:tcBorders>
          </w:tcPr>
          <w:p w:rsidR="00F64FE7" w:rsidRDefault="00F64FE7">
            <w:pPr>
              <w:pStyle w:val="ConsPlusNormal"/>
              <w:jc w:val="center"/>
            </w:pPr>
            <w:r>
              <w:t>101</w:t>
            </w:r>
          </w:p>
        </w:tc>
        <w:tc>
          <w:tcPr>
            <w:tcW w:w="3912" w:type="dxa"/>
            <w:tcBorders>
              <w:bottom w:val="nil"/>
            </w:tcBorders>
          </w:tcPr>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19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7.4</w:t>
            </w:r>
          </w:p>
        </w:tc>
        <w:tc>
          <w:tcPr>
            <w:tcW w:w="2494" w:type="dxa"/>
          </w:tcPr>
          <w:p w:rsidR="00F64FE7" w:rsidRDefault="00F64FE7">
            <w:pPr>
              <w:pStyle w:val="ConsPlusNormal"/>
              <w:jc w:val="both"/>
            </w:pPr>
            <w:r>
              <w:t>Оказание помощи в обучении навыкам компьютерной грамотности</w:t>
            </w:r>
          </w:p>
        </w:tc>
        <w:tc>
          <w:tcPr>
            <w:tcW w:w="3912" w:type="dxa"/>
          </w:tcPr>
          <w:p w:rsidR="00F64FE7" w:rsidRDefault="00F64FE7">
            <w:pPr>
              <w:pStyle w:val="ConsPlusNormal"/>
              <w:jc w:val="both"/>
            </w:pPr>
            <w:r>
              <w:t>Проведение групповых занятий (группы не более 7 - 10 человек) в форме индивидуальной работы за персональным компьютером в специализированном кабинете. Компьютерные места созданы с учетом доступной среды, оснащенные оргтехникой современной комплектации, наличием аппаратуры для сопровождения обучающего процесса, видеоматериалами.</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Услуга заключается в помощи получателя социальных услуг в освоении базовых знаний персонального компьютера как предметом современной коммуникации.</w:t>
            </w:r>
          </w:p>
          <w:p w:rsidR="00F64FE7" w:rsidRDefault="00F64FE7">
            <w:pPr>
              <w:pStyle w:val="ConsPlusNormal"/>
              <w:jc w:val="both"/>
            </w:pPr>
            <w:r>
              <w:t>Осваивая компьютерную грамотность, получатель социальных услуг расширяет знания в пользовании компьютером, совершенствует умение в режиме ведения диалога-переписки.</w:t>
            </w:r>
          </w:p>
          <w:p w:rsidR="00F64FE7" w:rsidRDefault="00F64FE7">
            <w:pPr>
              <w:pStyle w:val="ConsPlusNormal"/>
              <w:jc w:val="both"/>
            </w:pPr>
            <w:r>
              <w:t>Услуга предоставляется в комфортной, доброжелательной и спокойной атмосфере</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8" w:name="P3656"/>
      <w:bookmarkEnd w:id="8"/>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9. Стандарты социальных услуг, предоставляемых детям-инвалидам и детям с ограниченными возможностями в возрасте от 14 до 18 лет, из числа детей-сирот и детей, оставшихся без попечения родителей, нуждающимся в социальной реабилитации, в комплексном центре социальной адаптации для инвалидов, в стационарной форме временного проживания.</w:t>
      </w:r>
    </w:p>
    <w:p w:rsidR="00F64FE7" w:rsidRDefault="00F64FE7">
      <w:pPr>
        <w:pStyle w:val="ConsPlusNormal"/>
        <w:jc w:val="both"/>
      </w:pPr>
      <w:r>
        <w:t xml:space="preserve">(в ред. </w:t>
      </w:r>
      <w:hyperlink r:id="rId198" w:history="1">
        <w:r>
          <w:rPr>
            <w:color w:val="0000FF"/>
          </w:rPr>
          <w:t>приказа</w:t>
        </w:r>
      </w:hyperlink>
      <w:r>
        <w:t xml:space="preserve"> Минсоцразвития Новосибирской области от 27.07.2015 N 704)</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- 5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19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5</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200"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201" w:history="1">
              <w:r>
                <w:rPr>
                  <w:color w:val="0000FF"/>
                </w:rPr>
                <w:t>приказа</w:t>
              </w:r>
            </w:hyperlink>
            <w:r>
              <w:t xml:space="preserve"> Минсоцразвития Новосибирской области от 25.01.2016 N 27, </w:t>
            </w:r>
            <w:hyperlink r:id="rId202" w:history="1">
              <w:r>
                <w:rPr>
                  <w:color w:val="0000FF"/>
                </w:rPr>
                <w:t>приказа</w:t>
              </w:r>
            </w:hyperlink>
          </w:p>
          <w:p w:rsidR="00F64FE7" w:rsidRDefault="00F64FE7">
            <w:pPr>
              <w:pStyle w:val="ConsPlusNormal"/>
              <w:jc w:val="both"/>
            </w:pPr>
            <w:r>
              <w:t>Минтруда и соцразвития Новосибирской области от 17.12.2018 N 1382)</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1.2</w:t>
            </w:r>
          </w:p>
        </w:tc>
        <w:tc>
          <w:tcPr>
            <w:tcW w:w="2494" w:type="dxa"/>
            <w:tcBorders>
              <w:bottom w:val="nil"/>
            </w:tcBorders>
          </w:tcPr>
          <w:p w:rsidR="00F64FE7" w:rsidRDefault="00F64FE7">
            <w:pPr>
              <w:pStyle w:val="ConsPlusNormal"/>
              <w:jc w:val="both"/>
            </w:pPr>
            <w:r>
              <w:t>Обеспечение мебелью согласно утвержденным нормативам</w:t>
            </w:r>
          </w:p>
        </w:tc>
        <w:tc>
          <w:tcPr>
            <w:tcW w:w="3912" w:type="dxa"/>
            <w:tcBorders>
              <w:bottom w:val="nil"/>
            </w:tcBorders>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5</w:t>
            </w:r>
          </w:p>
        </w:tc>
        <w:tc>
          <w:tcPr>
            <w:tcW w:w="3912" w:type="dxa"/>
            <w:tcBorders>
              <w:bottom w:val="nil"/>
            </w:tcBorders>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инвалидов, быть удобна в пользовании, учитывать их физическое состояние (тяжелобольных, малоподвижных)</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03" w:history="1">
              <w:r>
                <w:rPr>
                  <w:color w:val="0000FF"/>
                </w:rPr>
                <w:t>приказа</w:t>
              </w:r>
            </w:hyperlink>
            <w:r>
              <w:t xml:space="preserve"> Минсоцразвития Новосибирской области от 25.01.2016 N 27)</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jc w:val="both"/>
            </w:pPr>
            <w:r>
              <w:t>1.3.1</w:t>
            </w:r>
          </w:p>
        </w:tc>
        <w:tc>
          <w:tcPr>
            <w:tcW w:w="2494" w:type="dxa"/>
          </w:tcPr>
          <w:p w:rsidR="00F64FE7" w:rsidRDefault="00F64FE7">
            <w:pPr>
              <w:pStyle w:val="ConsPlusNormal"/>
              <w:jc w:val="both"/>
            </w:pPr>
            <w:r>
              <w:t>- верхней и нижней одеждой в соответствии с сезоном, ростом и размером</w:t>
            </w:r>
          </w:p>
        </w:tc>
        <w:tc>
          <w:tcPr>
            <w:tcW w:w="3912" w:type="dxa"/>
          </w:tcPr>
          <w:p w:rsidR="00F64FE7" w:rsidRDefault="00F64FE7">
            <w:pPr>
              <w:pStyle w:val="ConsPlusNormal"/>
              <w:jc w:val="both"/>
            </w:pPr>
            <w:r>
              <w:t xml:space="preserve">За единицу услуги принимают факт выдачи 1-го наименования одежды в соответствии с </w:t>
            </w:r>
            <w:hyperlink r:id="rId204"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Одежда должна отвечать гигиеническим нормам и требованиям</w:t>
            </w:r>
          </w:p>
          <w:p w:rsidR="00F64FE7" w:rsidRDefault="00F64FE7">
            <w:pPr>
              <w:pStyle w:val="ConsPlusNormal"/>
              <w:jc w:val="both"/>
            </w:pPr>
            <w:r>
              <w:t>и предоставляться в соответствии с сезоном, ростом и размером</w:t>
            </w:r>
          </w:p>
          <w:p w:rsidR="00F64FE7" w:rsidRDefault="00F64FE7">
            <w:pPr>
              <w:pStyle w:val="ConsPlusNormal"/>
              <w:jc w:val="both"/>
            </w:pPr>
            <w:r>
              <w:t>получателя социальных услуг</w:t>
            </w:r>
          </w:p>
        </w:tc>
      </w:tr>
      <w:tr w:rsidR="00F64FE7" w:rsidRPr="0090213F">
        <w:tc>
          <w:tcPr>
            <w:tcW w:w="964" w:type="dxa"/>
          </w:tcPr>
          <w:p w:rsidR="00F64FE7" w:rsidRDefault="00F64FE7">
            <w:pPr>
              <w:pStyle w:val="ConsPlusNormal"/>
              <w:jc w:val="both"/>
            </w:pPr>
            <w:r>
              <w:t>1.3.2</w:t>
            </w:r>
          </w:p>
        </w:tc>
        <w:tc>
          <w:tcPr>
            <w:tcW w:w="2494" w:type="dxa"/>
          </w:tcPr>
          <w:p w:rsidR="00F64FE7" w:rsidRDefault="00F64FE7">
            <w:pPr>
              <w:pStyle w:val="ConsPlusNormal"/>
              <w:jc w:val="both"/>
            </w:pPr>
            <w:r>
              <w:t>- обувью домашней, уличной в соответствии с сезоном и размером</w:t>
            </w:r>
          </w:p>
        </w:tc>
        <w:tc>
          <w:tcPr>
            <w:tcW w:w="3912" w:type="dxa"/>
          </w:tcPr>
          <w:p w:rsidR="00F64FE7" w:rsidRDefault="00F64FE7">
            <w:pPr>
              <w:pStyle w:val="ConsPlusNormal"/>
              <w:jc w:val="both"/>
            </w:pPr>
            <w:r>
              <w:t xml:space="preserve">За единицу услуги принимают факт выдачи 1 пары обуви в соответствии с </w:t>
            </w:r>
            <w:hyperlink r:id="rId20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1.3.3</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206"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5</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1.3 в ред. </w:t>
            </w:r>
            <w:hyperlink r:id="rId207" w:history="1">
              <w:r>
                <w:rPr>
                  <w:color w:val="0000FF"/>
                </w:rPr>
                <w:t>приказа</w:t>
              </w:r>
            </w:hyperlink>
            <w:r>
              <w:t xml:space="preserve"> Минсоцразвития Новосибирской области от 02.12.2015 N 1087)</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утвержденным нормативам, включая приобретение продуктов и приготовление блюд по меню, утвержденному руководителем учреждения, технологии приготовления в соответствии с </w:t>
            </w:r>
            <w:hyperlink r:id="rId208"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От 4-х до 5-ти раз ежедневно</w:t>
            </w:r>
          </w:p>
        </w:tc>
        <w:tc>
          <w:tcPr>
            <w:tcW w:w="1020" w:type="dxa"/>
            <w:tcBorders>
              <w:bottom w:val="nil"/>
            </w:tcBorders>
          </w:tcPr>
          <w:p w:rsidR="00F64FE7" w:rsidRDefault="00F64FE7">
            <w:pPr>
              <w:pStyle w:val="ConsPlusNormal"/>
              <w:jc w:val="center"/>
            </w:pPr>
            <w:r>
              <w:t>604/755</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0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1.5.1</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21</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1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1.5.2</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Глаженое постельное белье должно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1.5.3</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Белье собирают и транспортируют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302</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1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1.7</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1.7.1</w:t>
            </w:r>
          </w:p>
        </w:tc>
        <w:tc>
          <w:tcPr>
            <w:tcW w:w="2494" w:type="dxa"/>
          </w:tcPr>
          <w:p w:rsidR="00F64FE7" w:rsidRDefault="00F64FE7">
            <w:pPr>
              <w:pStyle w:val="ConsPlusNormal"/>
            </w:pPr>
            <w:r>
              <w:t>- сопровождение нуждающегося вне учреждения (коллективное)</w:t>
            </w:r>
          </w:p>
        </w:tc>
        <w:tc>
          <w:tcPr>
            <w:tcW w:w="3912" w:type="dxa"/>
            <w:vMerge w:val="restart"/>
            <w:tcBorders>
              <w:bottom w:val="nil"/>
            </w:tcBorders>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Borders>
              <w:bottom w:val="nil"/>
            </w:tcBorders>
          </w:tcPr>
          <w:p w:rsidR="00F64FE7" w:rsidRDefault="00F64FE7">
            <w:pPr>
              <w:pStyle w:val="ConsPlusNormal"/>
              <w:jc w:val="both"/>
            </w:pPr>
            <w:r>
              <w:t>По необходимости</w:t>
            </w:r>
          </w:p>
        </w:tc>
        <w:tc>
          <w:tcPr>
            <w:tcW w:w="1020" w:type="dxa"/>
            <w:vMerge w:val="restart"/>
            <w:tcBorders>
              <w:bottom w:val="nil"/>
            </w:tcBorders>
          </w:tcPr>
          <w:p w:rsidR="00F64FE7" w:rsidRDefault="00F64FE7">
            <w:pPr>
              <w:pStyle w:val="ConsPlusNormal"/>
              <w:jc w:val="center"/>
            </w:pPr>
            <w:r>
              <w:t>1</w:t>
            </w:r>
          </w:p>
        </w:tc>
        <w:tc>
          <w:tcPr>
            <w:tcW w:w="3912" w:type="dxa"/>
            <w:vMerge w:val="restart"/>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1.7.2</w:t>
            </w:r>
          </w:p>
        </w:tc>
        <w:tc>
          <w:tcPr>
            <w:tcW w:w="2494" w:type="dxa"/>
            <w:tcBorders>
              <w:bottom w:val="nil"/>
            </w:tcBorders>
          </w:tcPr>
          <w:p w:rsidR="00F64FE7" w:rsidRDefault="00F64FE7">
            <w:pPr>
              <w:pStyle w:val="ConsPlusNormal"/>
            </w:pPr>
            <w:r>
              <w:t>- сопровождение нуждающегося вне учреждения (индивидуальное)</w:t>
            </w:r>
          </w:p>
        </w:tc>
        <w:tc>
          <w:tcPr>
            <w:tcW w:w="3912" w:type="dxa"/>
            <w:vMerge/>
            <w:tcBorders>
              <w:bottom w:val="nil"/>
            </w:tcBorders>
          </w:tcPr>
          <w:p w:rsidR="00F64FE7" w:rsidRPr="0090213F" w:rsidRDefault="00F64FE7"/>
        </w:tc>
        <w:tc>
          <w:tcPr>
            <w:tcW w:w="1304" w:type="dxa"/>
            <w:vMerge/>
            <w:tcBorders>
              <w:bottom w:val="nil"/>
            </w:tcBorders>
          </w:tcPr>
          <w:p w:rsidR="00F64FE7" w:rsidRPr="0090213F" w:rsidRDefault="00F64FE7"/>
        </w:tc>
        <w:tc>
          <w:tcPr>
            <w:tcW w:w="1020" w:type="dxa"/>
            <w:vMerge/>
            <w:tcBorders>
              <w:bottom w:val="nil"/>
            </w:tcBorders>
          </w:tcPr>
          <w:p w:rsidR="00F64FE7" w:rsidRPr="0090213F" w:rsidRDefault="00F64FE7"/>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12"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1.7.3</w:t>
            </w:r>
          </w:p>
        </w:tc>
        <w:tc>
          <w:tcPr>
            <w:tcW w:w="2494" w:type="dxa"/>
            <w:tcBorders>
              <w:bottom w:val="nil"/>
            </w:tcBorders>
          </w:tcPr>
          <w:p w:rsidR="00F64FE7" w:rsidRDefault="00F64FE7">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1.7.3 в ред. </w:t>
            </w:r>
            <w:hyperlink r:id="rId21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посредством опроса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1.9</w:t>
            </w:r>
          </w:p>
        </w:tc>
        <w:tc>
          <w:tcPr>
            <w:tcW w:w="12642" w:type="dxa"/>
            <w:gridSpan w:val="5"/>
            <w:tcBorders>
              <w:bottom w:val="nil"/>
            </w:tcBorders>
          </w:tcPr>
          <w:p w:rsidR="00F64FE7" w:rsidRDefault="00F64FE7">
            <w:pPr>
              <w:pStyle w:val="ConsPlusNormal"/>
              <w:jc w:val="both"/>
            </w:pPr>
            <w:r>
              <w:t xml:space="preserve">Исключен. - </w:t>
            </w:r>
            <w:hyperlink r:id="rId214" w:history="1">
              <w:r>
                <w:rPr>
                  <w:color w:val="0000FF"/>
                </w:rPr>
                <w:t>Приказ</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4177"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аускультация легких и сердца, пальпация органов брюшной полости.</w:t>
            </w:r>
          </w:p>
          <w:p w:rsidR="00F64FE7" w:rsidRDefault="00F64FE7">
            <w:pPr>
              <w:pStyle w:val="ConsPlusNormal"/>
              <w:jc w:val="both"/>
            </w:pPr>
            <w:r>
              <w:t>Занесение данных осмотра в амбулаторную карту.</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ИПР</w:t>
            </w:r>
          </w:p>
        </w:tc>
      </w:tr>
      <w:tr w:rsidR="00F64FE7" w:rsidRPr="0090213F">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Проведение санитарной обработки предотвращает занос чесотки и педикулеза в учреждение.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rPr>
                <w:rFonts w:cs="Times New Roman"/>
              </w:rPr>
            </w:pPr>
            <w:r>
              <w:t xml:space="preserve">- прием врача-специалиста в учреждении </w:t>
            </w:r>
            <w:hyperlink w:anchor="P4177" w:history="1">
              <w:r>
                <w:rPr>
                  <w:color w:val="0000FF"/>
                </w:rPr>
                <w:t>&lt;*&gt;</w:t>
              </w:r>
            </w:hyperlink>
          </w:p>
        </w:tc>
        <w:tc>
          <w:tcPr>
            <w:tcW w:w="3912" w:type="dxa"/>
          </w:tcPr>
          <w:p w:rsidR="00F64FE7" w:rsidRDefault="00F64FE7">
            <w:pPr>
              <w:pStyle w:val="ConsPlusNormal"/>
              <w:jc w:val="both"/>
            </w:pPr>
            <w:r>
              <w:t>Проведение осмотра получателя социальных услуг врачом-специалистом (психиатром, неврологом) для коррекции проводимых реабилитационных мероприятий.</w:t>
            </w:r>
          </w:p>
          <w:p w:rsidR="00F64FE7" w:rsidRDefault="00F64FE7">
            <w:pPr>
              <w:pStyle w:val="ConsPlusNormal"/>
              <w:jc w:val="both"/>
            </w:pPr>
            <w:r>
              <w:t>1 услуга - 1 осмотр</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по организации консультирования врачами-специалистами способствует расширению проводимых услуг в соответствии с заболеваниями получателей социальных услуг</w:t>
            </w:r>
          </w:p>
        </w:tc>
      </w:tr>
      <w:tr w:rsidR="00F64FE7" w:rsidRPr="0090213F">
        <w:tc>
          <w:tcPr>
            <w:tcW w:w="964" w:type="dxa"/>
          </w:tcPr>
          <w:p w:rsidR="00F64FE7" w:rsidRDefault="00F64FE7">
            <w:pPr>
              <w:pStyle w:val="ConsPlusNormal"/>
              <w:jc w:val="both"/>
            </w:pPr>
            <w:r>
              <w:t>2.2.2</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Предварительная запись получателей социальных услуг на прием в медицинскую организацию, разъяснение им сути проблем.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4177" w:history="1">
              <w:r>
                <w:rPr>
                  <w:color w:val="0000FF"/>
                </w:rPr>
                <w:t>&lt;*&gt;</w:t>
              </w:r>
            </w:hyperlink>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Ежемесячно не менее 1 раза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тела или давления.</w:t>
            </w:r>
          </w:p>
          <w:p w:rsidR="00F64FE7" w:rsidRDefault="00F64FE7">
            <w:pPr>
              <w:pStyle w:val="ConsPlusNormal"/>
              <w:jc w:val="both"/>
            </w:pPr>
            <w:r>
              <w:t>Фиксирование результатов в амбулаторной карте.</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Ежемесячно не менее 1 раза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 социальных услуг. Услуга должна обеспечить снятие и фиксирование результатов</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2.3.3</w:t>
            </w:r>
          </w:p>
        </w:tc>
        <w:tc>
          <w:tcPr>
            <w:tcW w:w="2494" w:type="dxa"/>
            <w:tcBorders>
              <w:bottom w:val="nil"/>
            </w:tcBorders>
          </w:tcPr>
          <w:p w:rsidR="00F64FE7" w:rsidRDefault="00F64FE7">
            <w:pPr>
              <w:pStyle w:val="ConsPlusNormal"/>
              <w:jc w:val="both"/>
            </w:pPr>
            <w:r>
              <w:t>- социально-медицинский патронаж, в том числе новорожденных</w:t>
            </w:r>
          </w:p>
        </w:tc>
        <w:tc>
          <w:tcPr>
            <w:tcW w:w="3912" w:type="dxa"/>
            <w:tcBorders>
              <w:bottom w:val="nil"/>
            </w:tcBorders>
          </w:tcPr>
          <w:p w:rsidR="00F64FE7" w:rsidRDefault="00F64FE7">
            <w:pPr>
              <w:pStyle w:val="ConsPlusNormal"/>
              <w:jc w:val="both"/>
            </w:pPr>
            <w:r>
              <w:t>Проведение обхода медицинской сестрой комнат для проживания получателей социальных услуг.</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151</w:t>
            </w:r>
          </w:p>
        </w:tc>
        <w:tc>
          <w:tcPr>
            <w:tcW w:w="3912" w:type="dxa"/>
            <w:tcBorders>
              <w:bottom w:val="nil"/>
            </w:tcBorders>
          </w:tcPr>
          <w:p w:rsidR="00F64FE7" w:rsidRDefault="00F64FE7">
            <w:pPr>
              <w:pStyle w:val="ConsPlusNormal"/>
              <w:jc w:val="both"/>
            </w:pPr>
            <w:r>
              <w:t>Услуга по проведению социально-медицинского патронажа проводится с целью выявления жалоб, организации гигиенических процедур получателями социальных услуг, соблюдению санитарно-гигиенических правил проживания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1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4177" w:history="1">
              <w:r>
                <w:rPr>
                  <w:color w:val="0000FF"/>
                </w:rPr>
                <w:t>&lt;*&gt;</w:t>
              </w:r>
            </w:hyperlink>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15</w:t>
            </w:r>
          </w:p>
        </w:tc>
        <w:tc>
          <w:tcPr>
            <w:tcW w:w="3912" w:type="dxa"/>
            <w:vMerge w:val="restart"/>
          </w:tcPr>
          <w:p w:rsidR="00F64FE7" w:rsidRDefault="00F64FE7">
            <w:pPr>
              <w:pStyle w:val="ConsPlusNormal"/>
              <w:jc w:val="both"/>
            </w:pPr>
            <w:r>
              <w:t>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отношению к получателям социальных услуг</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jc w:val="both"/>
            </w:pPr>
            <w:r>
              <w:t>Подготовка медицинских препаратов и изделий медицинского назначения,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2.4.3</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5</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2.4.4</w:t>
            </w:r>
          </w:p>
        </w:tc>
        <w:tc>
          <w:tcPr>
            <w:tcW w:w="2494" w:type="dxa"/>
          </w:tcPr>
          <w:p w:rsidR="00F64FE7" w:rsidRDefault="00F64FE7">
            <w:pPr>
              <w:pStyle w:val="ConsPlusNormal"/>
              <w:jc w:val="both"/>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4177"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151</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4177"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2.7</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2.8</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jc w:val="both"/>
            </w:pPr>
            <w:r>
              <w:t>2.8.1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jc w:val="both"/>
            </w:pPr>
            <w:r>
              <w:t>2.9</w:t>
            </w:r>
          </w:p>
        </w:tc>
        <w:tc>
          <w:tcPr>
            <w:tcW w:w="12642" w:type="dxa"/>
            <w:gridSpan w:val="5"/>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2.9.1</w:t>
            </w:r>
          </w:p>
        </w:tc>
        <w:tc>
          <w:tcPr>
            <w:tcW w:w="2494" w:type="dxa"/>
            <w:tcBorders>
              <w:bottom w:val="nil"/>
            </w:tcBorders>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F64FE7" w:rsidRDefault="00F64FE7">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1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2.9.2</w:t>
            </w:r>
          </w:p>
        </w:tc>
        <w:tc>
          <w:tcPr>
            <w:tcW w:w="2494" w:type="dxa"/>
          </w:tcPr>
          <w:p w:rsidR="00F64FE7" w:rsidRDefault="00F64FE7">
            <w:pPr>
              <w:pStyle w:val="ConsPlusNormal"/>
              <w:jc w:val="both"/>
              <w:rPr>
                <w:rFonts w:cs="Times New Roman"/>
              </w:rPr>
            </w:pPr>
            <w:r>
              <w:t xml:space="preserve">- прием стоматолога в учреждении </w:t>
            </w:r>
            <w:hyperlink w:anchor="P4177" w:history="1">
              <w:r>
                <w:rPr>
                  <w:color w:val="0000FF"/>
                </w:rPr>
                <w:t>&lt;*&gt;</w:t>
              </w:r>
            </w:hyperlink>
          </w:p>
        </w:tc>
        <w:tc>
          <w:tcPr>
            <w:tcW w:w="3912" w:type="dxa"/>
          </w:tcPr>
          <w:p w:rsidR="00F64FE7" w:rsidRDefault="00F64FE7">
            <w:pPr>
              <w:pStyle w:val="ConsPlusNormal"/>
              <w:jc w:val="both"/>
            </w:pPr>
            <w:r>
              <w:t>Услуга оказывается в стоматологическом кабинете организации социального обслуживания. Стоматологом проводится осмотр и выявление патологии ротовой полости.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не менее 1 раза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выявление патологии ротовой полости получателя социальных услуг для предупреждения осложнений (хронических инфекций и т.д.) в обстановке, психологически располагающей для получателя социальных услуг</w:t>
            </w:r>
          </w:p>
        </w:tc>
      </w:tr>
      <w:tr w:rsidR="00F64FE7" w:rsidRPr="0090213F">
        <w:tc>
          <w:tcPr>
            <w:tcW w:w="964" w:type="dxa"/>
          </w:tcPr>
          <w:p w:rsidR="00F64FE7" w:rsidRDefault="00F64FE7">
            <w:pPr>
              <w:pStyle w:val="ConsPlusNormal"/>
              <w:jc w:val="both"/>
            </w:pPr>
            <w:r>
              <w:t>2.10</w:t>
            </w:r>
          </w:p>
        </w:tc>
        <w:tc>
          <w:tcPr>
            <w:tcW w:w="12642" w:type="dxa"/>
            <w:gridSpan w:val="5"/>
          </w:tcPr>
          <w:p w:rsidR="00F64FE7" w:rsidRDefault="00F64FE7">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c>
          <w:tcPr>
            <w:tcW w:w="964" w:type="dxa"/>
          </w:tcPr>
          <w:p w:rsidR="00F64FE7" w:rsidRDefault="00F64FE7">
            <w:pPr>
              <w:pStyle w:val="ConsPlusNormal"/>
              <w:jc w:val="both"/>
            </w:pPr>
            <w:r>
              <w:t>2.10.1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Проведение мероприятий, направленных на формирование здорового образа жизни</w:t>
            </w:r>
          </w:p>
        </w:tc>
        <w:tc>
          <w:tcPr>
            <w:tcW w:w="3912" w:type="dxa"/>
          </w:tcPr>
          <w:p w:rsidR="00F64FE7" w:rsidRDefault="00F64FE7">
            <w:pPr>
              <w:pStyle w:val="ConsPlusNormal"/>
              <w:jc w:val="both"/>
            </w:pPr>
            <w:r>
              <w:t>Занятия проводятся врачами, медицинскими сестрами в форме лекций, бесед с использованием видеофильмов. Совместно с получателями социальных услуг готовится выпуск уголков здоровья по здоровому образу жизни.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Услуга проводится с целью просвещения получателей социальных услуг о сохранении и укреплении здоровья</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3</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1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5</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1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(групповое)</w:t>
            </w:r>
          </w:p>
        </w:tc>
        <w:tc>
          <w:tcPr>
            <w:tcW w:w="3912" w:type="dxa"/>
            <w:vMerge w:val="restart"/>
          </w:tcPr>
          <w:p w:rsidR="00F64FE7" w:rsidRDefault="00F64FE7">
            <w:pPr>
              <w:pStyle w:val="ConsPlusNormal"/>
              <w:jc w:val="both"/>
            </w:pPr>
            <w:r>
              <w:t>Услуга состоит в проведении реабилитационных мероприятий индивидуальных (групповых)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vMerge w:val="restart"/>
          </w:tcPr>
          <w:p w:rsidR="00F64FE7" w:rsidRDefault="00F64FE7">
            <w:pPr>
              <w:pStyle w:val="ConsPlusNormal"/>
              <w:jc w:val="both"/>
            </w:pPr>
            <w:r>
              <w:t>Психологическая 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3.3.2</w:t>
            </w:r>
          </w:p>
        </w:tc>
        <w:tc>
          <w:tcPr>
            <w:tcW w:w="2494" w:type="dxa"/>
          </w:tcPr>
          <w:p w:rsidR="00F64FE7" w:rsidRDefault="00F64FE7">
            <w:pPr>
              <w:pStyle w:val="ConsPlusNormal"/>
              <w:jc w:val="both"/>
            </w:pPr>
            <w:r>
              <w:t>- психокоррекционное занятие (индивидуальное)</w:t>
            </w:r>
          </w:p>
        </w:tc>
        <w:tc>
          <w:tcPr>
            <w:tcW w:w="3912" w:type="dxa"/>
            <w:vMerge/>
          </w:tcPr>
          <w:p w:rsidR="00F64FE7" w:rsidRPr="0090213F" w:rsidRDefault="00F64FE7"/>
        </w:tc>
        <w:tc>
          <w:tcPr>
            <w:tcW w:w="1304" w:type="dxa"/>
          </w:tcPr>
          <w:p w:rsidR="00F64FE7" w:rsidRDefault="00F64FE7">
            <w:pPr>
              <w:pStyle w:val="ConsPlusNormal"/>
              <w:jc w:val="both"/>
            </w:pPr>
            <w:r>
              <w:t>По необходимости, не менее 1 раза</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3</w:t>
            </w:r>
          </w:p>
        </w:tc>
        <w:tc>
          <w:tcPr>
            <w:tcW w:w="3912" w:type="dxa"/>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19"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4.1.2</w:t>
            </w:r>
          </w:p>
        </w:tc>
        <w:tc>
          <w:tcPr>
            <w:tcW w:w="2494" w:type="dxa"/>
            <w:tcBorders>
              <w:bottom w:val="nil"/>
            </w:tcBorders>
          </w:tcPr>
          <w:p w:rsidR="00F64FE7" w:rsidRDefault="00F64FE7">
            <w:pPr>
              <w:pStyle w:val="ConsPlusNormal"/>
              <w:jc w:val="both"/>
            </w:pPr>
            <w:r>
              <w:t>- консультация педагога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2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менее 7 человек) в форме бесед, разъяснений, рекомендаций для усвоения знаний, умений, навыков, которые получатель социальных услуг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1 раз ежедневно, кроме субботы, воскресенья</w:t>
            </w:r>
          </w:p>
        </w:tc>
        <w:tc>
          <w:tcPr>
            <w:tcW w:w="1020" w:type="dxa"/>
          </w:tcPr>
          <w:p w:rsidR="00F64FE7" w:rsidRDefault="00F64FE7">
            <w:pPr>
              <w:pStyle w:val="ConsPlusNormal"/>
              <w:jc w:val="center"/>
            </w:pPr>
            <w:r>
              <w:t>101</w:t>
            </w:r>
          </w:p>
        </w:tc>
        <w:tc>
          <w:tcPr>
            <w:tcW w:w="3912" w:type="dxa"/>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 не менее 1 занятия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4.2.1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5</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получателя социальных услуг. Она должна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p w:rsidR="00F64FE7" w:rsidRDefault="00F64FE7">
            <w:pPr>
              <w:pStyle w:val="ConsPlusNormal"/>
              <w:jc w:val="both"/>
            </w:pPr>
            <w:r>
              <w:t>Создание развивающей среды для проведения настольно-печатных игр, спортивно-групповых игр, проведение музыкальных викторин, праздничных тематических вечеров.</w:t>
            </w:r>
          </w:p>
          <w:p w:rsidR="00F64FE7" w:rsidRDefault="00F64FE7">
            <w:pPr>
              <w:pStyle w:val="ConsPlusNormal"/>
              <w:jc w:val="both"/>
            </w:pPr>
            <w:r>
              <w:t>Услуга должна способствовать формированию общего и культурного кругозора в сфере общения, развитию мыслительных процессов в игре, воспитанию личностных черт характера (толерантности, доброжелательности, сдержанности, юмора), умение принимать и выполнять правила коллективной игры</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5</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Организация различных форм досуговой деятельности (творческие мастерские, просмотр телевизора, прослушиванию радио и т.д.).</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151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Ознакомление получателей социальных услуг с литературой посредством посещения библиотеки, проведение групповых занятий. Организация игрового пространства.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Pr>
          <w:p w:rsidR="00F64FE7" w:rsidRDefault="00F64FE7">
            <w:pPr>
              <w:pStyle w:val="ConsPlusNormal"/>
              <w:jc w:val="both"/>
            </w:pPr>
            <w:r>
              <w:t>Проведение групповых занятий (группы не менее 7 человек) в форме групповой работы получателей социальных услуг с применением практического материала (в специализированном кабинете "Домоводство") для усвоения знаний, умений и первичных навыков по самообслуживанию, которые получатель социальных услуг не может освоить самостоятельно.</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Не менее 1 раза еженедельно, кроме субботы, воскресенья</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Услуга должна способствовать развитию самостоятельных навыков получателя социальных услуг по самообслуживанию в быту, повышению жизненной активности по самоорганизации и оказанию посильной помощи семье в ведении домашнего хозяйства:</w:t>
            </w:r>
          </w:p>
          <w:p w:rsidR="00F64FE7" w:rsidRDefault="00F64FE7">
            <w:pPr>
              <w:pStyle w:val="ConsPlusNormal"/>
              <w:jc w:val="both"/>
            </w:pPr>
            <w:r>
              <w:t>- приготовление пищи (получатель социальных услуг должен уметь приготовить себе простое блюдо, соблюдая правила сервировки и пользования столовыми приборами);</w:t>
            </w:r>
          </w:p>
          <w:p w:rsidR="00F64FE7" w:rsidRDefault="00F64FE7">
            <w:pPr>
              <w:pStyle w:val="ConsPlusNormal"/>
              <w:jc w:val="both"/>
            </w:pPr>
            <w:r>
              <w:t>- соблюдение получателем социальных услуг техники безопасности при использовании бытовых приборов, таких как утюг, чайник, электроплита, термос, тостер, стиральная машина, пылесос;</w:t>
            </w:r>
          </w:p>
          <w:p w:rsidR="00F64FE7" w:rsidRDefault="00F64FE7">
            <w:pPr>
              <w:pStyle w:val="ConsPlusNormal"/>
              <w:jc w:val="both"/>
            </w:pPr>
            <w:r>
              <w:t>- умение выполнять самостоятельно мелкий ремонт одежды и ее влажно-тепловую обработку, правильно использовать швейное оборудование (ножницы, иголка, нитки, наперсток, распарыватель), умение выбирать моющие средства для хозяйственно-бытового самообслуживания (стиральный порошок, мыло жидкое и твердое, чистящее средство)</w:t>
            </w:r>
          </w:p>
        </w:tc>
      </w:tr>
      <w:tr w:rsidR="00F64FE7" w:rsidRPr="0090213F">
        <w:tc>
          <w:tcPr>
            <w:tcW w:w="964" w:type="dxa"/>
          </w:tcPr>
          <w:p w:rsidR="00F64FE7" w:rsidRDefault="00F64FE7">
            <w:pPr>
              <w:pStyle w:val="ConsPlusNormal"/>
              <w:jc w:val="both"/>
            </w:pPr>
            <w:r>
              <w:t>4.4</w:t>
            </w:r>
          </w:p>
        </w:tc>
        <w:tc>
          <w:tcPr>
            <w:tcW w:w="2494" w:type="dxa"/>
          </w:tcPr>
          <w:p w:rsidR="00F64FE7" w:rsidRDefault="00F64FE7">
            <w:pPr>
              <w:pStyle w:val="ConsPlusNormal"/>
              <w:jc w:val="both"/>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F64FE7" w:rsidRDefault="00F64FE7">
            <w:pPr>
              <w:pStyle w:val="ConsPlusNormal"/>
              <w:jc w:val="both"/>
            </w:pPr>
            <w:r>
              <w:t>Предоставление услуг по сурдопереводу для решения медицинских, профессиональных, трудовых, социальных вопросов получателя социальных услуг, как в учреждении, так и за его пределами.</w:t>
            </w:r>
          </w:p>
          <w:p w:rsidR="00F64FE7" w:rsidRDefault="00F64FE7">
            <w:pPr>
              <w:pStyle w:val="ConsPlusNormal"/>
              <w:jc w:val="both"/>
            </w:pPr>
            <w:r>
              <w:t>Продолжительность услуги - в течение процесса обучения.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101</w:t>
            </w:r>
          </w:p>
        </w:tc>
        <w:tc>
          <w:tcPr>
            <w:tcW w:w="3912" w:type="dxa"/>
          </w:tcPr>
          <w:p w:rsidR="00F64FE7" w:rsidRDefault="00F64FE7">
            <w:pPr>
              <w:pStyle w:val="ConsPlusNormal"/>
              <w:jc w:val="both"/>
            </w:pPr>
            <w:r>
              <w:t>Отсутствие дискомфорта у инвалидов с нарушением слуха при решении медицинских, профессиональных, трудовых, социальных вопросов как в учреждении, так и за его пределами</w:t>
            </w:r>
          </w:p>
        </w:tc>
      </w:tr>
      <w:tr w:rsidR="00F64FE7" w:rsidRPr="0090213F">
        <w:tc>
          <w:tcPr>
            <w:tcW w:w="964" w:type="dxa"/>
          </w:tcPr>
          <w:p w:rsidR="00F64FE7" w:rsidRDefault="00F64FE7">
            <w:pPr>
              <w:pStyle w:val="ConsPlusNormal"/>
              <w:jc w:val="both"/>
            </w:pPr>
            <w:r>
              <w:t>4.5</w:t>
            </w:r>
          </w:p>
        </w:tc>
        <w:tc>
          <w:tcPr>
            <w:tcW w:w="2494" w:type="dxa"/>
          </w:tcPr>
          <w:p w:rsidR="00F64FE7" w:rsidRDefault="00F64FE7">
            <w:pPr>
              <w:pStyle w:val="ConsPlusNormal"/>
              <w:jc w:val="both"/>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F64FE7" w:rsidRDefault="00F64FE7">
            <w:pPr>
              <w:pStyle w:val="ConsPlusNormal"/>
              <w:jc w:val="both"/>
            </w:pPr>
            <w:r>
              <w:t>Проведение занятий с родственниками получателя социальных услуг по обучению практическим навыкам общего ухода, обучению с их помощью передвижению, ориентации в пространстве и др.</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услуги должно быть проведено с учетом индивидуальных особенностей получателей услуги, характера их индивидуальности, степени ограничения возможностей, физического или психического состояния, а также степени подготовленности родственников к этим процедурам.</w:t>
            </w:r>
          </w:p>
          <w:p w:rsidR="00F64FE7" w:rsidRDefault="00F64FE7">
            <w:pPr>
              <w:pStyle w:val="ConsPlusNormal"/>
              <w:jc w:val="both"/>
            </w:pPr>
            <w:r>
              <w:t>Качество обучения должно быть оценено по степени восстановления физических или умственных возможностей получателей социальных услуг и их адаптации к окружающей обстановке</w:t>
            </w:r>
          </w:p>
        </w:tc>
      </w:tr>
      <w:tr w:rsidR="00F64FE7" w:rsidRPr="0090213F">
        <w:tc>
          <w:tcPr>
            <w:tcW w:w="964" w:type="dxa"/>
          </w:tcPr>
          <w:p w:rsidR="00F64FE7" w:rsidRDefault="00F64FE7">
            <w:pPr>
              <w:pStyle w:val="ConsPlusNormal"/>
              <w:jc w:val="both"/>
            </w:pPr>
            <w:r>
              <w:t>4.6</w:t>
            </w:r>
          </w:p>
        </w:tc>
        <w:tc>
          <w:tcPr>
            <w:tcW w:w="2494" w:type="dxa"/>
          </w:tcPr>
          <w:p w:rsidR="00F64FE7" w:rsidRDefault="00F64FE7">
            <w:pPr>
              <w:pStyle w:val="ConsPlusNormal"/>
              <w:jc w:val="both"/>
            </w:pPr>
            <w:r>
              <w:t>Социально-педагогический патронаж</w:t>
            </w:r>
          </w:p>
        </w:tc>
        <w:tc>
          <w:tcPr>
            <w:tcW w:w="3912" w:type="dxa"/>
          </w:tcPr>
          <w:p w:rsidR="00F64FE7" w:rsidRDefault="00F64FE7">
            <w:pPr>
              <w:pStyle w:val="ConsPlusNormal"/>
              <w:jc w:val="both"/>
            </w:pPr>
            <w:r>
              <w:t>Посещение получателя социальных услуг с целью оказания своевременной педагогической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151</w:t>
            </w:r>
          </w:p>
        </w:tc>
        <w:tc>
          <w:tcPr>
            <w:tcW w:w="3912" w:type="dxa"/>
          </w:tcPr>
          <w:p w:rsidR="00F64FE7" w:rsidRDefault="00F64FE7">
            <w:pPr>
              <w:pStyle w:val="ConsPlusNormal"/>
              <w:jc w:val="both"/>
            </w:pPr>
            <w:r>
              <w:t>Социально-педагогический патронаж - социально-педагогическая услуга, заключающаяся в систематическом наблюдении за получателем социальных услуг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им при необходимости социально-педагогической помощи</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тестирования направлено на оказание помощи в выборе направления для обучения доступным профессиональным навыкам, трудоустройстве и в решении других проблем, связанных с трудовой адаптацией.</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выявление у получателей социальных услуг физических возможностей и интеллектуальных способностей для определения направления профессиональной деятельности с целью поддержания активного образа жизни и повышать возможность последующего трудоустройства</w:t>
            </w:r>
          </w:p>
        </w:tc>
      </w:tr>
      <w:tr w:rsidR="00F64FE7" w:rsidRPr="0090213F">
        <w:tc>
          <w:tcPr>
            <w:tcW w:w="964" w:type="dxa"/>
          </w:tcPr>
          <w:p w:rsidR="00F64FE7" w:rsidRDefault="00F64FE7">
            <w:pPr>
              <w:pStyle w:val="ConsPlusNormal"/>
              <w:jc w:val="both"/>
            </w:pPr>
            <w:r>
              <w:t>5.1.2</w:t>
            </w:r>
          </w:p>
        </w:tc>
        <w:tc>
          <w:tcPr>
            <w:tcW w:w="2494" w:type="dxa"/>
          </w:tcPr>
          <w:p w:rsidR="00F64FE7" w:rsidRDefault="00F64FE7">
            <w:pPr>
              <w:pStyle w:val="ConsPlusNormal"/>
              <w:jc w:val="both"/>
            </w:pPr>
            <w:r>
              <w:t>- обучение доступным профессиональным навыкам</w:t>
            </w:r>
          </w:p>
        </w:tc>
        <w:tc>
          <w:tcPr>
            <w:tcW w:w="3912" w:type="dxa"/>
          </w:tcPr>
          <w:p w:rsidR="00F64FE7" w:rsidRDefault="00F64FE7">
            <w:pPr>
              <w:pStyle w:val="ConsPlusNormal"/>
              <w:jc w:val="both"/>
            </w:pPr>
            <w:r>
              <w:t>Обучение доступным профессиональным навыкам (не более 4-х часов в день, для лиц, кому показана трудовая реабилитация).</w:t>
            </w:r>
          </w:p>
          <w:p w:rsidR="00F64FE7" w:rsidRDefault="00F64FE7">
            <w:pPr>
              <w:pStyle w:val="ConsPlusNormal"/>
              <w:jc w:val="both"/>
            </w:pPr>
            <w:r>
              <w:t>Продолжительность услуги - от 0,75 часа до 4-х часов.</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101</w:t>
            </w:r>
          </w:p>
        </w:tc>
        <w:tc>
          <w:tcPr>
            <w:tcW w:w="3912" w:type="dxa"/>
          </w:tcPr>
          <w:p w:rsidR="00F64FE7" w:rsidRDefault="00F64FE7">
            <w:pPr>
              <w:pStyle w:val="ConsPlusNormal"/>
              <w:jc w:val="both"/>
            </w:pPr>
            <w:r>
              <w:t>Услуга должна обеспечивать обучение и освоение доступных профессиональных навыков получателей социальных услуг согласно тематическим планам с учетом состояния здоровья, степени социально-педагогической дезадаптации, уровня знаний, физического и психического состояния</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jc w:val="both"/>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7.1</w:t>
            </w:r>
          </w:p>
        </w:tc>
        <w:tc>
          <w:tcPr>
            <w:tcW w:w="2494" w:type="dxa"/>
          </w:tcPr>
          <w:p w:rsidR="00F64FE7" w:rsidRDefault="00F64FE7">
            <w:pPr>
              <w:pStyle w:val="ConsPlusNormal"/>
              <w:jc w:val="both"/>
            </w:pPr>
            <w:r>
              <w:t>Обучение инвалидов (детей-инвалидов) пользованию техническими средствами реабилитации</w:t>
            </w:r>
          </w:p>
        </w:tc>
        <w:tc>
          <w:tcPr>
            <w:tcW w:w="3912" w:type="dxa"/>
          </w:tcPr>
          <w:p w:rsidR="00F64FE7" w:rsidRDefault="00F64FE7">
            <w:pPr>
              <w:pStyle w:val="ConsPlusNormal"/>
              <w:jc w:val="both"/>
            </w:pPr>
            <w:r>
              <w:t>Обучение и формирование устойчивых навыков пользованию техническими средствами реабилитации.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151</w:t>
            </w:r>
          </w:p>
        </w:tc>
        <w:tc>
          <w:tcPr>
            <w:tcW w:w="3912" w:type="dxa"/>
          </w:tcPr>
          <w:p w:rsidR="00F64FE7" w:rsidRDefault="00F64FE7">
            <w:pPr>
              <w:pStyle w:val="ConsPlusNormal"/>
              <w:jc w:val="both"/>
            </w:pPr>
            <w:r>
              <w:t>При предоставлении услуги у получателя социальных услуг происходит расширение двигательного режима, возможность использования технических средств реабилитации в домашних условиях, что дает удовлетворение его способности к самостоятельности</w:t>
            </w:r>
          </w:p>
        </w:tc>
      </w:tr>
      <w:tr w:rsidR="00F64FE7" w:rsidRPr="0090213F">
        <w:tc>
          <w:tcPr>
            <w:tcW w:w="964" w:type="dxa"/>
          </w:tcPr>
          <w:p w:rsidR="00F64FE7" w:rsidRDefault="00F64FE7">
            <w:pPr>
              <w:pStyle w:val="ConsPlusNormal"/>
              <w:jc w:val="both"/>
            </w:pPr>
            <w:r>
              <w:t>7.2</w:t>
            </w:r>
          </w:p>
        </w:tc>
        <w:tc>
          <w:tcPr>
            <w:tcW w:w="12642" w:type="dxa"/>
            <w:gridSpan w:val="5"/>
          </w:tcPr>
          <w:p w:rsidR="00F64FE7" w:rsidRDefault="00F64FE7">
            <w:pPr>
              <w:pStyle w:val="ConsPlusNormal"/>
              <w:jc w:val="both"/>
            </w:pPr>
            <w:r>
              <w:t>Проведение социально-реабилитационных мероприятий в сфере социального обслуживания:</w:t>
            </w:r>
          </w:p>
        </w:tc>
      </w:tr>
      <w:tr w:rsidR="00F64FE7" w:rsidRPr="0090213F">
        <w:tc>
          <w:tcPr>
            <w:tcW w:w="964" w:type="dxa"/>
          </w:tcPr>
          <w:p w:rsidR="00F64FE7" w:rsidRDefault="00F64FE7">
            <w:pPr>
              <w:pStyle w:val="ConsPlusNormal"/>
              <w:jc w:val="both"/>
            </w:pPr>
            <w:r>
              <w:t>7.2.1</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получателя социальных услуг</w:t>
            </w:r>
          </w:p>
        </w:tc>
      </w:tr>
      <w:tr w:rsidR="00F64FE7" w:rsidRPr="0090213F">
        <w:tc>
          <w:tcPr>
            <w:tcW w:w="964" w:type="dxa"/>
          </w:tcPr>
          <w:p w:rsidR="00F64FE7" w:rsidRDefault="00F64FE7">
            <w:pPr>
              <w:pStyle w:val="ConsPlusNormal"/>
              <w:jc w:val="both"/>
            </w:pPr>
            <w:r>
              <w:t>7.2.2</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7.2.3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7.3</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7.3.1</w:t>
            </w:r>
          </w:p>
        </w:tc>
        <w:tc>
          <w:tcPr>
            <w:tcW w:w="2494" w:type="dxa"/>
            <w:tcBorders>
              <w:bottom w:val="nil"/>
            </w:tcBorders>
          </w:tcPr>
          <w:p w:rsidR="00F64FE7" w:rsidRDefault="00F64FE7">
            <w:pPr>
              <w:pStyle w:val="ConsPlusNormal"/>
              <w:jc w:val="both"/>
            </w:pPr>
            <w:r>
              <w:t>- групповое занятие</w:t>
            </w:r>
          </w:p>
        </w:tc>
        <w:tc>
          <w:tcPr>
            <w:tcW w:w="3912" w:type="dxa"/>
            <w:tcBorders>
              <w:bottom w:val="nil"/>
            </w:tcBorders>
          </w:tcPr>
          <w:p w:rsidR="00F64FE7" w:rsidRDefault="00F64FE7">
            <w:pPr>
              <w:pStyle w:val="ConsPlusNormal"/>
              <w:jc w:val="both"/>
            </w:pPr>
            <w:r>
              <w:t>Проведение групповых практических занятий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Не менее 1-го занятия ежедневно, кроме субботы, воскресенья</w:t>
            </w:r>
          </w:p>
        </w:tc>
        <w:tc>
          <w:tcPr>
            <w:tcW w:w="1020" w:type="dxa"/>
            <w:tcBorders>
              <w:bottom w:val="nil"/>
            </w:tcBorders>
          </w:tcPr>
          <w:p w:rsidR="00F64FE7" w:rsidRDefault="00F64FE7">
            <w:pPr>
              <w:pStyle w:val="ConsPlusNormal"/>
              <w:jc w:val="center"/>
            </w:pPr>
            <w:r>
              <w:t>101</w:t>
            </w:r>
          </w:p>
        </w:tc>
        <w:tc>
          <w:tcPr>
            <w:tcW w:w="3912" w:type="dxa"/>
            <w:tcBorders>
              <w:bottom w:val="nil"/>
            </w:tcBorders>
          </w:tcPr>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2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7.4</w:t>
            </w:r>
          </w:p>
        </w:tc>
        <w:tc>
          <w:tcPr>
            <w:tcW w:w="2494" w:type="dxa"/>
          </w:tcPr>
          <w:p w:rsidR="00F64FE7" w:rsidRDefault="00F64FE7">
            <w:pPr>
              <w:pStyle w:val="ConsPlusNormal"/>
              <w:jc w:val="both"/>
            </w:pPr>
            <w:r>
              <w:t>Оказание помощи в обучении навыкам компьютерной грамотности</w:t>
            </w:r>
          </w:p>
        </w:tc>
        <w:tc>
          <w:tcPr>
            <w:tcW w:w="3912" w:type="dxa"/>
          </w:tcPr>
          <w:p w:rsidR="00F64FE7" w:rsidRDefault="00F64FE7">
            <w:pPr>
              <w:pStyle w:val="ConsPlusNormal"/>
              <w:jc w:val="both"/>
            </w:pPr>
            <w:r>
              <w:t>Проведение групповых занятий (группы не более 7 - 10 человек) в форме индивидуальной работы за персональным компьютером в специализированном кабинете. Компьютерные места созданы с учетом доступной среды, оснащенные оргтехникой современной комплектации, наличием аппаратуры для сопровождения обучающего процесса, видеоматериалами.</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Услуга заключается в помощи получателю социальных услуг в освоении базовых знаний персонального компьютера, как предметом современной коммуникации.</w:t>
            </w:r>
          </w:p>
          <w:p w:rsidR="00F64FE7" w:rsidRDefault="00F64FE7">
            <w:pPr>
              <w:pStyle w:val="ConsPlusNormal"/>
              <w:jc w:val="both"/>
            </w:pPr>
            <w:r>
              <w:t>Осваивая компьютерную грамотность, получатель социальных услуг расширяет знания в пользовании компьютером, совершенствует умение в режиме ведения диалога-переписки.</w:t>
            </w:r>
          </w:p>
          <w:p w:rsidR="00F64FE7" w:rsidRDefault="00F64FE7">
            <w:pPr>
              <w:pStyle w:val="ConsPlusNormal"/>
              <w:jc w:val="both"/>
            </w:pPr>
            <w:r>
              <w:t>Услуга предоставляется в комфортной, доброжелательной и спокойной атмосфере</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9" w:name="P4177"/>
      <w:bookmarkEnd w:id="9"/>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10. Стандарты социальных услуг, предоставляемых детям-инвалидам, полностью утратившим способность к самообслуживанию, в стационарной форме.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222"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223"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224" w:history="1">
              <w:r>
                <w:rPr>
                  <w:color w:val="0000FF"/>
                </w:rPr>
                <w:t>приказа</w:t>
              </w:r>
            </w:hyperlink>
            <w:r>
              <w:t xml:space="preserve"> Минсоцразвития Новосибирской области от 25.01.2016 N 27, </w:t>
            </w:r>
            <w:hyperlink r:id="rId225" w:history="1">
              <w:r>
                <w:rPr>
                  <w:color w:val="0000FF"/>
                </w:rPr>
                <w:t>приказа</w:t>
              </w:r>
            </w:hyperlink>
          </w:p>
          <w:p w:rsidR="00F64FE7" w:rsidRDefault="00F64FE7">
            <w:pPr>
              <w:pStyle w:val="ConsPlusNormal"/>
              <w:jc w:val="both"/>
            </w:pPr>
            <w:r>
              <w:t>Минтруда и соцразвития Новосибирской области от 17.12.2018 N 1382)</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1.2</w:t>
            </w:r>
          </w:p>
        </w:tc>
        <w:tc>
          <w:tcPr>
            <w:tcW w:w="2494" w:type="dxa"/>
            <w:tcBorders>
              <w:bottom w:val="nil"/>
            </w:tcBorders>
          </w:tcPr>
          <w:p w:rsidR="00F64FE7" w:rsidRDefault="00F64FE7">
            <w:pPr>
              <w:pStyle w:val="ConsPlusNormal"/>
              <w:jc w:val="both"/>
            </w:pPr>
            <w:r>
              <w:t>Обеспечение мебелью согласно утвержденным нормативам</w:t>
            </w:r>
          </w:p>
        </w:tc>
        <w:tc>
          <w:tcPr>
            <w:tcW w:w="3912" w:type="dxa"/>
            <w:tcBorders>
              <w:bottom w:val="nil"/>
            </w:tcBorders>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социальной услуги. Мебель должна быть адаптирована к нуждам и запросам детей-инвалидов, быть удобна в пользовании, учитывать их физическое состояние (тяжелобольных, малоподвижных)</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26" w:history="1">
              <w:r>
                <w:rPr>
                  <w:color w:val="0000FF"/>
                </w:rPr>
                <w:t>приказа</w:t>
              </w:r>
            </w:hyperlink>
            <w:r>
              <w:t xml:space="preserve"> Минсоцразвития Новосибирской области от 25.01.2016 N 27)</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jc w:val="both"/>
            </w:pPr>
            <w:r>
              <w:t>1.3.1</w:t>
            </w:r>
          </w:p>
        </w:tc>
        <w:tc>
          <w:tcPr>
            <w:tcW w:w="2494" w:type="dxa"/>
          </w:tcPr>
          <w:p w:rsidR="00F64FE7" w:rsidRDefault="00F64FE7">
            <w:pPr>
              <w:pStyle w:val="ConsPlusNormal"/>
              <w:jc w:val="both"/>
            </w:pPr>
            <w:r>
              <w:t>- верхней и нижней одеждой в соответствии с сезоном, ростом и размером</w:t>
            </w:r>
          </w:p>
        </w:tc>
        <w:tc>
          <w:tcPr>
            <w:tcW w:w="3912" w:type="dxa"/>
          </w:tcPr>
          <w:p w:rsidR="00F64FE7" w:rsidRDefault="00F64FE7">
            <w:pPr>
              <w:pStyle w:val="ConsPlusNormal"/>
              <w:jc w:val="both"/>
            </w:pPr>
            <w:r>
              <w:t xml:space="preserve">За единицу услуги принимают факт выдачи комплекта одежды в соответствии с </w:t>
            </w:r>
            <w:hyperlink r:id="rId227"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социальной услуги</w:t>
            </w:r>
          </w:p>
        </w:tc>
      </w:tr>
      <w:tr w:rsidR="00F64FE7" w:rsidRPr="0090213F">
        <w:tc>
          <w:tcPr>
            <w:tcW w:w="964" w:type="dxa"/>
          </w:tcPr>
          <w:p w:rsidR="00F64FE7" w:rsidRDefault="00F64FE7">
            <w:pPr>
              <w:pStyle w:val="ConsPlusNormal"/>
              <w:jc w:val="both"/>
            </w:pPr>
            <w:r>
              <w:t>1.3.2</w:t>
            </w:r>
          </w:p>
        </w:tc>
        <w:tc>
          <w:tcPr>
            <w:tcW w:w="2494" w:type="dxa"/>
          </w:tcPr>
          <w:p w:rsidR="00F64FE7" w:rsidRDefault="00F64FE7">
            <w:pPr>
              <w:pStyle w:val="ConsPlusNormal"/>
              <w:jc w:val="both"/>
            </w:pPr>
            <w:r>
              <w:t>- обувью домашней, уличной в соответствии с сезоном и размером</w:t>
            </w:r>
          </w:p>
        </w:tc>
        <w:tc>
          <w:tcPr>
            <w:tcW w:w="3912" w:type="dxa"/>
          </w:tcPr>
          <w:p w:rsidR="00F64FE7" w:rsidRDefault="00F64FE7">
            <w:pPr>
              <w:pStyle w:val="ConsPlusNormal"/>
              <w:jc w:val="both"/>
            </w:pPr>
            <w:r>
              <w:t xml:space="preserve">За единицу услуги принимают факт выдачи обуви в соответствии с </w:t>
            </w:r>
            <w:hyperlink r:id="rId22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социальной услуги</w:t>
            </w:r>
          </w:p>
        </w:tc>
      </w:tr>
      <w:tr w:rsidR="00F64FE7" w:rsidRPr="0090213F">
        <w:tc>
          <w:tcPr>
            <w:tcW w:w="964" w:type="dxa"/>
          </w:tcPr>
          <w:p w:rsidR="00F64FE7" w:rsidRDefault="00F64FE7">
            <w:pPr>
              <w:pStyle w:val="ConsPlusNormal"/>
              <w:jc w:val="both"/>
            </w:pPr>
            <w:r>
              <w:t>1.3.3</w:t>
            </w:r>
          </w:p>
        </w:tc>
        <w:tc>
          <w:tcPr>
            <w:tcW w:w="2494" w:type="dxa"/>
          </w:tcPr>
          <w:p w:rsidR="00F64FE7" w:rsidRDefault="00F64FE7">
            <w:pPr>
              <w:pStyle w:val="ConsPlusNormal"/>
              <w:jc w:val="both"/>
            </w:pPr>
            <w:r>
              <w:t>- нательным бельем</w:t>
            </w:r>
          </w:p>
        </w:tc>
        <w:tc>
          <w:tcPr>
            <w:tcW w:w="3912" w:type="dxa"/>
          </w:tcPr>
          <w:p w:rsidR="00F64FE7" w:rsidRDefault="00F64FE7">
            <w:pPr>
              <w:pStyle w:val="ConsPlusNormal"/>
              <w:jc w:val="both"/>
            </w:pPr>
            <w:r>
              <w:t xml:space="preserve">За единицу услуги принимают факт выдачи комплекта нательного белья в соответствии с </w:t>
            </w:r>
            <w:hyperlink r:id="rId22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социальной услуги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1.3.4</w:t>
            </w:r>
          </w:p>
        </w:tc>
        <w:tc>
          <w:tcPr>
            <w:tcW w:w="2494" w:type="dxa"/>
            <w:tcBorders>
              <w:bottom w:val="nil"/>
            </w:tcBorders>
          </w:tcPr>
          <w:p w:rsidR="00F64FE7" w:rsidRDefault="00F64FE7">
            <w:pPr>
              <w:pStyle w:val="ConsPlusNormal"/>
              <w:jc w:val="both"/>
            </w:pPr>
            <w:r>
              <w:t>- постельными принадлежностями (гражданам, полностью утратившим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23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31"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нормативам, утвержденным </w:t>
            </w:r>
            <w:hyperlink r:id="rId232"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5-ти раз ежедневно</w:t>
            </w:r>
          </w:p>
        </w:tc>
        <w:tc>
          <w:tcPr>
            <w:tcW w:w="1020" w:type="dxa"/>
            <w:tcBorders>
              <w:bottom w:val="nil"/>
            </w:tcBorders>
          </w:tcPr>
          <w:p w:rsidR="00F64FE7" w:rsidRDefault="00F64FE7">
            <w:pPr>
              <w:pStyle w:val="ConsPlusNormal"/>
              <w:jc w:val="center"/>
            </w:pPr>
            <w:r>
              <w:t>1825</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социальной услуги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социальной услуги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3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2494" w:type="dxa"/>
          </w:tcPr>
          <w:p w:rsidR="00F64FE7" w:rsidRDefault="00F64FE7">
            <w:pPr>
              <w:pStyle w:val="ConsPlusNormal"/>
              <w:jc w:val="both"/>
            </w:pPr>
            <w:r>
              <w:t>Оказание помощи в написании и прочтении писем</w:t>
            </w:r>
          </w:p>
        </w:tc>
        <w:tc>
          <w:tcPr>
            <w:tcW w:w="3912" w:type="dxa"/>
          </w:tcPr>
          <w:p w:rsidR="00F64FE7" w:rsidRDefault="00F64FE7">
            <w:pPr>
              <w:pStyle w:val="ConsPlusNormal"/>
              <w:jc w:val="both"/>
            </w:pPr>
            <w:r>
              <w:t>Написание и прочтение писем проводится по просьбе получателя социальной услуги. Написанное письмо доставляется на почту и отправляется.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Обеспечение конфиденциальности и доведение до получателя социальной услуги всей информации в полном объеме</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F64FE7" w:rsidRPr="0090213F">
        <w:tc>
          <w:tcPr>
            <w:tcW w:w="964" w:type="dxa"/>
          </w:tcPr>
          <w:p w:rsidR="00F64FE7" w:rsidRDefault="00F64FE7">
            <w:pPr>
              <w:pStyle w:val="ConsPlusNormal"/>
              <w:jc w:val="both"/>
            </w:pPr>
            <w:r>
              <w:t>1.6.1</w:t>
            </w:r>
          </w:p>
        </w:tc>
        <w:tc>
          <w:tcPr>
            <w:tcW w:w="2494" w:type="dxa"/>
          </w:tcPr>
          <w:p w:rsidR="00F64FE7" w:rsidRDefault="00F64FE7">
            <w:pPr>
              <w:pStyle w:val="ConsPlusNormal"/>
              <w:jc w:val="both"/>
            </w:pPr>
            <w:r>
              <w:t>- покупка и доставка промышленных товаров весом до 7 кг</w:t>
            </w:r>
          </w:p>
        </w:tc>
        <w:tc>
          <w:tcPr>
            <w:tcW w:w="3912" w:type="dxa"/>
          </w:tcPr>
          <w:p w:rsidR="00F64FE7" w:rsidRDefault="00F64FE7">
            <w:pPr>
              <w:pStyle w:val="ConsPlusNormal"/>
              <w:jc w:val="both"/>
            </w:pPr>
            <w:r>
              <w:t>Выяснение у получателя социальных услуг перечня на приобретение необходимых промышленных товаров. Приобретение промышленных товаров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Промышленные товары приобретены с учетом потребности получателя социальных услуг и своевременно доставлены</w:t>
            </w:r>
          </w:p>
        </w:tc>
      </w:tr>
      <w:tr w:rsidR="00F64FE7" w:rsidRPr="0090213F">
        <w:tc>
          <w:tcPr>
            <w:tcW w:w="964" w:type="dxa"/>
          </w:tcPr>
          <w:p w:rsidR="00F64FE7" w:rsidRDefault="00F64FE7">
            <w:pPr>
              <w:pStyle w:val="ConsPlusNormal"/>
              <w:jc w:val="both"/>
            </w:pPr>
            <w:r>
              <w:t>1.6.2</w:t>
            </w:r>
          </w:p>
        </w:tc>
        <w:tc>
          <w:tcPr>
            <w:tcW w:w="2494" w:type="dxa"/>
          </w:tcPr>
          <w:p w:rsidR="00F64FE7" w:rsidRDefault="00F64FE7">
            <w:pPr>
              <w:pStyle w:val="ConsPlusNormal"/>
              <w:jc w:val="both"/>
            </w:pPr>
            <w:r>
              <w:t>- покупка и доставка продуктов питания весом до 7 кг</w:t>
            </w:r>
          </w:p>
        </w:tc>
        <w:tc>
          <w:tcPr>
            <w:tcW w:w="3912" w:type="dxa"/>
          </w:tcPr>
          <w:p w:rsidR="00F64FE7" w:rsidRDefault="00F64FE7">
            <w:pPr>
              <w:pStyle w:val="ConsPlusNormal"/>
              <w:jc w:val="both"/>
            </w:pPr>
            <w:r>
              <w:t>Выяснение у получателя социальных перечня на приобретение необходимых продуктов питания. Приобретение продуктов питания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Продукты питания, товары приобретены с учетом потребности получателя социальных услуг и своевременно доставлены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w:t>
            </w:r>
          </w:p>
        </w:tc>
        <w:tc>
          <w:tcPr>
            <w:tcW w:w="2494" w:type="dxa"/>
            <w:tcBorders>
              <w:bottom w:val="nil"/>
            </w:tcBorders>
          </w:tcPr>
          <w:p w:rsidR="00F64FE7" w:rsidRDefault="00F64FE7">
            <w:pPr>
              <w:pStyle w:val="ConsPlusNormal"/>
              <w:jc w:val="both"/>
            </w:pPr>
            <w:r>
              <w:t>Прием и обеспечение хранения личных вещей и ценностей</w:t>
            </w:r>
          </w:p>
        </w:tc>
        <w:tc>
          <w:tcPr>
            <w:tcW w:w="3912" w:type="dxa"/>
            <w:tcBorders>
              <w:bottom w:val="nil"/>
            </w:tcBorders>
          </w:tcPr>
          <w:p w:rsidR="00F64FE7" w:rsidRDefault="00F64FE7">
            <w:pPr>
              <w:pStyle w:val="ConsPlusNormal"/>
              <w:jc w:val="both"/>
            </w:pPr>
            <w:r>
              <w:t>При передаче получателем социальных услуг на хранение документов и личных вещей делается их опись и вкладывается в личное дело получателя социальных услуг.</w:t>
            </w:r>
          </w:p>
          <w:p w:rsidR="00F64FE7" w:rsidRDefault="00F64FE7">
            <w:pPr>
              <w:pStyle w:val="ConsPlusNormal"/>
              <w:jc w:val="both"/>
            </w:pPr>
            <w:r>
              <w:t>Сберегательные книжки хранятся в сейфе в кассе организации.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Обеспечение условий для хранения личных вещей и ценностей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3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1.8.1</w:t>
            </w:r>
          </w:p>
        </w:tc>
        <w:tc>
          <w:tcPr>
            <w:tcW w:w="2494" w:type="dxa"/>
            <w:tcBorders>
              <w:bottom w:val="nil"/>
            </w:tcBorders>
          </w:tcPr>
          <w:p w:rsidR="00F64FE7" w:rsidRDefault="00F64FE7">
            <w:pPr>
              <w:pStyle w:val="ConsPlusNormal"/>
              <w:jc w:val="both"/>
            </w:pPr>
            <w:r>
              <w:t>- питье</w:t>
            </w:r>
          </w:p>
        </w:tc>
        <w:tc>
          <w:tcPr>
            <w:tcW w:w="3912" w:type="dxa"/>
            <w:tcBorders>
              <w:bottom w:val="nil"/>
            </w:tcBorders>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Подготовка питья в кружку (поилку, бутылку с соской).</w:t>
            </w:r>
          </w:p>
          <w:p w:rsidR="00F64FE7" w:rsidRDefault="00F64FE7">
            <w:pPr>
              <w:pStyle w:val="ConsPlusNormal"/>
              <w:jc w:val="both"/>
            </w:pPr>
            <w:r>
              <w:t>Подготовка получателя социальной услуги к принятию питья в том числе надевание нагрудника (пеленки), прием удобного положения тела.</w:t>
            </w:r>
          </w:p>
          <w:p w:rsidR="00F64FE7" w:rsidRDefault="00F64FE7">
            <w:pPr>
              <w:pStyle w:val="ConsPlusNormal"/>
              <w:jc w:val="both"/>
            </w:pPr>
            <w:r>
              <w:t>Поддерживание тела и головы при приеме питья. Уборка использованной посуды.</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8-ми раз ежедневно</w:t>
            </w:r>
          </w:p>
        </w:tc>
        <w:tc>
          <w:tcPr>
            <w:tcW w:w="1020" w:type="dxa"/>
            <w:tcBorders>
              <w:bottom w:val="nil"/>
            </w:tcBorders>
          </w:tcPr>
          <w:p w:rsidR="00F64FE7" w:rsidRDefault="00F64FE7">
            <w:pPr>
              <w:pStyle w:val="ConsPlusNormal"/>
              <w:jc w:val="center"/>
            </w:pPr>
            <w:r>
              <w:t>2920</w:t>
            </w:r>
          </w:p>
        </w:tc>
        <w:tc>
          <w:tcPr>
            <w:tcW w:w="3912" w:type="dxa"/>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социальной услуги. Услуга должна обеспечить удовлетворение потребностей получателя социальной услуги в своевременном проведении предписанных процедур, способствовать улучшению состояния его здоровья и самочувствия, устранять неприятные ощущения дискомфорта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3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1.8.2</w:t>
            </w:r>
          </w:p>
        </w:tc>
        <w:tc>
          <w:tcPr>
            <w:tcW w:w="2494" w:type="dxa"/>
          </w:tcPr>
          <w:p w:rsidR="00F64FE7" w:rsidRDefault="00F64FE7">
            <w:pPr>
              <w:pStyle w:val="ConsPlusNormal"/>
              <w:jc w:val="both"/>
            </w:pPr>
            <w:r>
              <w:t>- одевание и раздевание</w:t>
            </w:r>
          </w:p>
        </w:tc>
        <w:tc>
          <w:tcPr>
            <w:tcW w:w="3912" w:type="dxa"/>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730</w:t>
            </w:r>
          </w:p>
        </w:tc>
        <w:tc>
          <w:tcPr>
            <w:tcW w:w="3912" w:type="dxa"/>
            <w:vMerge w:val="restart"/>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социальной услуги. Услуга должна обеспечить удовлетворение потребностей получателя социальной услуги в своевременном проведении предписанных процедур, способствовать улучшению состояния его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1.8.3</w:t>
            </w:r>
          </w:p>
        </w:tc>
        <w:tc>
          <w:tcPr>
            <w:tcW w:w="2494" w:type="dxa"/>
          </w:tcPr>
          <w:p w:rsidR="00F64FE7" w:rsidRDefault="00F64FE7">
            <w:pPr>
              <w:pStyle w:val="ConsPlusNormal"/>
              <w:jc w:val="both"/>
            </w:pPr>
            <w:r>
              <w:t>- помощь в передвижении</w:t>
            </w:r>
          </w:p>
        </w:tc>
        <w:tc>
          <w:tcPr>
            <w:tcW w:w="3912" w:type="dxa"/>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Помощь в передвижении осуществляется с помощью приспособлений и вспомогательных средств, таких, как коляски, трости, костыли, опоры (в том числе ходунки, манежи, палки-опоры).</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(по необходимости)</w:t>
            </w:r>
          </w:p>
        </w:tc>
        <w:tc>
          <w:tcPr>
            <w:tcW w:w="1020" w:type="dxa"/>
          </w:tcPr>
          <w:p w:rsidR="00F64FE7" w:rsidRDefault="00F64FE7">
            <w:pPr>
              <w:pStyle w:val="ConsPlusNormal"/>
              <w:jc w:val="center"/>
            </w:pPr>
            <w:r>
              <w:t>365</w:t>
            </w:r>
          </w:p>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jc w:val="both"/>
            </w:pPr>
            <w:r>
              <w:t>1.8.4</w:t>
            </w:r>
          </w:p>
        </w:tc>
        <w:tc>
          <w:tcPr>
            <w:tcW w:w="2494" w:type="dxa"/>
          </w:tcPr>
          <w:p w:rsidR="00F64FE7" w:rsidRDefault="00F64FE7">
            <w:pPr>
              <w:pStyle w:val="ConsPlusNormal"/>
              <w:jc w:val="both"/>
            </w:pPr>
            <w:r>
              <w:t>- перемена положения тела</w:t>
            </w:r>
          </w:p>
        </w:tc>
        <w:tc>
          <w:tcPr>
            <w:tcW w:w="3912" w:type="dxa"/>
          </w:tcPr>
          <w:p w:rsidR="00F64FE7" w:rsidRDefault="00F64FE7">
            <w:pPr>
              <w:pStyle w:val="ConsPlusNormal"/>
              <w:jc w:val="both"/>
            </w:pPr>
            <w:r>
              <w:t>Услуга предоставляется получателям социальной услуги, которые не способны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Поддерживание тела и головы и перемещение получателя социальной услуги на кровати.</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4-х раз ежедневно</w:t>
            </w:r>
          </w:p>
        </w:tc>
        <w:tc>
          <w:tcPr>
            <w:tcW w:w="1020" w:type="dxa"/>
          </w:tcPr>
          <w:p w:rsidR="00F64FE7" w:rsidRDefault="00F64FE7">
            <w:pPr>
              <w:pStyle w:val="ConsPlusNormal"/>
              <w:jc w:val="center"/>
            </w:pPr>
            <w:r>
              <w:t>1460</w:t>
            </w:r>
          </w:p>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jc w:val="both"/>
            </w:pPr>
            <w:r>
              <w:t>1.8.5</w:t>
            </w:r>
          </w:p>
        </w:tc>
        <w:tc>
          <w:tcPr>
            <w:tcW w:w="2494" w:type="dxa"/>
          </w:tcPr>
          <w:p w:rsidR="00F64FE7" w:rsidRDefault="00F64FE7">
            <w:pPr>
              <w:pStyle w:val="ConsPlusNormal"/>
              <w:jc w:val="both"/>
            </w:pPr>
            <w:r>
              <w:t>- оказание помощи в пользовании туалетом (судном, уткой)</w:t>
            </w:r>
          </w:p>
        </w:tc>
        <w:tc>
          <w:tcPr>
            <w:tcW w:w="3912" w:type="dxa"/>
          </w:tcPr>
          <w:p w:rsidR="00F64FE7" w:rsidRDefault="00F64FE7">
            <w:pPr>
              <w:pStyle w:val="ConsPlusNormal"/>
              <w:jc w:val="both"/>
            </w:pPr>
            <w:r>
              <w:t>Для получателей социальных услуг, полностью утративших способность к передвижению и находящихся на постельном режиме, используют судна.</w:t>
            </w:r>
          </w:p>
          <w:p w:rsidR="00F64FE7" w:rsidRDefault="00F64FE7">
            <w:pPr>
              <w:pStyle w:val="ConsPlusNormal"/>
              <w:jc w:val="both"/>
            </w:pPr>
            <w:r>
              <w:t>Подготовка клеенки или одноразовой пеленки.</w:t>
            </w:r>
          </w:p>
          <w:p w:rsidR="00F64FE7" w:rsidRDefault="00F64FE7">
            <w:pPr>
              <w:pStyle w:val="ConsPlusNormal"/>
              <w:jc w:val="both"/>
            </w:pPr>
            <w:r>
              <w:t>Подставить судно под пациента для мочеиспускания и (или) дефекации, после чего слегка повернув пациента на бок убрать судно из-под него.</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до 6-ти раз (по потребности)</w:t>
            </w:r>
          </w:p>
        </w:tc>
        <w:tc>
          <w:tcPr>
            <w:tcW w:w="1020" w:type="dxa"/>
          </w:tcPr>
          <w:p w:rsidR="00F64FE7" w:rsidRDefault="00F64FE7">
            <w:pPr>
              <w:pStyle w:val="ConsPlusNormal"/>
              <w:jc w:val="center"/>
            </w:pPr>
            <w:r>
              <w:t>2190</w:t>
            </w:r>
          </w:p>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jc w:val="both"/>
            </w:pPr>
            <w:r>
              <w:t>1.8.6</w:t>
            </w:r>
          </w:p>
        </w:tc>
        <w:tc>
          <w:tcPr>
            <w:tcW w:w="2494" w:type="dxa"/>
          </w:tcPr>
          <w:p w:rsidR="00F64FE7" w:rsidRDefault="00F64FE7">
            <w:pPr>
              <w:pStyle w:val="ConsPlusNormal"/>
              <w:jc w:val="both"/>
            </w:pPr>
            <w:r>
              <w:t>- вынос горшка (судна, утки) с последующей обработкой</w:t>
            </w:r>
          </w:p>
        </w:tc>
        <w:tc>
          <w:tcPr>
            <w:tcW w:w="3912" w:type="dxa"/>
          </w:tcPr>
          <w:p w:rsidR="00F64FE7" w:rsidRDefault="00F64FE7">
            <w:pPr>
              <w:pStyle w:val="ConsPlusNormal"/>
              <w:jc w:val="both"/>
            </w:pPr>
            <w:r>
              <w:t>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Своевременный вынос горшка (судна, утки) и гигиеническая обработка горшка (судна, утки).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до 6-ти раз (по потребности)</w:t>
            </w:r>
          </w:p>
        </w:tc>
        <w:tc>
          <w:tcPr>
            <w:tcW w:w="1020" w:type="dxa"/>
          </w:tcPr>
          <w:p w:rsidR="00F64FE7" w:rsidRDefault="00F64FE7">
            <w:pPr>
              <w:pStyle w:val="ConsPlusNormal"/>
              <w:jc w:val="center"/>
            </w:pPr>
            <w:r>
              <w:t>2190</w:t>
            </w:r>
          </w:p>
        </w:tc>
        <w:tc>
          <w:tcPr>
            <w:tcW w:w="3912" w:type="dxa"/>
            <w:vMerge w:val="restart"/>
            <w:tcBorders>
              <w:top w:val="nil"/>
              <w:bottom w:val="nil"/>
            </w:tcBorders>
          </w:tcPr>
          <w:p w:rsidR="00F64FE7" w:rsidRDefault="00F64FE7">
            <w:pPr>
              <w:pStyle w:val="ConsPlusNormal"/>
              <w:jc w:val="both"/>
              <w:rPr>
                <w:rFonts w:cs="Times New Roman"/>
              </w:rPr>
            </w:pPr>
          </w:p>
        </w:tc>
      </w:tr>
      <w:tr w:rsidR="00F64FE7" w:rsidRPr="0090213F">
        <w:tc>
          <w:tcPr>
            <w:tcW w:w="964" w:type="dxa"/>
          </w:tcPr>
          <w:p w:rsidR="00F64FE7" w:rsidRDefault="00F64FE7">
            <w:pPr>
              <w:pStyle w:val="ConsPlusNormal"/>
              <w:jc w:val="both"/>
            </w:pPr>
            <w:r>
              <w:t>1.8.7</w:t>
            </w:r>
          </w:p>
        </w:tc>
        <w:tc>
          <w:tcPr>
            <w:tcW w:w="2494" w:type="dxa"/>
          </w:tcPr>
          <w:p w:rsidR="00F64FE7" w:rsidRDefault="00F64FE7">
            <w:pPr>
              <w:pStyle w:val="ConsPlusNormal"/>
              <w:jc w:val="both"/>
            </w:pPr>
            <w:r>
              <w:t>- замена памперса</w:t>
            </w:r>
          </w:p>
        </w:tc>
        <w:tc>
          <w:tcPr>
            <w:tcW w:w="3912" w:type="dxa"/>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После снятия памперса проводится туалет наружных половых органов (подмывание и обтирание).</w:t>
            </w:r>
          </w:p>
          <w:p w:rsidR="00F64FE7" w:rsidRDefault="00F64FE7">
            <w:pPr>
              <w:pStyle w:val="ConsPlusNormal"/>
              <w:jc w:val="both"/>
            </w:pPr>
            <w:r>
              <w:t>Памперс одевают, предварительно смазав кожу получателя социальной услуги тонизирующей жидкостью или защитным кремом.</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3-х раз ежедневно)</w:t>
            </w:r>
          </w:p>
        </w:tc>
        <w:tc>
          <w:tcPr>
            <w:tcW w:w="1020" w:type="dxa"/>
          </w:tcPr>
          <w:p w:rsidR="00F64FE7" w:rsidRDefault="00F64FE7">
            <w:pPr>
              <w:pStyle w:val="ConsPlusNormal"/>
              <w:jc w:val="center"/>
            </w:pPr>
            <w:r>
              <w:t>1095</w:t>
            </w:r>
          </w:p>
        </w:tc>
        <w:tc>
          <w:tcPr>
            <w:tcW w:w="3912" w:type="dxa"/>
            <w:vMerge/>
            <w:tcBorders>
              <w:top w:val="nil"/>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1.8.8</w:t>
            </w:r>
          </w:p>
        </w:tc>
        <w:tc>
          <w:tcPr>
            <w:tcW w:w="2494" w:type="dxa"/>
            <w:tcBorders>
              <w:bottom w:val="nil"/>
            </w:tcBorders>
          </w:tcPr>
          <w:p w:rsidR="00F64FE7" w:rsidRDefault="00F64FE7">
            <w:pPr>
              <w:pStyle w:val="ConsPlusNormal"/>
              <w:jc w:val="both"/>
            </w:pPr>
            <w:r>
              <w:t>- чистка зубов или уход за полостью рта</w:t>
            </w:r>
          </w:p>
        </w:tc>
        <w:tc>
          <w:tcPr>
            <w:tcW w:w="3912" w:type="dxa"/>
            <w:tcBorders>
              <w:bottom w:val="nil"/>
            </w:tcBorders>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Для каждого получателя социальной услуги используются индивидуальные зубные щетки и зубные пасты.</w:t>
            </w:r>
          </w:p>
          <w:p w:rsidR="00F64FE7" w:rsidRDefault="00F64FE7">
            <w:pPr>
              <w:pStyle w:val="ConsPlusNormal"/>
              <w:jc w:val="both"/>
            </w:pPr>
            <w:r>
              <w:t>Придав больному полусидячее положение, полость рта обрабатывается антисептическими растворами. После процедуры полость рта промывается.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730</w:t>
            </w:r>
          </w:p>
        </w:tc>
        <w:tc>
          <w:tcPr>
            <w:tcW w:w="3912" w:type="dxa"/>
            <w:vMerge/>
            <w:tcBorders>
              <w:top w:val="nil"/>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3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1.8.9</w:t>
            </w:r>
          </w:p>
        </w:tc>
        <w:tc>
          <w:tcPr>
            <w:tcW w:w="2494" w:type="dxa"/>
          </w:tcPr>
          <w:p w:rsidR="00F64FE7" w:rsidRDefault="00F64FE7">
            <w:pPr>
              <w:pStyle w:val="ConsPlusNormal"/>
              <w:jc w:val="both"/>
            </w:pPr>
            <w:r>
              <w:t>- стрижка волос</w:t>
            </w:r>
          </w:p>
        </w:tc>
        <w:tc>
          <w:tcPr>
            <w:tcW w:w="3912" w:type="dxa"/>
          </w:tcPr>
          <w:p w:rsidR="00F64FE7" w:rsidRDefault="00F64FE7">
            <w:pPr>
              <w:pStyle w:val="ConsPlusNormal"/>
              <w:jc w:val="both"/>
            </w:pPr>
            <w:r>
              <w:t>Перед стрижкой на получателя социальной услуги одевается пелерина. Для стрижки волос используются ножницы или электрическая машинка. Все инструменты после использования подвергаются дезинфекции.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w:t>
            </w:r>
          </w:p>
          <w:p w:rsidR="00F64FE7" w:rsidRDefault="00F64FE7">
            <w:pPr>
              <w:pStyle w:val="ConsPlusNormal"/>
              <w:jc w:val="both"/>
            </w:pPr>
            <w:r>
              <w:t>Услуга предоставляется с соблюдением требований безопасности, без причинения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1.8.10</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365</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социальной услуги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3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1.8.11</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социальной услуги в целях создания им нормальных условий жизни</w:t>
            </w:r>
          </w:p>
        </w:tc>
      </w:tr>
      <w:tr w:rsidR="00F64FE7" w:rsidRPr="0090213F">
        <w:tc>
          <w:tcPr>
            <w:tcW w:w="964" w:type="dxa"/>
          </w:tcPr>
          <w:p w:rsidR="00F64FE7" w:rsidRDefault="00F64FE7">
            <w:pPr>
              <w:pStyle w:val="ConsPlusNormal"/>
              <w:jc w:val="both"/>
            </w:pPr>
            <w:r>
              <w:t>1.8.12</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vMerge w:val="restart"/>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социальной услуги в целях создания им комфортных условий жизни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1.8.13</w:t>
            </w:r>
          </w:p>
        </w:tc>
        <w:tc>
          <w:tcPr>
            <w:tcW w:w="2494" w:type="dxa"/>
            <w:tcBorders>
              <w:bottom w:val="nil"/>
            </w:tcBorders>
          </w:tcPr>
          <w:p w:rsidR="00F64FE7" w:rsidRDefault="00F64FE7">
            <w:pPr>
              <w:pStyle w:val="ConsPlusNormal"/>
              <w:jc w:val="both"/>
            </w:pPr>
            <w:r>
              <w:t>- смена нательного белья (ночная сорочка, трусы, майка)</w:t>
            </w:r>
          </w:p>
        </w:tc>
        <w:tc>
          <w:tcPr>
            <w:tcW w:w="3912" w:type="dxa"/>
            <w:tcBorders>
              <w:bottom w:val="nil"/>
            </w:tcBorders>
          </w:tcPr>
          <w:p w:rsidR="00F64FE7" w:rsidRDefault="00F64FE7">
            <w:pPr>
              <w:pStyle w:val="ConsPlusNormal"/>
              <w:jc w:val="both"/>
            </w:pPr>
            <w:r>
              <w:t>Нательное белье (ночная сорочка, трусы, майка) собирается в отдельные мешки, которые транспортируются в прачечную.</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730</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3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1.8.14</w:t>
            </w:r>
          </w:p>
        </w:tc>
        <w:tc>
          <w:tcPr>
            <w:tcW w:w="2494" w:type="dxa"/>
          </w:tcPr>
          <w:p w:rsidR="00F64FE7" w:rsidRDefault="00F64FE7">
            <w:pPr>
              <w:pStyle w:val="ConsPlusNormal"/>
              <w:jc w:val="both"/>
            </w:pPr>
            <w:r>
              <w:t>- предоставление предметов личной гигиены</w:t>
            </w:r>
          </w:p>
        </w:tc>
        <w:tc>
          <w:tcPr>
            <w:tcW w:w="3912" w:type="dxa"/>
          </w:tcPr>
          <w:p w:rsidR="00F64FE7" w:rsidRDefault="00F64FE7">
            <w:pPr>
              <w:pStyle w:val="ConsPlusNormal"/>
              <w:jc w:val="both"/>
            </w:pPr>
            <w:r>
              <w:t>Предметы личной гигиены выдаются получателям социальной услуги, которые по состоянию здоровья могут пользоваться ими. На получателей социальной услуги, которые не в состоянии осуществлять гигиенические процедуры самостоятельно, предметы личной гигиены выдаются санитаркам для осуществления ухода за больными.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1.8.15</w:t>
            </w:r>
          </w:p>
        </w:tc>
        <w:tc>
          <w:tcPr>
            <w:tcW w:w="2494" w:type="dxa"/>
            <w:tcBorders>
              <w:bottom w:val="nil"/>
            </w:tcBorders>
          </w:tcPr>
          <w:p w:rsidR="00F64FE7" w:rsidRDefault="00F64FE7">
            <w:pPr>
              <w:pStyle w:val="ConsPlusNormal"/>
              <w:jc w:val="both"/>
            </w:pPr>
            <w:r>
              <w:t>- причесывание</w:t>
            </w:r>
          </w:p>
        </w:tc>
        <w:tc>
          <w:tcPr>
            <w:tcW w:w="3912" w:type="dxa"/>
            <w:tcBorders>
              <w:bottom w:val="nil"/>
            </w:tcBorders>
          </w:tcPr>
          <w:p w:rsidR="00F64FE7" w:rsidRDefault="00F64FE7">
            <w:pPr>
              <w:pStyle w:val="ConsPlusNormal"/>
              <w:jc w:val="both"/>
            </w:pPr>
            <w:r>
              <w:t>Для каждого получателя социальных услуг используются индивидуальные расчески. Услуга оказывается получателям социальных услуг, которые по состоянию здоровья не могут сами пользоваться ими.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730</w:t>
            </w:r>
          </w:p>
        </w:tc>
        <w:tc>
          <w:tcPr>
            <w:tcW w:w="3912" w:type="dxa"/>
            <w:tcBorders>
              <w:bottom w:val="nil"/>
            </w:tcBorders>
          </w:tcPr>
          <w:p w:rsidR="00F64FE7" w:rsidRDefault="00F64FE7">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3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1.8.16</w:t>
            </w:r>
          </w:p>
        </w:tc>
        <w:tc>
          <w:tcPr>
            <w:tcW w:w="2494" w:type="dxa"/>
          </w:tcPr>
          <w:p w:rsidR="00F64FE7" w:rsidRDefault="00F64FE7">
            <w:pPr>
              <w:pStyle w:val="ConsPlusNormal"/>
              <w:jc w:val="both"/>
            </w:pPr>
            <w:r>
              <w:t>- гигиена тела общая (гигиеническая ванна)</w:t>
            </w:r>
          </w:p>
        </w:tc>
        <w:tc>
          <w:tcPr>
            <w:tcW w:w="3912" w:type="dxa"/>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Получателя социальной услуги доставляют в ванную комнату и погружают в наполненную водой ванну, поддерживая его. После приема ванны получателю социальной услуги помогают выйти из ванны, сухо вытирают, помогают одеться и сопровождают в отделение.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1.8.17</w:t>
            </w:r>
          </w:p>
        </w:tc>
        <w:tc>
          <w:tcPr>
            <w:tcW w:w="2494" w:type="dxa"/>
            <w:tcBorders>
              <w:bottom w:val="nil"/>
            </w:tcBorders>
          </w:tcPr>
          <w:p w:rsidR="00F64FE7" w:rsidRDefault="00F64FE7">
            <w:pPr>
              <w:pStyle w:val="ConsPlusNormal"/>
              <w:jc w:val="both"/>
            </w:pPr>
            <w:r>
              <w:t>- гигиена тела частичная</w:t>
            </w:r>
          </w:p>
        </w:tc>
        <w:tc>
          <w:tcPr>
            <w:tcW w:w="3912" w:type="dxa"/>
            <w:tcBorders>
              <w:bottom w:val="nil"/>
            </w:tcBorders>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8-ми раз ежедневно</w:t>
            </w:r>
          </w:p>
        </w:tc>
        <w:tc>
          <w:tcPr>
            <w:tcW w:w="1020" w:type="dxa"/>
            <w:tcBorders>
              <w:bottom w:val="nil"/>
            </w:tcBorders>
          </w:tcPr>
          <w:p w:rsidR="00F64FE7" w:rsidRDefault="00F64FE7">
            <w:pPr>
              <w:pStyle w:val="ConsPlusNormal"/>
              <w:jc w:val="center"/>
            </w:pPr>
            <w:r>
              <w:t>2920</w:t>
            </w:r>
          </w:p>
        </w:tc>
        <w:tc>
          <w:tcPr>
            <w:tcW w:w="3912" w:type="dxa"/>
            <w:tcBorders>
              <w:bottom w:val="nil"/>
            </w:tcBorders>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4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1.8.18</w:t>
            </w:r>
          </w:p>
        </w:tc>
        <w:tc>
          <w:tcPr>
            <w:tcW w:w="2494" w:type="dxa"/>
          </w:tcPr>
          <w:p w:rsidR="00F64FE7" w:rsidRDefault="00F64FE7">
            <w:pPr>
              <w:pStyle w:val="ConsPlusNormal"/>
              <w:jc w:val="both"/>
            </w:pPr>
            <w:r>
              <w:t>- мытье головы шампунем, мылом</w:t>
            </w:r>
          </w:p>
        </w:tc>
        <w:tc>
          <w:tcPr>
            <w:tcW w:w="3912" w:type="dxa"/>
          </w:tcPr>
          <w:p w:rsidR="00F64FE7" w:rsidRDefault="00F64FE7">
            <w:pPr>
              <w:pStyle w:val="ConsPlusNormal"/>
              <w:jc w:val="both"/>
            </w:pPr>
            <w:r>
              <w:t>Мытье головы проводится еженедельно и по мере необходимости. Для мытья головы используется средство - мыло или шампунь, чистое полотенце.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1.8.19</w:t>
            </w:r>
          </w:p>
        </w:tc>
        <w:tc>
          <w:tcPr>
            <w:tcW w:w="2494" w:type="dxa"/>
            <w:tcBorders>
              <w:bottom w:val="nil"/>
            </w:tcBorders>
          </w:tcPr>
          <w:p w:rsidR="00F64FE7" w:rsidRDefault="00F64FE7">
            <w:pPr>
              <w:pStyle w:val="ConsPlusNormal"/>
              <w:jc w:val="both"/>
            </w:pPr>
            <w:r>
              <w:t>- обработка кожных покровов</w:t>
            </w:r>
          </w:p>
        </w:tc>
        <w:tc>
          <w:tcPr>
            <w:tcW w:w="3912" w:type="dxa"/>
            <w:tcBorders>
              <w:bottom w:val="nil"/>
            </w:tcBorders>
          </w:tcPr>
          <w:p w:rsidR="00F64FE7" w:rsidRDefault="00F64FE7">
            <w:pPr>
              <w:pStyle w:val="ConsPlusNormal"/>
              <w:jc w:val="both"/>
            </w:pPr>
            <w:r>
              <w:t>Обработка кожных покровов применяется для профилактики пролежней у больных, длительно находящихся на постельном режиме.</w:t>
            </w:r>
          </w:p>
          <w:p w:rsidR="00F64FE7" w:rsidRDefault="00F64FE7">
            <w:pPr>
              <w:pStyle w:val="ConsPlusNormal"/>
              <w:jc w:val="both"/>
            </w:pPr>
            <w:r>
              <w:t>Полотенце (ватный тампон) смачивают тонизирующей жидкостью или дезинфицирующим раствором и протирают места возможного образования пролежней.</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3-х раз ежедневно</w:t>
            </w:r>
          </w:p>
        </w:tc>
        <w:tc>
          <w:tcPr>
            <w:tcW w:w="1020" w:type="dxa"/>
            <w:tcBorders>
              <w:bottom w:val="nil"/>
            </w:tcBorders>
          </w:tcPr>
          <w:p w:rsidR="00F64FE7" w:rsidRDefault="00F64FE7">
            <w:pPr>
              <w:pStyle w:val="ConsPlusNormal"/>
              <w:jc w:val="center"/>
            </w:pPr>
            <w:r>
              <w:t>1095</w:t>
            </w:r>
          </w:p>
        </w:tc>
        <w:tc>
          <w:tcPr>
            <w:tcW w:w="3912" w:type="dxa"/>
            <w:tcBorders>
              <w:bottom w:val="nil"/>
            </w:tcBorders>
          </w:tcPr>
          <w:p w:rsidR="00F64FE7" w:rsidRDefault="00F64FE7">
            <w:pPr>
              <w:pStyle w:val="ConsPlusNormal"/>
              <w:jc w:val="both"/>
            </w:pPr>
            <w:r>
              <w:t>Профилактика и лечение пролежней направлены на своевременную диагностику риска развития пролежней, своевременное начало выполнения всего комплекса профилактических мероприятий, восстановление кровообращения в поврежденных тканях, уменьшение сдавливания тканей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4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1.8.20</w:t>
            </w:r>
          </w:p>
        </w:tc>
        <w:tc>
          <w:tcPr>
            <w:tcW w:w="2494" w:type="dxa"/>
          </w:tcPr>
          <w:p w:rsidR="00F64FE7" w:rsidRDefault="00F64FE7">
            <w:pPr>
              <w:pStyle w:val="ConsPlusNormal"/>
              <w:jc w:val="both"/>
            </w:pPr>
            <w:r>
              <w:t>- стрижка ногтей (с предварительной подготовкой)</w:t>
            </w:r>
          </w:p>
        </w:tc>
        <w:tc>
          <w:tcPr>
            <w:tcW w:w="3912" w:type="dxa"/>
          </w:tcPr>
          <w:p w:rsidR="00F64FE7" w:rsidRDefault="00F64FE7">
            <w:pPr>
              <w:pStyle w:val="ConsPlusNormal"/>
              <w:jc w:val="both"/>
            </w:pPr>
            <w:r>
              <w:t>Для подготовки к процедуре кисти рук, стопы ног получателя услуги на 15 минут опускают в емкость с теплой водой. Осуществляется стрижка ногтей на кистях и стопах.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1.9</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1.9.1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vMerge w:val="restart"/>
          </w:tcPr>
          <w:p w:rsidR="00F64FE7" w:rsidRDefault="00F64FE7">
            <w:pPr>
              <w:pStyle w:val="ConsPlusNormal"/>
              <w:jc w:val="both"/>
            </w:pPr>
            <w:r>
              <w:t>Получателю социальной услуги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необходимости</w:t>
            </w:r>
          </w:p>
        </w:tc>
        <w:tc>
          <w:tcPr>
            <w:tcW w:w="1020" w:type="dxa"/>
            <w:vMerge w:val="restart"/>
          </w:tcPr>
          <w:p w:rsidR="00F64FE7" w:rsidRDefault="00F64FE7">
            <w:pPr>
              <w:pStyle w:val="ConsPlusNormal"/>
              <w:jc w:val="center"/>
            </w:pPr>
            <w:r>
              <w:t>1</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pPr>
            <w:r>
              <w:t>1.9.2</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1.9.3</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4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1.10</w:t>
            </w:r>
          </w:p>
        </w:tc>
        <w:tc>
          <w:tcPr>
            <w:tcW w:w="2494" w:type="dxa"/>
          </w:tcPr>
          <w:p w:rsidR="00F64FE7" w:rsidRDefault="00F64FE7">
            <w:pPr>
              <w:pStyle w:val="ConsPlusNormal"/>
              <w:jc w:val="both"/>
            </w:pPr>
            <w:r>
              <w:t>Создание условий для отправления религиозных обрядов (в том числе приглашение священнослужителей)</w:t>
            </w:r>
          </w:p>
        </w:tc>
        <w:tc>
          <w:tcPr>
            <w:tcW w:w="3912" w:type="dxa"/>
          </w:tcPr>
          <w:p w:rsidR="00F64FE7" w:rsidRDefault="00F64FE7">
            <w:pPr>
              <w:pStyle w:val="ConsPlusNormal"/>
              <w:jc w:val="both"/>
            </w:pPr>
            <w:r>
              <w:t>Подготовка помещения, условий для отправления религиозных обрядов и приглашение служителя церкви для проведения службы в назначенный день.</w:t>
            </w:r>
          </w:p>
          <w:p w:rsidR="00F64FE7" w:rsidRDefault="00F64FE7">
            <w:pPr>
              <w:pStyle w:val="ConsPlusNormal"/>
              <w:jc w:val="both"/>
            </w:pPr>
            <w:r>
              <w:t>Для тяжелобольных услуги служителя церкви проводятся в комнатах.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F64FE7" w:rsidRPr="0090213F">
        <w:tc>
          <w:tcPr>
            <w:tcW w:w="964" w:type="dxa"/>
          </w:tcPr>
          <w:p w:rsidR="00F64FE7" w:rsidRDefault="00F64FE7">
            <w:pPr>
              <w:pStyle w:val="ConsPlusNormal"/>
              <w:jc w:val="both"/>
            </w:pPr>
            <w:r>
              <w:t>1.11</w:t>
            </w:r>
          </w:p>
        </w:tc>
        <w:tc>
          <w:tcPr>
            <w:tcW w:w="2494" w:type="dxa"/>
          </w:tcPr>
          <w:p w:rsidR="00F64FE7" w:rsidRDefault="00F64FE7">
            <w:pPr>
              <w:pStyle w:val="ConsPlusNormal"/>
              <w:jc w:val="both"/>
            </w:pPr>
            <w:r>
              <w:t>Содействие в организации ритуальных мероприятий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F64FE7" w:rsidRDefault="00F64FE7">
            <w:pPr>
              <w:pStyle w:val="ConsPlusNormal"/>
              <w:jc w:val="both"/>
            </w:pPr>
            <w:r>
              <w:t>Организация медицинского освидетельствования факта смерти, оформление справки о смерти в органах ЗАГС, информирование родственников о факте смерти (телеграммой или по телефону в соответствии с заранее достигнутой договоренностью), оформление документов на погребение, вызов специальных служб для осуществления захоронения.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наступления смерти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 случае смерти получателя социальных услуг проводится медицинское освидетельствование факта смерти, оформление справки о смерти в органах ЗАГС, оформление документов, необходимых для погребения. Проведение захоронения в соответствии с вероисповеданием умершего. При отсутствии у проживающего личных вещей, предназначенных для погребения, учреждение выделяет для этих целей комплект одежды и обуви.</w:t>
            </w:r>
          </w:p>
          <w:p w:rsidR="00F64FE7" w:rsidRDefault="00F64FE7">
            <w:pPr>
              <w:pStyle w:val="ConsPlusNormal"/>
              <w:jc w:val="both"/>
            </w:pPr>
            <w:r>
              <w:t>В 3-дневный срок со дня смерти получателя социальных услуг информировать нотариуса о наличии имущества, оставшегося после умершего, и об имеющихся данных о предполагаемых наследниках</w:t>
            </w:r>
          </w:p>
        </w:tc>
      </w:tr>
      <w:tr w:rsidR="00F64FE7" w:rsidRPr="0090213F">
        <w:tc>
          <w:tcPr>
            <w:tcW w:w="964" w:type="dxa"/>
          </w:tcPr>
          <w:p w:rsidR="00F64FE7" w:rsidRDefault="00F64FE7">
            <w:pPr>
              <w:pStyle w:val="ConsPlusNormal"/>
              <w:jc w:val="both"/>
            </w:pPr>
            <w:r>
              <w:t>1.12</w:t>
            </w:r>
          </w:p>
        </w:tc>
        <w:tc>
          <w:tcPr>
            <w:tcW w:w="12642" w:type="dxa"/>
            <w:gridSpan w:val="5"/>
          </w:tcPr>
          <w:p w:rsidR="00F64FE7" w:rsidRDefault="00F64FE7">
            <w:pPr>
              <w:pStyle w:val="ConsPlusNormal"/>
              <w:jc w:val="both"/>
            </w:pPr>
            <w:r>
              <w:t>Сопровождение на прогулке:</w:t>
            </w:r>
          </w:p>
        </w:tc>
      </w:tr>
      <w:tr w:rsidR="00F64FE7" w:rsidRPr="0090213F">
        <w:tc>
          <w:tcPr>
            <w:tcW w:w="964" w:type="dxa"/>
          </w:tcPr>
          <w:p w:rsidR="00F64FE7" w:rsidRDefault="00F64FE7">
            <w:pPr>
              <w:pStyle w:val="ConsPlusNormal"/>
              <w:jc w:val="both"/>
            </w:pPr>
            <w:r>
              <w:t>1.12.1</w:t>
            </w:r>
          </w:p>
        </w:tc>
        <w:tc>
          <w:tcPr>
            <w:tcW w:w="2494" w:type="dxa"/>
          </w:tcPr>
          <w:p w:rsidR="00F64FE7" w:rsidRDefault="00F64FE7">
            <w:pPr>
              <w:pStyle w:val="ConsPlusNormal"/>
              <w:jc w:val="both"/>
            </w:pPr>
            <w:r>
              <w:t>- сопровождение на прогулке индивидуальной</w:t>
            </w:r>
          </w:p>
        </w:tc>
        <w:tc>
          <w:tcPr>
            <w:tcW w:w="3912" w:type="dxa"/>
            <w:vMerge w:val="restart"/>
          </w:tcPr>
          <w:p w:rsidR="00F64FE7" w:rsidRDefault="00F64FE7">
            <w:pPr>
              <w:pStyle w:val="ConsPlusNormal"/>
              <w:jc w:val="both"/>
            </w:pPr>
            <w:r>
              <w:t>Получателя социальных услуг одевают в одежду в соответствии с сезоном. 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Ежедневно</w:t>
            </w:r>
          </w:p>
        </w:tc>
        <w:tc>
          <w:tcPr>
            <w:tcW w:w="1020" w:type="dxa"/>
            <w:vMerge w:val="restart"/>
          </w:tcPr>
          <w:p w:rsidR="00F64FE7" w:rsidRDefault="00F64FE7">
            <w:pPr>
              <w:pStyle w:val="ConsPlusNormal"/>
              <w:jc w:val="center"/>
            </w:pPr>
            <w:r>
              <w:t>365</w:t>
            </w:r>
          </w:p>
        </w:tc>
        <w:tc>
          <w:tcPr>
            <w:tcW w:w="3912" w:type="dxa"/>
            <w:vMerge w:val="restart"/>
          </w:tcPr>
          <w:p w:rsidR="00F64FE7" w:rsidRDefault="00F64FE7">
            <w:pPr>
              <w:pStyle w:val="ConsPlusNormal"/>
              <w:jc w:val="both"/>
            </w:pPr>
            <w:r>
              <w:t>Прогулка индивидуальная, групповая (группы не более 7 человек) осуществляется в сопровождении сотрудника организации социального обслуживания</w:t>
            </w:r>
          </w:p>
        </w:tc>
      </w:tr>
      <w:tr w:rsidR="00F64FE7" w:rsidRPr="0090213F">
        <w:tc>
          <w:tcPr>
            <w:tcW w:w="964" w:type="dxa"/>
          </w:tcPr>
          <w:p w:rsidR="00F64FE7" w:rsidRDefault="00F64FE7">
            <w:pPr>
              <w:pStyle w:val="ConsPlusNormal"/>
              <w:jc w:val="both"/>
            </w:pPr>
            <w:r>
              <w:t>1.12.2</w:t>
            </w:r>
          </w:p>
        </w:tc>
        <w:tc>
          <w:tcPr>
            <w:tcW w:w="2494" w:type="dxa"/>
          </w:tcPr>
          <w:p w:rsidR="00F64FE7" w:rsidRDefault="00F64FE7">
            <w:pPr>
              <w:pStyle w:val="ConsPlusNormal"/>
              <w:jc w:val="both"/>
            </w:pPr>
            <w:r>
              <w:t>- сопровождение на прогулке коллективной</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1.13</w:t>
            </w:r>
          </w:p>
        </w:tc>
        <w:tc>
          <w:tcPr>
            <w:tcW w:w="2494" w:type="dxa"/>
            <w:tcBorders>
              <w:bottom w:val="nil"/>
            </w:tcBorders>
          </w:tcPr>
          <w:p w:rsidR="00F64FE7" w:rsidRDefault="00F64FE7">
            <w:pPr>
              <w:pStyle w:val="ConsPlusNormal"/>
              <w:jc w:val="both"/>
            </w:pPr>
            <w:r>
              <w:t>Помощь в приеме пищи (кормление)</w:t>
            </w:r>
          </w:p>
        </w:tc>
        <w:tc>
          <w:tcPr>
            <w:tcW w:w="3912" w:type="dxa"/>
            <w:tcBorders>
              <w:bottom w:val="nil"/>
            </w:tcBorders>
          </w:tcPr>
          <w:p w:rsidR="00F64FE7" w:rsidRDefault="00F64FE7">
            <w:pPr>
              <w:pStyle w:val="ConsPlusNormal"/>
              <w:jc w:val="both"/>
            </w:pPr>
            <w:r>
              <w:t>Доставка питания детям, полностью утратившим способность к самообслуживанию, и оказание им помощи в приеме пищи, в том числе с помощью зонда.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5-ти раз ежедневно</w:t>
            </w:r>
          </w:p>
        </w:tc>
        <w:tc>
          <w:tcPr>
            <w:tcW w:w="1020" w:type="dxa"/>
            <w:tcBorders>
              <w:bottom w:val="nil"/>
            </w:tcBorders>
          </w:tcPr>
          <w:p w:rsidR="00F64FE7" w:rsidRDefault="00F64FE7">
            <w:pPr>
              <w:pStyle w:val="ConsPlusNormal"/>
              <w:jc w:val="center"/>
            </w:pPr>
            <w:r>
              <w:t>1825</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по получению питания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4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1.14</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1.14.1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730</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4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1.15</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социальной услуги,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социальной услуги,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pPr>
            <w:r>
              <w:t>1.16</w:t>
            </w:r>
          </w:p>
        </w:tc>
        <w:tc>
          <w:tcPr>
            <w:tcW w:w="2494" w:type="dxa"/>
          </w:tcPr>
          <w:p w:rsidR="00F64FE7" w:rsidRDefault="00F64FE7">
            <w:pPr>
              <w:pStyle w:val="ConsPlusNormal"/>
              <w:jc w:val="both"/>
            </w:pPr>
            <w:r>
              <w:t>Отправка за счет средств получателя социальных услуг почтовой корреспонденции</w:t>
            </w:r>
          </w:p>
        </w:tc>
        <w:tc>
          <w:tcPr>
            <w:tcW w:w="3912" w:type="dxa"/>
          </w:tcPr>
          <w:p w:rsidR="00F64FE7" w:rsidRDefault="00F64FE7">
            <w:pPr>
              <w:pStyle w:val="ConsPlusNormal"/>
              <w:jc w:val="both"/>
            </w:pPr>
            <w:r>
              <w:t>Отправка почтовой корреспонденции, в том числе посылки, бандероли, по заявке получателя социальной услуги весом до 7 кг.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состоит в своевременном и полном решении вопроса по заявке получателя социальной услуги</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5011"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социальной услуги.</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социальной услуги, его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F64FE7" w:rsidRPr="0090213F">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2.1.3</w:t>
            </w:r>
          </w:p>
        </w:tc>
        <w:tc>
          <w:tcPr>
            <w:tcW w:w="2494" w:type="dxa"/>
          </w:tcPr>
          <w:p w:rsidR="00F64FE7" w:rsidRDefault="00F64FE7">
            <w:pPr>
              <w:pStyle w:val="ConsPlusNormal"/>
              <w:jc w:val="both"/>
            </w:pPr>
            <w:r>
              <w:t>- санитарная обработка одежды в дезкамере, дезинфекция</w:t>
            </w:r>
          </w:p>
        </w:tc>
        <w:tc>
          <w:tcPr>
            <w:tcW w:w="3912" w:type="dxa"/>
          </w:tcPr>
          <w:p w:rsidR="00F64FE7" w:rsidRDefault="00F64FE7">
            <w:pPr>
              <w:pStyle w:val="ConsPlusNormal"/>
              <w:jc w:val="both"/>
            </w:pPr>
            <w:r>
              <w:t>При поступлении получателя социальной услуги в дезкамере проводится санитарная обработка одежды и нательного белья.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jc w:val="both"/>
            </w:pPr>
            <w:r>
              <w:t>2.2.2</w:t>
            </w:r>
          </w:p>
        </w:tc>
        <w:tc>
          <w:tcPr>
            <w:tcW w:w="2494" w:type="dxa"/>
          </w:tcPr>
          <w:p w:rsidR="00F64FE7" w:rsidRDefault="00F64FE7">
            <w:pPr>
              <w:pStyle w:val="ConsPlusNormal"/>
              <w:jc w:val="both"/>
              <w:rPr>
                <w:rFonts w:cs="Times New Roman"/>
              </w:rPr>
            </w:pPr>
            <w:r>
              <w:t xml:space="preserve">- забор материала для проведения лабораторных исследований </w:t>
            </w:r>
            <w:hyperlink w:anchor="P5011" w:history="1">
              <w:r>
                <w:rPr>
                  <w:color w:val="0000FF"/>
                </w:rPr>
                <w:t>&lt;*&gt;</w:t>
              </w:r>
            </w:hyperlink>
          </w:p>
        </w:tc>
        <w:tc>
          <w:tcPr>
            <w:tcW w:w="3912" w:type="dxa"/>
          </w:tcPr>
          <w:p w:rsidR="00F64FE7" w:rsidRDefault="00F64FE7">
            <w:pPr>
              <w:pStyle w:val="ConsPlusNormal"/>
              <w:jc w:val="both"/>
            </w:pPr>
            <w:r>
              <w:t>Осуществление забора материала для лабораторного исследования и доставки его в лабораторию.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w:t>
            </w:r>
          </w:p>
        </w:tc>
      </w:tr>
      <w:tr w:rsidR="00F64FE7" w:rsidRPr="0090213F">
        <w:tc>
          <w:tcPr>
            <w:tcW w:w="964" w:type="dxa"/>
          </w:tcPr>
          <w:p w:rsidR="00F64FE7" w:rsidRDefault="00F64FE7">
            <w:pPr>
              <w:pStyle w:val="ConsPlusNormal"/>
              <w:jc w:val="both"/>
            </w:pPr>
            <w:r>
              <w:t>2.3</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углубленный медицинский осмотр</w:t>
            </w:r>
          </w:p>
        </w:tc>
        <w:tc>
          <w:tcPr>
            <w:tcW w:w="3912" w:type="dxa"/>
          </w:tcPr>
          <w:p w:rsidR="00F64FE7" w:rsidRDefault="00F64FE7">
            <w:pPr>
              <w:pStyle w:val="ConsPlusNormal"/>
              <w:jc w:val="both"/>
            </w:pPr>
            <w:r>
              <w:t>Сбор информации о получателе социальной услуги у родственников или у медперсонала. Осмотр и сбор анамнеза жизни и болезни у самого получателя социальной услуги. Фиксация результатов осмотра в медицинской карте.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 для углубленного и всестороннего обследования состояния здоровья и последующего выполнения рекомендаций медицинских специалистов</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предварительная запись в медицинскую организацию для прохождения диспансеризации</w:t>
            </w:r>
          </w:p>
        </w:tc>
        <w:tc>
          <w:tcPr>
            <w:tcW w:w="3912" w:type="dxa"/>
          </w:tcPr>
          <w:p w:rsidR="00F64FE7" w:rsidRDefault="00F64FE7">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социальной услуги.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F64FE7" w:rsidRPr="0090213F">
        <w:tc>
          <w:tcPr>
            <w:tcW w:w="964" w:type="dxa"/>
          </w:tcPr>
          <w:p w:rsidR="00F64FE7" w:rsidRDefault="00F64FE7">
            <w:pPr>
              <w:pStyle w:val="ConsPlusNormal"/>
              <w:jc w:val="both"/>
            </w:pPr>
            <w:r>
              <w:t>2.4.3</w:t>
            </w:r>
          </w:p>
        </w:tc>
        <w:tc>
          <w:tcPr>
            <w:tcW w:w="2494" w:type="dxa"/>
          </w:tcPr>
          <w:p w:rsidR="00F64FE7" w:rsidRDefault="00F64FE7">
            <w:pPr>
              <w:pStyle w:val="ConsPlusNormal"/>
              <w:jc w:val="both"/>
              <w:rPr>
                <w:rFonts w:cs="Times New Roman"/>
              </w:rPr>
            </w:pPr>
            <w:r>
              <w:t xml:space="preserve">- осмотр врачом-специалистом учреждения </w:t>
            </w:r>
            <w:hyperlink w:anchor="P5011" w:history="1">
              <w:r>
                <w:rPr>
                  <w:color w:val="0000FF"/>
                </w:rPr>
                <w:t>&lt;*&gt;</w:t>
              </w:r>
            </w:hyperlink>
          </w:p>
        </w:tc>
        <w:tc>
          <w:tcPr>
            <w:tcW w:w="3912" w:type="dxa"/>
          </w:tcPr>
          <w:p w:rsidR="00F64FE7" w:rsidRDefault="00F64FE7">
            <w:pPr>
              <w:pStyle w:val="ConsPlusNormal"/>
              <w:jc w:val="both"/>
            </w:pPr>
            <w:r>
              <w:t>Осмотр и сбор анамнеза жизни и болезни у самого получателя социальной услуги. Фиксация результатов осмотра в медицинской карте.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Проведение осмотра с целью наблюдения физического и нервно-психического состояния получателя услуги, раннего выявления и лечения выявленных заболеваний</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pPr>
            <w:r>
              <w:t>- посещение в случае госпитализации</w:t>
            </w:r>
          </w:p>
        </w:tc>
        <w:tc>
          <w:tcPr>
            <w:tcW w:w="3912" w:type="dxa"/>
          </w:tcPr>
          <w:p w:rsidR="00F64FE7" w:rsidRDefault="00F64FE7">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своевременное посещение в случае госпитализации</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выписка льготных рецептов </w:t>
            </w:r>
            <w:hyperlink w:anchor="P5011" w:history="1">
              <w:r>
                <w:rPr>
                  <w:color w:val="0000FF"/>
                </w:rPr>
                <w:t>&lt;*&gt;</w:t>
              </w:r>
            </w:hyperlink>
          </w:p>
        </w:tc>
        <w:tc>
          <w:tcPr>
            <w:tcW w:w="3912" w:type="dxa"/>
          </w:tcPr>
          <w:p w:rsidR="00F64FE7" w:rsidRDefault="00F64FE7">
            <w:pPr>
              <w:pStyle w:val="ConsPlusNormal"/>
              <w:jc w:val="both"/>
            </w:pPr>
            <w:r>
              <w:t>Осмотр пациента, заполнение медицинской документации. Оформление рецептурного бланка, распечатка.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pPr>
            <w:r>
              <w:t>- приобретение лекарственных препаратов и изделий медицинского назначения</w:t>
            </w:r>
          </w:p>
        </w:tc>
        <w:tc>
          <w:tcPr>
            <w:tcW w:w="3912" w:type="dxa"/>
          </w:tcPr>
          <w:p w:rsidR="00F64FE7" w:rsidRDefault="00F64FE7">
            <w:pPr>
              <w:pStyle w:val="ConsPlusNormal"/>
              <w:jc w:val="both"/>
            </w:pPr>
            <w:r>
              <w:t>Приобретение лекарственных препаратов и изделий медицинского назначения и разъяснение порядка предоставления услуги, с учетом имеющихся льгот, по назначению врача. Заказ изделий медицинского назначения, лекарственных препаратов, получение, их доставка, хранение и выдача, оформление необходимых документов.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c>
          <w:tcPr>
            <w:tcW w:w="964" w:type="dxa"/>
          </w:tcPr>
          <w:p w:rsidR="00F64FE7" w:rsidRDefault="00F64FE7">
            <w:pPr>
              <w:pStyle w:val="ConsPlusNormal"/>
              <w:jc w:val="both"/>
            </w:pPr>
            <w:r>
              <w:t>2.6.3</w:t>
            </w:r>
          </w:p>
        </w:tc>
        <w:tc>
          <w:tcPr>
            <w:tcW w:w="2494" w:type="dxa"/>
          </w:tcPr>
          <w:p w:rsidR="00F64FE7" w:rsidRDefault="00F64FE7">
            <w:pPr>
              <w:pStyle w:val="ConsPlusNormal"/>
              <w:jc w:val="both"/>
            </w:pPr>
            <w:r>
              <w:t>- содействие в изготовлении изделий медицинского назначения по индивидуальному заказу</w:t>
            </w:r>
          </w:p>
        </w:tc>
        <w:tc>
          <w:tcPr>
            <w:tcW w:w="3912" w:type="dxa"/>
          </w:tcPr>
          <w:p w:rsidR="00F64FE7" w:rsidRDefault="00F64FE7">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предоставление своевременной и в необходимом объеме помощи с учетом характера заболевания, медицинских показаний, физического состояния получателей социальной услуги</w:t>
            </w:r>
          </w:p>
        </w:tc>
      </w:tr>
      <w:tr w:rsidR="00F64FE7" w:rsidRPr="0090213F">
        <w:tc>
          <w:tcPr>
            <w:tcW w:w="964" w:type="dxa"/>
          </w:tcPr>
          <w:p w:rsidR="00F64FE7" w:rsidRDefault="00F64FE7">
            <w:pPr>
              <w:pStyle w:val="ConsPlusNormal"/>
              <w:jc w:val="both"/>
            </w:pPr>
            <w:r>
              <w:t>2.7</w:t>
            </w:r>
          </w:p>
        </w:tc>
        <w:tc>
          <w:tcPr>
            <w:tcW w:w="12642" w:type="dxa"/>
            <w:gridSpan w:val="5"/>
          </w:tcPr>
          <w:p w:rsidR="00F64FE7" w:rsidRDefault="00F64FE7">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5011" w:history="1">
              <w:r>
                <w:rPr>
                  <w:color w:val="0000FF"/>
                </w:rPr>
                <w:t>&lt;*&gt;</w:t>
              </w:r>
            </w:hyperlink>
            <w:r>
              <w:t>:</w:t>
            </w:r>
          </w:p>
        </w:tc>
      </w:tr>
      <w:tr w:rsidR="00F64FE7" w:rsidRPr="0090213F">
        <w:tc>
          <w:tcPr>
            <w:tcW w:w="964" w:type="dxa"/>
          </w:tcPr>
          <w:p w:rsidR="00F64FE7" w:rsidRDefault="00F64FE7">
            <w:pPr>
              <w:pStyle w:val="ConsPlusNormal"/>
              <w:jc w:val="both"/>
            </w:pPr>
            <w:r>
              <w:t>2.7.1</w:t>
            </w:r>
          </w:p>
        </w:tc>
        <w:tc>
          <w:tcPr>
            <w:tcW w:w="2494" w:type="dxa"/>
          </w:tcPr>
          <w:p w:rsidR="00F64FE7" w:rsidRDefault="00F64FE7">
            <w:pPr>
              <w:pStyle w:val="ConsPlusNormal"/>
              <w:jc w:val="both"/>
            </w:pPr>
            <w:r>
              <w:t>- обработка пролежней, раневых поверхностей, опрелостей</w:t>
            </w:r>
          </w:p>
        </w:tc>
        <w:tc>
          <w:tcPr>
            <w:tcW w:w="3912" w:type="dxa"/>
          </w:tcPr>
          <w:p w:rsidR="00F64FE7" w:rsidRDefault="00F64FE7">
            <w:pPr>
              <w:pStyle w:val="ConsPlusNormal"/>
              <w:jc w:val="both"/>
            </w:pPr>
            <w:r>
              <w:t>Обработка раневой поверхности лекарственными препаратами и наложение повязки.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 по назначению врача</w:t>
            </w:r>
          </w:p>
        </w:tc>
        <w:tc>
          <w:tcPr>
            <w:tcW w:w="1020" w:type="dxa"/>
          </w:tcPr>
          <w:p w:rsidR="00F64FE7" w:rsidRDefault="00F64FE7">
            <w:pPr>
              <w:pStyle w:val="ConsPlusNormal"/>
              <w:jc w:val="center"/>
            </w:pPr>
            <w:r>
              <w:t>365</w:t>
            </w:r>
          </w:p>
        </w:tc>
        <w:tc>
          <w:tcPr>
            <w:tcW w:w="3912" w:type="dxa"/>
            <w:vMerge w:val="restart"/>
            <w:tcBorders>
              <w:bottom w:val="nil"/>
            </w:tcBorders>
          </w:tcPr>
          <w:p w:rsidR="00F64FE7" w:rsidRDefault="00F64FE7">
            <w:pPr>
              <w:pStyle w:val="ConsPlusNormal"/>
              <w:jc w:val="both"/>
            </w:pPr>
            <w:r>
              <w:t>Услуга предоставляется без причинения какого-либо вреда здоровью получателей социальных услуг,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социальной услуги. Услуга должна обеспечить удовлетворение потребностей получателей социальной услуги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2.7.2</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365</w:t>
            </w:r>
          </w:p>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jc w:val="both"/>
            </w:pPr>
            <w:r>
              <w:t>2.7.3</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182</w:t>
            </w:r>
          </w:p>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jc w:val="both"/>
            </w:pPr>
            <w:r>
              <w:t>2.7.4</w:t>
            </w:r>
          </w:p>
        </w:tc>
        <w:tc>
          <w:tcPr>
            <w:tcW w:w="2494" w:type="dxa"/>
          </w:tcPr>
          <w:p w:rsidR="00F64FE7" w:rsidRDefault="00F64FE7">
            <w:pPr>
              <w:pStyle w:val="ConsPlusNormal"/>
              <w:jc w:val="both"/>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jc w:val="both"/>
            </w:pPr>
            <w:r>
              <w:t>2.7.5</w:t>
            </w:r>
          </w:p>
        </w:tc>
        <w:tc>
          <w:tcPr>
            <w:tcW w:w="2494" w:type="dxa"/>
          </w:tcPr>
          <w:p w:rsidR="00F64FE7" w:rsidRDefault="00F64FE7">
            <w:pPr>
              <w:pStyle w:val="ConsPlusNormal"/>
              <w:jc w:val="both"/>
            </w:pPr>
            <w:r>
              <w:t>наложение компрессов, перевязка</w:t>
            </w:r>
          </w:p>
        </w:tc>
        <w:tc>
          <w:tcPr>
            <w:tcW w:w="3912" w:type="dxa"/>
          </w:tcPr>
          <w:p w:rsidR="00F64FE7" w:rsidRDefault="00F64FE7">
            <w:pPr>
              <w:pStyle w:val="ConsPlusNormal"/>
              <w:jc w:val="both"/>
            </w:pPr>
            <w:r>
              <w:t>Подготовка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2.7.6</w:t>
            </w:r>
          </w:p>
        </w:tc>
        <w:tc>
          <w:tcPr>
            <w:tcW w:w="2494" w:type="dxa"/>
            <w:tcBorders>
              <w:bottom w:val="nil"/>
            </w:tcBorders>
          </w:tcPr>
          <w:p w:rsidR="00F64FE7" w:rsidRDefault="00F64FE7">
            <w:pPr>
              <w:pStyle w:val="ConsPlusNormal"/>
              <w:jc w:val="both"/>
            </w:pPr>
            <w:r>
              <w:t>выполнение очистительной клизмы</w:t>
            </w:r>
          </w:p>
        </w:tc>
        <w:tc>
          <w:tcPr>
            <w:tcW w:w="3912" w:type="dxa"/>
            <w:tcBorders>
              <w:bottom w:val="nil"/>
            </w:tcBorders>
          </w:tcPr>
          <w:p w:rsidR="00F64FE7" w:rsidRDefault="00F64FE7">
            <w:pPr>
              <w:pStyle w:val="ConsPlusNormal"/>
              <w:jc w:val="both"/>
            </w:pPr>
            <w:r>
              <w:t>Подготовка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2.7 в ред. </w:t>
            </w:r>
            <w:hyperlink r:id="rId245" w:history="1">
              <w:r>
                <w:rPr>
                  <w:color w:val="0000FF"/>
                </w:rPr>
                <w:t>приказа</w:t>
              </w:r>
            </w:hyperlink>
            <w:r>
              <w:t xml:space="preserve"> Минсоцразвития Новосибирской области от 23.09.2015 N 893)</w:t>
            </w:r>
          </w:p>
        </w:tc>
      </w:tr>
      <w:tr w:rsidR="00F64FE7" w:rsidRPr="0090213F">
        <w:tc>
          <w:tcPr>
            <w:tcW w:w="964" w:type="dxa"/>
          </w:tcPr>
          <w:p w:rsidR="00F64FE7" w:rsidRDefault="00F64FE7">
            <w:pPr>
              <w:pStyle w:val="ConsPlusNormal"/>
              <w:jc w:val="both"/>
            </w:pPr>
            <w:r>
              <w:t>2.8</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5011" w:history="1">
              <w:r>
                <w:rPr>
                  <w:color w:val="0000FF"/>
                </w:rPr>
                <w:t>&lt;*&gt;</w:t>
              </w:r>
            </w:hyperlink>
          </w:p>
        </w:tc>
      </w:tr>
      <w:tr w:rsidR="00F64FE7" w:rsidRPr="0090213F">
        <w:tc>
          <w:tcPr>
            <w:tcW w:w="964" w:type="dxa"/>
          </w:tcPr>
          <w:p w:rsidR="00F64FE7" w:rsidRDefault="00F64FE7">
            <w:pPr>
              <w:pStyle w:val="ConsPlusNormal"/>
              <w:jc w:val="both"/>
            </w:pPr>
            <w:r>
              <w:t>2.8.1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социальной услуги.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2 раза в месяц</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2.8.2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2 раза в месяц</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2.9</w:t>
            </w:r>
          </w:p>
        </w:tc>
        <w:tc>
          <w:tcPr>
            <w:tcW w:w="12642" w:type="dxa"/>
            <w:gridSpan w:val="5"/>
          </w:tcPr>
          <w:p w:rsidR="00F64FE7" w:rsidRDefault="00F64FE7">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F64FE7" w:rsidRPr="0090213F">
        <w:tc>
          <w:tcPr>
            <w:tcW w:w="964" w:type="dxa"/>
          </w:tcPr>
          <w:p w:rsidR="00F64FE7" w:rsidRDefault="00F64FE7">
            <w:pPr>
              <w:pStyle w:val="ConsPlusNormal"/>
              <w:jc w:val="both"/>
            </w:pPr>
            <w:r>
              <w:t>2.9.1</w:t>
            </w:r>
          </w:p>
        </w:tc>
        <w:tc>
          <w:tcPr>
            <w:tcW w:w="2494" w:type="dxa"/>
          </w:tcPr>
          <w:p w:rsidR="00F64FE7" w:rsidRDefault="00F64FE7">
            <w:pPr>
              <w:pStyle w:val="ConsPlusNormal"/>
              <w:jc w:val="both"/>
            </w:pPr>
            <w:r>
              <w:t>- доставка технического средства ухода или реабилитации автотранспортом учреждения</w:t>
            </w:r>
          </w:p>
        </w:tc>
        <w:tc>
          <w:tcPr>
            <w:tcW w:w="3912" w:type="dxa"/>
          </w:tcPr>
          <w:p w:rsidR="00F64FE7" w:rsidRDefault="00F64FE7">
            <w:pPr>
              <w:pStyle w:val="ConsPlusNormal"/>
              <w:jc w:val="both"/>
            </w:pPr>
            <w:r>
              <w:t>Получение технических средств ухода и реабилитации, приобретение, доставка и передача их получателю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при наличии рекомендаций в ИПР</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доставке должны соблюдены условия перевозки, сохранены качества технических средств</w:t>
            </w:r>
          </w:p>
        </w:tc>
      </w:tr>
      <w:tr w:rsidR="00F64FE7" w:rsidRPr="0090213F">
        <w:tc>
          <w:tcPr>
            <w:tcW w:w="964" w:type="dxa"/>
          </w:tcPr>
          <w:p w:rsidR="00F64FE7" w:rsidRDefault="00F64FE7">
            <w:pPr>
              <w:pStyle w:val="ConsPlusNormal"/>
              <w:jc w:val="both"/>
            </w:pPr>
            <w:r>
              <w:t>2.9.2</w:t>
            </w:r>
          </w:p>
        </w:tc>
        <w:tc>
          <w:tcPr>
            <w:tcW w:w="2494" w:type="dxa"/>
          </w:tcPr>
          <w:p w:rsidR="00F64FE7" w:rsidRDefault="00F64FE7">
            <w:pPr>
              <w:pStyle w:val="ConsPlusNormal"/>
              <w:jc w:val="both"/>
            </w:pPr>
            <w:r>
              <w:t>- подбор и выдача технических средств реабилитации</w:t>
            </w:r>
          </w:p>
        </w:tc>
        <w:tc>
          <w:tcPr>
            <w:tcW w:w="3912" w:type="dxa"/>
          </w:tcPr>
          <w:p w:rsidR="00F64FE7" w:rsidRDefault="00F64FE7">
            <w:pPr>
              <w:pStyle w:val="ConsPlusNormal"/>
              <w:jc w:val="both"/>
            </w:pPr>
            <w:r>
              <w:t>Определение показаний, оформление и своевременная передача необходимых документов в Фонд социального страхования для заказа.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при наличии рекомендаций в ИПР</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получение необходимых средств ухода и реабилитации</w:t>
            </w:r>
          </w:p>
        </w:tc>
      </w:tr>
      <w:tr w:rsidR="00F64FE7" w:rsidRPr="0090213F">
        <w:tc>
          <w:tcPr>
            <w:tcW w:w="964" w:type="dxa"/>
          </w:tcPr>
          <w:p w:rsidR="00F64FE7" w:rsidRDefault="00F64FE7">
            <w:pPr>
              <w:pStyle w:val="ConsPlusNormal"/>
              <w:jc w:val="both"/>
            </w:pPr>
            <w:r>
              <w:t>2.10</w:t>
            </w:r>
          </w:p>
        </w:tc>
        <w:tc>
          <w:tcPr>
            <w:tcW w:w="12642" w:type="dxa"/>
            <w:gridSpan w:val="5"/>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2.10.1</w:t>
            </w:r>
          </w:p>
        </w:tc>
        <w:tc>
          <w:tcPr>
            <w:tcW w:w="2494" w:type="dxa"/>
            <w:tcBorders>
              <w:bottom w:val="nil"/>
            </w:tcBorders>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F64FE7" w:rsidRDefault="00F64FE7">
            <w:pPr>
              <w:pStyle w:val="ConsPlusNormal"/>
              <w:jc w:val="both"/>
            </w:pPr>
            <w:r>
              <w:t>Направление получателя социальной услуги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реже 2-х раз в год</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социальной услуги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4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2.10.2</w:t>
            </w:r>
          </w:p>
        </w:tc>
        <w:tc>
          <w:tcPr>
            <w:tcW w:w="2494" w:type="dxa"/>
          </w:tcPr>
          <w:p w:rsidR="00F64FE7" w:rsidRDefault="00F64FE7">
            <w:pPr>
              <w:pStyle w:val="ConsPlusNormal"/>
              <w:jc w:val="both"/>
              <w:rPr>
                <w:rFonts w:cs="Times New Roman"/>
              </w:rPr>
            </w:pPr>
            <w:r>
              <w:t xml:space="preserve">- прием стоматолога в учреждении </w:t>
            </w:r>
            <w:hyperlink w:anchor="P5011" w:history="1">
              <w:r>
                <w:rPr>
                  <w:color w:val="0000FF"/>
                </w:rPr>
                <w:t>&lt;*&gt;</w:t>
              </w:r>
            </w:hyperlink>
          </w:p>
        </w:tc>
        <w:tc>
          <w:tcPr>
            <w:tcW w:w="3912" w:type="dxa"/>
          </w:tcPr>
          <w:p w:rsidR="00F64FE7" w:rsidRDefault="00F64FE7">
            <w:pPr>
              <w:pStyle w:val="ConsPlusNormal"/>
              <w:jc w:val="both"/>
            </w:pPr>
            <w:r>
              <w:t>Проведение профилактического осмотра в стоматологическом кабинете организации социального обслуживания. При необходимости проведение санации полости рта.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реже 2-х раз в год</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Помощь оказывается в организации социального обслуживания при наличии стоматологического кабинета</w:t>
            </w:r>
          </w:p>
        </w:tc>
      </w:tr>
      <w:tr w:rsidR="00F64FE7" w:rsidRPr="0090213F">
        <w:tc>
          <w:tcPr>
            <w:tcW w:w="964" w:type="dxa"/>
          </w:tcPr>
          <w:p w:rsidR="00F64FE7" w:rsidRDefault="00F64FE7">
            <w:pPr>
              <w:pStyle w:val="ConsPlusNormal"/>
              <w:jc w:val="both"/>
            </w:pPr>
            <w:r>
              <w:t>2.11</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2.11.1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5011"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2.12</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2.12.1</w:t>
            </w:r>
          </w:p>
        </w:tc>
        <w:tc>
          <w:tcPr>
            <w:tcW w:w="2494" w:type="dxa"/>
          </w:tcPr>
          <w:p w:rsidR="00F64FE7" w:rsidRDefault="00F64FE7">
            <w:pPr>
              <w:pStyle w:val="ConsPlusNormal"/>
              <w:jc w:val="both"/>
              <w:rPr>
                <w:rFonts w:cs="Times New Roman"/>
              </w:rPr>
            </w:pPr>
            <w:r>
              <w:t xml:space="preserve">- оказание помощи в выполнении физических упражнений </w:t>
            </w:r>
            <w:hyperlink w:anchor="P5011" w:history="1">
              <w:r>
                <w:rPr>
                  <w:color w:val="0000FF"/>
                </w:rPr>
                <w:t>&lt;*&gt;</w:t>
              </w:r>
            </w:hyperlink>
          </w:p>
        </w:tc>
        <w:tc>
          <w:tcPr>
            <w:tcW w:w="3912" w:type="dxa"/>
          </w:tcPr>
          <w:p w:rsidR="00F64FE7" w:rsidRDefault="00F64FE7">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2.12.2</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5011"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2.12.3</w:t>
            </w:r>
          </w:p>
        </w:tc>
        <w:tc>
          <w:tcPr>
            <w:tcW w:w="2494" w:type="dxa"/>
          </w:tcPr>
          <w:p w:rsidR="00F64FE7" w:rsidRDefault="00F64FE7">
            <w:pPr>
              <w:pStyle w:val="ConsPlusNormal"/>
              <w:jc w:val="both"/>
              <w:rPr>
                <w:rFonts w:cs="Times New Roman"/>
              </w:rPr>
            </w:pPr>
            <w:r>
              <w:t xml:space="preserve">- фитотерапия </w:t>
            </w:r>
            <w:hyperlink w:anchor="P5011"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социальной услуги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Ежегодно</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4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социальной услуги. Выявление в ходе беседы психологических проблем, стоящих перед получателем социальной услуги, оказание помощи в формулировании запроса получателя социальной услуги.</w:t>
            </w:r>
          </w:p>
          <w:p w:rsidR="00F64FE7" w:rsidRDefault="00F64FE7">
            <w:pPr>
              <w:pStyle w:val="ConsPlusNormal"/>
              <w:jc w:val="both"/>
            </w:pPr>
            <w:r>
              <w:t>Разъяснение получателю социальной услуги сути проблем и определение возможных путей их решения.</w:t>
            </w:r>
          </w:p>
          <w:p w:rsidR="00F64FE7" w:rsidRDefault="00F64FE7">
            <w:pPr>
              <w:pStyle w:val="ConsPlusNormal"/>
              <w:jc w:val="both"/>
            </w:pPr>
            <w:r>
              <w:t>Определение реакции получателя социальной услуги на имеющиеся проблемы и уровня мотивации к их преодолению.</w:t>
            </w:r>
          </w:p>
          <w:p w:rsidR="00F64FE7" w:rsidRDefault="00F64FE7">
            <w:pPr>
              <w:pStyle w:val="ConsPlusNormal"/>
              <w:jc w:val="both"/>
            </w:pPr>
            <w:r>
              <w:t>Разработка для получателя социальной услуги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Ежегодно</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полученной от получателя социальной услуги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4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социальной услуги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3.4</w:t>
            </w:r>
          </w:p>
        </w:tc>
        <w:tc>
          <w:tcPr>
            <w:tcW w:w="2494" w:type="dxa"/>
          </w:tcPr>
          <w:p w:rsidR="00F64FE7" w:rsidRDefault="00F64FE7">
            <w:pPr>
              <w:pStyle w:val="ConsPlusNormal"/>
              <w:jc w:val="both"/>
            </w:pPr>
            <w:r>
              <w:t>Социально-психологический патронаж</w:t>
            </w:r>
          </w:p>
        </w:tc>
        <w:tc>
          <w:tcPr>
            <w:tcW w:w="3912" w:type="dxa"/>
          </w:tcPr>
          <w:p w:rsidR="00F64FE7" w:rsidRDefault="00F64FE7">
            <w:pPr>
              <w:pStyle w:val="ConsPlusNormal"/>
              <w:jc w:val="both"/>
            </w:pPr>
            <w:r>
              <w:t>Систематическое наблюдение за получателем социальной услуги,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месяц</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Наблюдение и оказание необходимой социально-психологической помощи с целью устранения у получателя социальной услуги психического дискомфорта, личностного и межличностного конфликта</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vMerge w:val="restart"/>
          </w:tcPr>
          <w:p w:rsidR="00F64FE7" w:rsidRDefault="00F64FE7">
            <w:pPr>
              <w:pStyle w:val="ConsPlusNormal"/>
              <w:jc w:val="both"/>
            </w:pPr>
            <w:r>
              <w:t>4.1.2</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vMerge w:val="restart"/>
          </w:tcPr>
          <w:p w:rsidR="00F64FE7" w:rsidRDefault="00F64FE7">
            <w:pPr>
              <w:pStyle w:val="ConsPlusNormal"/>
              <w:jc w:val="both"/>
            </w:pPr>
            <w:r>
              <w:t>Организация различных форм досуговой деятельности (творческие мастерские, спортивные кружки, просмотр телевизора и др.).</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Ежедневно</w:t>
            </w:r>
          </w:p>
        </w:tc>
        <w:tc>
          <w:tcPr>
            <w:tcW w:w="1020" w:type="dxa"/>
            <w:vMerge w:val="restart"/>
          </w:tcPr>
          <w:p w:rsidR="00F64FE7" w:rsidRDefault="00F64FE7">
            <w:pPr>
              <w:pStyle w:val="ConsPlusNormal"/>
              <w:jc w:val="center"/>
            </w:pPr>
            <w:r>
              <w:t>365</w:t>
            </w:r>
          </w:p>
        </w:tc>
        <w:tc>
          <w:tcPr>
            <w:tcW w:w="3912" w:type="dxa"/>
            <w:vMerge/>
          </w:tcPr>
          <w:p w:rsidR="00F64FE7" w:rsidRPr="0090213F" w:rsidRDefault="00F64FE7"/>
        </w:tc>
      </w:tr>
      <w:tr w:rsidR="00F64FE7" w:rsidRPr="0090213F">
        <w:tc>
          <w:tcPr>
            <w:tcW w:w="964" w:type="dxa"/>
            <w:vMerge/>
          </w:tcPr>
          <w:p w:rsidR="00F64FE7" w:rsidRPr="0090213F" w:rsidRDefault="00F64FE7"/>
        </w:tc>
        <w:tc>
          <w:tcPr>
            <w:tcW w:w="2494" w:type="dxa"/>
          </w:tcPr>
          <w:p w:rsidR="00F64FE7" w:rsidRDefault="00F64FE7">
            <w:pPr>
              <w:pStyle w:val="ConsPlusNormal"/>
              <w:jc w:val="both"/>
              <w:rPr>
                <w:rFonts w:cs="Times New Roman"/>
              </w:rPr>
            </w:pPr>
            <w:r>
              <w:t xml:space="preserve">- бисер </w:t>
            </w:r>
            <w:hyperlink w:anchor="P5012" w:history="1">
              <w:r>
                <w:rPr>
                  <w:color w:val="0000FF"/>
                </w:rPr>
                <w:t>&lt;***&gt;</w:t>
              </w:r>
            </w:hyperlink>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vMerge/>
          </w:tcPr>
          <w:p w:rsidR="00F64FE7" w:rsidRPr="0090213F" w:rsidRDefault="00F64FE7"/>
        </w:tc>
        <w:tc>
          <w:tcPr>
            <w:tcW w:w="2494" w:type="dxa"/>
          </w:tcPr>
          <w:p w:rsidR="00F64FE7" w:rsidRDefault="00F64FE7">
            <w:pPr>
              <w:pStyle w:val="ConsPlusNormal"/>
              <w:jc w:val="both"/>
              <w:rPr>
                <w:rFonts w:cs="Times New Roman"/>
              </w:rPr>
            </w:pPr>
            <w:r>
              <w:t xml:space="preserve">- творчество </w:t>
            </w:r>
            <w:hyperlink w:anchor="P5012" w:history="1">
              <w:r>
                <w:rPr>
                  <w:color w:val="0000FF"/>
                </w:rPr>
                <w:t>&lt;***&gt;</w:t>
              </w:r>
            </w:hyperlink>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vMerge/>
          </w:tcPr>
          <w:p w:rsidR="00F64FE7" w:rsidRPr="0090213F" w:rsidRDefault="00F64FE7"/>
        </w:tc>
        <w:tc>
          <w:tcPr>
            <w:tcW w:w="2494" w:type="dxa"/>
          </w:tcPr>
          <w:p w:rsidR="00F64FE7" w:rsidRDefault="00F64FE7">
            <w:pPr>
              <w:pStyle w:val="ConsPlusNormal"/>
              <w:jc w:val="both"/>
              <w:rPr>
                <w:rFonts w:cs="Times New Roman"/>
              </w:rPr>
            </w:pPr>
            <w:r>
              <w:t xml:space="preserve">- художественное выпиливание лобзиком </w:t>
            </w:r>
            <w:hyperlink w:anchor="P5012" w:history="1">
              <w:r>
                <w:rPr>
                  <w:color w:val="0000FF"/>
                </w:rPr>
                <w:t>&lt;***&gt;</w:t>
              </w:r>
            </w:hyperlink>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получателем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3 раза в неделю</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социальной услуги</w:t>
            </w: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4.3.1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Ежегодно</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социальной услуги,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социальной услуги, попавшему в кризисную или конфликтную ситуацию</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4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4.3.2</w:t>
            </w:r>
          </w:p>
        </w:tc>
        <w:tc>
          <w:tcPr>
            <w:tcW w:w="2494" w:type="dxa"/>
          </w:tcPr>
          <w:p w:rsidR="00F64FE7" w:rsidRDefault="00F64FE7">
            <w:pPr>
              <w:pStyle w:val="ConsPlusNormal"/>
              <w:jc w:val="both"/>
            </w:pPr>
            <w:r>
              <w:t>- коррекционное занятие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социальной услуги с целью обеспечить соответствие этих отклонений возрастным нормативам, требованиям социальной среды и интересам получателя социальной услуги</w:t>
            </w:r>
          </w:p>
        </w:tc>
      </w:tr>
      <w:tr w:rsidR="00F64FE7" w:rsidRPr="0090213F">
        <w:tc>
          <w:tcPr>
            <w:tcW w:w="964" w:type="dxa"/>
          </w:tcPr>
          <w:p w:rsidR="00F64FE7" w:rsidRDefault="00F64FE7">
            <w:pPr>
              <w:pStyle w:val="ConsPlusNormal"/>
              <w:jc w:val="both"/>
            </w:pPr>
            <w:r>
              <w:t>4.3.3</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4.3.4</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4.3.5</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vMerge w:val="restart"/>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pPr>
            <w:r>
              <w:t>4.3.6</w:t>
            </w:r>
          </w:p>
        </w:tc>
        <w:tc>
          <w:tcPr>
            <w:tcW w:w="2494" w:type="dxa"/>
          </w:tcPr>
          <w:p w:rsidR="00F64FE7" w:rsidRDefault="00F64FE7">
            <w:pPr>
              <w:pStyle w:val="ConsPlusNormal"/>
              <w:jc w:val="both"/>
            </w:pPr>
            <w:r>
              <w:t>- музыкальное занятие (музыкотерапия)</w:t>
            </w:r>
          </w:p>
        </w:tc>
        <w:tc>
          <w:tcPr>
            <w:tcW w:w="3912" w:type="dxa"/>
          </w:tcPr>
          <w:p w:rsidR="00F64FE7" w:rsidRDefault="00F64FE7">
            <w:pPr>
              <w:pStyle w:val="ConsPlusNormal"/>
              <w:jc w:val="both"/>
            </w:pPr>
            <w:r>
              <w:t>Проведение занятий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4.4</w:t>
            </w:r>
          </w:p>
        </w:tc>
        <w:tc>
          <w:tcPr>
            <w:tcW w:w="2494" w:type="dxa"/>
          </w:tcPr>
          <w:p w:rsidR="00F64FE7" w:rsidRDefault="00F64FE7">
            <w:pPr>
              <w:pStyle w:val="ConsPlusNormal"/>
              <w:jc w:val="both"/>
            </w:pPr>
            <w:r>
              <w:t>Социально-педагогический патронаж</w:t>
            </w:r>
          </w:p>
        </w:tc>
        <w:tc>
          <w:tcPr>
            <w:tcW w:w="3912" w:type="dxa"/>
          </w:tcPr>
          <w:p w:rsidR="00F64FE7" w:rsidRDefault="00F64FE7">
            <w:pPr>
              <w:pStyle w:val="ConsPlusNormal"/>
              <w:jc w:val="both"/>
            </w:pPr>
            <w:r>
              <w:t>Посещение получателя социальной услуги в соответствии с планом-графиком посещений; определение необходимости предоставления получателю социальной услуги социально-педагогических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Социально-педагогический патронаж - социально-педагогическая услуга, заключающаяся в систематическом наблюдении за получателем социальной услуги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ему при необходимости социально-педагогической помощи</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Организация помощи в получении образования, в том числе профессионального образования, инвалидами (детьми-инвалидами) в соответствии с их способностями</w:t>
            </w:r>
          </w:p>
        </w:tc>
        <w:tc>
          <w:tcPr>
            <w:tcW w:w="3912" w:type="dxa"/>
          </w:tcPr>
          <w:p w:rsidR="00F64FE7" w:rsidRDefault="00F64FE7">
            <w:pPr>
              <w:pStyle w:val="ConsPlusNormal"/>
              <w:jc w:val="both"/>
            </w:pPr>
            <w:r>
              <w:t>Осуществление взаимодействия с учреждениями образования/учебными центрами по вопросам получения образования или обучения получателя услуги и предоставление ему необходимых документов</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Организация помощи в получении образования и (или) квалификации инвалидами (детьми-инвалидами) в соответствии с их способностями должна заключаться в создании системы непрерывного образования, включающей учреждения начального, среднего и высшего профессионального образования с учетом физических возможностей и умственных способностей получателей социальных услуг. Условия обучения должны включать в себя использование адаптивных образовательных программ среднего профессионального образования, специальных методов обучения и воспитания, специальных учебников, учебных пособий, специальных технических средств обучения, проведение групповых и индивидуальных коррекционных занятий, обеспечение доступа в здания образовательных организаций и другие условия. Обучающиеся с ограниченными возможностями здоровья и инвалиды должны иметь возможность обучаться по индивидуальному учебному плану. Образование должно быть ориентировано на получение конкурентоспособных профессий, значительно повышающих возможности последующего трудоустройства инвалидов</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клиентам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jc w:val="both"/>
            </w:pPr>
            <w:r>
              <w:t>6.2</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pPr>
            <w:r>
              <w:t>6.3</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pPr>
            <w:r>
              <w:t>6.3.1</w:t>
            </w:r>
          </w:p>
        </w:tc>
        <w:tc>
          <w:tcPr>
            <w:tcW w:w="2494" w:type="dxa"/>
          </w:tcPr>
          <w:p w:rsidR="00F64FE7" w:rsidRDefault="00F64FE7">
            <w:pPr>
              <w:pStyle w:val="ConsPlusNormal"/>
            </w:pPr>
            <w:r>
              <w:t>- обеспечение представительства для защиты прав и интересов в суде</w:t>
            </w:r>
          </w:p>
        </w:tc>
        <w:tc>
          <w:tcPr>
            <w:tcW w:w="3912" w:type="dxa"/>
          </w:tcPr>
          <w:p w:rsidR="00F64FE7" w:rsidRDefault="00F64FE7">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val="restart"/>
            <w:tcBorders>
              <w:bottom w:val="nil"/>
            </w:tcBorders>
          </w:tcPr>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6.3.2</w:t>
            </w:r>
          </w:p>
        </w:tc>
        <w:tc>
          <w:tcPr>
            <w:tcW w:w="2494" w:type="dxa"/>
          </w:tcPr>
          <w:p w:rsidR="00F64FE7" w:rsidRDefault="00F64FE7">
            <w:pPr>
              <w:pStyle w:val="ConsPlusNormal"/>
            </w:pPr>
            <w:r>
              <w:t>- содействие в подготовке запросов, заявлений, направлений, ходатайств</w:t>
            </w:r>
          </w:p>
        </w:tc>
        <w:tc>
          <w:tcPr>
            <w:tcW w:w="3912" w:type="dxa"/>
            <w:vMerge w:val="restart"/>
            <w:tcBorders>
              <w:bottom w:val="nil"/>
            </w:tcBorders>
          </w:tcPr>
          <w:p w:rsidR="00F64FE7" w:rsidRDefault="00F64FE7">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6.3.3</w:t>
            </w:r>
          </w:p>
        </w:tc>
        <w:tc>
          <w:tcPr>
            <w:tcW w:w="2494" w:type="dxa"/>
            <w:tcBorders>
              <w:bottom w:val="nil"/>
            </w:tcBorders>
          </w:tcPr>
          <w:p w:rsidR="00F64FE7" w:rsidRDefault="00F64FE7">
            <w:pPr>
              <w:pStyle w:val="ConsPlusNormal"/>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vMerge/>
            <w:tcBorders>
              <w:bottom w:val="nil"/>
            </w:tcBorders>
          </w:tcPr>
          <w:p w:rsidR="00F64FE7" w:rsidRPr="0090213F" w:rsidRDefault="00F64FE7"/>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6.3 в ред. </w:t>
            </w:r>
            <w:hyperlink r:id="rId25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6.4</w:t>
            </w:r>
          </w:p>
        </w:tc>
        <w:tc>
          <w:tcPr>
            <w:tcW w:w="2494" w:type="dxa"/>
          </w:tcPr>
          <w:p w:rsidR="00F64FE7" w:rsidRDefault="00F64FE7">
            <w:pPr>
              <w:pStyle w:val="ConsPlusNormal"/>
              <w:jc w:val="both"/>
            </w:pPr>
            <w:r>
              <w:t>Получение по доверенности пенсий, пособий, других социальных выплат</w:t>
            </w:r>
          </w:p>
        </w:tc>
        <w:tc>
          <w:tcPr>
            <w:tcW w:w="3912" w:type="dxa"/>
          </w:tcPr>
          <w:p w:rsidR="00F64FE7" w:rsidRDefault="00F64FE7">
            <w:pPr>
              <w:pStyle w:val="ConsPlusNormal"/>
              <w:jc w:val="both"/>
            </w:pPr>
            <w:r>
              <w:t>Ежемесячное получение по доверенности пенсий, пособий, других социальных выплат в соответствующих организациях и учреждениях и передача денежных средств получателю социальных услуг в полном объеме.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Своевременная и профессиональная подготовка и направление в соответствующие инстанции запросов, заявлений, направлений, ходатайств</w:t>
            </w:r>
          </w:p>
        </w:tc>
      </w:tr>
      <w:tr w:rsidR="00F64FE7" w:rsidRPr="0090213F">
        <w:tc>
          <w:tcPr>
            <w:tcW w:w="964" w:type="dxa"/>
          </w:tcPr>
          <w:p w:rsidR="00F64FE7" w:rsidRDefault="00F64FE7">
            <w:pPr>
              <w:pStyle w:val="ConsPlusNormal"/>
              <w:jc w:val="both"/>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7.1</w:t>
            </w:r>
          </w:p>
        </w:tc>
        <w:tc>
          <w:tcPr>
            <w:tcW w:w="12642" w:type="dxa"/>
            <w:gridSpan w:val="5"/>
          </w:tcPr>
          <w:p w:rsidR="00F64FE7" w:rsidRDefault="00F64FE7">
            <w:pPr>
              <w:pStyle w:val="ConsPlusNormal"/>
              <w:jc w:val="both"/>
            </w:pPr>
            <w:r>
              <w:t>Проведение социально-реабилитационных мероприятий в сфере социального обслуживания:</w:t>
            </w:r>
          </w:p>
        </w:tc>
      </w:tr>
      <w:tr w:rsidR="00F64FE7" w:rsidRPr="0090213F">
        <w:tc>
          <w:tcPr>
            <w:tcW w:w="964" w:type="dxa"/>
          </w:tcPr>
          <w:p w:rsidR="00F64FE7" w:rsidRDefault="00F64FE7">
            <w:pPr>
              <w:pStyle w:val="ConsPlusNormal"/>
              <w:jc w:val="both"/>
            </w:pPr>
            <w:r>
              <w:t>7.1.1</w:t>
            </w:r>
          </w:p>
        </w:tc>
        <w:tc>
          <w:tcPr>
            <w:tcW w:w="2494" w:type="dxa"/>
          </w:tcPr>
          <w:p w:rsidR="00F64FE7" w:rsidRDefault="00F64FE7">
            <w:pPr>
              <w:pStyle w:val="ConsPlusNormal"/>
              <w:jc w:val="both"/>
            </w:pPr>
            <w:r>
              <w:t>- физиотерапия</w:t>
            </w:r>
          </w:p>
        </w:tc>
        <w:tc>
          <w:tcPr>
            <w:tcW w:w="3912" w:type="dxa"/>
            <w:vMerge w:val="restart"/>
          </w:tcPr>
          <w:p w:rsidR="00F64FE7" w:rsidRDefault="00F64FE7">
            <w:pPr>
              <w:pStyle w:val="ConsPlusNormal"/>
              <w:jc w:val="both"/>
            </w:pPr>
            <w:r>
              <w:t>Подготовка получателя социальной услуги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30</w:t>
            </w:r>
          </w:p>
        </w:tc>
        <w:tc>
          <w:tcPr>
            <w:tcW w:w="3912" w:type="dxa"/>
            <w:vMerge w:val="restart"/>
          </w:tcPr>
          <w:p w:rsidR="00F64FE7" w:rsidRDefault="00F64FE7">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социальной услуги в общество.</w:t>
            </w:r>
          </w:p>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w:t>
            </w:r>
          </w:p>
          <w:p w:rsidR="00F64FE7" w:rsidRDefault="00F64FE7">
            <w:pPr>
              <w:pStyle w:val="ConsPlusNormal"/>
              <w:jc w:val="both"/>
            </w:pPr>
            <w:r>
              <w:t>Услуга должна обеспечивать выполнение оптимального для каждого получателя социальной услуги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7.1.2</w:t>
            </w:r>
          </w:p>
        </w:tc>
        <w:tc>
          <w:tcPr>
            <w:tcW w:w="2494" w:type="dxa"/>
          </w:tcPr>
          <w:p w:rsidR="00F64FE7" w:rsidRDefault="00F64FE7">
            <w:pPr>
              <w:pStyle w:val="ConsPlusNormal"/>
              <w:jc w:val="both"/>
            </w:pPr>
            <w:r>
              <w:t>- теплолечение</w:t>
            </w:r>
          </w:p>
        </w:tc>
        <w:tc>
          <w:tcPr>
            <w:tcW w:w="3912" w:type="dxa"/>
            <w:vMerge/>
          </w:tcPr>
          <w:p w:rsidR="00F64FE7" w:rsidRPr="0090213F" w:rsidRDefault="00F64FE7"/>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7.1.3</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7.1.4</w:t>
            </w:r>
          </w:p>
        </w:tc>
        <w:tc>
          <w:tcPr>
            <w:tcW w:w="2494" w:type="dxa"/>
          </w:tcPr>
          <w:p w:rsidR="00F64FE7" w:rsidRDefault="00F64FE7">
            <w:pPr>
              <w:pStyle w:val="ConsPlusNormal"/>
              <w:jc w:val="both"/>
            </w:pPr>
            <w:r>
              <w:t>- массаж общий</w:t>
            </w:r>
          </w:p>
        </w:tc>
        <w:tc>
          <w:tcPr>
            <w:tcW w:w="3912" w:type="dxa"/>
          </w:tcPr>
          <w:p w:rsidR="00F64FE7" w:rsidRDefault="00F64FE7">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7.1.5</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социальной услуги.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20</w:t>
            </w:r>
          </w:p>
        </w:tc>
        <w:tc>
          <w:tcPr>
            <w:tcW w:w="3912" w:type="dxa"/>
            <w:vMerge w:val="restart"/>
            <w:tcBorders>
              <w:bottom w:val="nil"/>
            </w:tcBorders>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7.1.6</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социальной услуги.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20</w:t>
            </w:r>
          </w:p>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jc w:val="both"/>
            </w:pPr>
            <w:r>
              <w:t>7.1.7</w:t>
            </w:r>
          </w:p>
        </w:tc>
        <w:tc>
          <w:tcPr>
            <w:tcW w:w="2494" w:type="dxa"/>
          </w:tcPr>
          <w:p w:rsidR="00F64FE7" w:rsidRDefault="00F64FE7">
            <w:pPr>
              <w:pStyle w:val="ConsPlusNormal"/>
              <w:jc w:val="both"/>
              <w:rPr>
                <w:rFonts w:cs="Times New Roman"/>
              </w:rPr>
            </w:pPr>
            <w:r>
              <w:t xml:space="preserve">- лечебно-верховая езда </w:t>
            </w:r>
            <w:hyperlink w:anchor="P5012" w:history="1">
              <w:r>
                <w:rPr>
                  <w:color w:val="0000FF"/>
                </w:rPr>
                <w:t>&lt;***&gt;</w:t>
              </w:r>
            </w:hyperlink>
          </w:p>
        </w:tc>
        <w:tc>
          <w:tcPr>
            <w:tcW w:w="3912" w:type="dxa"/>
            <w:vMerge w:val="restart"/>
            <w:tcBorders>
              <w:bottom w:val="nil"/>
            </w:tcBorders>
          </w:tcPr>
          <w:p w:rsidR="00F64FE7" w:rsidRDefault="00F64FE7">
            <w:pPr>
              <w:pStyle w:val="ConsPlusNormal"/>
              <w:jc w:val="both"/>
            </w:pPr>
            <w:r>
              <w:t>Проведение социально-реабилитационных мероприятий в соответствии с индивидуальной программой реабилитации инвалидов.</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20</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7.1.8</w:t>
            </w:r>
          </w:p>
        </w:tc>
        <w:tc>
          <w:tcPr>
            <w:tcW w:w="2494" w:type="dxa"/>
            <w:tcBorders>
              <w:bottom w:val="nil"/>
            </w:tcBorders>
          </w:tcPr>
          <w:p w:rsidR="00F64FE7" w:rsidRDefault="00F64FE7">
            <w:pPr>
              <w:pStyle w:val="ConsPlusNormal"/>
              <w:jc w:val="both"/>
              <w:rPr>
                <w:rFonts w:cs="Times New Roman"/>
              </w:rPr>
            </w:pPr>
            <w:r>
              <w:t xml:space="preserve">- гидромассаж стоп </w:t>
            </w:r>
            <w:hyperlink w:anchor="P5012" w:history="1">
              <w:r>
                <w:rPr>
                  <w:color w:val="0000FF"/>
                </w:rPr>
                <w:t>&lt;***&gt;</w:t>
              </w:r>
            </w:hyperlink>
          </w:p>
        </w:tc>
        <w:tc>
          <w:tcPr>
            <w:tcW w:w="3912" w:type="dxa"/>
            <w:vMerge/>
            <w:tcBorders>
              <w:bottom w:val="nil"/>
            </w:tcBorders>
          </w:tcPr>
          <w:p w:rsidR="00F64FE7" w:rsidRPr="0090213F" w:rsidRDefault="00F64FE7"/>
        </w:tc>
        <w:tc>
          <w:tcPr>
            <w:tcW w:w="1304" w:type="dxa"/>
            <w:tcBorders>
              <w:bottom w:val="nil"/>
            </w:tcBorders>
          </w:tcPr>
          <w:p w:rsidR="00F64FE7" w:rsidRDefault="00F64FE7">
            <w:pPr>
              <w:pStyle w:val="ConsPlusNormal"/>
              <w:jc w:val="both"/>
            </w:pPr>
            <w:r>
              <w:t>Ежегодно</w:t>
            </w:r>
          </w:p>
        </w:tc>
        <w:tc>
          <w:tcPr>
            <w:tcW w:w="1020" w:type="dxa"/>
            <w:tcBorders>
              <w:bottom w:val="nil"/>
            </w:tcBorders>
          </w:tcPr>
          <w:p w:rsidR="00F64FE7" w:rsidRDefault="00F64FE7">
            <w:pPr>
              <w:pStyle w:val="ConsPlusNormal"/>
              <w:jc w:val="center"/>
            </w:pPr>
            <w:r>
              <w:t>10</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7.1 в ред. </w:t>
            </w:r>
            <w:hyperlink r:id="rId251" w:history="1">
              <w:r>
                <w:rPr>
                  <w:color w:val="0000FF"/>
                </w:rPr>
                <w:t>приказа</w:t>
              </w:r>
            </w:hyperlink>
            <w:r>
              <w:t xml:space="preserve"> Минсоцразвития Новосибирской области от 23.09.2015 N 893)</w:t>
            </w:r>
          </w:p>
        </w:tc>
      </w:tr>
      <w:tr w:rsidR="00F64FE7" w:rsidRPr="0090213F">
        <w:tc>
          <w:tcPr>
            <w:tcW w:w="964" w:type="dxa"/>
          </w:tcPr>
          <w:p w:rsidR="00F64FE7" w:rsidRDefault="00F64FE7">
            <w:pPr>
              <w:pStyle w:val="ConsPlusNormal"/>
              <w:jc w:val="both"/>
            </w:pPr>
            <w:r>
              <w:t>7.2</w:t>
            </w:r>
          </w:p>
        </w:tc>
        <w:tc>
          <w:tcPr>
            <w:tcW w:w="2494" w:type="dxa"/>
          </w:tcPr>
          <w:p w:rsidR="00F64FE7" w:rsidRDefault="00F64FE7">
            <w:pPr>
              <w:pStyle w:val="ConsPlusNormal"/>
              <w:jc w:val="both"/>
            </w:pPr>
            <w:r>
              <w:t>Обучение инвалидов (детей-инвалидов) пользованию техническими средствами реабилитации</w:t>
            </w:r>
          </w:p>
        </w:tc>
        <w:tc>
          <w:tcPr>
            <w:tcW w:w="3912" w:type="dxa"/>
          </w:tcPr>
          <w:p w:rsidR="00F64FE7" w:rsidRDefault="00F64FE7">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Обучение инвалидов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F64FE7" w:rsidRPr="0090213F">
        <w:tc>
          <w:tcPr>
            <w:tcW w:w="964" w:type="dxa"/>
          </w:tcPr>
          <w:p w:rsidR="00F64FE7" w:rsidRDefault="00F64FE7">
            <w:pPr>
              <w:pStyle w:val="ConsPlusNormal"/>
              <w:jc w:val="both"/>
            </w:pPr>
            <w:r>
              <w:t>7.3</w:t>
            </w:r>
          </w:p>
        </w:tc>
        <w:tc>
          <w:tcPr>
            <w:tcW w:w="2494" w:type="dxa"/>
          </w:tcPr>
          <w:p w:rsidR="00F64FE7" w:rsidRDefault="00F64FE7">
            <w:pPr>
              <w:pStyle w:val="ConsPlusNormal"/>
              <w:jc w:val="both"/>
            </w:pPr>
            <w:r>
              <w:t>Оказание помощи в обучении навыкам компьютерной грамотности</w:t>
            </w:r>
          </w:p>
        </w:tc>
        <w:tc>
          <w:tcPr>
            <w:tcW w:w="3912" w:type="dxa"/>
          </w:tcPr>
          <w:p w:rsidR="00F64FE7" w:rsidRDefault="00F64FE7">
            <w:pPr>
              <w:pStyle w:val="ConsPlusNormal"/>
              <w:jc w:val="both"/>
            </w:pPr>
            <w:r>
              <w:t>Проведение практических занятий по обучению получателя услуги навыкам компьютерной грамотности.</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 а также повышение правовой грамотности инвалидов</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10" w:name="P5011"/>
      <w:bookmarkEnd w:id="10"/>
      <w:r>
        <w:t>&lt;*&gt; - при наличии лицензии на осуществление медицинской деятельности;</w:t>
      </w:r>
    </w:p>
    <w:p w:rsidR="00F64FE7" w:rsidRDefault="00F64FE7">
      <w:pPr>
        <w:pStyle w:val="ConsPlusNormal"/>
        <w:spacing w:before="220"/>
        <w:ind w:firstLine="540"/>
        <w:jc w:val="both"/>
      </w:pPr>
      <w:bookmarkStart w:id="11" w:name="P5012"/>
      <w:bookmarkEnd w:id="11"/>
      <w:r>
        <w:t>&lt;***&gt; - при наличии расширенной реабилитационной базы (соответствующей материально-технической базы в учреждении).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11. Стандарты социальных услуг, предоставляемых детям-инвалидам, частично утратившим способность к самообслуживанию, в стационарной форме.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2492"/>
        <w:gridCol w:w="1420"/>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gridSpan w:val="2"/>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gridSpan w:val="2"/>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5"/>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gridSpan w:val="2"/>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252"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253" w:history="1">
              <w:r>
                <w:rPr>
                  <w:color w:val="0000FF"/>
                </w:rPr>
                <w:t>СП 2.1.2.3358-16</w:t>
              </w:r>
            </w:hyperlink>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rPr>
                <w:rFonts w:cs="Times New Roman"/>
              </w:rPr>
            </w:pPr>
            <w:r>
              <w:t xml:space="preserve">(в ред. </w:t>
            </w:r>
            <w:hyperlink r:id="rId254" w:history="1">
              <w:r>
                <w:rPr>
                  <w:color w:val="0000FF"/>
                </w:rPr>
                <w:t>приказа</w:t>
              </w:r>
            </w:hyperlink>
            <w:r>
              <w:t xml:space="preserve"> Минсоцразвития Новосибирской области от 25.01.2016 N 27, </w:t>
            </w:r>
            <w:hyperlink r:id="rId255" w:history="1">
              <w:r>
                <w:rPr>
                  <w:color w:val="0000FF"/>
                </w:rPr>
                <w:t>приказа</w:t>
              </w:r>
            </w:hyperlink>
          </w:p>
          <w:p w:rsidR="00F64FE7" w:rsidRDefault="00F64FE7">
            <w:pPr>
              <w:pStyle w:val="ConsPlusNormal"/>
              <w:jc w:val="both"/>
            </w:pPr>
            <w:r>
              <w:t>Минтруда и соцразвития Новосибирской области от 17.12.2018 N 1382)</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1.2</w:t>
            </w:r>
          </w:p>
        </w:tc>
        <w:tc>
          <w:tcPr>
            <w:tcW w:w="2494" w:type="dxa"/>
            <w:tcBorders>
              <w:bottom w:val="nil"/>
            </w:tcBorders>
          </w:tcPr>
          <w:p w:rsidR="00F64FE7" w:rsidRDefault="00F64FE7">
            <w:pPr>
              <w:pStyle w:val="ConsPlusNormal"/>
              <w:jc w:val="both"/>
            </w:pPr>
            <w:r>
              <w:t>Обеспечение мебелью согласно утвержденным нормативам</w:t>
            </w:r>
          </w:p>
        </w:tc>
        <w:tc>
          <w:tcPr>
            <w:tcW w:w="3912" w:type="dxa"/>
            <w:gridSpan w:val="2"/>
            <w:tcBorders>
              <w:bottom w:val="nil"/>
            </w:tcBorders>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социальной услуги. Мебель должна быть адаптирована к нуждам и запросам детей-инвалидов, быть удобна в пользовании, учитывать их физическое состояние (тяжелобольных, малоподвижных)</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56" w:history="1">
              <w:r>
                <w:rPr>
                  <w:color w:val="0000FF"/>
                </w:rPr>
                <w:t>приказа</w:t>
              </w:r>
            </w:hyperlink>
            <w:r>
              <w:t xml:space="preserve"> Минсоцразвития Новосибирской области от 25.01.2016 N 27)</w:t>
            </w:r>
          </w:p>
        </w:tc>
      </w:tr>
      <w:tr w:rsidR="00F64FE7" w:rsidRPr="0090213F">
        <w:tc>
          <w:tcPr>
            <w:tcW w:w="964" w:type="dxa"/>
          </w:tcPr>
          <w:p w:rsidR="00F64FE7" w:rsidRDefault="00F64FE7">
            <w:pPr>
              <w:pStyle w:val="ConsPlusNormal"/>
              <w:jc w:val="both"/>
            </w:pPr>
            <w:r>
              <w:t>1.3</w:t>
            </w:r>
          </w:p>
        </w:tc>
        <w:tc>
          <w:tcPr>
            <w:tcW w:w="12642" w:type="dxa"/>
            <w:gridSpan w:val="6"/>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jc w:val="both"/>
            </w:pPr>
            <w:r>
              <w:t>1.3.1</w:t>
            </w:r>
          </w:p>
        </w:tc>
        <w:tc>
          <w:tcPr>
            <w:tcW w:w="2494" w:type="dxa"/>
          </w:tcPr>
          <w:p w:rsidR="00F64FE7" w:rsidRDefault="00F64FE7">
            <w:pPr>
              <w:pStyle w:val="ConsPlusNormal"/>
              <w:jc w:val="both"/>
            </w:pPr>
            <w:r>
              <w:t>- верхней и нижней одеждой в соответствии с сезоном, ростом и размером</w:t>
            </w:r>
          </w:p>
        </w:tc>
        <w:tc>
          <w:tcPr>
            <w:tcW w:w="3912" w:type="dxa"/>
            <w:gridSpan w:val="2"/>
          </w:tcPr>
          <w:p w:rsidR="00F64FE7" w:rsidRDefault="00F64FE7">
            <w:pPr>
              <w:pStyle w:val="ConsPlusNormal"/>
              <w:jc w:val="both"/>
            </w:pPr>
            <w:r>
              <w:t xml:space="preserve">За единицу услуги принимают факт выдачи комплекта одежды в соответствии с </w:t>
            </w:r>
            <w:hyperlink r:id="rId257"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социальной услуги</w:t>
            </w:r>
          </w:p>
        </w:tc>
      </w:tr>
      <w:tr w:rsidR="00F64FE7" w:rsidRPr="0090213F">
        <w:tc>
          <w:tcPr>
            <w:tcW w:w="964" w:type="dxa"/>
          </w:tcPr>
          <w:p w:rsidR="00F64FE7" w:rsidRDefault="00F64FE7">
            <w:pPr>
              <w:pStyle w:val="ConsPlusNormal"/>
              <w:jc w:val="both"/>
            </w:pPr>
            <w:r>
              <w:t>1.3.2</w:t>
            </w:r>
          </w:p>
        </w:tc>
        <w:tc>
          <w:tcPr>
            <w:tcW w:w="2494" w:type="dxa"/>
          </w:tcPr>
          <w:p w:rsidR="00F64FE7" w:rsidRDefault="00F64FE7">
            <w:pPr>
              <w:pStyle w:val="ConsPlusNormal"/>
              <w:jc w:val="both"/>
            </w:pPr>
            <w:r>
              <w:t>- обувью домашней, уличной в соответствии с сезоном и размером</w:t>
            </w:r>
          </w:p>
        </w:tc>
        <w:tc>
          <w:tcPr>
            <w:tcW w:w="3912" w:type="dxa"/>
            <w:gridSpan w:val="2"/>
          </w:tcPr>
          <w:p w:rsidR="00F64FE7" w:rsidRDefault="00F64FE7">
            <w:pPr>
              <w:pStyle w:val="ConsPlusNormal"/>
              <w:jc w:val="both"/>
            </w:pPr>
            <w:r>
              <w:t xml:space="preserve">За единицу услуги принимают факт выдачи обуви в соответствии с </w:t>
            </w:r>
            <w:hyperlink r:id="rId25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социальной услуги</w:t>
            </w:r>
          </w:p>
        </w:tc>
      </w:tr>
      <w:tr w:rsidR="00F64FE7" w:rsidRPr="0090213F">
        <w:tc>
          <w:tcPr>
            <w:tcW w:w="964" w:type="dxa"/>
          </w:tcPr>
          <w:p w:rsidR="00F64FE7" w:rsidRDefault="00F64FE7">
            <w:pPr>
              <w:pStyle w:val="ConsPlusNormal"/>
              <w:jc w:val="both"/>
            </w:pPr>
            <w:r>
              <w:t>1.3.3</w:t>
            </w:r>
          </w:p>
        </w:tc>
        <w:tc>
          <w:tcPr>
            <w:tcW w:w="2494" w:type="dxa"/>
          </w:tcPr>
          <w:p w:rsidR="00F64FE7" w:rsidRDefault="00F64FE7">
            <w:pPr>
              <w:pStyle w:val="ConsPlusNormal"/>
              <w:jc w:val="both"/>
            </w:pPr>
            <w:r>
              <w:t>- нательным бельем</w:t>
            </w:r>
          </w:p>
        </w:tc>
        <w:tc>
          <w:tcPr>
            <w:tcW w:w="3912" w:type="dxa"/>
            <w:gridSpan w:val="2"/>
          </w:tcPr>
          <w:p w:rsidR="00F64FE7" w:rsidRDefault="00F64FE7">
            <w:pPr>
              <w:pStyle w:val="ConsPlusNormal"/>
              <w:jc w:val="both"/>
            </w:pPr>
            <w:r>
              <w:t xml:space="preserve">За единицу услуги принимают факт выдачи комплекта нательного белья в соответствии с </w:t>
            </w:r>
            <w:hyperlink r:id="rId25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социальной услуги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1.3.4</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gridSpan w:val="2"/>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26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61"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gridSpan w:val="2"/>
            <w:tcBorders>
              <w:bottom w:val="nil"/>
            </w:tcBorders>
          </w:tcPr>
          <w:p w:rsidR="00F64FE7" w:rsidRDefault="00F64FE7">
            <w:pPr>
              <w:pStyle w:val="ConsPlusNormal"/>
              <w:jc w:val="both"/>
            </w:pPr>
            <w:r>
              <w:t xml:space="preserve">Ежедневное обеспечение питанием согласно нормативам, утвержденным </w:t>
            </w:r>
            <w:hyperlink r:id="rId262"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5-ти раз ежедневно</w:t>
            </w:r>
          </w:p>
        </w:tc>
        <w:tc>
          <w:tcPr>
            <w:tcW w:w="1020" w:type="dxa"/>
            <w:tcBorders>
              <w:bottom w:val="nil"/>
            </w:tcBorders>
          </w:tcPr>
          <w:p w:rsidR="00F64FE7" w:rsidRDefault="00F64FE7">
            <w:pPr>
              <w:pStyle w:val="ConsPlusNormal"/>
              <w:jc w:val="center"/>
            </w:pPr>
            <w:r>
              <w:t>1825</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социальной услуги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социальной услуги</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6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2494" w:type="dxa"/>
          </w:tcPr>
          <w:p w:rsidR="00F64FE7" w:rsidRDefault="00F64FE7">
            <w:pPr>
              <w:pStyle w:val="ConsPlusNormal"/>
              <w:jc w:val="both"/>
            </w:pPr>
            <w:r>
              <w:t>Оказание помощи в написании и прочтении писем</w:t>
            </w:r>
          </w:p>
        </w:tc>
        <w:tc>
          <w:tcPr>
            <w:tcW w:w="3912" w:type="dxa"/>
            <w:gridSpan w:val="2"/>
          </w:tcPr>
          <w:p w:rsidR="00F64FE7" w:rsidRDefault="00F64FE7">
            <w:pPr>
              <w:pStyle w:val="ConsPlusNormal"/>
              <w:jc w:val="both"/>
            </w:pPr>
            <w:r>
              <w:t>Написание и прочтение писем проводится по просьбе получателя социальной услуги. Написанное письмо доставляется на почту и отправляется.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Обеспечение конфиденциальности и доведение до получателя социальной услуги всей информации в полном объеме</w:t>
            </w:r>
          </w:p>
        </w:tc>
      </w:tr>
      <w:tr w:rsidR="00F64FE7" w:rsidRPr="0090213F">
        <w:tc>
          <w:tcPr>
            <w:tcW w:w="964" w:type="dxa"/>
          </w:tcPr>
          <w:p w:rsidR="00F64FE7" w:rsidRDefault="00F64FE7">
            <w:pPr>
              <w:pStyle w:val="ConsPlusNormal"/>
              <w:jc w:val="both"/>
            </w:pPr>
            <w:r>
              <w:t>1.6</w:t>
            </w:r>
          </w:p>
        </w:tc>
        <w:tc>
          <w:tcPr>
            <w:tcW w:w="12642" w:type="dxa"/>
            <w:gridSpan w:val="6"/>
          </w:tcPr>
          <w:p w:rsidR="00F64FE7" w:rsidRDefault="00F64FE7">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F64FE7" w:rsidRPr="0090213F">
        <w:tc>
          <w:tcPr>
            <w:tcW w:w="964" w:type="dxa"/>
          </w:tcPr>
          <w:p w:rsidR="00F64FE7" w:rsidRDefault="00F64FE7">
            <w:pPr>
              <w:pStyle w:val="ConsPlusNormal"/>
              <w:jc w:val="both"/>
            </w:pPr>
            <w:r>
              <w:t>1.6.1</w:t>
            </w:r>
          </w:p>
        </w:tc>
        <w:tc>
          <w:tcPr>
            <w:tcW w:w="2494" w:type="dxa"/>
          </w:tcPr>
          <w:p w:rsidR="00F64FE7" w:rsidRDefault="00F64FE7">
            <w:pPr>
              <w:pStyle w:val="ConsPlusNormal"/>
              <w:jc w:val="both"/>
            </w:pPr>
            <w:r>
              <w:t>- покупка и доставка промышленных товаров весом до 7 кг</w:t>
            </w:r>
          </w:p>
        </w:tc>
        <w:tc>
          <w:tcPr>
            <w:tcW w:w="3912" w:type="dxa"/>
            <w:gridSpan w:val="2"/>
          </w:tcPr>
          <w:p w:rsidR="00F64FE7" w:rsidRDefault="00F64FE7">
            <w:pPr>
              <w:pStyle w:val="ConsPlusNormal"/>
              <w:jc w:val="both"/>
            </w:pPr>
            <w:r>
              <w:t>Выяснение у получателя социальных услуг перечня на приобретение необходимых промышленных товаров. Приобретение промышленных товаров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Промышленные товары приобретены с учетом потребности получателя социальных услуг и своевременно доставлены</w:t>
            </w:r>
          </w:p>
        </w:tc>
      </w:tr>
      <w:tr w:rsidR="00F64FE7" w:rsidRPr="0090213F">
        <w:tc>
          <w:tcPr>
            <w:tcW w:w="964" w:type="dxa"/>
          </w:tcPr>
          <w:p w:rsidR="00F64FE7" w:rsidRDefault="00F64FE7">
            <w:pPr>
              <w:pStyle w:val="ConsPlusNormal"/>
              <w:jc w:val="both"/>
            </w:pPr>
            <w:r>
              <w:t>1.6.2</w:t>
            </w:r>
          </w:p>
        </w:tc>
        <w:tc>
          <w:tcPr>
            <w:tcW w:w="2494" w:type="dxa"/>
          </w:tcPr>
          <w:p w:rsidR="00F64FE7" w:rsidRDefault="00F64FE7">
            <w:pPr>
              <w:pStyle w:val="ConsPlusNormal"/>
              <w:jc w:val="both"/>
            </w:pPr>
            <w:r>
              <w:t>- покупка и доставка продуктов питания весом до 7 кг</w:t>
            </w:r>
          </w:p>
        </w:tc>
        <w:tc>
          <w:tcPr>
            <w:tcW w:w="3912" w:type="dxa"/>
            <w:gridSpan w:val="2"/>
          </w:tcPr>
          <w:p w:rsidR="00F64FE7" w:rsidRDefault="00F64FE7">
            <w:pPr>
              <w:pStyle w:val="ConsPlusNormal"/>
              <w:jc w:val="both"/>
            </w:pPr>
            <w:r>
              <w:t>Выяснение у получателя социальных перечня на приобретение необходимых продуктов питания. Приобретение продуктов питания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Продукты питания, товары приобретены с учетом потребности получателя социальных услуг и своевременно доставлены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w:t>
            </w:r>
          </w:p>
        </w:tc>
        <w:tc>
          <w:tcPr>
            <w:tcW w:w="2494" w:type="dxa"/>
            <w:tcBorders>
              <w:bottom w:val="nil"/>
            </w:tcBorders>
          </w:tcPr>
          <w:p w:rsidR="00F64FE7" w:rsidRDefault="00F64FE7">
            <w:pPr>
              <w:pStyle w:val="ConsPlusNormal"/>
              <w:jc w:val="both"/>
            </w:pPr>
            <w:r>
              <w:t>Прием и обеспечение хранения личных вещей и ценностей</w:t>
            </w:r>
          </w:p>
        </w:tc>
        <w:tc>
          <w:tcPr>
            <w:tcW w:w="3912" w:type="dxa"/>
            <w:gridSpan w:val="2"/>
            <w:tcBorders>
              <w:bottom w:val="nil"/>
            </w:tcBorders>
          </w:tcPr>
          <w:p w:rsidR="00F64FE7" w:rsidRDefault="00F64FE7">
            <w:pPr>
              <w:pStyle w:val="ConsPlusNormal"/>
              <w:jc w:val="both"/>
            </w:pPr>
            <w:r>
              <w:t>При передаче получателем социальных услуг на хранение документов и личных вещей делается их опись и вкладывается в личное дело получателя социальных услуг.</w:t>
            </w:r>
          </w:p>
          <w:p w:rsidR="00F64FE7" w:rsidRDefault="00F64FE7">
            <w:pPr>
              <w:pStyle w:val="ConsPlusNormal"/>
              <w:jc w:val="both"/>
            </w:pPr>
            <w:r>
              <w:t>Сберегательные книжки хранятся в сейфе в кассе организации.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Обеспечение условий для хранения личных вещей и ценностей</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6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w:t>
            </w:r>
          </w:p>
        </w:tc>
        <w:tc>
          <w:tcPr>
            <w:tcW w:w="12642" w:type="dxa"/>
            <w:gridSpan w:val="6"/>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1.8.1</w:t>
            </w:r>
          </w:p>
        </w:tc>
        <w:tc>
          <w:tcPr>
            <w:tcW w:w="2494" w:type="dxa"/>
            <w:tcBorders>
              <w:bottom w:val="nil"/>
            </w:tcBorders>
          </w:tcPr>
          <w:p w:rsidR="00F64FE7" w:rsidRDefault="00F64FE7">
            <w:pPr>
              <w:pStyle w:val="ConsPlusNormal"/>
              <w:jc w:val="both"/>
            </w:pPr>
            <w:r>
              <w:t>- одевание и раздевание</w:t>
            </w:r>
          </w:p>
        </w:tc>
        <w:tc>
          <w:tcPr>
            <w:tcW w:w="3912" w:type="dxa"/>
            <w:gridSpan w:val="2"/>
            <w:tcBorders>
              <w:bottom w:val="nil"/>
            </w:tcBorders>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 футболка, колготки, носки).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730</w:t>
            </w:r>
          </w:p>
        </w:tc>
        <w:tc>
          <w:tcPr>
            <w:tcW w:w="3912" w:type="dxa"/>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социальной услуги в своевременном проведении предписанных процедур, способствовать улучшению состояния его здоровья и самочувствия, устранять неприятные ощущения дискомфорта</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6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1.8.2</w:t>
            </w:r>
          </w:p>
        </w:tc>
        <w:tc>
          <w:tcPr>
            <w:tcW w:w="2494" w:type="dxa"/>
          </w:tcPr>
          <w:p w:rsidR="00F64FE7" w:rsidRDefault="00F64FE7">
            <w:pPr>
              <w:pStyle w:val="ConsPlusNormal"/>
              <w:jc w:val="both"/>
            </w:pPr>
            <w:r>
              <w:t>- стрижка волос</w:t>
            </w:r>
          </w:p>
        </w:tc>
        <w:tc>
          <w:tcPr>
            <w:tcW w:w="3912" w:type="dxa"/>
            <w:gridSpan w:val="2"/>
          </w:tcPr>
          <w:p w:rsidR="00F64FE7" w:rsidRDefault="00F64FE7">
            <w:pPr>
              <w:pStyle w:val="ConsPlusNormal"/>
              <w:jc w:val="both"/>
            </w:pPr>
            <w:r>
              <w:t>Перед стрижкой на получателя социальной услуги одевается пелерина. Для стрижки волос используются ножницы или электрическая машинка. Все инструменты после использования подвергаются дезинфекции.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w:t>
            </w:r>
          </w:p>
          <w:p w:rsidR="00F64FE7" w:rsidRDefault="00F64FE7">
            <w:pPr>
              <w:pStyle w:val="ConsPlusNormal"/>
              <w:jc w:val="both"/>
            </w:pPr>
            <w:r>
              <w:t>Услуга предоставляется с соблюдением требований безопасности, без причинения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1.8.3</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gridSpan w:val="2"/>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6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1.8.4</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gridSpan w:val="2"/>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1.8.5</w:t>
            </w:r>
          </w:p>
        </w:tc>
        <w:tc>
          <w:tcPr>
            <w:tcW w:w="2494" w:type="dxa"/>
          </w:tcPr>
          <w:p w:rsidR="00F64FE7" w:rsidRDefault="00F64FE7">
            <w:pPr>
              <w:pStyle w:val="ConsPlusNormal"/>
              <w:jc w:val="both"/>
            </w:pPr>
            <w:r>
              <w:t>- замена постельного белья</w:t>
            </w:r>
          </w:p>
        </w:tc>
        <w:tc>
          <w:tcPr>
            <w:tcW w:w="3912" w:type="dxa"/>
            <w:gridSpan w:val="2"/>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1.8.6</w:t>
            </w:r>
          </w:p>
        </w:tc>
        <w:tc>
          <w:tcPr>
            <w:tcW w:w="2494" w:type="dxa"/>
            <w:tcBorders>
              <w:bottom w:val="nil"/>
            </w:tcBorders>
          </w:tcPr>
          <w:p w:rsidR="00F64FE7" w:rsidRDefault="00F64FE7">
            <w:pPr>
              <w:pStyle w:val="ConsPlusNormal"/>
              <w:jc w:val="both"/>
            </w:pPr>
            <w:r>
              <w:t>- смена нательного белья (ночная сорочка, трусы, майка)</w:t>
            </w:r>
          </w:p>
        </w:tc>
        <w:tc>
          <w:tcPr>
            <w:tcW w:w="3912" w:type="dxa"/>
            <w:gridSpan w:val="2"/>
            <w:tcBorders>
              <w:bottom w:val="nil"/>
            </w:tcBorders>
          </w:tcPr>
          <w:p w:rsidR="00F64FE7" w:rsidRDefault="00F64FE7">
            <w:pPr>
              <w:pStyle w:val="ConsPlusNormal"/>
              <w:jc w:val="both"/>
            </w:pPr>
            <w:r>
              <w:t>Нательное белье (ночная сорочка, трусы, майка) собирается в отдельные мешки, которые транспортируются в прачечную.</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365</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6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1.8.7</w:t>
            </w:r>
          </w:p>
        </w:tc>
        <w:tc>
          <w:tcPr>
            <w:tcW w:w="2494" w:type="dxa"/>
          </w:tcPr>
          <w:p w:rsidR="00F64FE7" w:rsidRDefault="00F64FE7">
            <w:pPr>
              <w:pStyle w:val="ConsPlusNormal"/>
              <w:jc w:val="both"/>
            </w:pPr>
            <w:r>
              <w:t>- предоставление предметов личной гигиены</w:t>
            </w:r>
          </w:p>
        </w:tc>
        <w:tc>
          <w:tcPr>
            <w:tcW w:w="3912" w:type="dxa"/>
            <w:gridSpan w:val="2"/>
          </w:tcPr>
          <w:p w:rsidR="00F64FE7" w:rsidRDefault="00F64FE7">
            <w:pPr>
              <w:pStyle w:val="ConsPlusNormal"/>
              <w:jc w:val="both"/>
            </w:pPr>
            <w:r>
              <w:t>Предметы личной гигиены выдаются получателям социальной услуги, которые по состоянию здоровья могут пользоваться ими.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1.8.8</w:t>
            </w:r>
          </w:p>
        </w:tc>
        <w:tc>
          <w:tcPr>
            <w:tcW w:w="2494" w:type="dxa"/>
            <w:tcBorders>
              <w:bottom w:val="nil"/>
            </w:tcBorders>
          </w:tcPr>
          <w:p w:rsidR="00F64FE7" w:rsidRDefault="00F64FE7">
            <w:pPr>
              <w:pStyle w:val="ConsPlusNormal"/>
              <w:jc w:val="both"/>
            </w:pPr>
            <w:r>
              <w:t>- причесывание</w:t>
            </w:r>
          </w:p>
        </w:tc>
        <w:tc>
          <w:tcPr>
            <w:tcW w:w="3912" w:type="dxa"/>
            <w:gridSpan w:val="2"/>
            <w:tcBorders>
              <w:bottom w:val="nil"/>
            </w:tcBorders>
          </w:tcPr>
          <w:p w:rsidR="00F64FE7" w:rsidRDefault="00F64FE7">
            <w:pPr>
              <w:pStyle w:val="ConsPlusNormal"/>
              <w:jc w:val="both"/>
            </w:pPr>
            <w:r>
              <w:t>Для каждого получателя социальных услуг используются индивидуальные расчески. Услуга оказывается получателям социальных услуг, которые по состоянию здоровья не могут сами пользоваться ими.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730</w:t>
            </w:r>
          </w:p>
        </w:tc>
        <w:tc>
          <w:tcPr>
            <w:tcW w:w="3912" w:type="dxa"/>
            <w:tcBorders>
              <w:bottom w:val="nil"/>
            </w:tcBorders>
          </w:tcPr>
          <w:p w:rsidR="00F64FE7" w:rsidRDefault="00F64FE7">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6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1.8.9</w:t>
            </w:r>
          </w:p>
        </w:tc>
        <w:tc>
          <w:tcPr>
            <w:tcW w:w="2494" w:type="dxa"/>
          </w:tcPr>
          <w:p w:rsidR="00F64FE7" w:rsidRDefault="00F64FE7">
            <w:pPr>
              <w:pStyle w:val="ConsPlusNormal"/>
              <w:jc w:val="both"/>
            </w:pPr>
            <w:r>
              <w:t>- гигиена тела общая (гигиеническая ванна)</w:t>
            </w:r>
          </w:p>
        </w:tc>
        <w:tc>
          <w:tcPr>
            <w:tcW w:w="3912" w:type="dxa"/>
            <w:gridSpan w:val="2"/>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vMerge w:val="restart"/>
            <w:tcBorders>
              <w:bottom w:val="nil"/>
            </w:tcBorders>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1.8.10</w:t>
            </w:r>
          </w:p>
        </w:tc>
        <w:tc>
          <w:tcPr>
            <w:tcW w:w="2494" w:type="dxa"/>
          </w:tcPr>
          <w:p w:rsidR="00F64FE7" w:rsidRDefault="00F64FE7">
            <w:pPr>
              <w:pStyle w:val="ConsPlusNormal"/>
              <w:jc w:val="both"/>
            </w:pPr>
            <w:r>
              <w:t>- гигиена тела частичная</w:t>
            </w:r>
          </w:p>
        </w:tc>
        <w:tc>
          <w:tcPr>
            <w:tcW w:w="3912" w:type="dxa"/>
            <w:gridSpan w:val="2"/>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5-ти раз ежедневно</w:t>
            </w:r>
          </w:p>
        </w:tc>
        <w:tc>
          <w:tcPr>
            <w:tcW w:w="1020" w:type="dxa"/>
          </w:tcPr>
          <w:p w:rsidR="00F64FE7" w:rsidRDefault="00F64FE7">
            <w:pPr>
              <w:pStyle w:val="ConsPlusNormal"/>
              <w:jc w:val="center"/>
            </w:pPr>
            <w:r>
              <w:t>1825</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1.8.11</w:t>
            </w:r>
          </w:p>
        </w:tc>
        <w:tc>
          <w:tcPr>
            <w:tcW w:w="2494" w:type="dxa"/>
            <w:tcBorders>
              <w:bottom w:val="nil"/>
            </w:tcBorders>
          </w:tcPr>
          <w:p w:rsidR="00F64FE7" w:rsidRDefault="00F64FE7">
            <w:pPr>
              <w:pStyle w:val="ConsPlusNormal"/>
              <w:jc w:val="both"/>
            </w:pPr>
            <w:r>
              <w:t>- мытье головы шампунем, мылом</w:t>
            </w:r>
          </w:p>
        </w:tc>
        <w:tc>
          <w:tcPr>
            <w:tcW w:w="2492" w:type="dxa"/>
            <w:tcBorders>
              <w:bottom w:val="nil"/>
            </w:tcBorders>
          </w:tcPr>
          <w:p w:rsidR="00F64FE7" w:rsidRDefault="00F64FE7">
            <w:pPr>
              <w:pStyle w:val="ConsPlusNormal"/>
              <w:jc w:val="both"/>
            </w:pPr>
            <w:r>
              <w:t>Мытье головы проводится еженедельно и по мере необходимости. Для мытья головы используется средство - мыло или шампунь, чистое полотенце.</w:t>
            </w:r>
          </w:p>
          <w:p w:rsidR="00F64FE7" w:rsidRDefault="00F64FE7">
            <w:pPr>
              <w:pStyle w:val="ConsPlusNormal"/>
              <w:jc w:val="both"/>
            </w:pPr>
            <w:r>
              <w:t>1 услуга - 1 раз</w:t>
            </w:r>
          </w:p>
        </w:tc>
        <w:tc>
          <w:tcPr>
            <w:tcW w:w="1420" w:type="dxa"/>
            <w:tcBorders>
              <w:bottom w:val="nil"/>
            </w:tcBorders>
          </w:tcPr>
          <w:p w:rsidR="00F64FE7" w:rsidRDefault="00F64FE7">
            <w:pPr>
              <w:pStyle w:val="ConsPlusNormal"/>
              <w:jc w:val="both"/>
            </w:pP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6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1.8.12</w:t>
            </w:r>
          </w:p>
        </w:tc>
        <w:tc>
          <w:tcPr>
            <w:tcW w:w="2494" w:type="dxa"/>
          </w:tcPr>
          <w:p w:rsidR="00F64FE7" w:rsidRDefault="00F64FE7">
            <w:pPr>
              <w:pStyle w:val="ConsPlusNormal"/>
              <w:jc w:val="both"/>
            </w:pPr>
            <w:r>
              <w:t>- стрижка ногтей (с предварительной подготовкой)</w:t>
            </w:r>
          </w:p>
        </w:tc>
        <w:tc>
          <w:tcPr>
            <w:tcW w:w="3912" w:type="dxa"/>
            <w:gridSpan w:val="2"/>
          </w:tcPr>
          <w:p w:rsidR="00F64FE7" w:rsidRDefault="00F64FE7">
            <w:pPr>
              <w:pStyle w:val="ConsPlusNormal"/>
              <w:jc w:val="both"/>
            </w:pPr>
            <w:r>
              <w:t>Для подготовки к процедуре кисти рук, стопы ног получателя услуги на 15 минут опускают в емкость с теплой водой. Осуществляется стрижка ногтей на кистях и стопах.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1.9</w:t>
            </w:r>
          </w:p>
        </w:tc>
        <w:tc>
          <w:tcPr>
            <w:tcW w:w="12642" w:type="dxa"/>
            <w:gridSpan w:val="6"/>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1.9.1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gridSpan w:val="2"/>
            <w:vMerge w:val="restart"/>
          </w:tcPr>
          <w:p w:rsidR="00F64FE7" w:rsidRDefault="00F64FE7">
            <w:pPr>
              <w:pStyle w:val="ConsPlusNormal"/>
              <w:jc w:val="both"/>
            </w:pPr>
            <w:r>
              <w:t>Получателю социальной услуги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необходимости</w:t>
            </w:r>
          </w:p>
        </w:tc>
        <w:tc>
          <w:tcPr>
            <w:tcW w:w="1020" w:type="dxa"/>
            <w:vMerge w:val="restart"/>
          </w:tcPr>
          <w:p w:rsidR="00F64FE7" w:rsidRDefault="00F64FE7">
            <w:pPr>
              <w:pStyle w:val="ConsPlusNormal"/>
              <w:jc w:val="center"/>
            </w:pPr>
            <w:r>
              <w:t>12</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pPr>
            <w:r>
              <w:t>1.9.2</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gridSpan w:val="2"/>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1.9.3</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gridSpan w:val="2"/>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7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1.10</w:t>
            </w:r>
          </w:p>
        </w:tc>
        <w:tc>
          <w:tcPr>
            <w:tcW w:w="2494" w:type="dxa"/>
          </w:tcPr>
          <w:p w:rsidR="00F64FE7" w:rsidRDefault="00F64FE7">
            <w:pPr>
              <w:pStyle w:val="ConsPlusNormal"/>
              <w:jc w:val="both"/>
            </w:pPr>
            <w:r>
              <w:t>Создание условий для отправления религиозных обрядов (в том числе приглашение священнослужителей)</w:t>
            </w:r>
          </w:p>
        </w:tc>
        <w:tc>
          <w:tcPr>
            <w:tcW w:w="3912" w:type="dxa"/>
            <w:gridSpan w:val="2"/>
          </w:tcPr>
          <w:p w:rsidR="00F64FE7" w:rsidRDefault="00F64FE7">
            <w:pPr>
              <w:pStyle w:val="ConsPlusNormal"/>
              <w:jc w:val="both"/>
            </w:pPr>
            <w:r>
              <w:t>Подготовка помещения, условий для отправления религиозных обрядов и приглашение служителя церкви для проведения службы в назначенный день.</w:t>
            </w:r>
          </w:p>
          <w:p w:rsidR="00F64FE7" w:rsidRDefault="00F64FE7">
            <w:pPr>
              <w:pStyle w:val="ConsPlusNormal"/>
              <w:jc w:val="both"/>
            </w:pPr>
            <w:r>
              <w:t>Для тяжелобольных услуги служителя церкви проводятся в комнатах.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F64FE7" w:rsidRPr="0090213F">
        <w:tc>
          <w:tcPr>
            <w:tcW w:w="964" w:type="dxa"/>
          </w:tcPr>
          <w:p w:rsidR="00F64FE7" w:rsidRDefault="00F64FE7">
            <w:pPr>
              <w:pStyle w:val="ConsPlusNormal"/>
              <w:jc w:val="both"/>
            </w:pPr>
            <w:r>
              <w:t>1.11</w:t>
            </w:r>
          </w:p>
        </w:tc>
        <w:tc>
          <w:tcPr>
            <w:tcW w:w="2494" w:type="dxa"/>
          </w:tcPr>
          <w:p w:rsidR="00F64FE7" w:rsidRDefault="00F64FE7">
            <w:pPr>
              <w:pStyle w:val="ConsPlusNormal"/>
              <w:jc w:val="both"/>
            </w:pPr>
            <w:r>
              <w:t>Содействие в организации ритуальных мероприятий (при отсутствии у умерших родственников или их отказе заняться погребением), оповещение родственников, сопровождение похорон</w:t>
            </w:r>
          </w:p>
        </w:tc>
        <w:tc>
          <w:tcPr>
            <w:tcW w:w="3912" w:type="dxa"/>
            <w:gridSpan w:val="2"/>
          </w:tcPr>
          <w:p w:rsidR="00F64FE7" w:rsidRDefault="00F64FE7">
            <w:pPr>
              <w:pStyle w:val="ConsPlusNormal"/>
              <w:jc w:val="both"/>
            </w:pPr>
            <w:r>
              <w:t>Организация медицинского освидетельствования факта смерти, оформление справки о смерти в органах ЗАГС, информирование родственников о факте смерти (телеграммой или по телефону в соответствии с заранее достигнутой договоренностью), оформление документов на погребение, вызов специальных служб для осуществления захоронения.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наступления смерти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 случае смерти получателя социальных услуг проводится медицинское освидетельствование факта смерти, оформление справки о смерти в органах ЗАГС, оформление документов, необходимых для погребения. Проведение захоронения в соответствии с вероисповеданием умершего. При отсутствии у проживающего личных вещей, предназначенных для погребения, учреждение выделяет для этих целей комплект одежды и обуви.</w:t>
            </w:r>
          </w:p>
          <w:p w:rsidR="00F64FE7" w:rsidRDefault="00F64FE7">
            <w:pPr>
              <w:pStyle w:val="ConsPlusNormal"/>
              <w:jc w:val="both"/>
            </w:pPr>
            <w:r>
              <w:t>В 3-дневный срок со дня смерти получателя социальных услуг информировать нотариуса о наличии имущества, оставшегося после умершего, и об имеющихся данных о предполагаемых наследниках</w:t>
            </w:r>
          </w:p>
        </w:tc>
      </w:tr>
      <w:tr w:rsidR="00F64FE7" w:rsidRPr="0090213F">
        <w:tc>
          <w:tcPr>
            <w:tcW w:w="964" w:type="dxa"/>
          </w:tcPr>
          <w:p w:rsidR="00F64FE7" w:rsidRDefault="00F64FE7">
            <w:pPr>
              <w:pStyle w:val="ConsPlusNormal"/>
              <w:jc w:val="both"/>
            </w:pPr>
            <w:r>
              <w:t>1.12</w:t>
            </w:r>
          </w:p>
        </w:tc>
        <w:tc>
          <w:tcPr>
            <w:tcW w:w="12642" w:type="dxa"/>
            <w:gridSpan w:val="6"/>
          </w:tcPr>
          <w:p w:rsidR="00F64FE7" w:rsidRDefault="00F64FE7">
            <w:pPr>
              <w:pStyle w:val="ConsPlusNormal"/>
              <w:jc w:val="both"/>
            </w:pPr>
            <w:r>
              <w:t>Сопровождение на прогулке:</w:t>
            </w:r>
          </w:p>
        </w:tc>
      </w:tr>
      <w:tr w:rsidR="00F64FE7" w:rsidRPr="0090213F">
        <w:tc>
          <w:tcPr>
            <w:tcW w:w="964" w:type="dxa"/>
          </w:tcPr>
          <w:p w:rsidR="00F64FE7" w:rsidRDefault="00F64FE7">
            <w:pPr>
              <w:pStyle w:val="ConsPlusNormal"/>
              <w:jc w:val="both"/>
            </w:pPr>
            <w:r>
              <w:t>1.12.1</w:t>
            </w:r>
          </w:p>
        </w:tc>
        <w:tc>
          <w:tcPr>
            <w:tcW w:w="2494" w:type="dxa"/>
          </w:tcPr>
          <w:p w:rsidR="00F64FE7" w:rsidRDefault="00F64FE7">
            <w:pPr>
              <w:pStyle w:val="ConsPlusNormal"/>
              <w:jc w:val="both"/>
            </w:pPr>
            <w:r>
              <w:t>- сопровождение на прогулке индивидуальной</w:t>
            </w:r>
          </w:p>
        </w:tc>
        <w:tc>
          <w:tcPr>
            <w:tcW w:w="3912" w:type="dxa"/>
            <w:gridSpan w:val="2"/>
            <w:vMerge w:val="restart"/>
            <w:tcBorders>
              <w:bottom w:val="nil"/>
            </w:tcBorders>
          </w:tcPr>
          <w:p w:rsidR="00F64FE7" w:rsidRDefault="00F64FE7">
            <w:pPr>
              <w:pStyle w:val="ConsPlusNormal"/>
              <w:jc w:val="both"/>
            </w:pPr>
            <w:r>
              <w:t>Получателя социальных услуг одевают в одежду в соответствии с сезоном. 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vMerge w:val="restart"/>
            <w:tcBorders>
              <w:bottom w:val="nil"/>
            </w:tcBorders>
          </w:tcPr>
          <w:p w:rsidR="00F64FE7" w:rsidRDefault="00F64FE7">
            <w:pPr>
              <w:pStyle w:val="ConsPlusNormal"/>
              <w:jc w:val="both"/>
            </w:pPr>
            <w:r>
              <w:t>2 раза ежедневно</w:t>
            </w:r>
          </w:p>
        </w:tc>
        <w:tc>
          <w:tcPr>
            <w:tcW w:w="1020" w:type="dxa"/>
            <w:vMerge w:val="restart"/>
            <w:tcBorders>
              <w:bottom w:val="nil"/>
            </w:tcBorders>
          </w:tcPr>
          <w:p w:rsidR="00F64FE7" w:rsidRDefault="00F64FE7">
            <w:pPr>
              <w:pStyle w:val="ConsPlusNormal"/>
              <w:jc w:val="center"/>
            </w:pPr>
            <w:r>
              <w:t>730</w:t>
            </w:r>
          </w:p>
        </w:tc>
        <w:tc>
          <w:tcPr>
            <w:tcW w:w="3912" w:type="dxa"/>
            <w:vMerge w:val="restart"/>
            <w:tcBorders>
              <w:bottom w:val="nil"/>
            </w:tcBorders>
          </w:tcPr>
          <w:p w:rsidR="00F64FE7" w:rsidRDefault="00F64FE7">
            <w:pPr>
              <w:pStyle w:val="ConsPlusNormal"/>
              <w:jc w:val="both"/>
            </w:pPr>
            <w:r>
              <w:t>Прогулка индивидуальная, групповая (группы не более 7 человек) осуществляется в сопровождении сотрудника организации социального обслуживания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1.12.2</w:t>
            </w:r>
          </w:p>
        </w:tc>
        <w:tc>
          <w:tcPr>
            <w:tcW w:w="2494" w:type="dxa"/>
            <w:tcBorders>
              <w:bottom w:val="nil"/>
            </w:tcBorders>
          </w:tcPr>
          <w:p w:rsidR="00F64FE7" w:rsidRDefault="00F64FE7">
            <w:pPr>
              <w:pStyle w:val="ConsPlusNormal"/>
              <w:jc w:val="both"/>
            </w:pPr>
            <w:r>
              <w:t>- сопровождение на прогулке коллективной</w:t>
            </w:r>
          </w:p>
        </w:tc>
        <w:tc>
          <w:tcPr>
            <w:tcW w:w="3912" w:type="dxa"/>
            <w:gridSpan w:val="2"/>
            <w:vMerge/>
            <w:tcBorders>
              <w:bottom w:val="nil"/>
            </w:tcBorders>
          </w:tcPr>
          <w:p w:rsidR="00F64FE7" w:rsidRPr="0090213F" w:rsidRDefault="00F64FE7"/>
        </w:tc>
        <w:tc>
          <w:tcPr>
            <w:tcW w:w="1304" w:type="dxa"/>
            <w:vMerge/>
            <w:tcBorders>
              <w:bottom w:val="nil"/>
            </w:tcBorders>
          </w:tcPr>
          <w:p w:rsidR="00F64FE7" w:rsidRPr="0090213F" w:rsidRDefault="00F64FE7"/>
        </w:tc>
        <w:tc>
          <w:tcPr>
            <w:tcW w:w="1020" w:type="dxa"/>
            <w:vMerge/>
            <w:tcBorders>
              <w:bottom w:val="nil"/>
            </w:tcBorders>
          </w:tcPr>
          <w:p w:rsidR="00F64FE7" w:rsidRPr="0090213F" w:rsidRDefault="00F64FE7"/>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7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1.13</w:t>
            </w:r>
          </w:p>
        </w:tc>
        <w:tc>
          <w:tcPr>
            <w:tcW w:w="12642" w:type="dxa"/>
            <w:gridSpan w:val="6"/>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1.13.1</w:t>
            </w:r>
          </w:p>
        </w:tc>
        <w:tc>
          <w:tcPr>
            <w:tcW w:w="2494" w:type="dxa"/>
            <w:tcBorders>
              <w:bottom w:val="nil"/>
            </w:tcBorders>
          </w:tcPr>
          <w:p w:rsidR="00F64FE7" w:rsidRDefault="00F64FE7">
            <w:pPr>
              <w:pStyle w:val="ConsPlusNormal"/>
              <w:jc w:val="both"/>
            </w:pPr>
            <w:r>
              <w:t>- влажная уборка помещений</w:t>
            </w:r>
          </w:p>
        </w:tc>
        <w:tc>
          <w:tcPr>
            <w:tcW w:w="3912" w:type="dxa"/>
            <w:gridSpan w:val="2"/>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730</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7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1.14</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gridSpan w:val="2"/>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социальной услуги,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pPr>
            <w:r>
              <w:t>1.15</w:t>
            </w:r>
          </w:p>
        </w:tc>
        <w:tc>
          <w:tcPr>
            <w:tcW w:w="2494" w:type="dxa"/>
          </w:tcPr>
          <w:p w:rsidR="00F64FE7" w:rsidRDefault="00F64FE7">
            <w:pPr>
              <w:pStyle w:val="ConsPlusNormal"/>
              <w:jc w:val="both"/>
            </w:pPr>
            <w:r>
              <w:t>Отправка за счет средств получателя социальных услуг почтовой корреспонденции</w:t>
            </w:r>
          </w:p>
        </w:tc>
        <w:tc>
          <w:tcPr>
            <w:tcW w:w="3912" w:type="dxa"/>
            <w:gridSpan w:val="2"/>
          </w:tcPr>
          <w:p w:rsidR="00F64FE7" w:rsidRDefault="00F64FE7">
            <w:pPr>
              <w:pStyle w:val="ConsPlusNormal"/>
              <w:jc w:val="both"/>
            </w:pPr>
            <w:r>
              <w:t>Отправка почтовой корреспонденции, в том числе посылки, бандероли, по заявке получателя социальной услуги весом до 7 кг.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состоит в своевременном и полном решении вопроса по заявке получателя социальных услуг</w:t>
            </w:r>
          </w:p>
        </w:tc>
      </w:tr>
      <w:tr w:rsidR="00F64FE7" w:rsidRPr="0090213F">
        <w:tc>
          <w:tcPr>
            <w:tcW w:w="964" w:type="dxa"/>
          </w:tcPr>
          <w:p w:rsidR="00F64FE7" w:rsidRDefault="00F64FE7">
            <w:pPr>
              <w:pStyle w:val="ConsPlusNormal"/>
              <w:jc w:val="both"/>
              <w:outlineLvl w:val="2"/>
            </w:pPr>
            <w:r>
              <w:t>2</w:t>
            </w:r>
          </w:p>
        </w:tc>
        <w:tc>
          <w:tcPr>
            <w:tcW w:w="12642" w:type="dxa"/>
            <w:gridSpan w:val="6"/>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6"/>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5835"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gridSpan w:val="2"/>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социальной услуги, их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F64FE7" w:rsidRPr="0090213F">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gridSpan w:val="2"/>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2.1.3</w:t>
            </w:r>
          </w:p>
        </w:tc>
        <w:tc>
          <w:tcPr>
            <w:tcW w:w="2494" w:type="dxa"/>
          </w:tcPr>
          <w:p w:rsidR="00F64FE7" w:rsidRDefault="00F64FE7">
            <w:pPr>
              <w:pStyle w:val="ConsPlusNormal"/>
              <w:jc w:val="both"/>
            </w:pPr>
            <w:r>
              <w:t>- санитарная обработка одежды в дезкамере, дезинфекция</w:t>
            </w:r>
          </w:p>
        </w:tc>
        <w:tc>
          <w:tcPr>
            <w:tcW w:w="3912" w:type="dxa"/>
            <w:gridSpan w:val="2"/>
          </w:tcPr>
          <w:p w:rsidR="00F64FE7" w:rsidRDefault="00F64FE7">
            <w:pPr>
              <w:pStyle w:val="ConsPlusNormal"/>
              <w:jc w:val="both"/>
            </w:pPr>
            <w:r>
              <w:t>При поступлении получателя социальной услуги в дезкамере проводится санитарная обработка одежды и нательного белья.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2.2</w:t>
            </w:r>
          </w:p>
        </w:tc>
        <w:tc>
          <w:tcPr>
            <w:tcW w:w="12642" w:type="dxa"/>
            <w:gridSpan w:val="6"/>
          </w:tcPr>
          <w:p w:rsidR="00F64FE7" w:rsidRDefault="00F64FE7">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gridSpan w:val="2"/>
          </w:tcPr>
          <w:p w:rsidR="00F64FE7" w:rsidRDefault="00F64FE7">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jc w:val="both"/>
            </w:pPr>
            <w:r>
              <w:t>2.2.2</w:t>
            </w:r>
          </w:p>
        </w:tc>
        <w:tc>
          <w:tcPr>
            <w:tcW w:w="2494" w:type="dxa"/>
          </w:tcPr>
          <w:p w:rsidR="00F64FE7" w:rsidRDefault="00F64FE7">
            <w:pPr>
              <w:pStyle w:val="ConsPlusNormal"/>
              <w:jc w:val="both"/>
              <w:rPr>
                <w:rFonts w:cs="Times New Roman"/>
              </w:rPr>
            </w:pPr>
            <w:r>
              <w:t xml:space="preserve">- забор материала для проведения лабораторных исследований </w:t>
            </w:r>
            <w:hyperlink w:anchor="P5835" w:history="1">
              <w:r>
                <w:rPr>
                  <w:color w:val="0000FF"/>
                </w:rPr>
                <w:t>&lt;*&gt;</w:t>
              </w:r>
            </w:hyperlink>
          </w:p>
        </w:tc>
        <w:tc>
          <w:tcPr>
            <w:tcW w:w="3912" w:type="dxa"/>
            <w:gridSpan w:val="2"/>
          </w:tcPr>
          <w:p w:rsidR="00F64FE7" w:rsidRDefault="00F64FE7">
            <w:pPr>
              <w:pStyle w:val="ConsPlusNormal"/>
              <w:jc w:val="both"/>
            </w:pPr>
            <w:r>
              <w:t>Осуществление забора материала для лабораторного исследования и доставки его в лабораторию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w:t>
            </w:r>
          </w:p>
        </w:tc>
      </w:tr>
      <w:tr w:rsidR="00F64FE7" w:rsidRPr="0090213F">
        <w:tc>
          <w:tcPr>
            <w:tcW w:w="964" w:type="dxa"/>
          </w:tcPr>
          <w:p w:rsidR="00F64FE7" w:rsidRDefault="00F64FE7">
            <w:pPr>
              <w:pStyle w:val="ConsPlusNormal"/>
              <w:jc w:val="both"/>
            </w:pPr>
            <w:r>
              <w:t>2.3</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gridSpan w:val="2"/>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2.4</w:t>
            </w:r>
          </w:p>
        </w:tc>
        <w:tc>
          <w:tcPr>
            <w:tcW w:w="12642" w:type="dxa"/>
            <w:gridSpan w:val="6"/>
          </w:tcPr>
          <w:p w:rsidR="00F64FE7" w:rsidRDefault="00F64FE7">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углубленный медицинский осмотр</w:t>
            </w:r>
          </w:p>
        </w:tc>
        <w:tc>
          <w:tcPr>
            <w:tcW w:w="3912" w:type="dxa"/>
            <w:gridSpan w:val="2"/>
          </w:tcPr>
          <w:p w:rsidR="00F64FE7" w:rsidRDefault="00F64FE7">
            <w:pPr>
              <w:pStyle w:val="ConsPlusNormal"/>
              <w:jc w:val="both"/>
            </w:pPr>
            <w:r>
              <w:t>Сбор информации о получателе социальной услуги у родственников или у медперсонала. Осмотр и сбор анамнеза жизни и болезни у самого получателя социальной услуги. Фиксация результатов осмотра в медицинской карте.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 для углубленного и всестороннего обследования состояния здоровья и последующего выполнения рекомендаций медицинских специалистов</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предварительная запись в медицинскую организацию для прохождения диспансеризации</w:t>
            </w:r>
          </w:p>
        </w:tc>
        <w:tc>
          <w:tcPr>
            <w:tcW w:w="3912" w:type="dxa"/>
            <w:gridSpan w:val="2"/>
          </w:tcPr>
          <w:p w:rsidR="00F64FE7" w:rsidRDefault="00F64FE7">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социальной услуги.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F64FE7" w:rsidRPr="0090213F">
        <w:tc>
          <w:tcPr>
            <w:tcW w:w="964" w:type="dxa"/>
          </w:tcPr>
          <w:p w:rsidR="00F64FE7" w:rsidRDefault="00F64FE7">
            <w:pPr>
              <w:pStyle w:val="ConsPlusNormal"/>
              <w:jc w:val="both"/>
            </w:pPr>
            <w:r>
              <w:t>2.4.3</w:t>
            </w:r>
          </w:p>
        </w:tc>
        <w:tc>
          <w:tcPr>
            <w:tcW w:w="2494" w:type="dxa"/>
          </w:tcPr>
          <w:p w:rsidR="00F64FE7" w:rsidRDefault="00F64FE7">
            <w:pPr>
              <w:pStyle w:val="ConsPlusNormal"/>
              <w:jc w:val="both"/>
              <w:rPr>
                <w:rFonts w:cs="Times New Roman"/>
              </w:rPr>
            </w:pPr>
            <w:r>
              <w:t xml:space="preserve">- осмотр врачом-специалистом учреждения </w:t>
            </w:r>
            <w:hyperlink w:anchor="P5835" w:history="1">
              <w:r>
                <w:rPr>
                  <w:color w:val="0000FF"/>
                </w:rPr>
                <w:t>&lt;*&gt;</w:t>
              </w:r>
            </w:hyperlink>
          </w:p>
        </w:tc>
        <w:tc>
          <w:tcPr>
            <w:tcW w:w="3912" w:type="dxa"/>
            <w:gridSpan w:val="2"/>
          </w:tcPr>
          <w:p w:rsidR="00F64FE7" w:rsidRDefault="00F64FE7">
            <w:pPr>
              <w:pStyle w:val="ConsPlusNormal"/>
              <w:jc w:val="both"/>
            </w:pPr>
            <w:r>
              <w:t>Осмотр и сбор анамнеза жизни и болезни у самого получателя социальной услуги. Фиксация результатов осмотра в медицинской карте.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Проведение осмотра с целью наблюдения физического и нервно-психического состояния получателя услуги, раннего выявления и лечения выявленных заболеваний</w:t>
            </w:r>
          </w:p>
        </w:tc>
      </w:tr>
      <w:tr w:rsidR="00F64FE7" w:rsidRPr="0090213F">
        <w:tc>
          <w:tcPr>
            <w:tcW w:w="964" w:type="dxa"/>
          </w:tcPr>
          <w:p w:rsidR="00F64FE7" w:rsidRDefault="00F64FE7">
            <w:pPr>
              <w:pStyle w:val="ConsPlusNormal"/>
              <w:jc w:val="both"/>
            </w:pPr>
            <w:r>
              <w:t>2.5</w:t>
            </w:r>
          </w:p>
        </w:tc>
        <w:tc>
          <w:tcPr>
            <w:tcW w:w="12642" w:type="dxa"/>
            <w:gridSpan w:val="6"/>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gridSpan w:val="2"/>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pPr>
            <w:r>
              <w:t>- посещение в случае госпитализации</w:t>
            </w:r>
          </w:p>
        </w:tc>
        <w:tc>
          <w:tcPr>
            <w:tcW w:w="3912" w:type="dxa"/>
            <w:gridSpan w:val="2"/>
          </w:tcPr>
          <w:p w:rsidR="00F64FE7" w:rsidRDefault="00F64FE7">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своевременное посещение в случае госпитализации</w:t>
            </w:r>
          </w:p>
        </w:tc>
      </w:tr>
      <w:tr w:rsidR="00F64FE7" w:rsidRPr="0090213F">
        <w:tc>
          <w:tcPr>
            <w:tcW w:w="964" w:type="dxa"/>
          </w:tcPr>
          <w:p w:rsidR="00F64FE7" w:rsidRDefault="00F64FE7">
            <w:pPr>
              <w:pStyle w:val="ConsPlusNormal"/>
              <w:jc w:val="both"/>
            </w:pPr>
            <w:r>
              <w:t>2.6</w:t>
            </w:r>
          </w:p>
        </w:tc>
        <w:tc>
          <w:tcPr>
            <w:tcW w:w="12642" w:type="dxa"/>
            <w:gridSpan w:val="6"/>
          </w:tcPr>
          <w:p w:rsidR="00F64FE7" w:rsidRDefault="00F64FE7">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выписка льготных рецептов </w:t>
            </w:r>
            <w:hyperlink w:anchor="P5835" w:history="1">
              <w:r>
                <w:rPr>
                  <w:color w:val="0000FF"/>
                </w:rPr>
                <w:t>&lt;*&gt;</w:t>
              </w:r>
            </w:hyperlink>
          </w:p>
        </w:tc>
        <w:tc>
          <w:tcPr>
            <w:tcW w:w="3912" w:type="dxa"/>
            <w:gridSpan w:val="2"/>
          </w:tcPr>
          <w:p w:rsidR="00F64FE7" w:rsidRDefault="00F64FE7">
            <w:pPr>
              <w:pStyle w:val="ConsPlusNormal"/>
              <w:jc w:val="both"/>
            </w:pPr>
            <w:r>
              <w:t>Осмотр пациента, заполнение медицинской документации. Оформление рецептурного бланка, распечатка.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pPr>
            <w:r>
              <w:t>- приобретение лекарственных препаратов и изделий медицинского назначения</w:t>
            </w:r>
          </w:p>
        </w:tc>
        <w:tc>
          <w:tcPr>
            <w:tcW w:w="3912" w:type="dxa"/>
            <w:gridSpan w:val="2"/>
          </w:tcPr>
          <w:p w:rsidR="00F64FE7" w:rsidRDefault="00F64FE7">
            <w:pPr>
              <w:pStyle w:val="ConsPlusNormal"/>
              <w:jc w:val="both"/>
            </w:pPr>
            <w:r>
              <w:t>Приобретение лекарственных препаратов и изделий медицинского назначения и разъяснение порядка предоставления услуги, с учетом имеющихся льгот, по назначению врача. Заказ изделий медицинского назначения, лекарственных препаратов, получение, их доставка, хранение и выдача, оформление необходимых документов.</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c>
          <w:tcPr>
            <w:tcW w:w="964" w:type="dxa"/>
          </w:tcPr>
          <w:p w:rsidR="00F64FE7" w:rsidRDefault="00F64FE7">
            <w:pPr>
              <w:pStyle w:val="ConsPlusNormal"/>
              <w:jc w:val="both"/>
            </w:pPr>
            <w:r>
              <w:t>2.6.3</w:t>
            </w:r>
          </w:p>
        </w:tc>
        <w:tc>
          <w:tcPr>
            <w:tcW w:w="2494" w:type="dxa"/>
          </w:tcPr>
          <w:p w:rsidR="00F64FE7" w:rsidRDefault="00F64FE7">
            <w:pPr>
              <w:pStyle w:val="ConsPlusNormal"/>
              <w:jc w:val="both"/>
            </w:pPr>
            <w:r>
              <w:t>- содействие в изготовлении изделий медицинского назначения по индивидуальному заказу</w:t>
            </w:r>
          </w:p>
        </w:tc>
        <w:tc>
          <w:tcPr>
            <w:tcW w:w="3912" w:type="dxa"/>
            <w:gridSpan w:val="2"/>
          </w:tcPr>
          <w:p w:rsidR="00F64FE7" w:rsidRDefault="00F64FE7">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предоставление своевременной и в необходимом объеме помощи с учетом характера заболевания, медицинских показаний, физического состояния получателей социальной услуги</w:t>
            </w:r>
          </w:p>
        </w:tc>
      </w:tr>
      <w:tr w:rsidR="00F64FE7" w:rsidRPr="0090213F">
        <w:tc>
          <w:tcPr>
            <w:tcW w:w="964" w:type="dxa"/>
          </w:tcPr>
          <w:p w:rsidR="00F64FE7" w:rsidRDefault="00F64FE7">
            <w:pPr>
              <w:pStyle w:val="ConsPlusNormal"/>
              <w:jc w:val="both"/>
            </w:pPr>
            <w:r>
              <w:t>2.7</w:t>
            </w:r>
          </w:p>
        </w:tc>
        <w:tc>
          <w:tcPr>
            <w:tcW w:w="12642" w:type="dxa"/>
            <w:gridSpan w:val="6"/>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5835" w:history="1">
              <w:r>
                <w:rPr>
                  <w:color w:val="0000FF"/>
                </w:rPr>
                <w:t>&lt;*&gt;</w:t>
              </w:r>
            </w:hyperlink>
          </w:p>
        </w:tc>
      </w:tr>
      <w:tr w:rsidR="00F64FE7" w:rsidRPr="0090213F">
        <w:tc>
          <w:tcPr>
            <w:tcW w:w="964" w:type="dxa"/>
          </w:tcPr>
          <w:p w:rsidR="00F64FE7" w:rsidRDefault="00F64FE7">
            <w:pPr>
              <w:pStyle w:val="ConsPlusNormal"/>
              <w:jc w:val="both"/>
            </w:pPr>
            <w:r>
              <w:t>2.7.1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gridSpan w:val="2"/>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120</w:t>
            </w:r>
          </w:p>
        </w:tc>
        <w:tc>
          <w:tcPr>
            <w:tcW w:w="3912" w:type="dxa"/>
            <w:vMerge w:val="restart"/>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социальной услуги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2.7.2</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gridSpan w:val="2"/>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120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2.7.3</w:t>
            </w:r>
          </w:p>
        </w:tc>
        <w:tc>
          <w:tcPr>
            <w:tcW w:w="2494" w:type="dxa"/>
          </w:tcPr>
          <w:p w:rsidR="00F64FE7" w:rsidRDefault="00F64FE7">
            <w:pPr>
              <w:pStyle w:val="ConsPlusNormal"/>
              <w:jc w:val="both"/>
            </w:pPr>
            <w:r>
              <w:t>- внутривенная инъекция</w:t>
            </w:r>
          </w:p>
        </w:tc>
        <w:tc>
          <w:tcPr>
            <w:tcW w:w="3912" w:type="dxa"/>
            <w:gridSpan w:val="2"/>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2.7.6</w:t>
            </w:r>
          </w:p>
        </w:tc>
        <w:tc>
          <w:tcPr>
            <w:tcW w:w="2494" w:type="dxa"/>
          </w:tcPr>
          <w:p w:rsidR="00F64FE7" w:rsidRDefault="00F64FE7">
            <w:pPr>
              <w:pStyle w:val="ConsPlusNormal"/>
              <w:jc w:val="both"/>
            </w:pPr>
            <w:r>
              <w:t>- наложение компрессов, перевязка</w:t>
            </w:r>
          </w:p>
        </w:tc>
        <w:tc>
          <w:tcPr>
            <w:tcW w:w="3912" w:type="dxa"/>
            <w:gridSpan w:val="2"/>
          </w:tcPr>
          <w:p w:rsidR="00F64FE7" w:rsidRDefault="00F64FE7">
            <w:pPr>
              <w:pStyle w:val="ConsPlusNormal"/>
              <w:jc w:val="both"/>
            </w:pPr>
            <w:r>
              <w:t>Подготовка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2.8</w:t>
            </w:r>
          </w:p>
        </w:tc>
        <w:tc>
          <w:tcPr>
            <w:tcW w:w="12642" w:type="dxa"/>
            <w:gridSpan w:val="6"/>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5835" w:history="1">
              <w:r>
                <w:rPr>
                  <w:color w:val="0000FF"/>
                </w:rPr>
                <w:t>&lt;*&gt;</w:t>
              </w:r>
            </w:hyperlink>
          </w:p>
        </w:tc>
      </w:tr>
      <w:tr w:rsidR="00F64FE7" w:rsidRPr="0090213F">
        <w:tc>
          <w:tcPr>
            <w:tcW w:w="964" w:type="dxa"/>
          </w:tcPr>
          <w:p w:rsidR="00F64FE7" w:rsidRDefault="00F64FE7">
            <w:pPr>
              <w:pStyle w:val="ConsPlusNormal"/>
              <w:jc w:val="both"/>
            </w:pPr>
            <w:r>
              <w:t>2.8.1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gridSpan w:val="2"/>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социальной услуги.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2 раза в месяц</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2.8.2</w:t>
            </w:r>
          </w:p>
        </w:tc>
        <w:tc>
          <w:tcPr>
            <w:tcW w:w="2494" w:type="dxa"/>
          </w:tcPr>
          <w:p w:rsidR="00F64FE7" w:rsidRDefault="00F64FE7">
            <w:pPr>
              <w:pStyle w:val="ConsPlusNormal"/>
              <w:jc w:val="both"/>
            </w:pPr>
            <w:r>
              <w:t>- текущий медицинский осмотр</w:t>
            </w:r>
          </w:p>
        </w:tc>
        <w:tc>
          <w:tcPr>
            <w:tcW w:w="3912" w:type="dxa"/>
            <w:gridSpan w:val="2"/>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2 раза в месяц</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2.9</w:t>
            </w:r>
          </w:p>
        </w:tc>
        <w:tc>
          <w:tcPr>
            <w:tcW w:w="12642" w:type="dxa"/>
            <w:gridSpan w:val="6"/>
          </w:tcPr>
          <w:p w:rsidR="00F64FE7" w:rsidRDefault="00F64FE7">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F64FE7" w:rsidRPr="0090213F">
        <w:tc>
          <w:tcPr>
            <w:tcW w:w="964" w:type="dxa"/>
          </w:tcPr>
          <w:p w:rsidR="00F64FE7" w:rsidRDefault="00F64FE7">
            <w:pPr>
              <w:pStyle w:val="ConsPlusNormal"/>
              <w:jc w:val="both"/>
            </w:pPr>
            <w:r>
              <w:t>2.9.1</w:t>
            </w:r>
          </w:p>
        </w:tc>
        <w:tc>
          <w:tcPr>
            <w:tcW w:w="2494" w:type="dxa"/>
          </w:tcPr>
          <w:p w:rsidR="00F64FE7" w:rsidRDefault="00F64FE7">
            <w:pPr>
              <w:pStyle w:val="ConsPlusNormal"/>
              <w:jc w:val="both"/>
            </w:pPr>
            <w:r>
              <w:t>- доставка технического средства ухода или реабилитации автотранспортом учреждения</w:t>
            </w:r>
          </w:p>
        </w:tc>
        <w:tc>
          <w:tcPr>
            <w:tcW w:w="3912" w:type="dxa"/>
            <w:gridSpan w:val="2"/>
          </w:tcPr>
          <w:p w:rsidR="00F64FE7" w:rsidRDefault="00F64FE7">
            <w:pPr>
              <w:pStyle w:val="ConsPlusNormal"/>
              <w:jc w:val="both"/>
            </w:pPr>
            <w:r>
              <w:t>Получение технических средств ухода и реабилитации, приобретение, доставка и передача их получателю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доставке должны соблюдены условия перевозки, сохранены качества технических средств</w:t>
            </w:r>
          </w:p>
        </w:tc>
      </w:tr>
      <w:tr w:rsidR="00F64FE7" w:rsidRPr="0090213F">
        <w:tc>
          <w:tcPr>
            <w:tcW w:w="964" w:type="dxa"/>
          </w:tcPr>
          <w:p w:rsidR="00F64FE7" w:rsidRDefault="00F64FE7">
            <w:pPr>
              <w:pStyle w:val="ConsPlusNormal"/>
              <w:jc w:val="both"/>
            </w:pPr>
            <w:r>
              <w:t>2.9.2</w:t>
            </w:r>
          </w:p>
        </w:tc>
        <w:tc>
          <w:tcPr>
            <w:tcW w:w="2494" w:type="dxa"/>
          </w:tcPr>
          <w:p w:rsidR="00F64FE7" w:rsidRDefault="00F64FE7">
            <w:pPr>
              <w:pStyle w:val="ConsPlusNormal"/>
              <w:jc w:val="both"/>
            </w:pPr>
            <w:r>
              <w:t>- подбор и выдача технических средств реабилитации</w:t>
            </w:r>
          </w:p>
        </w:tc>
        <w:tc>
          <w:tcPr>
            <w:tcW w:w="3912" w:type="dxa"/>
            <w:gridSpan w:val="2"/>
          </w:tcPr>
          <w:p w:rsidR="00F64FE7" w:rsidRDefault="00F64FE7">
            <w:pPr>
              <w:pStyle w:val="ConsPlusNormal"/>
              <w:jc w:val="both"/>
            </w:pPr>
            <w:r>
              <w:t>Определение показаний, оформление и своевременная передача необходимых документов в Фонд социального страхования для заказа.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получение необходимых средств ухода и реабилитации</w:t>
            </w:r>
          </w:p>
        </w:tc>
      </w:tr>
      <w:tr w:rsidR="00F64FE7" w:rsidRPr="0090213F">
        <w:tc>
          <w:tcPr>
            <w:tcW w:w="964" w:type="dxa"/>
          </w:tcPr>
          <w:p w:rsidR="00F64FE7" w:rsidRDefault="00F64FE7">
            <w:pPr>
              <w:pStyle w:val="ConsPlusNormal"/>
              <w:jc w:val="both"/>
            </w:pPr>
            <w:r>
              <w:t>2.10</w:t>
            </w:r>
          </w:p>
        </w:tc>
        <w:tc>
          <w:tcPr>
            <w:tcW w:w="12642" w:type="dxa"/>
            <w:gridSpan w:val="6"/>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c>
          <w:tcPr>
            <w:tcW w:w="964" w:type="dxa"/>
          </w:tcPr>
          <w:p w:rsidR="00F64FE7" w:rsidRDefault="00F64FE7">
            <w:pPr>
              <w:pStyle w:val="ConsPlusNormal"/>
              <w:jc w:val="both"/>
            </w:pPr>
            <w:r>
              <w:t>2.10.1</w:t>
            </w:r>
          </w:p>
        </w:tc>
        <w:tc>
          <w:tcPr>
            <w:tcW w:w="2494" w:type="dxa"/>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gridSpan w:val="2"/>
          </w:tcPr>
          <w:p w:rsidR="00F64FE7" w:rsidRDefault="00F64FE7">
            <w:pPr>
              <w:pStyle w:val="ConsPlusNormal"/>
              <w:jc w:val="both"/>
            </w:pPr>
            <w:r>
              <w:t>Направление получателя социальной услуги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Pr>
          <w:p w:rsidR="00F64FE7" w:rsidRDefault="00F64FE7">
            <w:pPr>
              <w:pStyle w:val="ConsPlusNormal"/>
              <w:jc w:val="both"/>
            </w:pPr>
            <w:r>
              <w:t>Не реже 2-х раз в год</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социальной услуги</w:t>
            </w:r>
          </w:p>
        </w:tc>
      </w:tr>
      <w:tr w:rsidR="00F64FE7" w:rsidRPr="0090213F">
        <w:tc>
          <w:tcPr>
            <w:tcW w:w="964" w:type="dxa"/>
          </w:tcPr>
          <w:p w:rsidR="00F64FE7" w:rsidRDefault="00F64FE7">
            <w:pPr>
              <w:pStyle w:val="ConsPlusNormal"/>
              <w:jc w:val="both"/>
            </w:pPr>
            <w:r>
              <w:t>2.10.2</w:t>
            </w:r>
          </w:p>
        </w:tc>
        <w:tc>
          <w:tcPr>
            <w:tcW w:w="2494" w:type="dxa"/>
          </w:tcPr>
          <w:p w:rsidR="00F64FE7" w:rsidRDefault="00F64FE7">
            <w:pPr>
              <w:pStyle w:val="ConsPlusNormal"/>
              <w:jc w:val="both"/>
              <w:rPr>
                <w:rFonts w:cs="Times New Roman"/>
              </w:rPr>
            </w:pPr>
            <w:r>
              <w:t xml:space="preserve">- прием стоматолога в учреждении </w:t>
            </w:r>
            <w:hyperlink w:anchor="P5835" w:history="1">
              <w:r>
                <w:rPr>
                  <w:color w:val="0000FF"/>
                </w:rPr>
                <w:t>&lt;*&gt;</w:t>
              </w:r>
            </w:hyperlink>
          </w:p>
        </w:tc>
        <w:tc>
          <w:tcPr>
            <w:tcW w:w="3912" w:type="dxa"/>
            <w:gridSpan w:val="2"/>
          </w:tcPr>
          <w:p w:rsidR="00F64FE7" w:rsidRDefault="00F64FE7">
            <w:pPr>
              <w:pStyle w:val="ConsPlusNormal"/>
              <w:jc w:val="both"/>
            </w:pPr>
            <w:r>
              <w:t>Проведение профилактического осмотра в стоматологическом кабинете организации социального обслуживания. При необходимости проведение санации полости рта.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реже 2-х раз в год</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Помощь оказывается в организации социального обслуживания при наличии стоматологического кабинета</w:t>
            </w:r>
          </w:p>
        </w:tc>
      </w:tr>
      <w:tr w:rsidR="00F64FE7" w:rsidRPr="0090213F">
        <w:tc>
          <w:tcPr>
            <w:tcW w:w="964" w:type="dxa"/>
          </w:tcPr>
          <w:p w:rsidR="00F64FE7" w:rsidRDefault="00F64FE7">
            <w:pPr>
              <w:pStyle w:val="ConsPlusNormal"/>
              <w:jc w:val="both"/>
            </w:pPr>
            <w:r>
              <w:t>2.11</w:t>
            </w:r>
          </w:p>
        </w:tc>
        <w:tc>
          <w:tcPr>
            <w:tcW w:w="12642" w:type="dxa"/>
            <w:gridSpan w:val="6"/>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2.11.1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5835" w:history="1">
              <w:r>
                <w:rPr>
                  <w:color w:val="0000FF"/>
                </w:rPr>
                <w:t>&lt;*&gt;</w:t>
              </w:r>
            </w:hyperlink>
          </w:p>
        </w:tc>
        <w:tc>
          <w:tcPr>
            <w:tcW w:w="3912" w:type="dxa"/>
            <w:gridSpan w:val="2"/>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2.11.2</w:t>
            </w:r>
          </w:p>
        </w:tc>
        <w:tc>
          <w:tcPr>
            <w:tcW w:w="2494" w:type="dxa"/>
          </w:tcPr>
          <w:p w:rsidR="00F64FE7" w:rsidRDefault="00F64FE7">
            <w:pPr>
              <w:pStyle w:val="ConsPlusNormal"/>
              <w:jc w:val="both"/>
            </w:pPr>
            <w:r>
              <w:t>- гимнастика</w:t>
            </w:r>
          </w:p>
        </w:tc>
        <w:tc>
          <w:tcPr>
            <w:tcW w:w="3912" w:type="dxa"/>
            <w:gridSpan w:val="2"/>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их здоровья</w:t>
            </w:r>
          </w:p>
        </w:tc>
      </w:tr>
      <w:tr w:rsidR="00F64FE7" w:rsidRPr="0090213F">
        <w:tc>
          <w:tcPr>
            <w:tcW w:w="964" w:type="dxa"/>
          </w:tcPr>
          <w:p w:rsidR="00F64FE7" w:rsidRDefault="00F64FE7">
            <w:pPr>
              <w:pStyle w:val="ConsPlusNormal"/>
              <w:jc w:val="both"/>
            </w:pPr>
            <w:r>
              <w:t>2.12</w:t>
            </w:r>
          </w:p>
        </w:tc>
        <w:tc>
          <w:tcPr>
            <w:tcW w:w="12642" w:type="dxa"/>
            <w:gridSpan w:val="6"/>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2.12.1</w:t>
            </w:r>
          </w:p>
        </w:tc>
        <w:tc>
          <w:tcPr>
            <w:tcW w:w="2494" w:type="dxa"/>
          </w:tcPr>
          <w:p w:rsidR="00F64FE7" w:rsidRDefault="00F64FE7">
            <w:pPr>
              <w:pStyle w:val="ConsPlusNormal"/>
              <w:jc w:val="both"/>
              <w:rPr>
                <w:rFonts w:cs="Times New Roman"/>
              </w:rPr>
            </w:pPr>
            <w:r>
              <w:t xml:space="preserve">- оказание помощи в выполнении физических упражнений </w:t>
            </w:r>
            <w:hyperlink w:anchor="P5835" w:history="1">
              <w:r>
                <w:rPr>
                  <w:color w:val="0000FF"/>
                </w:rPr>
                <w:t>&lt;*&gt;</w:t>
              </w:r>
            </w:hyperlink>
          </w:p>
        </w:tc>
        <w:tc>
          <w:tcPr>
            <w:tcW w:w="3912" w:type="dxa"/>
            <w:gridSpan w:val="2"/>
          </w:tcPr>
          <w:p w:rsidR="00F64FE7" w:rsidRDefault="00F64FE7">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2.12.2</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5835" w:history="1">
              <w:r>
                <w:rPr>
                  <w:color w:val="0000FF"/>
                </w:rPr>
                <w:t>&lt;*&gt;</w:t>
              </w:r>
            </w:hyperlink>
          </w:p>
        </w:tc>
        <w:tc>
          <w:tcPr>
            <w:tcW w:w="3912" w:type="dxa"/>
            <w:gridSpan w:val="2"/>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социальной услуги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2.12.3</w:t>
            </w:r>
          </w:p>
        </w:tc>
        <w:tc>
          <w:tcPr>
            <w:tcW w:w="2494" w:type="dxa"/>
          </w:tcPr>
          <w:p w:rsidR="00F64FE7" w:rsidRDefault="00F64FE7">
            <w:pPr>
              <w:pStyle w:val="ConsPlusNormal"/>
              <w:jc w:val="both"/>
            </w:pPr>
            <w:r>
              <w:t>- содействие в организации оздоровления и санаторно-курортного лечения согласно медицинским показаниям</w:t>
            </w:r>
          </w:p>
        </w:tc>
        <w:tc>
          <w:tcPr>
            <w:tcW w:w="3912" w:type="dxa"/>
            <w:gridSpan w:val="2"/>
          </w:tcPr>
          <w:p w:rsidR="00F64FE7" w:rsidRDefault="00F64FE7">
            <w:pPr>
              <w:pStyle w:val="ConsPlusNormal"/>
              <w:jc w:val="both"/>
            </w:pPr>
            <w:r>
              <w:t>Подготовка всех необходимых документов для получения путевки на санаторно-курортное лечение.</w:t>
            </w:r>
          </w:p>
          <w:p w:rsidR="00F64FE7" w:rsidRDefault="00F64FE7">
            <w:pPr>
              <w:pStyle w:val="ConsPlusNormal"/>
              <w:jc w:val="both"/>
            </w:pPr>
            <w:r>
              <w:t>Подготовка получателя социальной услуги к отправке на санаторно-курортное лечение.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По медицинским показаниям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получение санаторно-курортной путевки для оздоровления</w:t>
            </w:r>
          </w:p>
        </w:tc>
      </w:tr>
      <w:tr w:rsidR="00F64FE7" w:rsidRPr="0090213F">
        <w:tc>
          <w:tcPr>
            <w:tcW w:w="964" w:type="dxa"/>
          </w:tcPr>
          <w:p w:rsidR="00F64FE7" w:rsidRDefault="00F64FE7">
            <w:pPr>
              <w:pStyle w:val="ConsPlusNormal"/>
              <w:jc w:val="both"/>
              <w:outlineLvl w:val="2"/>
            </w:pPr>
            <w:r>
              <w:t>3</w:t>
            </w:r>
          </w:p>
        </w:tc>
        <w:tc>
          <w:tcPr>
            <w:tcW w:w="12642" w:type="dxa"/>
            <w:gridSpan w:val="6"/>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6"/>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gridSpan w:val="2"/>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социальной услуги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Ежегодно</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7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6"/>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gridSpan w:val="2"/>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социальной услуги. Выявление в ходе беседы психологических проблем, стоящих перед получателем социальной услуги, оказание помощи в формулировании запроса получателя социальной услуги.</w:t>
            </w:r>
          </w:p>
          <w:p w:rsidR="00F64FE7" w:rsidRDefault="00F64FE7">
            <w:pPr>
              <w:pStyle w:val="ConsPlusNormal"/>
              <w:jc w:val="both"/>
            </w:pPr>
            <w:r>
              <w:t>Разъяснение получателю социальной услуги сути проблем и определение возможных путей их решения.</w:t>
            </w:r>
          </w:p>
          <w:p w:rsidR="00F64FE7" w:rsidRDefault="00F64FE7">
            <w:pPr>
              <w:pStyle w:val="ConsPlusNormal"/>
              <w:jc w:val="both"/>
            </w:pPr>
            <w:r>
              <w:t>Определение реакции получателя социальной услуги на имеющиеся проблемы и уровня мотивации к их преодолению.</w:t>
            </w:r>
          </w:p>
          <w:p w:rsidR="00F64FE7" w:rsidRDefault="00F64FE7">
            <w:pPr>
              <w:pStyle w:val="ConsPlusNormal"/>
              <w:jc w:val="both"/>
            </w:pPr>
            <w:r>
              <w:t>Разработка для получателя социальной услуги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Ежегодно</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полученной от получателя социальной услуги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7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6"/>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(индивидуальное)</w:t>
            </w:r>
          </w:p>
        </w:tc>
        <w:tc>
          <w:tcPr>
            <w:tcW w:w="3912" w:type="dxa"/>
            <w:gridSpan w:val="2"/>
          </w:tcPr>
          <w:p w:rsidR="00F64FE7" w:rsidRDefault="00F64FE7">
            <w:pPr>
              <w:pStyle w:val="ConsPlusNormal"/>
              <w:jc w:val="both"/>
            </w:pPr>
            <w:r>
              <w:t>Услуга состоит в проведении реабилитационных мероприятий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10</w:t>
            </w:r>
          </w:p>
        </w:tc>
        <w:tc>
          <w:tcPr>
            <w:tcW w:w="3912" w:type="dxa"/>
            <w:vMerge w:val="restart"/>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3.3.2</w:t>
            </w:r>
          </w:p>
        </w:tc>
        <w:tc>
          <w:tcPr>
            <w:tcW w:w="2494" w:type="dxa"/>
          </w:tcPr>
          <w:p w:rsidR="00F64FE7" w:rsidRDefault="00F64FE7">
            <w:pPr>
              <w:pStyle w:val="ConsPlusNormal"/>
              <w:jc w:val="both"/>
            </w:pPr>
            <w:r>
              <w:t>- психокоррекционное занятие (групповое)</w:t>
            </w:r>
          </w:p>
        </w:tc>
        <w:tc>
          <w:tcPr>
            <w:tcW w:w="3912" w:type="dxa"/>
            <w:gridSpan w:val="2"/>
          </w:tcPr>
          <w:p w:rsidR="00F64FE7" w:rsidRDefault="00F64FE7">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3.4</w:t>
            </w:r>
          </w:p>
        </w:tc>
        <w:tc>
          <w:tcPr>
            <w:tcW w:w="2494" w:type="dxa"/>
          </w:tcPr>
          <w:p w:rsidR="00F64FE7" w:rsidRDefault="00F64FE7">
            <w:pPr>
              <w:pStyle w:val="ConsPlusNormal"/>
              <w:jc w:val="both"/>
            </w:pPr>
            <w:r>
              <w:t>Социально-психологический патронаж</w:t>
            </w:r>
          </w:p>
        </w:tc>
        <w:tc>
          <w:tcPr>
            <w:tcW w:w="3912" w:type="dxa"/>
            <w:gridSpan w:val="2"/>
          </w:tcPr>
          <w:p w:rsidR="00F64FE7" w:rsidRDefault="00F64FE7">
            <w:pPr>
              <w:pStyle w:val="ConsPlusNormal"/>
              <w:jc w:val="both"/>
            </w:pPr>
            <w:r>
              <w:t>Систематическое наблюдение за получателем социальной услуги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месяц</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F64FE7" w:rsidRPr="0090213F">
        <w:tc>
          <w:tcPr>
            <w:tcW w:w="964" w:type="dxa"/>
          </w:tcPr>
          <w:p w:rsidR="00F64FE7" w:rsidRDefault="00F64FE7">
            <w:pPr>
              <w:pStyle w:val="ConsPlusNormal"/>
              <w:jc w:val="both"/>
              <w:outlineLvl w:val="2"/>
            </w:pPr>
            <w:r>
              <w:t>4</w:t>
            </w:r>
          </w:p>
        </w:tc>
        <w:tc>
          <w:tcPr>
            <w:tcW w:w="12642" w:type="dxa"/>
            <w:gridSpan w:val="6"/>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6"/>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gridSpan w:val="2"/>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gridSpan w:val="2"/>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vMerge/>
          </w:tcPr>
          <w:p w:rsidR="00F64FE7" w:rsidRPr="0090213F" w:rsidRDefault="00F64FE7"/>
        </w:tc>
      </w:tr>
      <w:tr w:rsidR="00F64FE7" w:rsidRPr="0090213F">
        <w:tc>
          <w:tcPr>
            <w:tcW w:w="964" w:type="dxa"/>
            <w:vMerge w:val="restart"/>
          </w:tcPr>
          <w:p w:rsidR="00F64FE7" w:rsidRDefault="00F64FE7">
            <w:pPr>
              <w:pStyle w:val="ConsPlusNormal"/>
              <w:jc w:val="both"/>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gridSpan w:val="2"/>
            <w:vMerge w:val="restart"/>
          </w:tcPr>
          <w:p w:rsidR="00F64FE7" w:rsidRDefault="00F64FE7">
            <w:pPr>
              <w:pStyle w:val="ConsPlusNormal"/>
              <w:jc w:val="both"/>
            </w:pPr>
            <w:r>
              <w:t>Организация различных форм досуговой деятельности (творческие мастерские, спортивные кружки, просмотр телевизора и др.).</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Ежедневно</w:t>
            </w:r>
          </w:p>
        </w:tc>
        <w:tc>
          <w:tcPr>
            <w:tcW w:w="1020" w:type="dxa"/>
            <w:vMerge w:val="restart"/>
          </w:tcPr>
          <w:p w:rsidR="00F64FE7" w:rsidRDefault="00F64FE7">
            <w:pPr>
              <w:pStyle w:val="ConsPlusNormal"/>
              <w:jc w:val="center"/>
            </w:pPr>
            <w:r>
              <w:t>365</w:t>
            </w:r>
          </w:p>
        </w:tc>
        <w:tc>
          <w:tcPr>
            <w:tcW w:w="3912" w:type="dxa"/>
            <w:vMerge/>
          </w:tcPr>
          <w:p w:rsidR="00F64FE7" w:rsidRPr="0090213F" w:rsidRDefault="00F64FE7"/>
        </w:tc>
      </w:tr>
      <w:tr w:rsidR="00F64FE7" w:rsidRPr="0090213F">
        <w:tc>
          <w:tcPr>
            <w:tcW w:w="964" w:type="dxa"/>
            <w:vMerge/>
          </w:tcPr>
          <w:p w:rsidR="00F64FE7" w:rsidRPr="0090213F" w:rsidRDefault="00F64FE7"/>
        </w:tc>
        <w:tc>
          <w:tcPr>
            <w:tcW w:w="2494" w:type="dxa"/>
          </w:tcPr>
          <w:p w:rsidR="00F64FE7" w:rsidRDefault="00F64FE7">
            <w:pPr>
              <w:pStyle w:val="ConsPlusNormal"/>
              <w:jc w:val="both"/>
              <w:rPr>
                <w:rFonts w:cs="Times New Roman"/>
              </w:rPr>
            </w:pPr>
            <w:r>
              <w:t xml:space="preserve">- бисер </w:t>
            </w:r>
            <w:hyperlink w:anchor="P5836" w:history="1">
              <w:r>
                <w:rPr>
                  <w:color w:val="0000FF"/>
                </w:rPr>
                <w:t>&lt;***&gt;</w:t>
              </w:r>
            </w:hyperlink>
          </w:p>
        </w:tc>
        <w:tc>
          <w:tcPr>
            <w:tcW w:w="3912" w:type="dxa"/>
            <w:gridSpan w:val="2"/>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vMerge/>
          </w:tcPr>
          <w:p w:rsidR="00F64FE7" w:rsidRPr="0090213F" w:rsidRDefault="00F64FE7"/>
        </w:tc>
        <w:tc>
          <w:tcPr>
            <w:tcW w:w="2494" w:type="dxa"/>
          </w:tcPr>
          <w:p w:rsidR="00F64FE7" w:rsidRDefault="00F64FE7">
            <w:pPr>
              <w:pStyle w:val="ConsPlusNormal"/>
              <w:jc w:val="both"/>
              <w:rPr>
                <w:rFonts w:cs="Times New Roman"/>
              </w:rPr>
            </w:pPr>
            <w:r>
              <w:t xml:space="preserve">- творчество </w:t>
            </w:r>
            <w:hyperlink w:anchor="P5836" w:history="1">
              <w:r>
                <w:rPr>
                  <w:color w:val="0000FF"/>
                </w:rPr>
                <w:t>&lt;***&gt;</w:t>
              </w:r>
            </w:hyperlink>
          </w:p>
        </w:tc>
        <w:tc>
          <w:tcPr>
            <w:tcW w:w="3912" w:type="dxa"/>
            <w:gridSpan w:val="2"/>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vMerge/>
          </w:tcPr>
          <w:p w:rsidR="00F64FE7" w:rsidRPr="0090213F" w:rsidRDefault="00F64FE7"/>
        </w:tc>
        <w:tc>
          <w:tcPr>
            <w:tcW w:w="2494" w:type="dxa"/>
          </w:tcPr>
          <w:p w:rsidR="00F64FE7" w:rsidRDefault="00F64FE7">
            <w:pPr>
              <w:pStyle w:val="ConsPlusNormal"/>
              <w:jc w:val="both"/>
              <w:rPr>
                <w:rFonts w:cs="Times New Roman"/>
              </w:rPr>
            </w:pPr>
            <w:r>
              <w:t xml:space="preserve">- художественное выпиливание лобзиком </w:t>
            </w:r>
            <w:hyperlink w:anchor="P5836" w:history="1">
              <w:r>
                <w:rPr>
                  <w:color w:val="0000FF"/>
                </w:rPr>
                <w:t>&lt;***&gt;</w:t>
              </w:r>
            </w:hyperlink>
          </w:p>
        </w:tc>
        <w:tc>
          <w:tcPr>
            <w:tcW w:w="3912" w:type="dxa"/>
            <w:gridSpan w:val="2"/>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vMerge/>
          </w:tcPr>
          <w:p w:rsidR="00F64FE7" w:rsidRPr="0090213F" w:rsidRDefault="00F64FE7"/>
        </w:tc>
        <w:tc>
          <w:tcPr>
            <w:tcW w:w="2494" w:type="dxa"/>
          </w:tcPr>
          <w:p w:rsidR="00F64FE7" w:rsidRDefault="00F64FE7">
            <w:pPr>
              <w:pStyle w:val="ConsPlusNormal"/>
              <w:jc w:val="both"/>
              <w:rPr>
                <w:rFonts w:cs="Times New Roman"/>
              </w:rPr>
            </w:pPr>
            <w:r>
              <w:t xml:space="preserve">- мини-футбол </w:t>
            </w:r>
            <w:hyperlink w:anchor="P5836" w:history="1">
              <w:r>
                <w:rPr>
                  <w:color w:val="0000FF"/>
                </w:rPr>
                <w:t>&lt;***&gt;</w:t>
              </w:r>
            </w:hyperlink>
          </w:p>
        </w:tc>
        <w:tc>
          <w:tcPr>
            <w:tcW w:w="3912" w:type="dxa"/>
            <w:gridSpan w:val="2"/>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vMerge/>
          </w:tcPr>
          <w:p w:rsidR="00F64FE7" w:rsidRPr="0090213F" w:rsidRDefault="00F64FE7"/>
        </w:tc>
        <w:tc>
          <w:tcPr>
            <w:tcW w:w="2494" w:type="dxa"/>
          </w:tcPr>
          <w:p w:rsidR="00F64FE7" w:rsidRDefault="00F64FE7">
            <w:pPr>
              <w:pStyle w:val="ConsPlusNormal"/>
              <w:jc w:val="both"/>
              <w:rPr>
                <w:rFonts w:cs="Times New Roman"/>
              </w:rPr>
            </w:pPr>
            <w:r>
              <w:t xml:space="preserve">- бочче </w:t>
            </w:r>
            <w:hyperlink w:anchor="P5836" w:history="1">
              <w:r>
                <w:rPr>
                  <w:color w:val="0000FF"/>
                </w:rPr>
                <w:t>&lt;***&gt;</w:t>
              </w:r>
            </w:hyperlink>
          </w:p>
        </w:tc>
        <w:tc>
          <w:tcPr>
            <w:tcW w:w="3912" w:type="dxa"/>
            <w:gridSpan w:val="2"/>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vMerge/>
          </w:tcPr>
          <w:p w:rsidR="00F64FE7" w:rsidRPr="0090213F" w:rsidRDefault="00F64FE7"/>
        </w:tc>
        <w:tc>
          <w:tcPr>
            <w:tcW w:w="2494" w:type="dxa"/>
          </w:tcPr>
          <w:p w:rsidR="00F64FE7" w:rsidRDefault="00F64FE7">
            <w:pPr>
              <w:pStyle w:val="ConsPlusNormal"/>
              <w:jc w:val="both"/>
              <w:rPr>
                <w:rFonts w:cs="Times New Roman"/>
              </w:rPr>
            </w:pPr>
            <w:r>
              <w:t xml:space="preserve">- легкая атлетика </w:t>
            </w:r>
            <w:hyperlink w:anchor="P5836" w:history="1">
              <w:r>
                <w:rPr>
                  <w:color w:val="0000FF"/>
                </w:rPr>
                <w:t>&lt;***&gt;</w:t>
              </w:r>
            </w:hyperlink>
          </w:p>
        </w:tc>
        <w:tc>
          <w:tcPr>
            <w:tcW w:w="3912" w:type="dxa"/>
            <w:gridSpan w:val="2"/>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vMerge/>
          </w:tcPr>
          <w:p w:rsidR="00F64FE7" w:rsidRPr="0090213F" w:rsidRDefault="00F64FE7"/>
        </w:tc>
        <w:tc>
          <w:tcPr>
            <w:tcW w:w="2494" w:type="dxa"/>
          </w:tcPr>
          <w:p w:rsidR="00F64FE7" w:rsidRDefault="00F64FE7">
            <w:pPr>
              <w:pStyle w:val="ConsPlusNormal"/>
              <w:jc w:val="both"/>
              <w:rPr>
                <w:rFonts w:cs="Times New Roman"/>
              </w:rPr>
            </w:pPr>
            <w:r>
              <w:t xml:space="preserve">- настольный теннис </w:t>
            </w:r>
            <w:hyperlink w:anchor="P5836" w:history="1">
              <w:r>
                <w:rPr>
                  <w:color w:val="0000FF"/>
                </w:rPr>
                <w:t>&lt;***&gt;</w:t>
              </w:r>
            </w:hyperlink>
          </w:p>
        </w:tc>
        <w:tc>
          <w:tcPr>
            <w:tcW w:w="3912" w:type="dxa"/>
            <w:gridSpan w:val="2"/>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vMerge/>
          </w:tcPr>
          <w:p w:rsidR="00F64FE7" w:rsidRPr="0090213F" w:rsidRDefault="00F64FE7"/>
        </w:tc>
        <w:tc>
          <w:tcPr>
            <w:tcW w:w="2494" w:type="dxa"/>
          </w:tcPr>
          <w:p w:rsidR="00F64FE7" w:rsidRDefault="00F64FE7">
            <w:pPr>
              <w:pStyle w:val="ConsPlusNormal"/>
              <w:jc w:val="both"/>
              <w:rPr>
                <w:rFonts w:cs="Times New Roman"/>
              </w:rPr>
            </w:pPr>
            <w:r>
              <w:t xml:space="preserve">- лыжи </w:t>
            </w:r>
            <w:hyperlink w:anchor="P5836" w:history="1">
              <w:r>
                <w:rPr>
                  <w:color w:val="0000FF"/>
                </w:rPr>
                <w:t>&lt;***&gt;</w:t>
              </w:r>
            </w:hyperlink>
          </w:p>
        </w:tc>
        <w:tc>
          <w:tcPr>
            <w:tcW w:w="3912" w:type="dxa"/>
            <w:gridSpan w:val="2"/>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vMerge/>
          </w:tcPr>
          <w:p w:rsidR="00F64FE7" w:rsidRPr="0090213F" w:rsidRDefault="00F64FE7"/>
        </w:tc>
        <w:tc>
          <w:tcPr>
            <w:tcW w:w="2494" w:type="dxa"/>
          </w:tcPr>
          <w:p w:rsidR="00F64FE7" w:rsidRDefault="00F64FE7">
            <w:pPr>
              <w:pStyle w:val="ConsPlusNormal"/>
              <w:jc w:val="both"/>
              <w:rPr>
                <w:rFonts w:cs="Times New Roman"/>
              </w:rPr>
            </w:pPr>
            <w:r>
              <w:t xml:space="preserve">- снегоступинг </w:t>
            </w:r>
            <w:hyperlink w:anchor="P5836" w:history="1">
              <w:r>
                <w:rPr>
                  <w:color w:val="0000FF"/>
                </w:rPr>
                <w:t>&lt;***&gt;</w:t>
              </w:r>
            </w:hyperlink>
          </w:p>
        </w:tc>
        <w:tc>
          <w:tcPr>
            <w:tcW w:w="3912" w:type="dxa"/>
            <w:gridSpan w:val="2"/>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vMerge/>
          </w:tcPr>
          <w:p w:rsidR="00F64FE7" w:rsidRPr="0090213F" w:rsidRDefault="00F64FE7"/>
        </w:tc>
        <w:tc>
          <w:tcPr>
            <w:tcW w:w="2494" w:type="dxa"/>
          </w:tcPr>
          <w:p w:rsidR="00F64FE7" w:rsidRDefault="00F64FE7">
            <w:pPr>
              <w:pStyle w:val="ConsPlusNormal"/>
              <w:jc w:val="both"/>
              <w:rPr>
                <w:rFonts w:cs="Times New Roman"/>
              </w:rPr>
            </w:pPr>
            <w:r>
              <w:t xml:space="preserve">- плавание </w:t>
            </w:r>
            <w:hyperlink w:anchor="P5836" w:history="1">
              <w:r>
                <w:rPr>
                  <w:color w:val="0000FF"/>
                </w:rPr>
                <w:t>&lt;***&gt;</w:t>
              </w:r>
            </w:hyperlink>
          </w:p>
        </w:tc>
        <w:tc>
          <w:tcPr>
            <w:tcW w:w="3912" w:type="dxa"/>
            <w:gridSpan w:val="2"/>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gridSpan w:val="2"/>
          </w:tcPr>
          <w:p w:rsidR="00F64FE7" w:rsidRDefault="00F64FE7">
            <w:pPr>
              <w:pStyle w:val="ConsPlusNormal"/>
              <w:jc w:val="both"/>
            </w:pPr>
            <w:r>
              <w:t>Услуга состоит в предоставлении получателем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3 раза в неделю</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социальной услуги</w:t>
            </w:r>
          </w:p>
        </w:tc>
      </w:tr>
      <w:tr w:rsidR="00F64FE7" w:rsidRPr="0090213F">
        <w:tc>
          <w:tcPr>
            <w:tcW w:w="964" w:type="dxa"/>
          </w:tcPr>
          <w:p w:rsidR="00F64FE7" w:rsidRDefault="00F64FE7">
            <w:pPr>
              <w:pStyle w:val="ConsPlusNormal"/>
              <w:jc w:val="both"/>
            </w:pPr>
            <w:r>
              <w:t>4.2</w:t>
            </w:r>
          </w:p>
        </w:tc>
        <w:tc>
          <w:tcPr>
            <w:tcW w:w="12642" w:type="dxa"/>
            <w:gridSpan w:val="6"/>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4.2.1</w:t>
            </w:r>
          </w:p>
        </w:tc>
        <w:tc>
          <w:tcPr>
            <w:tcW w:w="2494" w:type="dxa"/>
            <w:tcBorders>
              <w:bottom w:val="nil"/>
            </w:tcBorders>
          </w:tcPr>
          <w:p w:rsidR="00F64FE7" w:rsidRDefault="00F64FE7">
            <w:pPr>
              <w:pStyle w:val="ConsPlusNormal"/>
              <w:jc w:val="both"/>
            </w:pPr>
            <w:r>
              <w:t>- тестирование</w:t>
            </w:r>
          </w:p>
        </w:tc>
        <w:tc>
          <w:tcPr>
            <w:tcW w:w="3912" w:type="dxa"/>
            <w:gridSpan w:val="2"/>
            <w:tcBorders>
              <w:bottom w:val="nil"/>
            </w:tcBorders>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Ежегодно</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социальной услуги,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социальной услуги, попавшему в кризисную или конфликтную ситуацию</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27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коррекционное занятие (групповое)</w:t>
            </w:r>
          </w:p>
        </w:tc>
        <w:tc>
          <w:tcPr>
            <w:tcW w:w="3912" w:type="dxa"/>
            <w:gridSpan w:val="2"/>
          </w:tcPr>
          <w:p w:rsidR="00F64FE7" w:rsidRDefault="00F64FE7">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260</w:t>
            </w:r>
          </w:p>
        </w:tc>
        <w:tc>
          <w:tcPr>
            <w:tcW w:w="3912" w:type="dxa"/>
            <w:vMerge w:val="restart"/>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социальной услуги с целью обеспечить соответствие этих отклонений возрастным нормативам, требованиям социальной среды и интересам получателя социальной услуги</w:t>
            </w:r>
          </w:p>
        </w:tc>
      </w:tr>
      <w:tr w:rsidR="00F64FE7" w:rsidRPr="0090213F">
        <w:tc>
          <w:tcPr>
            <w:tcW w:w="964" w:type="dxa"/>
          </w:tcPr>
          <w:p w:rsidR="00F64FE7" w:rsidRDefault="00F64FE7">
            <w:pPr>
              <w:pStyle w:val="ConsPlusNormal"/>
              <w:jc w:val="both"/>
            </w:pPr>
            <w:r>
              <w:t>4.2.3</w:t>
            </w:r>
          </w:p>
        </w:tc>
        <w:tc>
          <w:tcPr>
            <w:tcW w:w="2494" w:type="dxa"/>
          </w:tcPr>
          <w:p w:rsidR="00F64FE7" w:rsidRDefault="00F64FE7">
            <w:pPr>
              <w:pStyle w:val="ConsPlusNormal"/>
              <w:jc w:val="both"/>
            </w:pPr>
            <w:r>
              <w:t>- коррекционное занятие (индивидуальное)</w:t>
            </w:r>
          </w:p>
        </w:tc>
        <w:tc>
          <w:tcPr>
            <w:tcW w:w="3912" w:type="dxa"/>
            <w:gridSpan w:val="2"/>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занятие с логопедом (индивидуальное)</w:t>
            </w:r>
          </w:p>
        </w:tc>
        <w:tc>
          <w:tcPr>
            <w:tcW w:w="3912" w:type="dxa"/>
            <w:gridSpan w:val="2"/>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4.2.5</w:t>
            </w:r>
          </w:p>
        </w:tc>
        <w:tc>
          <w:tcPr>
            <w:tcW w:w="2494" w:type="dxa"/>
          </w:tcPr>
          <w:p w:rsidR="00F64FE7" w:rsidRDefault="00F64FE7">
            <w:pPr>
              <w:pStyle w:val="ConsPlusNormal"/>
              <w:jc w:val="both"/>
            </w:pPr>
            <w:r>
              <w:t>- занятие с логопедом (групповое)</w:t>
            </w:r>
          </w:p>
        </w:tc>
        <w:tc>
          <w:tcPr>
            <w:tcW w:w="3912" w:type="dxa"/>
            <w:gridSpan w:val="2"/>
          </w:tcPr>
          <w:p w:rsidR="00F64FE7" w:rsidRDefault="00F64FE7">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4.2.6</w:t>
            </w:r>
          </w:p>
        </w:tc>
        <w:tc>
          <w:tcPr>
            <w:tcW w:w="2494" w:type="dxa"/>
          </w:tcPr>
          <w:p w:rsidR="00F64FE7" w:rsidRDefault="00F64FE7">
            <w:pPr>
              <w:pStyle w:val="ConsPlusNormal"/>
              <w:jc w:val="both"/>
            </w:pPr>
            <w:r>
              <w:t>- занятие с дефектологом (индивидуальное)</w:t>
            </w:r>
          </w:p>
        </w:tc>
        <w:tc>
          <w:tcPr>
            <w:tcW w:w="3912" w:type="dxa"/>
            <w:gridSpan w:val="2"/>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4.2.7</w:t>
            </w:r>
          </w:p>
        </w:tc>
        <w:tc>
          <w:tcPr>
            <w:tcW w:w="2494" w:type="dxa"/>
          </w:tcPr>
          <w:p w:rsidR="00F64FE7" w:rsidRDefault="00F64FE7">
            <w:pPr>
              <w:pStyle w:val="ConsPlusNormal"/>
              <w:jc w:val="both"/>
            </w:pPr>
            <w:r>
              <w:t>- музыкальное занятие (групповое)</w:t>
            </w:r>
          </w:p>
        </w:tc>
        <w:tc>
          <w:tcPr>
            <w:tcW w:w="3912" w:type="dxa"/>
            <w:gridSpan w:val="2"/>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vMerge w:val="restart"/>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pPr>
            <w:r>
              <w:t>4.2.8</w:t>
            </w:r>
          </w:p>
        </w:tc>
        <w:tc>
          <w:tcPr>
            <w:tcW w:w="2494" w:type="dxa"/>
          </w:tcPr>
          <w:p w:rsidR="00F64FE7" w:rsidRDefault="00F64FE7">
            <w:pPr>
              <w:pStyle w:val="ConsPlusNormal"/>
              <w:jc w:val="both"/>
            </w:pPr>
            <w:r>
              <w:t>- музыкальное занятие (музыкотерапия)</w:t>
            </w:r>
          </w:p>
        </w:tc>
        <w:tc>
          <w:tcPr>
            <w:tcW w:w="3912" w:type="dxa"/>
            <w:gridSpan w:val="2"/>
          </w:tcPr>
          <w:p w:rsidR="00F64FE7" w:rsidRDefault="00F64FE7">
            <w:pPr>
              <w:pStyle w:val="ConsPlusNormal"/>
              <w:jc w:val="both"/>
            </w:pPr>
            <w:r>
              <w:t>Проведение занятий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Социально-педагогический патронаж</w:t>
            </w:r>
          </w:p>
        </w:tc>
        <w:tc>
          <w:tcPr>
            <w:tcW w:w="3912" w:type="dxa"/>
            <w:gridSpan w:val="2"/>
          </w:tcPr>
          <w:p w:rsidR="00F64FE7" w:rsidRDefault="00F64FE7">
            <w:pPr>
              <w:pStyle w:val="ConsPlusNormal"/>
              <w:jc w:val="both"/>
            </w:pPr>
            <w:r>
              <w:t>Посещение получателя социальной услуги в соответствии с планом-графиком посещений; определение необходимости предоставления получателю социальной услуги социально-педагогических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Социально-педагогический патронаж - социально-педагогическая услуга, заключающаяся в систематическом наблюдении за получателем социальной услуги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ему при необходимости социально-педагогической помощи</w:t>
            </w:r>
          </w:p>
        </w:tc>
      </w:tr>
      <w:tr w:rsidR="00F64FE7" w:rsidRPr="0090213F">
        <w:tc>
          <w:tcPr>
            <w:tcW w:w="964" w:type="dxa"/>
          </w:tcPr>
          <w:p w:rsidR="00F64FE7" w:rsidRDefault="00F64FE7">
            <w:pPr>
              <w:pStyle w:val="ConsPlusNormal"/>
              <w:jc w:val="both"/>
              <w:outlineLvl w:val="2"/>
            </w:pPr>
            <w:r>
              <w:t>5</w:t>
            </w:r>
          </w:p>
        </w:tc>
        <w:tc>
          <w:tcPr>
            <w:tcW w:w="12642" w:type="dxa"/>
            <w:gridSpan w:val="6"/>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Организация помощи в получении образования, в том числе профессионального образования, инвалидами (детьми-инвалидами) в соответствии с их способностями</w:t>
            </w:r>
          </w:p>
        </w:tc>
        <w:tc>
          <w:tcPr>
            <w:tcW w:w="3912" w:type="dxa"/>
            <w:gridSpan w:val="2"/>
          </w:tcPr>
          <w:p w:rsidR="00F64FE7" w:rsidRDefault="00F64FE7">
            <w:pPr>
              <w:pStyle w:val="ConsPlusNormal"/>
              <w:jc w:val="both"/>
            </w:pPr>
            <w:r>
              <w:t>Осуществление взаимодействия с учреждениями образования/учебными центрами по вопросам получения образования или обучения получателя услуги и предоставление ему необходимых документов.</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Организация помощи в получении образования и (или) квалификации инвалидами (детьми-инвалидами) в соответствии с их способностями должна заключаться в создании системы непрерывного образования, включающей учреждения начального, среднего и высшего профессионального образования, с учетом физических возможностей и умственных способностей получателей социальных услуг. Условия обучения должны включать в себя использование адаптивных образовательных программ среднего профессионального образования, специальных методов обучения и воспитания, специальных учебников, учебных пособий, специальных технических средств обучения, проведение групповых и индивидуальных коррекционных занятий, обеспечение доступа в здания образовательных организаций и другие условия. Обучающиеся с ограниченными возможностями здоровья и инвалиды должны иметь возможность обучаться по индивидуальному учебному плану. Образование должно быть ориентировано на получение конкурентоспособных профессий, значительно повышающих возможности последующего трудоустройства инвалидов</w:t>
            </w:r>
          </w:p>
        </w:tc>
      </w:tr>
      <w:tr w:rsidR="00F64FE7" w:rsidRPr="0090213F">
        <w:tc>
          <w:tcPr>
            <w:tcW w:w="964" w:type="dxa"/>
          </w:tcPr>
          <w:p w:rsidR="00F64FE7" w:rsidRDefault="00F64FE7">
            <w:pPr>
              <w:pStyle w:val="ConsPlusNormal"/>
              <w:jc w:val="both"/>
            </w:pPr>
            <w:r>
              <w:t>5.2</w:t>
            </w:r>
          </w:p>
        </w:tc>
        <w:tc>
          <w:tcPr>
            <w:tcW w:w="2494" w:type="dxa"/>
          </w:tcPr>
          <w:p w:rsidR="00F64FE7" w:rsidRDefault="00F64FE7">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gridSpan w:val="2"/>
          </w:tcPr>
          <w:p w:rsidR="00F64FE7" w:rsidRDefault="00F64FE7">
            <w:pPr>
              <w:pStyle w:val="ConsPlusNormal"/>
              <w:jc w:val="both"/>
            </w:pPr>
            <w:r>
              <w:t>Проведение практических занятий, бесед по обучению получателя социальной услуги доступным социально-средовым и бытовым навыкам.</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Обучение основам домоводства должно быть наглядным и эффективным, в результате его получатели социальной услуги должны в полном объеме освоить такие бытовые процедуры, как приготовление пищи, мелкий ремонт одежды, уход за квартирой и т.п.</w:t>
            </w:r>
          </w:p>
        </w:tc>
      </w:tr>
      <w:tr w:rsidR="00F64FE7" w:rsidRPr="0090213F">
        <w:tc>
          <w:tcPr>
            <w:tcW w:w="964" w:type="dxa"/>
          </w:tcPr>
          <w:p w:rsidR="00F64FE7" w:rsidRDefault="00F64FE7">
            <w:pPr>
              <w:pStyle w:val="ConsPlusNormal"/>
              <w:jc w:val="both"/>
            </w:pPr>
            <w:r>
              <w:t>5.3</w:t>
            </w:r>
          </w:p>
        </w:tc>
        <w:tc>
          <w:tcPr>
            <w:tcW w:w="12642" w:type="dxa"/>
            <w:gridSpan w:val="6"/>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c>
          <w:tcPr>
            <w:tcW w:w="964" w:type="dxa"/>
          </w:tcPr>
          <w:p w:rsidR="00F64FE7" w:rsidRDefault="00F64FE7">
            <w:pPr>
              <w:pStyle w:val="ConsPlusNormal"/>
              <w:jc w:val="both"/>
            </w:pPr>
            <w:r>
              <w:t>5.3.1</w:t>
            </w:r>
          </w:p>
        </w:tc>
        <w:tc>
          <w:tcPr>
            <w:tcW w:w="2494" w:type="dxa"/>
          </w:tcPr>
          <w:p w:rsidR="00F64FE7" w:rsidRDefault="00F64FE7">
            <w:pPr>
              <w:pStyle w:val="ConsPlusNormal"/>
              <w:jc w:val="both"/>
            </w:pPr>
            <w:r>
              <w:t>- организация лечебно-трудовой деятельности в специально оборудованных мастерских, цехах, а также в подсобном хозяйстве</w:t>
            </w:r>
          </w:p>
        </w:tc>
        <w:tc>
          <w:tcPr>
            <w:tcW w:w="3912" w:type="dxa"/>
            <w:gridSpan w:val="2"/>
          </w:tcPr>
          <w:p w:rsidR="00F64FE7" w:rsidRDefault="00F64FE7">
            <w:pPr>
              <w:pStyle w:val="ConsPlusNormal"/>
              <w:jc w:val="both"/>
            </w:pPr>
            <w:r>
              <w:t>Услуга состоит в создании условий для использования остаточных трудовых возможностей получателями социальных услуг, участия его в лечебно-трудовой деятельности.</w:t>
            </w:r>
          </w:p>
          <w:p w:rsidR="00F64FE7" w:rsidRDefault="00F64FE7">
            <w:pPr>
              <w:pStyle w:val="ConsPlusNormal"/>
              <w:jc w:val="both"/>
            </w:pPr>
            <w:r>
              <w:t>Организуются разнообразные виды трудовой деятельности, отличающиеся по своему характеру и сложности, для получателей социальных услуг (лечебно-производственные (трудовые) мастерские, подсобные сельские хозяйства, работы по благоустройству и др.).</w:t>
            </w:r>
          </w:p>
          <w:p w:rsidR="00F64FE7" w:rsidRDefault="00F64FE7">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кроме субботы, воскресенья, не более 3 часов в день</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Получатели социальной услуги могут вовлекаться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tc>
      </w:tr>
      <w:tr w:rsidR="00F64FE7" w:rsidRPr="0090213F">
        <w:tc>
          <w:tcPr>
            <w:tcW w:w="964" w:type="dxa"/>
          </w:tcPr>
          <w:p w:rsidR="00F64FE7" w:rsidRDefault="00F64FE7">
            <w:pPr>
              <w:pStyle w:val="ConsPlusNormal"/>
              <w:jc w:val="both"/>
              <w:outlineLvl w:val="2"/>
            </w:pPr>
            <w:r>
              <w:t>6</w:t>
            </w:r>
          </w:p>
        </w:tc>
        <w:tc>
          <w:tcPr>
            <w:tcW w:w="12642" w:type="dxa"/>
            <w:gridSpan w:val="6"/>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gridSpan w:val="2"/>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клиентам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jc w:val="both"/>
            </w:pPr>
            <w:r>
              <w:t>6.2</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gridSpan w:val="2"/>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его защиты от возможных нарушений</w:t>
            </w:r>
          </w:p>
        </w:tc>
      </w:tr>
      <w:tr w:rsidR="00F64FE7" w:rsidRPr="0090213F">
        <w:tc>
          <w:tcPr>
            <w:tcW w:w="964" w:type="dxa"/>
          </w:tcPr>
          <w:p w:rsidR="00F64FE7" w:rsidRDefault="00F64FE7">
            <w:pPr>
              <w:pStyle w:val="ConsPlusNormal"/>
            </w:pPr>
            <w:r>
              <w:t>6.3</w:t>
            </w:r>
          </w:p>
        </w:tc>
        <w:tc>
          <w:tcPr>
            <w:tcW w:w="12642" w:type="dxa"/>
            <w:gridSpan w:val="6"/>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pPr>
            <w:r>
              <w:t>6.3.1</w:t>
            </w:r>
          </w:p>
        </w:tc>
        <w:tc>
          <w:tcPr>
            <w:tcW w:w="2494" w:type="dxa"/>
          </w:tcPr>
          <w:p w:rsidR="00F64FE7" w:rsidRDefault="00F64FE7">
            <w:pPr>
              <w:pStyle w:val="ConsPlusNormal"/>
            </w:pPr>
            <w:r>
              <w:t>- обеспечение представительства для защиты прав и интересов в суде</w:t>
            </w:r>
          </w:p>
        </w:tc>
        <w:tc>
          <w:tcPr>
            <w:tcW w:w="3912" w:type="dxa"/>
            <w:gridSpan w:val="2"/>
          </w:tcPr>
          <w:p w:rsidR="00F64FE7" w:rsidRDefault="00F64FE7">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val="restart"/>
            <w:tcBorders>
              <w:bottom w:val="nil"/>
            </w:tcBorders>
          </w:tcPr>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6.3.2</w:t>
            </w:r>
          </w:p>
        </w:tc>
        <w:tc>
          <w:tcPr>
            <w:tcW w:w="2494" w:type="dxa"/>
          </w:tcPr>
          <w:p w:rsidR="00F64FE7" w:rsidRDefault="00F64FE7">
            <w:pPr>
              <w:pStyle w:val="ConsPlusNormal"/>
            </w:pPr>
            <w:r>
              <w:t>- содействие в подготовке запросов, заявлений, направлений, ходатайств</w:t>
            </w:r>
          </w:p>
        </w:tc>
        <w:tc>
          <w:tcPr>
            <w:tcW w:w="3912" w:type="dxa"/>
            <w:gridSpan w:val="2"/>
            <w:vMerge w:val="restart"/>
            <w:tcBorders>
              <w:bottom w:val="nil"/>
            </w:tcBorders>
          </w:tcPr>
          <w:p w:rsidR="00F64FE7" w:rsidRDefault="00F64FE7">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6.3.3</w:t>
            </w:r>
          </w:p>
        </w:tc>
        <w:tc>
          <w:tcPr>
            <w:tcW w:w="2494" w:type="dxa"/>
            <w:tcBorders>
              <w:bottom w:val="nil"/>
            </w:tcBorders>
          </w:tcPr>
          <w:p w:rsidR="00F64FE7" w:rsidRDefault="00F64FE7">
            <w:pPr>
              <w:pStyle w:val="ConsPlusNormal"/>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gridSpan w:val="2"/>
            <w:vMerge/>
            <w:tcBorders>
              <w:bottom w:val="nil"/>
            </w:tcBorders>
          </w:tcPr>
          <w:p w:rsidR="00F64FE7" w:rsidRPr="0090213F" w:rsidRDefault="00F64FE7"/>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(п. 6.3 в ред. </w:t>
            </w:r>
            <w:hyperlink r:id="rId27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6.4</w:t>
            </w:r>
          </w:p>
        </w:tc>
        <w:tc>
          <w:tcPr>
            <w:tcW w:w="2494" w:type="dxa"/>
          </w:tcPr>
          <w:p w:rsidR="00F64FE7" w:rsidRDefault="00F64FE7">
            <w:pPr>
              <w:pStyle w:val="ConsPlusNormal"/>
              <w:jc w:val="both"/>
            </w:pPr>
            <w:r>
              <w:t>Получение по доверенности пенсий, пособий, других социальных выплат</w:t>
            </w:r>
          </w:p>
        </w:tc>
        <w:tc>
          <w:tcPr>
            <w:tcW w:w="3912" w:type="dxa"/>
            <w:gridSpan w:val="2"/>
          </w:tcPr>
          <w:p w:rsidR="00F64FE7" w:rsidRDefault="00F64FE7">
            <w:pPr>
              <w:pStyle w:val="ConsPlusNormal"/>
              <w:jc w:val="both"/>
            </w:pPr>
            <w:r>
              <w:t>Ежемесячное получение по доверенности пенсий, пособий, других социальных выплат в соответствующих организациях и учреждениях и передача денежных средств получателю социальных услуг в полном объеме.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Своевременная и профессиональная подготовка и направление в соответствующие инстанции запросов, заявлений, направлений, ходатайств</w:t>
            </w:r>
          </w:p>
        </w:tc>
      </w:tr>
      <w:tr w:rsidR="00F64FE7" w:rsidRPr="0090213F">
        <w:tc>
          <w:tcPr>
            <w:tcW w:w="964" w:type="dxa"/>
          </w:tcPr>
          <w:p w:rsidR="00F64FE7" w:rsidRDefault="00F64FE7">
            <w:pPr>
              <w:pStyle w:val="ConsPlusNormal"/>
              <w:jc w:val="both"/>
              <w:outlineLvl w:val="2"/>
            </w:pPr>
            <w:r>
              <w:t>7</w:t>
            </w:r>
          </w:p>
        </w:tc>
        <w:tc>
          <w:tcPr>
            <w:tcW w:w="12642" w:type="dxa"/>
            <w:gridSpan w:val="6"/>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7.1</w:t>
            </w:r>
          </w:p>
        </w:tc>
        <w:tc>
          <w:tcPr>
            <w:tcW w:w="12642" w:type="dxa"/>
            <w:gridSpan w:val="6"/>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5835" w:history="1">
              <w:r>
                <w:rPr>
                  <w:color w:val="0000FF"/>
                </w:rPr>
                <w:t>&lt;*&gt;</w:t>
              </w:r>
            </w:hyperlink>
          </w:p>
        </w:tc>
      </w:tr>
      <w:tr w:rsidR="00F64FE7" w:rsidRPr="0090213F">
        <w:tc>
          <w:tcPr>
            <w:tcW w:w="964" w:type="dxa"/>
          </w:tcPr>
          <w:p w:rsidR="00F64FE7" w:rsidRDefault="00F64FE7">
            <w:pPr>
              <w:pStyle w:val="ConsPlusNormal"/>
              <w:jc w:val="both"/>
            </w:pPr>
            <w:r>
              <w:t>7.1.1</w:t>
            </w:r>
          </w:p>
        </w:tc>
        <w:tc>
          <w:tcPr>
            <w:tcW w:w="2494" w:type="dxa"/>
          </w:tcPr>
          <w:p w:rsidR="00F64FE7" w:rsidRDefault="00F64FE7">
            <w:pPr>
              <w:pStyle w:val="ConsPlusNormal"/>
              <w:jc w:val="both"/>
            </w:pPr>
            <w:r>
              <w:t>- физиотерапия</w:t>
            </w:r>
          </w:p>
        </w:tc>
        <w:tc>
          <w:tcPr>
            <w:tcW w:w="3912" w:type="dxa"/>
            <w:gridSpan w:val="2"/>
            <w:vMerge w:val="restart"/>
          </w:tcPr>
          <w:p w:rsidR="00F64FE7" w:rsidRDefault="00F64FE7">
            <w:pPr>
              <w:pStyle w:val="ConsPlusNormal"/>
              <w:jc w:val="both"/>
            </w:pPr>
            <w:r>
              <w:t>Подготовка получателя социальной услуги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50</w:t>
            </w:r>
          </w:p>
        </w:tc>
        <w:tc>
          <w:tcPr>
            <w:tcW w:w="3912" w:type="dxa"/>
            <w:vMerge w:val="restart"/>
          </w:tcPr>
          <w:p w:rsidR="00F64FE7" w:rsidRDefault="00F64FE7">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социальной услуги в общество.</w:t>
            </w:r>
          </w:p>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w:t>
            </w:r>
          </w:p>
          <w:p w:rsidR="00F64FE7" w:rsidRDefault="00F64FE7">
            <w:pPr>
              <w:pStyle w:val="ConsPlusNormal"/>
              <w:jc w:val="both"/>
            </w:pPr>
            <w:r>
              <w:t>Услуга должна обеспечивать выполнение оптимального для каждого получателя социальной услуги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7.1.2</w:t>
            </w:r>
          </w:p>
        </w:tc>
        <w:tc>
          <w:tcPr>
            <w:tcW w:w="2494" w:type="dxa"/>
          </w:tcPr>
          <w:p w:rsidR="00F64FE7" w:rsidRDefault="00F64FE7">
            <w:pPr>
              <w:pStyle w:val="ConsPlusNormal"/>
              <w:jc w:val="both"/>
            </w:pPr>
            <w:r>
              <w:t>- теплолечение</w:t>
            </w:r>
          </w:p>
        </w:tc>
        <w:tc>
          <w:tcPr>
            <w:tcW w:w="3912" w:type="dxa"/>
            <w:gridSpan w:val="2"/>
            <w:vMerge/>
          </w:tcPr>
          <w:p w:rsidR="00F64FE7" w:rsidRPr="0090213F" w:rsidRDefault="00F64FE7"/>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7.1.3</w:t>
            </w:r>
          </w:p>
        </w:tc>
        <w:tc>
          <w:tcPr>
            <w:tcW w:w="2494" w:type="dxa"/>
          </w:tcPr>
          <w:p w:rsidR="00F64FE7" w:rsidRDefault="00F64FE7">
            <w:pPr>
              <w:pStyle w:val="ConsPlusNormal"/>
              <w:jc w:val="both"/>
            </w:pPr>
            <w:r>
              <w:t>- массаж местный</w:t>
            </w:r>
          </w:p>
        </w:tc>
        <w:tc>
          <w:tcPr>
            <w:tcW w:w="3912" w:type="dxa"/>
            <w:gridSpan w:val="2"/>
          </w:tcPr>
          <w:p w:rsidR="00F64FE7" w:rsidRDefault="00F64FE7">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7.1.4</w:t>
            </w:r>
          </w:p>
        </w:tc>
        <w:tc>
          <w:tcPr>
            <w:tcW w:w="2494" w:type="dxa"/>
          </w:tcPr>
          <w:p w:rsidR="00F64FE7" w:rsidRDefault="00F64FE7">
            <w:pPr>
              <w:pStyle w:val="ConsPlusNormal"/>
              <w:jc w:val="both"/>
            </w:pPr>
            <w:r>
              <w:t>- массаж общий</w:t>
            </w:r>
          </w:p>
        </w:tc>
        <w:tc>
          <w:tcPr>
            <w:tcW w:w="3912" w:type="dxa"/>
            <w:gridSpan w:val="2"/>
          </w:tcPr>
          <w:p w:rsidR="00F64FE7" w:rsidRDefault="00F64FE7">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7.1.5</w:t>
            </w:r>
          </w:p>
        </w:tc>
        <w:tc>
          <w:tcPr>
            <w:tcW w:w="2494" w:type="dxa"/>
          </w:tcPr>
          <w:p w:rsidR="00F64FE7" w:rsidRDefault="00F64FE7">
            <w:pPr>
              <w:pStyle w:val="ConsPlusNormal"/>
              <w:jc w:val="both"/>
            </w:pPr>
            <w:r>
              <w:t>- лечебная физкультура (групповое занятие)</w:t>
            </w:r>
          </w:p>
        </w:tc>
        <w:tc>
          <w:tcPr>
            <w:tcW w:w="3912" w:type="dxa"/>
            <w:gridSpan w:val="2"/>
          </w:tcPr>
          <w:p w:rsidR="00F64FE7" w:rsidRDefault="00F64FE7">
            <w:pPr>
              <w:pStyle w:val="ConsPlusNormal"/>
              <w:jc w:val="both"/>
            </w:pPr>
            <w:r>
              <w:t>Инструктором по лечебной физкультуре проводится групповое занятие с получателями социальной услуги.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20</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7.1.6</w:t>
            </w:r>
          </w:p>
        </w:tc>
        <w:tc>
          <w:tcPr>
            <w:tcW w:w="2494" w:type="dxa"/>
          </w:tcPr>
          <w:p w:rsidR="00F64FE7" w:rsidRDefault="00F64FE7">
            <w:pPr>
              <w:pStyle w:val="ConsPlusNormal"/>
              <w:jc w:val="both"/>
            </w:pPr>
            <w:r>
              <w:t>- лечебная физкультура (индивидуальное занятие)</w:t>
            </w:r>
          </w:p>
        </w:tc>
        <w:tc>
          <w:tcPr>
            <w:tcW w:w="3912" w:type="dxa"/>
            <w:gridSpan w:val="2"/>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социальной услуги.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20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7.1.7</w:t>
            </w:r>
          </w:p>
        </w:tc>
        <w:tc>
          <w:tcPr>
            <w:tcW w:w="2494" w:type="dxa"/>
          </w:tcPr>
          <w:p w:rsidR="00F64FE7" w:rsidRDefault="00F64FE7">
            <w:pPr>
              <w:pStyle w:val="ConsPlusNormal"/>
              <w:jc w:val="both"/>
              <w:rPr>
                <w:rFonts w:cs="Times New Roman"/>
              </w:rPr>
            </w:pPr>
            <w:r>
              <w:t xml:space="preserve">- лечебно-верховая езда </w:t>
            </w:r>
            <w:hyperlink w:anchor="P5836" w:history="1">
              <w:r>
                <w:rPr>
                  <w:color w:val="0000FF"/>
                </w:rPr>
                <w:t>&lt;***&gt;</w:t>
              </w:r>
            </w:hyperlink>
          </w:p>
        </w:tc>
        <w:tc>
          <w:tcPr>
            <w:tcW w:w="3912" w:type="dxa"/>
            <w:gridSpan w:val="2"/>
            <w:vMerge w:val="restart"/>
          </w:tcPr>
          <w:p w:rsidR="00F64FE7" w:rsidRDefault="00F64FE7">
            <w:pPr>
              <w:pStyle w:val="ConsPlusNormal"/>
              <w:jc w:val="both"/>
            </w:pPr>
            <w:r>
              <w:t>Проведение социально-реабилитационных мероприятий в соответствии с индивидуальной программой реабилитации инвалидов.</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7.1.8</w:t>
            </w:r>
          </w:p>
        </w:tc>
        <w:tc>
          <w:tcPr>
            <w:tcW w:w="2494" w:type="dxa"/>
          </w:tcPr>
          <w:p w:rsidR="00F64FE7" w:rsidRDefault="00F64FE7">
            <w:pPr>
              <w:pStyle w:val="ConsPlusNormal"/>
              <w:jc w:val="both"/>
              <w:rPr>
                <w:rFonts w:cs="Times New Roman"/>
              </w:rPr>
            </w:pPr>
            <w:r>
              <w:t xml:space="preserve">- лечебные ванны </w:t>
            </w:r>
            <w:hyperlink w:anchor="P5836" w:history="1">
              <w:r>
                <w:rPr>
                  <w:color w:val="0000FF"/>
                </w:rPr>
                <w:t>&lt;***&gt;</w:t>
              </w:r>
            </w:hyperlink>
          </w:p>
        </w:tc>
        <w:tc>
          <w:tcPr>
            <w:tcW w:w="3912" w:type="dxa"/>
            <w:gridSpan w:val="2"/>
            <w:vMerge/>
          </w:tcPr>
          <w:p w:rsidR="00F64FE7" w:rsidRPr="0090213F" w:rsidRDefault="00F64FE7"/>
        </w:tc>
        <w:tc>
          <w:tcPr>
            <w:tcW w:w="1304" w:type="dxa"/>
          </w:tcPr>
          <w:p w:rsidR="00F64FE7" w:rsidRDefault="00F64FE7">
            <w:pPr>
              <w:pStyle w:val="ConsPlusNormal"/>
              <w:jc w:val="both"/>
            </w:pPr>
            <w:r>
              <w:t>Ежегодно</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7.2</w:t>
            </w:r>
          </w:p>
        </w:tc>
        <w:tc>
          <w:tcPr>
            <w:tcW w:w="2494" w:type="dxa"/>
          </w:tcPr>
          <w:p w:rsidR="00F64FE7" w:rsidRDefault="00F64FE7">
            <w:pPr>
              <w:pStyle w:val="ConsPlusNormal"/>
              <w:jc w:val="both"/>
            </w:pPr>
            <w:r>
              <w:t>Обучение инвалидов (детей-инвалидов) пользованию техническими средствами реабилитации</w:t>
            </w:r>
          </w:p>
        </w:tc>
        <w:tc>
          <w:tcPr>
            <w:tcW w:w="3912" w:type="dxa"/>
            <w:gridSpan w:val="2"/>
          </w:tcPr>
          <w:p w:rsidR="00F64FE7" w:rsidRDefault="00F64FE7">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Обучение инвалидов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F64FE7" w:rsidRPr="0090213F">
        <w:tc>
          <w:tcPr>
            <w:tcW w:w="964" w:type="dxa"/>
          </w:tcPr>
          <w:p w:rsidR="00F64FE7" w:rsidRDefault="00F64FE7">
            <w:pPr>
              <w:pStyle w:val="ConsPlusNormal"/>
              <w:jc w:val="both"/>
            </w:pPr>
            <w:r>
              <w:t>7.3</w:t>
            </w:r>
          </w:p>
        </w:tc>
        <w:tc>
          <w:tcPr>
            <w:tcW w:w="2494" w:type="dxa"/>
          </w:tcPr>
          <w:p w:rsidR="00F64FE7" w:rsidRDefault="00F64FE7">
            <w:pPr>
              <w:pStyle w:val="ConsPlusNormal"/>
              <w:jc w:val="both"/>
            </w:pPr>
            <w:r>
              <w:t>Оказание помощи в обучении навыкам компьютерной грамотности</w:t>
            </w:r>
          </w:p>
        </w:tc>
        <w:tc>
          <w:tcPr>
            <w:tcW w:w="3912" w:type="dxa"/>
            <w:gridSpan w:val="2"/>
          </w:tcPr>
          <w:p w:rsidR="00F64FE7" w:rsidRDefault="00F64FE7">
            <w:pPr>
              <w:pStyle w:val="ConsPlusNormal"/>
              <w:jc w:val="both"/>
            </w:pPr>
            <w:r>
              <w:t>Проведение практических занятий по обучению получателя услуги навыкам компьютерной грамотности.</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 а также повышение правовой грамотности инвалидов</w:t>
            </w:r>
          </w:p>
        </w:tc>
      </w:tr>
      <w:tr w:rsidR="00F64FE7" w:rsidRPr="0090213F">
        <w:tc>
          <w:tcPr>
            <w:tcW w:w="964" w:type="dxa"/>
          </w:tcPr>
          <w:p w:rsidR="00F64FE7" w:rsidRDefault="00F64FE7">
            <w:pPr>
              <w:pStyle w:val="ConsPlusNormal"/>
              <w:jc w:val="both"/>
            </w:pPr>
            <w:r>
              <w:t>7.4</w:t>
            </w:r>
          </w:p>
        </w:tc>
        <w:tc>
          <w:tcPr>
            <w:tcW w:w="12642" w:type="dxa"/>
            <w:gridSpan w:val="6"/>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c>
          <w:tcPr>
            <w:tcW w:w="964" w:type="dxa"/>
          </w:tcPr>
          <w:p w:rsidR="00F64FE7" w:rsidRDefault="00F64FE7">
            <w:pPr>
              <w:pStyle w:val="ConsPlusNormal"/>
              <w:jc w:val="both"/>
            </w:pPr>
            <w:r>
              <w:t>7.4.1</w:t>
            </w:r>
          </w:p>
        </w:tc>
        <w:tc>
          <w:tcPr>
            <w:tcW w:w="2494" w:type="dxa"/>
          </w:tcPr>
          <w:p w:rsidR="00F64FE7" w:rsidRDefault="00F64FE7">
            <w:pPr>
              <w:pStyle w:val="ConsPlusNormal"/>
              <w:jc w:val="both"/>
            </w:pPr>
            <w:r>
              <w:t>- индивидуальное занятие</w:t>
            </w:r>
          </w:p>
        </w:tc>
        <w:tc>
          <w:tcPr>
            <w:tcW w:w="3912" w:type="dxa"/>
            <w:gridSpan w:val="2"/>
            <w:vMerge w:val="restart"/>
            <w:tcBorders>
              <w:bottom w:val="nil"/>
            </w:tcBorders>
          </w:tcPr>
          <w:p w:rsidR="00F64FE7" w:rsidRDefault="00F64FE7">
            <w:pPr>
              <w:pStyle w:val="ConsPlusNormal"/>
              <w:jc w:val="both"/>
            </w:pPr>
            <w:r>
              <w:t>Проведение групповых (индивидуальных) практических занятий по обучению получателя социальной услуги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vMerge w:val="restart"/>
            <w:tcBorders>
              <w:bottom w:val="nil"/>
            </w:tcBorders>
          </w:tcPr>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7.4.2</w:t>
            </w:r>
          </w:p>
        </w:tc>
        <w:tc>
          <w:tcPr>
            <w:tcW w:w="2494" w:type="dxa"/>
            <w:tcBorders>
              <w:bottom w:val="nil"/>
            </w:tcBorders>
          </w:tcPr>
          <w:p w:rsidR="00F64FE7" w:rsidRDefault="00F64FE7">
            <w:pPr>
              <w:pStyle w:val="ConsPlusNormal"/>
              <w:jc w:val="both"/>
            </w:pPr>
            <w:r>
              <w:t>- групповое занятие</w:t>
            </w:r>
          </w:p>
        </w:tc>
        <w:tc>
          <w:tcPr>
            <w:tcW w:w="3912" w:type="dxa"/>
            <w:gridSpan w:val="2"/>
            <w:vMerge/>
            <w:tcBorders>
              <w:bottom w:val="nil"/>
            </w:tcBorders>
          </w:tcPr>
          <w:p w:rsidR="00F64FE7" w:rsidRPr="0090213F" w:rsidRDefault="00F64FE7"/>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7"/>
            <w:tcBorders>
              <w:top w:val="nil"/>
              <w:bottom w:val="single" w:sz="4" w:space="0" w:color="auto"/>
            </w:tcBorders>
          </w:tcPr>
          <w:p w:rsidR="00F64FE7" w:rsidRDefault="00F64FE7">
            <w:pPr>
              <w:pStyle w:val="ConsPlusNormal"/>
              <w:jc w:val="both"/>
            </w:pPr>
            <w:r>
              <w:t xml:space="preserve">(в ред. </w:t>
            </w:r>
            <w:hyperlink r:id="rId277" w:history="1">
              <w:r>
                <w:rPr>
                  <w:color w:val="0000FF"/>
                </w:rPr>
                <w:t>приказа</w:t>
              </w:r>
            </w:hyperlink>
            <w:r>
              <w:t xml:space="preserve"> Минсоцразвития Новосибирской области от 27.02.2015 N 160)</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12" w:name="P5835"/>
      <w:bookmarkEnd w:id="12"/>
      <w:r>
        <w:t>&lt;*&gt; - при наличии лицензии на осуществление медицинской деятельности;</w:t>
      </w:r>
    </w:p>
    <w:p w:rsidR="00F64FE7" w:rsidRDefault="00F64FE7">
      <w:pPr>
        <w:pStyle w:val="ConsPlusNormal"/>
        <w:spacing w:before="220"/>
        <w:ind w:firstLine="540"/>
        <w:jc w:val="both"/>
      </w:pPr>
      <w:bookmarkStart w:id="13" w:name="P5836"/>
      <w:bookmarkEnd w:id="13"/>
      <w:r>
        <w:t>&lt;***&gt; - при наличии расширенной реабилитационной базы (соответствующей материально-технической базы в учреждении).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12. Стандарты социальных услуг, предоставляемых детям-инвалидам в возрасте от 7 до 14 лет, полностью утратившим способность к самообслуживанию, в комплексном центре социальной адаптации для инвалидов, в стационарной форме временного проживания.</w:t>
      </w:r>
    </w:p>
    <w:p w:rsidR="00F64FE7" w:rsidRDefault="00F64FE7">
      <w:pPr>
        <w:pStyle w:val="ConsPlusNormal"/>
        <w:jc w:val="both"/>
      </w:pPr>
      <w:r>
        <w:t xml:space="preserve">(в ред. </w:t>
      </w:r>
      <w:hyperlink r:id="rId278" w:history="1">
        <w:r>
          <w:rPr>
            <w:color w:val="0000FF"/>
          </w:rPr>
          <w:t>приказа</w:t>
        </w:r>
      </w:hyperlink>
      <w:r>
        <w:t xml:space="preserve"> Минсоцразвития Новосибирской области от 27.07.2015 N 704)</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6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27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6</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280"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281" w:history="1">
              <w:r>
                <w:rPr>
                  <w:color w:val="0000FF"/>
                </w:rPr>
                <w:t>приказа</w:t>
              </w:r>
            </w:hyperlink>
            <w:r>
              <w:t xml:space="preserve"> Минсоцразвития Новосибирской области от 25.01.2016 N 27, </w:t>
            </w:r>
            <w:hyperlink r:id="rId282" w:history="1">
              <w:r>
                <w:rPr>
                  <w:color w:val="0000FF"/>
                </w:rPr>
                <w:t>приказа</w:t>
              </w:r>
            </w:hyperlink>
          </w:p>
          <w:p w:rsidR="00F64FE7" w:rsidRDefault="00F64FE7">
            <w:pPr>
              <w:pStyle w:val="ConsPlusNormal"/>
              <w:jc w:val="both"/>
            </w:pPr>
            <w:r>
              <w:t>Минтруда и соцразвития Новосибирской области от 17.12.2018 N 1382)</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1.2</w:t>
            </w:r>
          </w:p>
        </w:tc>
        <w:tc>
          <w:tcPr>
            <w:tcW w:w="2494" w:type="dxa"/>
            <w:tcBorders>
              <w:bottom w:val="nil"/>
            </w:tcBorders>
          </w:tcPr>
          <w:p w:rsidR="00F64FE7" w:rsidRDefault="00F64FE7">
            <w:pPr>
              <w:pStyle w:val="ConsPlusNormal"/>
              <w:jc w:val="both"/>
            </w:pPr>
            <w:r>
              <w:t>Обеспечение мебелью согласно утвержденным нормативам</w:t>
            </w:r>
          </w:p>
        </w:tc>
        <w:tc>
          <w:tcPr>
            <w:tcW w:w="3912" w:type="dxa"/>
            <w:tcBorders>
              <w:bottom w:val="nil"/>
            </w:tcBorders>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6</w:t>
            </w:r>
          </w:p>
        </w:tc>
        <w:tc>
          <w:tcPr>
            <w:tcW w:w="3912" w:type="dxa"/>
            <w:tcBorders>
              <w:bottom w:val="nil"/>
            </w:tcBorders>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социальной услуги. Мебель должна быть адаптирована к нуждам и запросам инвалидов, быть удобна в пользовании, учитывать их физическое состояние (тяжелобольных, малоподвижных)</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83" w:history="1">
              <w:r>
                <w:rPr>
                  <w:color w:val="0000FF"/>
                </w:rPr>
                <w:t>приказа</w:t>
              </w:r>
            </w:hyperlink>
            <w:r>
              <w:t xml:space="preserve"> Минсоцразвития Новосибирской области от 25.01.2016 N 27)</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1.3.1</w:t>
            </w:r>
          </w:p>
        </w:tc>
        <w:tc>
          <w:tcPr>
            <w:tcW w:w="2494" w:type="dxa"/>
            <w:tcBorders>
              <w:bottom w:val="nil"/>
            </w:tcBorders>
          </w:tcPr>
          <w:p w:rsidR="00F64FE7" w:rsidRDefault="00F64FE7">
            <w:pPr>
              <w:pStyle w:val="ConsPlusNormal"/>
              <w:jc w:val="both"/>
            </w:pPr>
            <w:r>
              <w:t>- постельными принадлежностями (гражданам, полностью утратившим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284"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6</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8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1.4</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При передаче получателем социальных услуг на хранение документов, личных вещей, денежных сумм, драгоценностей и ценных бумаг делается их опись и вкладывается в личное дело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25</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утвержденным нормативам, включая приобретение продуктов и приготовление блюд по меню, утвержденному руководителем учреждения, технологии приготовления в соответствии с </w:t>
            </w:r>
            <w:hyperlink r:id="rId286"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5-ти раз ежедневно</w:t>
            </w:r>
          </w:p>
        </w:tc>
        <w:tc>
          <w:tcPr>
            <w:tcW w:w="1020" w:type="dxa"/>
            <w:tcBorders>
              <w:bottom w:val="nil"/>
            </w:tcBorders>
          </w:tcPr>
          <w:p w:rsidR="00F64FE7" w:rsidRDefault="00F64FE7">
            <w:pPr>
              <w:pStyle w:val="ConsPlusNormal"/>
              <w:jc w:val="center"/>
            </w:pPr>
            <w:r>
              <w:t>625</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социальной услуги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социальной услуги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8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jc w:val="both"/>
            </w:pPr>
            <w:r>
              <w:t>1.6.1</w:t>
            </w:r>
          </w:p>
        </w:tc>
        <w:tc>
          <w:tcPr>
            <w:tcW w:w="2494" w:type="dxa"/>
          </w:tcPr>
          <w:p w:rsidR="00F64FE7" w:rsidRDefault="00F64FE7">
            <w:pPr>
              <w:pStyle w:val="ConsPlusNormal"/>
              <w:jc w:val="both"/>
            </w:pPr>
            <w:r>
              <w:t>- питье</w:t>
            </w:r>
          </w:p>
        </w:tc>
        <w:tc>
          <w:tcPr>
            <w:tcW w:w="3912" w:type="dxa"/>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Подготовка питья в кружку (поилку, бутылку с соской).</w:t>
            </w:r>
          </w:p>
          <w:p w:rsidR="00F64FE7" w:rsidRDefault="00F64FE7">
            <w:pPr>
              <w:pStyle w:val="ConsPlusNormal"/>
              <w:jc w:val="both"/>
            </w:pPr>
            <w:r>
              <w:t>Подготовка получателя социальной услуги к принятию питья, в том числе надевание нагрудника (пеленки), прием удобного положения тела.</w:t>
            </w:r>
          </w:p>
          <w:p w:rsidR="00F64FE7" w:rsidRDefault="00F64FE7">
            <w:pPr>
              <w:pStyle w:val="ConsPlusNormal"/>
              <w:jc w:val="both"/>
            </w:pPr>
            <w:r>
              <w:t>Поддерживание тела и головы при приеме питья. Уборка использованной посуды.</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8-ми раз ежедневно</w:t>
            </w:r>
          </w:p>
        </w:tc>
        <w:tc>
          <w:tcPr>
            <w:tcW w:w="1020" w:type="dxa"/>
          </w:tcPr>
          <w:p w:rsidR="00F64FE7" w:rsidRDefault="00F64FE7">
            <w:pPr>
              <w:pStyle w:val="ConsPlusNormal"/>
              <w:jc w:val="center"/>
            </w:pPr>
            <w:r>
              <w:t>1000</w:t>
            </w:r>
          </w:p>
        </w:tc>
        <w:tc>
          <w:tcPr>
            <w:tcW w:w="3912" w:type="dxa"/>
            <w:vMerge w:val="restart"/>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социальной услуги. Услуга должна обеспечить удовлетворение потребностей получателя социальной услуги в своевременном проведении предписанных процедур, способствовать улучшению состояния его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1.6.2</w:t>
            </w:r>
          </w:p>
        </w:tc>
        <w:tc>
          <w:tcPr>
            <w:tcW w:w="2494" w:type="dxa"/>
          </w:tcPr>
          <w:p w:rsidR="00F64FE7" w:rsidRDefault="00F64FE7">
            <w:pPr>
              <w:pStyle w:val="ConsPlusNormal"/>
              <w:jc w:val="both"/>
            </w:pPr>
            <w:r>
              <w:t>- одевание и раздевание</w:t>
            </w:r>
          </w:p>
        </w:tc>
        <w:tc>
          <w:tcPr>
            <w:tcW w:w="3912" w:type="dxa"/>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250</w:t>
            </w:r>
          </w:p>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jc w:val="both"/>
            </w:pPr>
            <w:r>
              <w:t>1.6.3</w:t>
            </w:r>
          </w:p>
        </w:tc>
        <w:tc>
          <w:tcPr>
            <w:tcW w:w="2494" w:type="dxa"/>
          </w:tcPr>
          <w:p w:rsidR="00F64FE7" w:rsidRDefault="00F64FE7">
            <w:pPr>
              <w:pStyle w:val="ConsPlusNormal"/>
              <w:jc w:val="both"/>
            </w:pPr>
            <w:r>
              <w:t>- помощь в передвижении</w:t>
            </w:r>
          </w:p>
        </w:tc>
        <w:tc>
          <w:tcPr>
            <w:tcW w:w="3912" w:type="dxa"/>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Помощь в передвижении осуществляется с помощью приспособлений и вспомогательных средств, таких как коляски, трости, костыли, опоры (в том числе ходунки, манежи, палки-опоры).</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по необходимости</w:t>
            </w:r>
          </w:p>
        </w:tc>
        <w:tc>
          <w:tcPr>
            <w:tcW w:w="1020" w:type="dxa"/>
          </w:tcPr>
          <w:p w:rsidR="00F64FE7" w:rsidRDefault="00F64FE7">
            <w:pPr>
              <w:pStyle w:val="ConsPlusNormal"/>
              <w:jc w:val="center"/>
            </w:pPr>
            <w:r>
              <w:t>125</w:t>
            </w:r>
          </w:p>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jc w:val="both"/>
            </w:pPr>
            <w:r>
              <w:t>1.6.4</w:t>
            </w:r>
          </w:p>
        </w:tc>
        <w:tc>
          <w:tcPr>
            <w:tcW w:w="2494" w:type="dxa"/>
          </w:tcPr>
          <w:p w:rsidR="00F64FE7" w:rsidRDefault="00F64FE7">
            <w:pPr>
              <w:pStyle w:val="ConsPlusNormal"/>
              <w:jc w:val="both"/>
            </w:pPr>
            <w:r>
              <w:t>- оказание помощи в пользовании туалетом (судном, уткой)</w:t>
            </w:r>
          </w:p>
        </w:tc>
        <w:tc>
          <w:tcPr>
            <w:tcW w:w="3912" w:type="dxa"/>
          </w:tcPr>
          <w:p w:rsidR="00F64FE7" w:rsidRDefault="00F64FE7">
            <w:pPr>
              <w:pStyle w:val="ConsPlusNormal"/>
              <w:jc w:val="both"/>
            </w:pPr>
            <w:r>
              <w:t>Для получателей социальных услуг, полностью утративших способность к передвижению и находящихся на постельном режиме, используют судна.</w:t>
            </w:r>
          </w:p>
          <w:p w:rsidR="00F64FE7" w:rsidRDefault="00F64FE7">
            <w:pPr>
              <w:pStyle w:val="ConsPlusNormal"/>
              <w:jc w:val="both"/>
            </w:pPr>
            <w:r>
              <w:t>Подготовка клеенки или одноразовой пеленки.</w:t>
            </w:r>
          </w:p>
          <w:p w:rsidR="00F64FE7" w:rsidRDefault="00F64FE7">
            <w:pPr>
              <w:pStyle w:val="ConsPlusNormal"/>
              <w:jc w:val="both"/>
            </w:pPr>
            <w:r>
              <w:t>Подставить судно под пациента для мочеиспускания и (или) дефекации, после чего, слегка повернув пациента на бок, убрать судно из-под него.</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до 6-ти раз (по потребности)</w:t>
            </w:r>
          </w:p>
        </w:tc>
        <w:tc>
          <w:tcPr>
            <w:tcW w:w="1020" w:type="dxa"/>
          </w:tcPr>
          <w:p w:rsidR="00F64FE7" w:rsidRDefault="00F64FE7">
            <w:pPr>
              <w:pStyle w:val="ConsPlusNormal"/>
              <w:jc w:val="center"/>
            </w:pPr>
            <w:r>
              <w:t>750</w:t>
            </w:r>
          </w:p>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jc w:val="both"/>
            </w:pPr>
            <w:r>
              <w:t>1.6.5</w:t>
            </w:r>
          </w:p>
        </w:tc>
        <w:tc>
          <w:tcPr>
            <w:tcW w:w="2494" w:type="dxa"/>
          </w:tcPr>
          <w:p w:rsidR="00F64FE7" w:rsidRDefault="00F64FE7">
            <w:pPr>
              <w:pStyle w:val="ConsPlusNormal"/>
              <w:jc w:val="both"/>
            </w:pPr>
            <w:r>
              <w:t>- вынос горшка (судна, утки) с последующей обработкой</w:t>
            </w:r>
          </w:p>
        </w:tc>
        <w:tc>
          <w:tcPr>
            <w:tcW w:w="3912" w:type="dxa"/>
          </w:tcPr>
          <w:p w:rsidR="00F64FE7" w:rsidRDefault="00F64FE7">
            <w:pPr>
              <w:pStyle w:val="ConsPlusNormal"/>
              <w:jc w:val="both"/>
            </w:pPr>
            <w:r>
              <w:t>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Своевременный вынос горшка (судна, утки) и гигиеническая обработка горшка (судна, утки).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до 6-ти раз (по потребности)</w:t>
            </w:r>
          </w:p>
        </w:tc>
        <w:tc>
          <w:tcPr>
            <w:tcW w:w="1020" w:type="dxa"/>
          </w:tcPr>
          <w:p w:rsidR="00F64FE7" w:rsidRDefault="00F64FE7">
            <w:pPr>
              <w:pStyle w:val="ConsPlusNormal"/>
              <w:jc w:val="center"/>
            </w:pPr>
            <w:r>
              <w:t>750</w:t>
            </w:r>
          </w:p>
        </w:tc>
        <w:tc>
          <w:tcPr>
            <w:tcW w:w="3912" w:type="dxa"/>
            <w:vMerge w:val="restart"/>
            <w:tcBorders>
              <w:top w:val="nil"/>
              <w:bottom w:val="nil"/>
            </w:tcBorders>
          </w:tcPr>
          <w:p w:rsidR="00F64FE7" w:rsidRDefault="00F64FE7">
            <w:pPr>
              <w:pStyle w:val="ConsPlusNormal"/>
              <w:jc w:val="both"/>
              <w:rPr>
                <w:rFonts w:cs="Times New Roman"/>
              </w:rPr>
            </w:pPr>
          </w:p>
        </w:tc>
      </w:tr>
      <w:tr w:rsidR="00F64FE7" w:rsidRPr="0090213F">
        <w:tc>
          <w:tcPr>
            <w:tcW w:w="964" w:type="dxa"/>
          </w:tcPr>
          <w:p w:rsidR="00F64FE7" w:rsidRDefault="00F64FE7">
            <w:pPr>
              <w:pStyle w:val="ConsPlusNormal"/>
              <w:jc w:val="both"/>
            </w:pPr>
            <w:r>
              <w:t>1.6.6</w:t>
            </w:r>
          </w:p>
        </w:tc>
        <w:tc>
          <w:tcPr>
            <w:tcW w:w="2494" w:type="dxa"/>
          </w:tcPr>
          <w:p w:rsidR="00F64FE7" w:rsidRDefault="00F64FE7">
            <w:pPr>
              <w:pStyle w:val="ConsPlusNormal"/>
              <w:jc w:val="both"/>
            </w:pPr>
            <w:r>
              <w:t>- замена памперса</w:t>
            </w:r>
          </w:p>
        </w:tc>
        <w:tc>
          <w:tcPr>
            <w:tcW w:w="3912" w:type="dxa"/>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После снятия памперса проводится туалет наружных половых органов (подмывание и обтирание).</w:t>
            </w:r>
          </w:p>
          <w:p w:rsidR="00F64FE7" w:rsidRDefault="00F64FE7">
            <w:pPr>
              <w:pStyle w:val="ConsPlusNormal"/>
              <w:jc w:val="both"/>
            </w:pPr>
            <w:r>
              <w:t>Памперс одевают, предварительно смазав кожу получателя социальной услуги тонизирующей жидкостью или защитным кремом.</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не менее трех раз</w:t>
            </w:r>
          </w:p>
        </w:tc>
        <w:tc>
          <w:tcPr>
            <w:tcW w:w="1020" w:type="dxa"/>
          </w:tcPr>
          <w:p w:rsidR="00F64FE7" w:rsidRDefault="00F64FE7">
            <w:pPr>
              <w:pStyle w:val="ConsPlusNormal"/>
              <w:jc w:val="center"/>
            </w:pPr>
            <w:r>
              <w:t>375</w:t>
            </w:r>
          </w:p>
        </w:tc>
        <w:tc>
          <w:tcPr>
            <w:tcW w:w="3912" w:type="dxa"/>
            <w:vMerge/>
            <w:tcBorders>
              <w:top w:val="nil"/>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1.6.7</w:t>
            </w:r>
          </w:p>
        </w:tc>
        <w:tc>
          <w:tcPr>
            <w:tcW w:w="2494" w:type="dxa"/>
            <w:tcBorders>
              <w:bottom w:val="nil"/>
            </w:tcBorders>
          </w:tcPr>
          <w:p w:rsidR="00F64FE7" w:rsidRDefault="00F64FE7">
            <w:pPr>
              <w:pStyle w:val="ConsPlusNormal"/>
              <w:jc w:val="both"/>
            </w:pPr>
            <w:r>
              <w:t>- чистка зубов или уход за полостью рта</w:t>
            </w:r>
          </w:p>
        </w:tc>
        <w:tc>
          <w:tcPr>
            <w:tcW w:w="3912" w:type="dxa"/>
            <w:tcBorders>
              <w:bottom w:val="nil"/>
            </w:tcBorders>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Для каждого получателя социальной услуги используются индивидуальные зубные щетки и зубные пасты.</w:t>
            </w:r>
          </w:p>
          <w:p w:rsidR="00F64FE7" w:rsidRDefault="00F64FE7">
            <w:pPr>
              <w:pStyle w:val="ConsPlusNormal"/>
              <w:jc w:val="both"/>
            </w:pPr>
            <w:r>
              <w:t>Придав больному полусидячее положение, полость рта обрабатывают антисептическими растворами. После процедуры полость рта промывается.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 не менее двух раз</w:t>
            </w:r>
          </w:p>
        </w:tc>
        <w:tc>
          <w:tcPr>
            <w:tcW w:w="1020" w:type="dxa"/>
            <w:tcBorders>
              <w:bottom w:val="nil"/>
            </w:tcBorders>
          </w:tcPr>
          <w:p w:rsidR="00F64FE7" w:rsidRDefault="00F64FE7">
            <w:pPr>
              <w:pStyle w:val="ConsPlusNormal"/>
              <w:jc w:val="center"/>
            </w:pPr>
            <w:r>
              <w:t>250</w:t>
            </w:r>
          </w:p>
        </w:tc>
        <w:tc>
          <w:tcPr>
            <w:tcW w:w="3912" w:type="dxa"/>
            <w:vMerge/>
            <w:tcBorders>
              <w:top w:val="nil"/>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приказов Минсоцразвития Новосибирской области от 27.02.2015 </w:t>
            </w:r>
            <w:hyperlink r:id="rId288" w:history="1">
              <w:r>
                <w:rPr>
                  <w:color w:val="0000FF"/>
                </w:rPr>
                <w:t>N 160</w:t>
              </w:r>
            </w:hyperlink>
            <w:r>
              <w:t>,</w:t>
            </w:r>
          </w:p>
          <w:p w:rsidR="00F64FE7" w:rsidRDefault="00F64FE7">
            <w:pPr>
              <w:pStyle w:val="ConsPlusNormal"/>
              <w:jc w:val="both"/>
            </w:pPr>
            <w:r>
              <w:t xml:space="preserve">от 31.10.2016 </w:t>
            </w:r>
            <w:hyperlink r:id="rId289" w:history="1">
              <w:r>
                <w:rPr>
                  <w:color w:val="0000FF"/>
                </w:rPr>
                <w:t>N 890</w:t>
              </w:r>
            </w:hyperlink>
            <w:r>
              <w:t>)</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1.6.8</w:t>
            </w:r>
          </w:p>
        </w:tc>
        <w:tc>
          <w:tcPr>
            <w:tcW w:w="2494" w:type="dxa"/>
            <w:tcBorders>
              <w:bottom w:val="nil"/>
            </w:tcBorders>
          </w:tcPr>
          <w:p w:rsidR="00F64FE7" w:rsidRDefault="00F64FE7">
            <w:pPr>
              <w:pStyle w:val="ConsPlusNormal"/>
              <w:jc w:val="both"/>
            </w:pPr>
            <w:r>
              <w:t>- стирка постельного белья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подготовка расходных материалов (стиральный порошок, отбеливатель).</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4 раза в неделю</w:t>
            </w:r>
          </w:p>
        </w:tc>
        <w:tc>
          <w:tcPr>
            <w:tcW w:w="1020" w:type="dxa"/>
            <w:tcBorders>
              <w:bottom w:val="nil"/>
            </w:tcBorders>
          </w:tcPr>
          <w:p w:rsidR="00F64FE7" w:rsidRDefault="00F64FE7">
            <w:pPr>
              <w:pStyle w:val="ConsPlusNormal"/>
              <w:jc w:val="center"/>
            </w:pPr>
            <w:r>
              <w:t>100</w:t>
            </w:r>
          </w:p>
        </w:tc>
        <w:tc>
          <w:tcPr>
            <w:tcW w:w="3912" w:type="dxa"/>
            <w:tcBorders>
              <w:bottom w:val="nil"/>
            </w:tcBorders>
          </w:tcPr>
          <w:p w:rsidR="00F64FE7" w:rsidRDefault="00F64FE7">
            <w:pPr>
              <w:pStyle w:val="ConsPlusNormal"/>
              <w:jc w:val="both"/>
            </w:pPr>
            <w:r>
              <w:t>Стирка постельного должна обеспечивать полное и своевременное удовлетворение нужд и потребностей получателей социальной услуги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90"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1.6.9</w:t>
            </w:r>
          </w:p>
        </w:tc>
        <w:tc>
          <w:tcPr>
            <w:tcW w:w="2494" w:type="dxa"/>
            <w:tcBorders>
              <w:bottom w:val="nil"/>
            </w:tcBorders>
          </w:tcPr>
          <w:p w:rsidR="00F64FE7" w:rsidRDefault="00F64FE7">
            <w:pPr>
              <w:pStyle w:val="ConsPlusNormal"/>
              <w:jc w:val="both"/>
            </w:pPr>
            <w:r>
              <w:t>- глажка постельного, нательного белья, одежды машинным способом</w:t>
            </w:r>
          </w:p>
        </w:tc>
        <w:tc>
          <w:tcPr>
            <w:tcW w:w="3912" w:type="dxa"/>
            <w:tcBorders>
              <w:bottom w:val="nil"/>
            </w:tcBorders>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4 раза в неделю</w:t>
            </w:r>
          </w:p>
        </w:tc>
        <w:tc>
          <w:tcPr>
            <w:tcW w:w="1020" w:type="dxa"/>
            <w:tcBorders>
              <w:bottom w:val="nil"/>
            </w:tcBorders>
          </w:tcPr>
          <w:p w:rsidR="00F64FE7" w:rsidRDefault="00F64FE7">
            <w:pPr>
              <w:pStyle w:val="ConsPlusNormal"/>
              <w:jc w:val="center"/>
            </w:pPr>
            <w:r>
              <w:t>100</w:t>
            </w:r>
          </w:p>
        </w:tc>
        <w:tc>
          <w:tcPr>
            <w:tcW w:w="3912" w:type="dxa"/>
            <w:tcBorders>
              <w:bottom w:val="nil"/>
            </w:tcBorders>
          </w:tcPr>
          <w:p w:rsidR="00F64FE7" w:rsidRDefault="00F64FE7">
            <w:pPr>
              <w:pStyle w:val="ConsPlusNormal"/>
              <w:jc w:val="both"/>
            </w:pPr>
            <w:r>
              <w:t>Глаженое постельное белье должно обеспечивать полное и своевременное удовлетворение нужд и потребностей получателей социальной услуги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9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1.6.10</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Белье собирают и транспортируют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4 раза в неделю</w:t>
            </w:r>
          </w:p>
        </w:tc>
        <w:tc>
          <w:tcPr>
            <w:tcW w:w="1020" w:type="dxa"/>
          </w:tcPr>
          <w:p w:rsidR="00F64FE7" w:rsidRDefault="00F64FE7">
            <w:pPr>
              <w:pStyle w:val="ConsPlusNormal"/>
              <w:jc w:val="center"/>
            </w:pPr>
            <w:r>
              <w:t>100</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социальной услуги в целях создания им комфортных условий жизни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1.6.11</w:t>
            </w:r>
          </w:p>
        </w:tc>
        <w:tc>
          <w:tcPr>
            <w:tcW w:w="2494" w:type="dxa"/>
            <w:tcBorders>
              <w:bottom w:val="nil"/>
            </w:tcBorders>
          </w:tcPr>
          <w:p w:rsidR="00F64FE7" w:rsidRDefault="00F64FE7">
            <w:pPr>
              <w:pStyle w:val="ConsPlusNormal"/>
              <w:jc w:val="both"/>
            </w:pPr>
            <w:r>
              <w:t>- смена нательного белья (ночная сорочка, трусы, майка)</w:t>
            </w:r>
          </w:p>
        </w:tc>
        <w:tc>
          <w:tcPr>
            <w:tcW w:w="3912" w:type="dxa"/>
            <w:tcBorders>
              <w:bottom w:val="nil"/>
            </w:tcBorders>
          </w:tcPr>
          <w:p w:rsidR="00F64FE7" w:rsidRDefault="00F64FE7">
            <w:pPr>
              <w:pStyle w:val="ConsPlusNormal"/>
              <w:jc w:val="both"/>
            </w:pPr>
            <w:r>
              <w:t>Нательное белье (ночная сорочка, трусы, майка) собирается в отдельные мешки.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4 раза в неделю</w:t>
            </w:r>
          </w:p>
        </w:tc>
        <w:tc>
          <w:tcPr>
            <w:tcW w:w="1020" w:type="dxa"/>
            <w:tcBorders>
              <w:bottom w:val="nil"/>
            </w:tcBorders>
          </w:tcPr>
          <w:p w:rsidR="00F64FE7" w:rsidRDefault="00F64FE7">
            <w:pPr>
              <w:pStyle w:val="ConsPlusNormal"/>
              <w:jc w:val="center"/>
            </w:pPr>
            <w:r>
              <w:t>100</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социальной услуги в целях создания им комфортных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92"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1.6.12</w:t>
            </w:r>
          </w:p>
        </w:tc>
        <w:tc>
          <w:tcPr>
            <w:tcW w:w="2494" w:type="dxa"/>
            <w:tcBorders>
              <w:bottom w:val="nil"/>
            </w:tcBorders>
          </w:tcPr>
          <w:p w:rsidR="00F64FE7" w:rsidRDefault="00F64FE7">
            <w:pPr>
              <w:pStyle w:val="ConsPlusNormal"/>
              <w:jc w:val="both"/>
            </w:pPr>
            <w:r>
              <w:t>- причесывание</w:t>
            </w:r>
          </w:p>
        </w:tc>
        <w:tc>
          <w:tcPr>
            <w:tcW w:w="3912" w:type="dxa"/>
            <w:tcBorders>
              <w:bottom w:val="nil"/>
            </w:tcBorders>
          </w:tcPr>
          <w:p w:rsidR="00F64FE7" w:rsidRDefault="00F64FE7">
            <w:pPr>
              <w:pStyle w:val="ConsPlusNormal"/>
              <w:jc w:val="both"/>
            </w:pPr>
            <w:r>
              <w:t>Для каждого получателя социальных услуг используются индивидуальные расчески. Услуга оказывается получателям социальных услуг, которые по состоянию здоровья не могут сами пользоваться ими.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 не менее двух раз</w:t>
            </w:r>
          </w:p>
        </w:tc>
        <w:tc>
          <w:tcPr>
            <w:tcW w:w="1020" w:type="dxa"/>
            <w:tcBorders>
              <w:bottom w:val="nil"/>
            </w:tcBorders>
          </w:tcPr>
          <w:p w:rsidR="00F64FE7" w:rsidRDefault="00F64FE7">
            <w:pPr>
              <w:pStyle w:val="ConsPlusNormal"/>
              <w:jc w:val="center"/>
            </w:pPr>
            <w:r>
              <w:t>250</w:t>
            </w:r>
          </w:p>
        </w:tc>
        <w:tc>
          <w:tcPr>
            <w:tcW w:w="3912" w:type="dxa"/>
            <w:tcBorders>
              <w:bottom w:val="nil"/>
            </w:tcBorders>
          </w:tcPr>
          <w:p w:rsidR="00F64FE7" w:rsidRDefault="00F64FE7">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93" w:history="1">
              <w:r>
                <w:rPr>
                  <w:color w:val="0000FF"/>
                </w:rPr>
                <w:t>приказа</w:t>
              </w:r>
            </w:hyperlink>
            <w:r>
              <w:t xml:space="preserve"> Минсоцразвития Новосибирской области от 31.10.2016 N 890)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1.6.13</w:t>
            </w:r>
          </w:p>
        </w:tc>
        <w:tc>
          <w:tcPr>
            <w:tcW w:w="2494" w:type="dxa"/>
            <w:tcBorders>
              <w:bottom w:val="nil"/>
            </w:tcBorders>
          </w:tcPr>
          <w:p w:rsidR="00F64FE7" w:rsidRDefault="00F64FE7">
            <w:pPr>
              <w:pStyle w:val="ConsPlusNormal"/>
              <w:jc w:val="both"/>
            </w:pPr>
            <w:r>
              <w:t>- гигиена тела частичная</w:t>
            </w:r>
          </w:p>
        </w:tc>
        <w:tc>
          <w:tcPr>
            <w:tcW w:w="3912" w:type="dxa"/>
            <w:tcBorders>
              <w:bottom w:val="nil"/>
            </w:tcBorders>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Умывание проводится ежедневно утром, вечером (перед сном) и по мере необходимости. Используются мыло, обязательно чистое полотенце.</w:t>
            </w:r>
          </w:p>
          <w:p w:rsidR="00F64FE7" w:rsidRDefault="00F64FE7">
            <w:pPr>
              <w:pStyle w:val="ConsPlusNormal"/>
              <w:jc w:val="both"/>
            </w:pPr>
            <w:r>
              <w:t>У тяжелобольных уход за кожей лица осуществляется с применением ватных или марлевых тампонов. Влажным тампоном протирается лицо, затем вытирается насухо.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 не менее восьми раз</w:t>
            </w:r>
          </w:p>
        </w:tc>
        <w:tc>
          <w:tcPr>
            <w:tcW w:w="1020" w:type="dxa"/>
            <w:tcBorders>
              <w:bottom w:val="nil"/>
            </w:tcBorders>
          </w:tcPr>
          <w:p w:rsidR="00F64FE7" w:rsidRDefault="00F64FE7">
            <w:pPr>
              <w:pStyle w:val="ConsPlusNormal"/>
              <w:jc w:val="center"/>
            </w:pPr>
            <w:r>
              <w:t>1000</w:t>
            </w:r>
          </w:p>
        </w:tc>
        <w:tc>
          <w:tcPr>
            <w:tcW w:w="3912" w:type="dxa"/>
            <w:tcBorders>
              <w:bottom w:val="nil"/>
            </w:tcBorders>
          </w:tcPr>
          <w:p w:rsidR="00F64FE7" w:rsidRDefault="00F64FE7">
            <w:pPr>
              <w:pStyle w:val="ConsPlusNormal"/>
              <w:jc w:val="both"/>
            </w:pPr>
            <w:r>
              <w:t>Услуга должна обеспечить удовлетворение потребностей получателя социальной услуги в своевременном проведении процедуры, способствовать улучшению состояния его самочувствия, устранять неприятные ощущения дискомфорта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94" w:history="1">
              <w:r>
                <w:rPr>
                  <w:color w:val="0000FF"/>
                </w:rPr>
                <w:t>приказа</w:t>
              </w:r>
            </w:hyperlink>
            <w:r>
              <w:t xml:space="preserve"> Минсоцразвития Новосибирской области от 31.10.2016 N 890)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w:t>
            </w:r>
          </w:p>
        </w:tc>
        <w:tc>
          <w:tcPr>
            <w:tcW w:w="2494" w:type="dxa"/>
            <w:tcBorders>
              <w:bottom w:val="nil"/>
            </w:tcBorders>
          </w:tcPr>
          <w:p w:rsidR="00F64FE7" w:rsidRDefault="00F64FE7">
            <w:pPr>
              <w:pStyle w:val="ConsPlusNormal"/>
              <w:jc w:val="both"/>
            </w:pPr>
            <w:r>
              <w:t>Помощь в приеме пищи (кормление)</w:t>
            </w:r>
          </w:p>
        </w:tc>
        <w:tc>
          <w:tcPr>
            <w:tcW w:w="3912" w:type="dxa"/>
            <w:tcBorders>
              <w:bottom w:val="nil"/>
            </w:tcBorders>
          </w:tcPr>
          <w:p w:rsidR="00F64FE7" w:rsidRDefault="00F64FE7">
            <w:pPr>
              <w:pStyle w:val="ConsPlusNormal"/>
              <w:jc w:val="both"/>
            </w:pPr>
            <w:r>
              <w:t>Доставка питания детям, полностью утратившим способность к самообслуживанию, и оказание им помощи в приеме пищи, в том числе с помощью зонда.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5-ти раз ежедневно</w:t>
            </w:r>
          </w:p>
        </w:tc>
        <w:tc>
          <w:tcPr>
            <w:tcW w:w="1020" w:type="dxa"/>
            <w:tcBorders>
              <w:bottom w:val="nil"/>
            </w:tcBorders>
          </w:tcPr>
          <w:p w:rsidR="00F64FE7" w:rsidRDefault="00F64FE7">
            <w:pPr>
              <w:pStyle w:val="ConsPlusNormal"/>
              <w:jc w:val="center"/>
            </w:pPr>
            <w:r>
              <w:t>625</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по получению питания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9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250</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9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1.9</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1.9.1</w:t>
            </w:r>
          </w:p>
        </w:tc>
        <w:tc>
          <w:tcPr>
            <w:tcW w:w="2494" w:type="dxa"/>
          </w:tcPr>
          <w:p w:rsidR="00F64FE7" w:rsidRDefault="00F64FE7">
            <w:pPr>
              <w:pStyle w:val="ConsPlusNormal"/>
            </w:pPr>
            <w:r>
              <w:t>- сопровождение нуждающегося вне учреждения (коллективное)</w:t>
            </w:r>
          </w:p>
        </w:tc>
        <w:tc>
          <w:tcPr>
            <w:tcW w:w="3912" w:type="dxa"/>
            <w:vMerge w:val="restart"/>
            <w:tcBorders>
              <w:bottom w:val="nil"/>
            </w:tcBorders>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Borders>
              <w:bottom w:val="nil"/>
            </w:tcBorders>
          </w:tcPr>
          <w:p w:rsidR="00F64FE7" w:rsidRDefault="00F64FE7">
            <w:pPr>
              <w:pStyle w:val="ConsPlusNormal"/>
              <w:jc w:val="both"/>
            </w:pPr>
            <w:r>
              <w:t>По необходимости</w:t>
            </w:r>
          </w:p>
        </w:tc>
        <w:tc>
          <w:tcPr>
            <w:tcW w:w="1020" w:type="dxa"/>
            <w:vMerge w:val="restart"/>
            <w:tcBorders>
              <w:bottom w:val="nil"/>
            </w:tcBorders>
          </w:tcPr>
          <w:p w:rsidR="00F64FE7" w:rsidRDefault="00F64FE7">
            <w:pPr>
              <w:pStyle w:val="ConsPlusNormal"/>
              <w:jc w:val="center"/>
            </w:pPr>
            <w:r>
              <w:t>1</w:t>
            </w:r>
          </w:p>
        </w:tc>
        <w:tc>
          <w:tcPr>
            <w:tcW w:w="3912" w:type="dxa"/>
            <w:vMerge w:val="restart"/>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1.9.2</w:t>
            </w:r>
          </w:p>
        </w:tc>
        <w:tc>
          <w:tcPr>
            <w:tcW w:w="2494" w:type="dxa"/>
            <w:tcBorders>
              <w:bottom w:val="nil"/>
            </w:tcBorders>
          </w:tcPr>
          <w:p w:rsidR="00F64FE7" w:rsidRDefault="00F64FE7">
            <w:pPr>
              <w:pStyle w:val="ConsPlusNormal"/>
            </w:pPr>
            <w:r>
              <w:t>- сопровождение нуждающегося вне учреждения (индивидуальное)</w:t>
            </w:r>
          </w:p>
        </w:tc>
        <w:tc>
          <w:tcPr>
            <w:tcW w:w="3912" w:type="dxa"/>
            <w:vMerge/>
            <w:tcBorders>
              <w:bottom w:val="nil"/>
            </w:tcBorders>
          </w:tcPr>
          <w:p w:rsidR="00F64FE7" w:rsidRPr="0090213F" w:rsidRDefault="00F64FE7"/>
        </w:tc>
        <w:tc>
          <w:tcPr>
            <w:tcW w:w="1304" w:type="dxa"/>
            <w:vMerge/>
            <w:tcBorders>
              <w:bottom w:val="nil"/>
            </w:tcBorders>
          </w:tcPr>
          <w:p w:rsidR="00F64FE7" w:rsidRPr="0090213F" w:rsidRDefault="00F64FE7"/>
        </w:tc>
        <w:tc>
          <w:tcPr>
            <w:tcW w:w="1020" w:type="dxa"/>
            <w:vMerge/>
            <w:tcBorders>
              <w:bottom w:val="nil"/>
            </w:tcBorders>
          </w:tcPr>
          <w:p w:rsidR="00F64FE7" w:rsidRPr="0090213F" w:rsidRDefault="00F64FE7"/>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297"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1.9.3</w:t>
            </w:r>
          </w:p>
        </w:tc>
        <w:tc>
          <w:tcPr>
            <w:tcW w:w="2494" w:type="dxa"/>
            <w:tcBorders>
              <w:bottom w:val="nil"/>
            </w:tcBorders>
          </w:tcPr>
          <w:p w:rsidR="00F64FE7" w:rsidRDefault="00F64FE7">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1.9.3 в ред. </w:t>
            </w:r>
            <w:hyperlink r:id="rId29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1.10</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посредством опроса получателя социальной услуги,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1.11</w:t>
            </w:r>
          </w:p>
        </w:tc>
        <w:tc>
          <w:tcPr>
            <w:tcW w:w="12642" w:type="dxa"/>
            <w:gridSpan w:val="5"/>
            <w:tcBorders>
              <w:bottom w:val="nil"/>
            </w:tcBorders>
          </w:tcPr>
          <w:p w:rsidR="00F64FE7" w:rsidRDefault="00F64FE7">
            <w:pPr>
              <w:pStyle w:val="ConsPlusNormal"/>
              <w:jc w:val="both"/>
            </w:pPr>
            <w:r>
              <w:t xml:space="preserve">Исключен. - </w:t>
            </w:r>
            <w:hyperlink r:id="rId299" w:history="1">
              <w:r>
                <w:rPr>
                  <w:color w:val="0000FF"/>
                </w:rPr>
                <w:t>Приказ</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6366"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аускультацию легких и сердца, пальпацию органов брюшной полости.</w:t>
            </w:r>
          </w:p>
          <w:p w:rsidR="00F64FE7" w:rsidRDefault="00F64FE7">
            <w:pPr>
              <w:pStyle w:val="ConsPlusNormal"/>
              <w:jc w:val="both"/>
            </w:pPr>
            <w:r>
              <w:t>Занесение данных осмотра в амбулаторную карту.</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ИПР</w:t>
            </w:r>
          </w:p>
        </w:tc>
      </w:tr>
      <w:tr w:rsidR="00F64FE7" w:rsidRPr="0090213F">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Проведение санитарной обработки предотвращает занос чесотки и педикулеза в учреждение. При оказании услуги необходима особая корректность обслуживающего персонала по отношению к получателю социальной услуги</w:t>
            </w:r>
          </w:p>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6366" w:history="1">
              <w:r>
                <w:rPr>
                  <w:color w:val="0000FF"/>
                </w:rPr>
                <w:t>&lt;*&gt;</w:t>
              </w:r>
            </w:hyperlink>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Ежемесячно не менее 1 раза</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2.2.2</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тела или давления.</w:t>
            </w:r>
          </w:p>
          <w:p w:rsidR="00F64FE7" w:rsidRDefault="00F64FE7">
            <w:pPr>
              <w:pStyle w:val="ConsPlusNormal"/>
              <w:jc w:val="both"/>
            </w:pPr>
            <w:r>
              <w:t>Фиксирование результатов в амбулаторной карте.</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2.2.3</w:t>
            </w:r>
          </w:p>
        </w:tc>
        <w:tc>
          <w:tcPr>
            <w:tcW w:w="2494" w:type="dxa"/>
            <w:tcBorders>
              <w:bottom w:val="nil"/>
            </w:tcBorders>
          </w:tcPr>
          <w:p w:rsidR="00F64FE7" w:rsidRDefault="00F64FE7">
            <w:pPr>
              <w:pStyle w:val="ConsPlusNormal"/>
              <w:jc w:val="both"/>
            </w:pPr>
            <w:r>
              <w:t>- социально-медицинский патронаж, в том числе новорожденных</w:t>
            </w:r>
          </w:p>
        </w:tc>
        <w:tc>
          <w:tcPr>
            <w:tcW w:w="3912" w:type="dxa"/>
            <w:tcBorders>
              <w:bottom w:val="nil"/>
            </w:tcBorders>
          </w:tcPr>
          <w:p w:rsidR="00F64FE7" w:rsidRDefault="00F64FE7">
            <w:pPr>
              <w:pStyle w:val="ConsPlusNormal"/>
              <w:jc w:val="both"/>
            </w:pPr>
            <w:r>
              <w:t>Проведение обхода медицинской сестрой комнат для проживания получателей социальных услуг</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125</w:t>
            </w:r>
          </w:p>
        </w:tc>
        <w:tc>
          <w:tcPr>
            <w:tcW w:w="3912" w:type="dxa"/>
            <w:tcBorders>
              <w:bottom w:val="nil"/>
            </w:tcBorders>
          </w:tcPr>
          <w:p w:rsidR="00F64FE7" w:rsidRDefault="00F64FE7">
            <w:pPr>
              <w:pStyle w:val="ConsPlusNormal"/>
              <w:jc w:val="both"/>
            </w:pPr>
            <w:r>
              <w:t>Услуга по проведению социально-медицинского патронажа проводится с целью выявления жалоб, организации гигиенических процедур получателями социальных услуг, соблюдения санитарно-гигиенических правил проживания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0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6366" w:history="1">
              <w:r>
                <w:rPr>
                  <w:color w:val="0000FF"/>
                </w:rPr>
                <w:t>&lt;*&gt;</w:t>
              </w:r>
            </w:hyperlink>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w:t>
            </w:r>
          </w:p>
        </w:tc>
        <w:tc>
          <w:tcPr>
            <w:tcW w:w="3912" w:type="dxa"/>
            <w:vMerge w:val="restart"/>
          </w:tcPr>
          <w:p w:rsidR="00F64FE7" w:rsidRDefault="00F64FE7">
            <w:pPr>
              <w:pStyle w:val="ConsPlusNormal"/>
              <w:jc w:val="both"/>
            </w:pPr>
            <w:r>
              <w:t>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отношению к получателям социальных услуг</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jc w:val="both"/>
            </w:pPr>
            <w:r>
              <w:t>Подготовка медицинских препаратов и изделий медицинского назначения,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2.3.3</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5</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2.3.4</w:t>
            </w:r>
          </w:p>
        </w:tc>
        <w:tc>
          <w:tcPr>
            <w:tcW w:w="2494" w:type="dxa"/>
          </w:tcPr>
          <w:p w:rsidR="00F64FE7" w:rsidRDefault="00F64FE7">
            <w:pPr>
              <w:pStyle w:val="ConsPlusNormal"/>
              <w:jc w:val="both"/>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2.3.5</w:t>
            </w:r>
          </w:p>
        </w:tc>
        <w:tc>
          <w:tcPr>
            <w:tcW w:w="2494" w:type="dxa"/>
          </w:tcPr>
          <w:p w:rsidR="00F64FE7" w:rsidRDefault="00F64FE7">
            <w:pPr>
              <w:pStyle w:val="ConsPlusNormal"/>
              <w:jc w:val="both"/>
            </w:pPr>
            <w:r>
              <w:t>- обработка пролежней, раневых поверхностей, опрелостей</w:t>
            </w:r>
          </w:p>
        </w:tc>
        <w:tc>
          <w:tcPr>
            <w:tcW w:w="3912" w:type="dxa"/>
          </w:tcPr>
          <w:p w:rsidR="00F64FE7" w:rsidRDefault="00F64FE7">
            <w:pPr>
              <w:pStyle w:val="ConsPlusNormal"/>
              <w:jc w:val="both"/>
            </w:pPr>
            <w:r>
              <w:t>Обработка раневой поверхности лекарственными препаратами и наложение повязки.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rPr>
                <w:rFonts w:cs="Times New Roman"/>
              </w:rPr>
            </w:pP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6366"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социальной услуги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13606" w:type="dxa"/>
            <w:gridSpan w:val="6"/>
          </w:tcPr>
          <w:p w:rsidR="00F64FE7" w:rsidRDefault="00F64FE7">
            <w:pPr>
              <w:pStyle w:val="ConsPlusNormal"/>
              <w:jc w:val="both"/>
              <w:rPr>
                <w:rFonts w:cs="Times New Roman"/>
              </w:rPr>
            </w:pP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6366"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rPr>
                <w:rFonts w:cs="Times New Roman"/>
              </w:rPr>
            </w:pPr>
            <w:r>
              <w:t xml:space="preserve">- гимнастика </w:t>
            </w:r>
            <w:hyperlink w:anchor="P6366" w:history="1">
              <w:r>
                <w:rPr>
                  <w:color w:val="0000FF"/>
                </w:rPr>
                <w:t>&lt;*&gt;</w:t>
              </w:r>
            </w:hyperlink>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их здоровья</w:t>
            </w:r>
          </w:p>
        </w:tc>
      </w:tr>
      <w:tr w:rsidR="00F64FE7" w:rsidRPr="0090213F">
        <w:tc>
          <w:tcPr>
            <w:tcW w:w="964" w:type="dxa"/>
          </w:tcPr>
          <w:p w:rsidR="00F64FE7" w:rsidRDefault="00F64FE7">
            <w:pPr>
              <w:pStyle w:val="ConsPlusNormal"/>
              <w:jc w:val="both"/>
            </w:pPr>
            <w:r>
              <w:t>2.6</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2.7</w:t>
            </w:r>
          </w:p>
        </w:tc>
        <w:tc>
          <w:tcPr>
            <w:tcW w:w="12642" w:type="dxa"/>
            <w:gridSpan w:val="5"/>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c>
          <w:tcPr>
            <w:tcW w:w="964" w:type="dxa"/>
          </w:tcPr>
          <w:p w:rsidR="00F64FE7" w:rsidRDefault="00F64FE7">
            <w:pPr>
              <w:pStyle w:val="ConsPlusNormal"/>
              <w:jc w:val="both"/>
            </w:pPr>
            <w:r>
              <w:t>2.7.1</w:t>
            </w:r>
          </w:p>
        </w:tc>
        <w:tc>
          <w:tcPr>
            <w:tcW w:w="2494" w:type="dxa"/>
          </w:tcPr>
          <w:p w:rsidR="00F64FE7" w:rsidRDefault="00F64FE7">
            <w:pPr>
              <w:pStyle w:val="ConsPlusNormal"/>
              <w:jc w:val="both"/>
              <w:rPr>
                <w:rFonts w:cs="Times New Roman"/>
              </w:rPr>
            </w:pPr>
            <w:r>
              <w:t xml:space="preserve">- прием стоматолога в учреждении </w:t>
            </w:r>
            <w:hyperlink w:anchor="P6366" w:history="1">
              <w:r>
                <w:rPr>
                  <w:color w:val="0000FF"/>
                </w:rPr>
                <w:t>&lt;*&gt;</w:t>
              </w:r>
            </w:hyperlink>
          </w:p>
        </w:tc>
        <w:tc>
          <w:tcPr>
            <w:tcW w:w="3912" w:type="dxa"/>
          </w:tcPr>
          <w:p w:rsidR="00F64FE7" w:rsidRDefault="00F64FE7">
            <w:pPr>
              <w:pStyle w:val="ConsPlusNormal"/>
              <w:jc w:val="both"/>
            </w:pPr>
            <w:r>
              <w:t>Услуга оказывается в стоматологическом кабинете организации социального обслуживания. Стоматологом проводится осмотр и выявление патологии ротовой полости.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не менее 1 раза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выявление патологии ротовой полости получателя социальной услуги для предупреждения осложнений (хронических инфекций и т.д.) в обстановке, психологически располагающей для получателя социальной услуги</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социальной услуги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0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социальной услуги. Выявление в ходе беседы психологических проблем, стоящих перед получателем социальной услуги, оказание помощи в формулировании запроса получателя социальной услуги.</w:t>
            </w:r>
          </w:p>
          <w:p w:rsidR="00F64FE7" w:rsidRDefault="00F64FE7">
            <w:pPr>
              <w:pStyle w:val="ConsPlusNormal"/>
              <w:jc w:val="both"/>
            </w:pPr>
            <w:r>
              <w:t>Разъяснение получателю социальной услуги сути проблем и определение возможных путей их решения.</w:t>
            </w:r>
          </w:p>
          <w:p w:rsidR="00F64FE7" w:rsidRDefault="00F64FE7">
            <w:pPr>
              <w:pStyle w:val="ConsPlusNormal"/>
              <w:jc w:val="both"/>
            </w:pPr>
            <w:r>
              <w:t>Определение реакции получателя социальной услуги на имеющиеся проблемы и уровня мотивации к их преодолению.</w:t>
            </w:r>
          </w:p>
          <w:p w:rsidR="00F64FE7" w:rsidRDefault="00F64FE7">
            <w:pPr>
              <w:pStyle w:val="ConsPlusNormal"/>
              <w:jc w:val="both"/>
            </w:pPr>
            <w:r>
              <w:t>Разработка для получателя социальной услуги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полученной от получателя социальной услуги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0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реабилитационных мероприятий индивидуальных (групповых),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Психологическая 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социальной услуги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3.4</w:t>
            </w:r>
          </w:p>
        </w:tc>
        <w:tc>
          <w:tcPr>
            <w:tcW w:w="2494" w:type="dxa"/>
          </w:tcPr>
          <w:p w:rsidR="00F64FE7" w:rsidRDefault="00F64FE7">
            <w:pPr>
              <w:pStyle w:val="ConsPlusNormal"/>
              <w:jc w:val="both"/>
            </w:pPr>
            <w:r>
              <w:t>Социально-психологический патронаж</w:t>
            </w:r>
          </w:p>
        </w:tc>
        <w:tc>
          <w:tcPr>
            <w:tcW w:w="3912" w:type="dxa"/>
          </w:tcPr>
          <w:p w:rsidR="00F64FE7" w:rsidRDefault="00F64FE7">
            <w:pPr>
              <w:pStyle w:val="ConsPlusNormal"/>
              <w:jc w:val="both"/>
            </w:pPr>
            <w:r>
              <w:t>Систематическое наблюдение за получателем социальной услуги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1 раз в квартал</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Наблюдение и оказание необходимой социально-психологической помощи с целью устранения у получателя социальной услуги психического дискомфорта, личностного и межличностного конфликта</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социальной услуги,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социальной услуги, попавшему в кризисную или конфликтную ситуацию</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в форме бесед, разъяснений, рекомендаций для усвоения знаний, умений, навыков, которые получатель социальной услуги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125</w:t>
            </w:r>
          </w:p>
        </w:tc>
        <w:tc>
          <w:tcPr>
            <w:tcW w:w="3912" w:type="dxa"/>
            <w:vMerge w:val="restart"/>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социальной услуги с целью обеспечить соответствие этих отклонений возрастным нормативам, требованиям социальной среды и интересам получателя социальной услуги</w:t>
            </w:r>
          </w:p>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коррекционное занятие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25</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50</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4.1.5</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50</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социальной услуги.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4.1.6</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50</w:t>
            </w:r>
          </w:p>
        </w:tc>
        <w:tc>
          <w:tcPr>
            <w:tcW w:w="3912" w:type="dxa"/>
            <w:vMerge w:val="restart"/>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pPr>
            <w:r>
              <w:t>4.1.7</w:t>
            </w:r>
          </w:p>
        </w:tc>
        <w:tc>
          <w:tcPr>
            <w:tcW w:w="2494" w:type="dxa"/>
          </w:tcPr>
          <w:p w:rsidR="00F64FE7" w:rsidRDefault="00F64FE7">
            <w:pPr>
              <w:pStyle w:val="ConsPlusNormal"/>
              <w:jc w:val="both"/>
            </w:pPr>
            <w:r>
              <w:t>- музыкальное занятие (музыкотерапия)</w:t>
            </w:r>
          </w:p>
        </w:tc>
        <w:tc>
          <w:tcPr>
            <w:tcW w:w="3912" w:type="dxa"/>
          </w:tcPr>
          <w:p w:rsidR="00F64FE7" w:rsidRDefault="00F64FE7">
            <w:pPr>
              <w:pStyle w:val="ConsPlusNormal"/>
              <w:jc w:val="both"/>
            </w:pPr>
            <w:r>
              <w:t>Проведение занятий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50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4.2.1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6</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социальной услуги, привлечению их к участию в праздниках, соревнованиях, к активной клубной и кружковой работе, к проведению других культурно-досуговых мероприятий.</w:t>
            </w:r>
          </w:p>
          <w:p w:rsidR="00F64FE7" w:rsidRDefault="00F64FE7">
            <w:pPr>
              <w:pStyle w:val="ConsPlusNormal"/>
              <w:jc w:val="both"/>
            </w:pPr>
            <w:r>
              <w:t>Создание развивающей среды для проведения настольно-печатных игр, спортивно-групповых игр, проведение музыкальных викторин, праздничных тематических вечеров.</w:t>
            </w:r>
          </w:p>
          <w:p w:rsidR="00F64FE7" w:rsidRDefault="00F64FE7">
            <w:pPr>
              <w:pStyle w:val="ConsPlusNormal"/>
              <w:jc w:val="both"/>
            </w:pPr>
            <w:r>
              <w:t>Услуга должна способствовать формированию общего и культурного кругозора в сфере общения, развитию мыслительных процессов в игре, воспитанию личностных черт характера (толерантности, доброжелательности, сдержанности, юмора), умению принимать и выполнять правила коллективной игры</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Социально-педагогический патронаж</w:t>
            </w:r>
          </w:p>
        </w:tc>
        <w:tc>
          <w:tcPr>
            <w:tcW w:w="3912" w:type="dxa"/>
          </w:tcPr>
          <w:p w:rsidR="00F64FE7" w:rsidRDefault="00F64FE7">
            <w:pPr>
              <w:pStyle w:val="ConsPlusNormal"/>
              <w:jc w:val="both"/>
            </w:pPr>
            <w:r>
              <w:t>Посещение получателя социальной услуги с целью оказания своевременной педагогической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Социально-педагогический патронаж - социально-педагогическая услуга, заключающаяся в систематическом наблюдении за получателем социальной услуги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ему при необходимости социально-педагогической помощи</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Организация помощи в получении образования, в том числе профессионального образования, инвалидами (детьми-инвалидами) в соответствии с их способностями</w:t>
            </w:r>
          </w:p>
        </w:tc>
        <w:tc>
          <w:tcPr>
            <w:tcW w:w="3912" w:type="dxa"/>
          </w:tcPr>
          <w:p w:rsidR="00F64FE7" w:rsidRDefault="00F64FE7">
            <w:pPr>
              <w:pStyle w:val="ConsPlusNormal"/>
              <w:jc w:val="both"/>
            </w:pPr>
            <w:r>
              <w:t>Осуществление взаимодействия с учреждениями образования/учебными центрами по вопросам получения образования или обучения получателя услуги и предоставление ему необходимых документов</w:t>
            </w:r>
          </w:p>
        </w:tc>
        <w:tc>
          <w:tcPr>
            <w:tcW w:w="1304" w:type="dxa"/>
          </w:tcPr>
          <w:p w:rsidR="00F64FE7" w:rsidRDefault="00F64FE7">
            <w:pPr>
              <w:pStyle w:val="ConsPlusNormal"/>
              <w:jc w:val="both"/>
            </w:pPr>
            <w:r>
              <w:t>По назначению ПМПК</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Организация помощи в получении образования и (или) квалификации детьми-инвалидами в соответствии с их способностями должна заключаться в создании системы непрерывного образования, включающей учреждения начального, среднего и высшего профессионального образования, с учетом физических возможностей и умственных способностей получателей социальных услуг. Условия обучения должны включать в себя использование адаптивных образовательных программ среднего профессионального образования, специальных методов обучения и воспитания, специальных учебников, учебных пособий, специальных технических средств обучения, проведение групповых и индивидуальных коррекционных занятий, обеспечение доступа в здания образовательных организаций и другие условия. Обучающиеся с ограниченными возможностями здоровья и инвалиды должны иметь возможность обучаться по индивидуальному учебному плану. Образование должно быть ориентировано на получение конкурентоспособных профессий, значительно повышающих возможности последующего трудоустройства инвалидов</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не менее 1 раза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его защиты от возможных нарушений</w:t>
            </w:r>
          </w:p>
        </w:tc>
      </w:tr>
      <w:tr w:rsidR="00F64FE7" w:rsidRPr="0090213F">
        <w:tc>
          <w:tcPr>
            <w:tcW w:w="964" w:type="dxa"/>
          </w:tcPr>
          <w:p w:rsidR="00F64FE7" w:rsidRDefault="00F64FE7">
            <w:pPr>
              <w:pStyle w:val="ConsPlusNormal"/>
              <w:jc w:val="both"/>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7.1</w:t>
            </w:r>
          </w:p>
        </w:tc>
        <w:tc>
          <w:tcPr>
            <w:tcW w:w="2494" w:type="dxa"/>
          </w:tcPr>
          <w:p w:rsidR="00F64FE7" w:rsidRDefault="00F64FE7">
            <w:pPr>
              <w:pStyle w:val="ConsPlusNormal"/>
              <w:jc w:val="both"/>
            </w:pPr>
            <w:r>
              <w:t>Обучение инвалидов (детей-инвалидов) пользованию техническими средствами реабилитации</w:t>
            </w:r>
          </w:p>
        </w:tc>
        <w:tc>
          <w:tcPr>
            <w:tcW w:w="3912" w:type="dxa"/>
          </w:tcPr>
          <w:p w:rsidR="00F64FE7" w:rsidRDefault="00F64FE7">
            <w:pPr>
              <w:pStyle w:val="ConsPlusNormal"/>
              <w:jc w:val="both"/>
            </w:pPr>
            <w:r>
              <w:t>Обучение и формирование устойчивых навыков пользования техническими средствами реабилитации.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При предоставлении услуги у получателя социальной услуги происходит расширение двигательного режима, возможность использования технических средств реабилитации в домашних условиях, что дает удовлетворение его способности к самостоятельности</w:t>
            </w:r>
          </w:p>
        </w:tc>
      </w:tr>
      <w:tr w:rsidR="00F64FE7" w:rsidRPr="0090213F">
        <w:tc>
          <w:tcPr>
            <w:tcW w:w="964" w:type="dxa"/>
          </w:tcPr>
          <w:p w:rsidR="00F64FE7" w:rsidRDefault="00F64FE7">
            <w:pPr>
              <w:pStyle w:val="ConsPlusNormal"/>
              <w:jc w:val="both"/>
            </w:pPr>
            <w:r>
              <w:t>7.2</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6366" w:history="1">
              <w:r>
                <w:rPr>
                  <w:color w:val="0000FF"/>
                </w:rPr>
                <w:t>&lt;*&gt;</w:t>
              </w:r>
            </w:hyperlink>
          </w:p>
        </w:tc>
      </w:tr>
      <w:tr w:rsidR="00F64FE7" w:rsidRPr="0090213F">
        <w:tc>
          <w:tcPr>
            <w:tcW w:w="964" w:type="dxa"/>
          </w:tcPr>
          <w:p w:rsidR="00F64FE7" w:rsidRDefault="00F64FE7">
            <w:pPr>
              <w:pStyle w:val="ConsPlusNormal"/>
              <w:jc w:val="both"/>
            </w:pPr>
            <w:r>
              <w:t>7.2.1</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социальной услуги</w:t>
            </w:r>
          </w:p>
        </w:tc>
      </w:tr>
      <w:tr w:rsidR="00F64FE7" w:rsidRPr="0090213F">
        <w:tc>
          <w:tcPr>
            <w:tcW w:w="964" w:type="dxa"/>
          </w:tcPr>
          <w:p w:rsidR="00F64FE7" w:rsidRDefault="00F64FE7">
            <w:pPr>
              <w:pStyle w:val="ConsPlusNormal"/>
              <w:jc w:val="both"/>
            </w:pPr>
            <w:r>
              <w:t>7.2.2</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социальной услуги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социальной услуги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7.2.3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социальной услуги.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7.3</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7.3.1</w:t>
            </w:r>
          </w:p>
        </w:tc>
        <w:tc>
          <w:tcPr>
            <w:tcW w:w="2494" w:type="dxa"/>
            <w:tcBorders>
              <w:bottom w:val="nil"/>
            </w:tcBorders>
          </w:tcPr>
          <w:p w:rsidR="00F64FE7" w:rsidRDefault="00F64FE7">
            <w:pPr>
              <w:pStyle w:val="ConsPlusNormal"/>
              <w:jc w:val="both"/>
            </w:pPr>
            <w:r>
              <w:t>- индивидуальное занятие</w:t>
            </w:r>
          </w:p>
        </w:tc>
        <w:tc>
          <w:tcPr>
            <w:tcW w:w="3912" w:type="dxa"/>
            <w:tcBorders>
              <w:bottom w:val="nil"/>
            </w:tcBorders>
          </w:tcPr>
          <w:p w:rsidR="00F64FE7" w:rsidRDefault="00F64FE7">
            <w:pPr>
              <w:pStyle w:val="ConsPlusNormal"/>
              <w:jc w:val="both"/>
            </w:pPr>
            <w:r>
              <w:t>Проведение индивидуальных практических занятий по обучению получателя социальной услуги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Не менее 1-го занятия ежедневно, кроме субботы, воскресенья</w:t>
            </w:r>
          </w:p>
        </w:tc>
        <w:tc>
          <w:tcPr>
            <w:tcW w:w="1020" w:type="dxa"/>
            <w:tcBorders>
              <w:bottom w:val="nil"/>
            </w:tcBorders>
          </w:tcPr>
          <w:p w:rsidR="00F64FE7" w:rsidRDefault="00F64FE7">
            <w:pPr>
              <w:pStyle w:val="ConsPlusNormal"/>
              <w:jc w:val="center"/>
            </w:pPr>
            <w:r>
              <w:t>125</w:t>
            </w:r>
          </w:p>
        </w:tc>
        <w:tc>
          <w:tcPr>
            <w:tcW w:w="3912" w:type="dxa"/>
            <w:tcBorders>
              <w:bottom w:val="nil"/>
            </w:tcBorders>
          </w:tcPr>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F64FE7" w:rsidRPr="0090213F">
        <w:tblPrEx>
          <w:tblBorders>
            <w:insideH w:val="none" w:sz="0" w:space="0" w:color="auto"/>
          </w:tblBorders>
        </w:tblPrEx>
        <w:tc>
          <w:tcPr>
            <w:tcW w:w="13606" w:type="dxa"/>
            <w:gridSpan w:val="6"/>
            <w:tcBorders>
              <w:top w:val="nil"/>
              <w:bottom w:val="single" w:sz="4" w:space="0" w:color="auto"/>
            </w:tcBorders>
          </w:tcPr>
          <w:p w:rsidR="00F64FE7" w:rsidRDefault="00F64FE7">
            <w:pPr>
              <w:pStyle w:val="ConsPlusNormal"/>
              <w:jc w:val="both"/>
            </w:pPr>
            <w:r>
              <w:t xml:space="preserve">(в ред. приказов Минсоцразвития Новосибирской области от 27.02.2015 </w:t>
            </w:r>
            <w:hyperlink r:id="rId303" w:history="1">
              <w:r>
                <w:rPr>
                  <w:color w:val="0000FF"/>
                </w:rPr>
                <w:t>N 160</w:t>
              </w:r>
            </w:hyperlink>
            <w:r>
              <w:t>,</w:t>
            </w:r>
          </w:p>
          <w:p w:rsidR="00F64FE7" w:rsidRDefault="00F64FE7">
            <w:pPr>
              <w:pStyle w:val="ConsPlusNormal"/>
              <w:jc w:val="both"/>
            </w:pPr>
            <w:r>
              <w:t xml:space="preserve">от 31.10.2016 </w:t>
            </w:r>
            <w:hyperlink r:id="rId304" w:history="1">
              <w:r>
                <w:rPr>
                  <w:color w:val="0000FF"/>
                </w:rPr>
                <w:t>N 890</w:t>
              </w:r>
            </w:hyperlink>
            <w:r>
              <w:t>)</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14" w:name="P6366"/>
      <w:bookmarkEnd w:id="14"/>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13. Стандарты социальных услуг, предоставляемых детям, нуждающимся в социальной помощи и (или) реабилитации в стационарной форме временного проживания.</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2 календарных месяца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pPr>
            <w:r>
              <w:t>Социально-бытовые услуги</w:t>
            </w:r>
          </w:p>
        </w:tc>
        <w:tc>
          <w:tcPr>
            <w:tcW w:w="3912" w:type="dxa"/>
          </w:tcPr>
          <w:p w:rsidR="00F64FE7" w:rsidRDefault="00F64FE7">
            <w:pPr>
              <w:pStyle w:val="ConsPlusNormal"/>
              <w:jc w:val="both"/>
              <w:rPr>
                <w:rFonts w:cs="Times New Roman"/>
              </w:rPr>
            </w:pP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30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F64FE7" w:rsidRDefault="00F64FE7">
            <w:pPr>
              <w:pStyle w:val="ConsPlusNormal"/>
              <w:jc w:val="both"/>
            </w:pPr>
            <w:r>
              <w:t>1 услуга - 1 раз ежемесячно</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F64FE7" w:rsidRPr="0090213F">
        <w:tc>
          <w:tcPr>
            <w:tcW w:w="964" w:type="dxa"/>
          </w:tcPr>
          <w:p w:rsidR="00F64FE7" w:rsidRDefault="00F64FE7">
            <w:pPr>
              <w:pStyle w:val="ConsPlusNormal"/>
              <w:jc w:val="both"/>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F64FE7" w:rsidRPr="0090213F">
        <w:tc>
          <w:tcPr>
            <w:tcW w:w="964" w:type="dxa"/>
          </w:tcPr>
          <w:p w:rsidR="00F64FE7" w:rsidRDefault="00F64FE7">
            <w:pPr>
              <w:pStyle w:val="ConsPlusNormal"/>
              <w:jc w:val="both"/>
            </w:pPr>
            <w:r>
              <w:t>1.3</w:t>
            </w:r>
          </w:p>
        </w:tc>
        <w:tc>
          <w:tcPr>
            <w:tcW w:w="12642" w:type="dxa"/>
            <w:gridSpan w:val="5"/>
            <w:vAlign w:val="center"/>
          </w:tcPr>
          <w:p w:rsidR="00F64FE7" w:rsidRDefault="00F64FE7">
            <w:pPr>
              <w:pStyle w:val="ConsPlusNormal"/>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jc w:val="both"/>
            </w:pPr>
            <w:r>
              <w:t>1.3.1</w:t>
            </w:r>
          </w:p>
        </w:tc>
        <w:tc>
          <w:tcPr>
            <w:tcW w:w="2494" w:type="dxa"/>
          </w:tcPr>
          <w:p w:rsidR="00F64FE7" w:rsidRDefault="00F64FE7">
            <w:pPr>
              <w:pStyle w:val="ConsPlusNormal"/>
              <w:jc w:val="both"/>
            </w:pPr>
            <w:r>
              <w:t>- верхней и нижней одеждой в соответствии с сезоном, ростом и размером</w:t>
            </w:r>
          </w:p>
        </w:tc>
        <w:tc>
          <w:tcPr>
            <w:tcW w:w="3912" w:type="dxa"/>
          </w:tcPr>
          <w:p w:rsidR="00F64FE7" w:rsidRDefault="00F64FE7">
            <w:pPr>
              <w:pStyle w:val="ConsPlusNormal"/>
              <w:jc w:val="both"/>
            </w:pPr>
            <w:r>
              <w:t xml:space="preserve">За единицу услуги принимают факт выдачи комплекта одежды в соответствии с </w:t>
            </w:r>
            <w:hyperlink r:id="rId306"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F64FE7" w:rsidRPr="0090213F">
        <w:tc>
          <w:tcPr>
            <w:tcW w:w="964" w:type="dxa"/>
          </w:tcPr>
          <w:p w:rsidR="00F64FE7" w:rsidRDefault="00F64FE7">
            <w:pPr>
              <w:pStyle w:val="ConsPlusNormal"/>
              <w:jc w:val="both"/>
            </w:pPr>
            <w:r>
              <w:t>1.3.2</w:t>
            </w:r>
          </w:p>
        </w:tc>
        <w:tc>
          <w:tcPr>
            <w:tcW w:w="2494" w:type="dxa"/>
          </w:tcPr>
          <w:p w:rsidR="00F64FE7" w:rsidRDefault="00F64FE7">
            <w:pPr>
              <w:pStyle w:val="ConsPlusNormal"/>
              <w:jc w:val="both"/>
            </w:pPr>
            <w:r>
              <w:t>- обувью домашней, уличной в соответствии с сезоном и размером</w:t>
            </w:r>
          </w:p>
        </w:tc>
        <w:tc>
          <w:tcPr>
            <w:tcW w:w="3912" w:type="dxa"/>
          </w:tcPr>
          <w:p w:rsidR="00F64FE7" w:rsidRDefault="00F64FE7">
            <w:pPr>
              <w:pStyle w:val="ConsPlusNormal"/>
              <w:jc w:val="both"/>
            </w:pPr>
            <w:r>
              <w:t xml:space="preserve">За единицу услуги принимают факт выдачи обуви в соответствии с </w:t>
            </w:r>
            <w:hyperlink r:id="rId307"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F64FE7" w:rsidRPr="0090213F">
        <w:tc>
          <w:tcPr>
            <w:tcW w:w="964" w:type="dxa"/>
          </w:tcPr>
          <w:p w:rsidR="00F64FE7" w:rsidRDefault="00F64FE7">
            <w:pPr>
              <w:pStyle w:val="ConsPlusNormal"/>
              <w:jc w:val="both"/>
            </w:pPr>
            <w:r>
              <w:t>1.3.3</w:t>
            </w:r>
          </w:p>
        </w:tc>
        <w:tc>
          <w:tcPr>
            <w:tcW w:w="2494" w:type="dxa"/>
          </w:tcPr>
          <w:p w:rsidR="00F64FE7" w:rsidRDefault="00F64FE7">
            <w:pPr>
              <w:pStyle w:val="ConsPlusNormal"/>
              <w:jc w:val="both"/>
            </w:pPr>
            <w:r>
              <w:t>- нательным бельем</w:t>
            </w:r>
          </w:p>
        </w:tc>
        <w:tc>
          <w:tcPr>
            <w:tcW w:w="3912" w:type="dxa"/>
          </w:tcPr>
          <w:p w:rsidR="00F64FE7" w:rsidRDefault="00F64FE7">
            <w:pPr>
              <w:pStyle w:val="ConsPlusNormal"/>
              <w:jc w:val="both"/>
            </w:pPr>
            <w:r>
              <w:t xml:space="preserve">За единицу услуги принимают факт выдачи комплекта нательного белья в соответствии с </w:t>
            </w:r>
            <w:hyperlink r:id="rId30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социальных услуг</w:t>
            </w:r>
          </w:p>
        </w:tc>
      </w:tr>
      <w:tr w:rsidR="00F64FE7" w:rsidRPr="0090213F">
        <w:tc>
          <w:tcPr>
            <w:tcW w:w="964" w:type="dxa"/>
          </w:tcPr>
          <w:p w:rsidR="00F64FE7" w:rsidRDefault="00F64FE7">
            <w:pPr>
              <w:pStyle w:val="ConsPlusNormal"/>
              <w:jc w:val="both"/>
            </w:pPr>
            <w:r>
              <w:t>1.3.4</w:t>
            </w:r>
          </w:p>
        </w:tc>
        <w:tc>
          <w:tcPr>
            <w:tcW w:w="2494" w:type="dxa"/>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30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c>
          <w:tcPr>
            <w:tcW w:w="964" w:type="dxa"/>
          </w:tcPr>
          <w:p w:rsidR="00F64FE7" w:rsidRDefault="00F64FE7">
            <w:pPr>
              <w:pStyle w:val="ConsPlusNormal"/>
              <w:jc w:val="both"/>
            </w:pPr>
            <w:r>
              <w:t>1.4</w:t>
            </w:r>
          </w:p>
        </w:tc>
        <w:tc>
          <w:tcPr>
            <w:tcW w:w="2494" w:type="dxa"/>
          </w:tcPr>
          <w:p w:rsidR="00F64FE7" w:rsidRDefault="00F64FE7">
            <w:pPr>
              <w:pStyle w:val="ConsPlusNormal"/>
              <w:jc w:val="both"/>
            </w:pPr>
            <w:r>
              <w:t>Обеспечение питанием согласно утвержденным нормативам</w:t>
            </w:r>
          </w:p>
        </w:tc>
        <w:tc>
          <w:tcPr>
            <w:tcW w:w="3912" w:type="dxa"/>
          </w:tcPr>
          <w:p w:rsidR="00F64FE7" w:rsidRDefault="00F64FE7">
            <w:pPr>
              <w:pStyle w:val="ConsPlusNormal"/>
              <w:jc w:val="both"/>
            </w:pPr>
            <w:r>
              <w:t xml:space="preserve">Ежедневное обеспечение питанием согласно нормативам, утвержденным </w:t>
            </w:r>
            <w:hyperlink r:id="rId310"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находящихся в ведении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Pr>
          <w:p w:rsidR="00F64FE7" w:rsidRDefault="00F64FE7">
            <w:pPr>
              <w:pStyle w:val="ConsPlusNormal"/>
            </w:pPr>
            <w:r>
              <w:t>Не менее 5-ти раз ежедневно</w:t>
            </w:r>
          </w:p>
        </w:tc>
        <w:tc>
          <w:tcPr>
            <w:tcW w:w="1020" w:type="dxa"/>
          </w:tcPr>
          <w:p w:rsidR="00F64FE7" w:rsidRDefault="00F64FE7">
            <w:pPr>
              <w:pStyle w:val="ConsPlusNormal"/>
              <w:jc w:val="center"/>
            </w:pPr>
            <w:r>
              <w:t>300</w:t>
            </w:r>
          </w:p>
        </w:tc>
        <w:tc>
          <w:tcPr>
            <w:tcW w:w="3912" w:type="dxa"/>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c>
          <w:tcPr>
            <w:tcW w:w="964" w:type="dxa"/>
          </w:tcPr>
          <w:p w:rsidR="00F64FE7" w:rsidRDefault="00F64FE7">
            <w:pPr>
              <w:pStyle w:val="ConsPlusNormal"/>
              <w:jc w:val="both"/>
            </w:pPr>
            <w:r>
              <w:t>1.5</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При передаче получателем социальных услуг на хранение документов, личных вещей, денежных сумм делается их опись и вкладывается в личное дело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jc w:val="both"/>
            </w:pPr>
            <w:r>
              <w:t>1.6.1</w:t>
            </w:r>
          </w:p>
        </w:tc>
        <w:tc>
          <w:tcPr>
            <w:tcW w:w="2494" w:type="dxa"/>
          </w:tcPr>
          <w:p w:rsidR="00F64FE7" w:rsidRDefault="00F64FE7">
            <w:pPr>
              <w:pStyle w:val="ConsPlusNormal"/>
              <w:jc w:val="both"/>
            </w:pPr>
            <w:r>
              <w:t>- одевание и раздевание</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 для детей дошкольного возраста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pPr>
            <w:r>
              <w:t>Не менее 2-х раз ежедневно</w:t>
            </w:r>
          </w:p>
        </w:tc>
        <w:tc>
          <w:tcPr>
            <w:tcW w:w="1020" w:type="dxa"/>
          </w:tcPr>
          <w:p w:rsidR="00F64FE7" w:rsidRDefault="00F64FE7">
            <w:pPr>
              <w:pStyle w:val="ConsPlusNormal"/>
              <w:jc w:val="center"/>
            </w:pPr>
            <w:r>
              <w:t>120</w:t>
            </w:r>
          </w:p>
        </w:tc>
        <w:tc>
          <w:tcPr>
            <w:tcW w:w="3912" w:type="dxa"/>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1.6.2</w:t>
            </w:r>
          </w:p>
        </w:tc>
        <w:tc>
          <w:tcPr>
            <w:tcW w:w="2494" w:type="dxa"/>
          </w:tcPr>
          <w:p w:rsidR="00F64FE7" w:rsidRDefault="00F64FE7">
            <w:pPr>
              <w:pStyle w:val="ConsPlusNormal"/>
              <w:jc w:val="both"/>
            </w:pPr>
            <w:r>
              <w:t>- стрижка волос</w:t>
            </w:r>
          </w:p>
        </w:tc>
        <w:tc>
          <w:tcPr>
            <w:tcW w:w="3912" w:type="dxa"/>
          </w:tcPr>
          <w:p w:rsidR="00F64FE7" w:rsidRDefault="00F64FE7">
            <w:pPr>
              <w:pStyle w:val="ConsPlusNormal"/>
              <w:jc w:val="both"/>
            </w:pPr>
            <w:r>
              <w:t>Перед стрижкой на получателя социальных услуг одевается пелерина. Для стрижки волос используются ножницы или электрическая машинка. Все инструменты после использования подвергаются дезинфекции.</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 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 требований безопасности, без причинения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1.6.3</w:t>
            </w:r>
          </w:p>
        </w:tc>
        <w:tc>
          <w:tcPr>
            <w:tcW w:w="2494" w:type="dxa"/>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F64FE7" w:rsidRDefault="00F64FE7">
            <w:pPr>
              <w:pStyle w:val="ConsPlusNormal"/>
              <w:jc w:val="both"/>
            </w:pPr>
            <w:r>
              <w:t>Стирка постельного и нательного белья осуществляется в прачечной. Сбор белья в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1.6.4</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1.6.5</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1.6.6</w:t>
            </w:r>
          </w:p>
        </w:tc>
        <w:tc>
          <w:tcPr>
            <w:tcW w:w="2494" w:type="dxa"/>
          </w:tcPr>
          <w:p w:rsidR="00F64FE7" w:rsidRDefault="00F64FE7">
            <w:pPr>
              <w:pStyle w:val="ConsPlusNormal"/>
              <w:jc w:val="both"/>
            </w:pPr>
            <w:r>
              <w:t>- смена нательного белья (ночная сорочка, трусы, майка)</w:t>
            </w:r>
          </w:p>
        </w:tc>
        <w:tc>
          <w:tcPr>
            <w:tcW w:w="3912" w:type="dxa"/>
          </w:tcPr>
          <w:p w:rsidR="00F64FE7" w:rsidRDefault="00F64FE7">
            <w:pPr>
              <w:pStyle w:val="ConsPlusNormal"/>
              <w:jc w:val="both"/>
            </w:pPr>
            <w:r>
              <w:t>Нательное белье (ночная сорочка, трусы, майка) собирается в отдельные мешки, которые транспортируются в прачечную.</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vAlign w:val="center"/>
          </w:tcPr>
          <w:p w:rsidR="00F64FE7" w:rsidRDefault="00F64FE7">
            <w:pPr>
              <w:pStyle w:val="ConsPlusNormal"/>
              <w:jc w:val="center"/>
            </w:pPr>
            <w:r>
              <w:t>60</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1.6.7</w:t>
            </w:r>
          </w:p>
        </w:tc>
        <w:tc>
          <w:tcPr>
            <w:tcW w:w="2494" w:type="dxa"/>
          </w:tcPr>
          <w:p w:rsidR="00F64FE7" w:rsidRDefault="00F64FE7">
            <w:pPr>
              <w:pStyle w:val="ConsPlusNormal"/>
              <w:jc w:val="both"/>
            </w:pPr>
            <w:r>
              <w:t>- предоставление предметов личной гигиены</w:t>
            </w:r>
          </w:p>
        </w:tc>
        <w:tc>
          <w:tcPr>
            <w:tcW w:w="3912" w:type="dxa"/>
          </w:tcPr>
          <w:p w:rsidR="00F64FE7" w:rsidRDefault="00F64FE7">
            <w:pPr>
              <w:pStyle w:val="ConsPlusNormal"/>
              <w:jc w:val="both"/>
            </w:pPr>
            <w:r>
              <w:t>Предметы личной гигиены выдаются получателям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1.6.8</w:t>
            </w:r>
          </w:p>
        </w:tc>
        <w:tc>
          <w:tcPr>
            <w:tcW w:w="2494" w:type="dxa"/>
          </w:tcPr>
          <w:p w:rsidR="00F64FE7" w:rsidRDefault="00F64FE7">
            <w:pPr>
              <w:pStyle w:val="ConsPlusNormal"/>
              <w:jc w:val="both"/>
            </w:pPr>
            <w:r>
              <w:t>- причесывание</w:t>
            </w:r>
          </w:p>
        </w:tc>
        <w:tc>
          <w:tcPr>
            <w:tcW w:w="3912" w:type="dxa"/>
          </w:tcPr>
          <w:p w:rsidR="00F64FE7" w:rsidRDefault="00F64FE7">
            <w:pPr>
              <w:pStyle w:val="ConsPlusNormal"/>
              <w:jc w:val="both"/>
            </w:pPr>
            <w:r>
              <w:t>Для каждого получателя социальных услуг используются индивидуальные расчески.</w:t>
            </w:r>
          </w:p>
          <w:p w:rsidR="00F64FE7" w:rsidRDefault="00F64FE7">
            <w:pPr>
              <w:pStyle w:val="ConsPlusNormal"/>
              <w:jc w:val="both"/>
            </w:pPr>
            <w:r>
              <w:t>1 услуга - 1 раз</w:t>
            </w:r>
          </w:p>
        </w:tc>
        <w:tc>
          <w:tcPr>
            <w:tcW w:w="1304" w:type="dxa"/>
          </w:tcPr>
          <w:p w:rsidR="00F64FE7" w:rsidRDefault="00F64FE7">
            <w:pPr>
              <w:pStyle w:val="ConsPlusNormal"/>
            </w:pPr>
            <w:r>
              <w:t>Не менее 2-х раз ежедневно</w:t>
            </w:r>
          </w:p>
        </w:tc>
        <w:tc>
          <w:tcPr>
            <w:tcW w:w="1020" w:type="dxa"/>
          </w:tcPr>
          <w:p w:rsidR="00F64FE7" w:rsidRDefault="00F64FE7">
            <w:pPr>
              <w:pStyle w:val="ConsPlusNormal"/>
              <w:jc w:val="center"/>
            </w:pPr>
            <w:r>
              <w:t>120</w:t>
            </w:r>
          </w:p>
        </w:tc>
        <w:tc>
          <w:tcPr>
            <w:tcW w:w="3912" w:type="dxa"/>
          </w:tcPr>
          <w:p w:rsidR="00F64FE7" w:rsidRDefault="00F64FE7">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1.6.9</w:t>
            </w:r>
          </w:p>
        </w:tc>
        <w:tc>
          <w:tcPr>
            <w:tcW w:w="2494" w:type="dxa"/>
          </w:tcPr>
          <w:p w:rsidR="00F64FE7" w:rsidRDefault="00F64FE7">
            <w:pPr>
              <w:pStyle w:val="ConsPlusNormal"/>
              <w:jc w:val="both"/>
            </w:pPr>
            <w:r>
              <w:t>- гигиена тела общая (гигиеническая ванна)</w:t>
            </w:r>
          </w:p>
        </w:tc>
        <w:tc>
          <w:tcPr>
            <w:tcW w:w="3912" w:type="dxa"/>
          </w:tcPr>
          <w:p w:rsidR="00F64FE7" w:rsidRDefault="00F64FE7">
            <w:pPr>
              <w:pStyle w:val="ConsPlusNormal"/>
              <w:jc w:val="both"/>
            </w:pPr>
            <w:r>
              <w:t>Услуга предоставляется получателям социальных услуг, не способным выполнять процедуры индивидуально обслуживающего и гигиенического характера. После приема ванны получателю социальных услуг помогают выйти из ванны, сухо вытирают, помогают одеться и сопровождают в отделение.</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8</w:t>
            </w:r>
          </w:p>
        </w:tc>
        <w:tc>
          <w:tcPr>
            <w:tcW w:w="3912" w:type="dxa"/>
            <w:vMerge w:val="restart"/>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1.6.10</w:t>
            </w:r>
          </w:p>
        </w:tc>
        <w:tc>
          <w:tcPr>
            <w:tcW w:w="2494" w:type="dxa"/>
          </w:tcPr>
          <w:p w:rsidR="00F64FE7" w:rsidRDefault="00F64FE7">
            <w:pPr>
              <w:pStyle w:val="ConsPlusNormal"/>
              <w:jc w:val="both"/>
            </w:pPr>
            <w:r>
              <w:t>- гигиена тела частичная</w:t>
            </w:r>
          </w:p>
        </w:tc>
        <w:tc>
          <w:tcPr>
            <w:tcW w:w="3912" w:type="dxa"/>
          </w:tcPr>
          <w:p w:rsidR="00F64FE7" w:rsidRDefault="00F64FE7">
            <w:pPr>
              <w:pStyle w:val="ConsPlusNormal"/>
              <w:jc w:val="both"/>
            </w:pPr>
            <w:r>
              <w:t>Услуга предоставляется получателям социальных услуг, не способным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pPr>
            <w:r>
              <w:t>Не менее 4-х раз ежедневно</w:t>
            </w:r>
          </w:p>
        </w:tc>
        <w:tc>
          <w:tcPr>
            <w:tcW w:w="1020" w:type="dxa"/>
          </w:tcPr>
          <w:p w:rsidR="00F64FE7" w:rsidRDefault="00F64FE7">
            <w:pPr>
              <w:pStyle w:val="ConsPlusNormal"/>
              <w:jc w:val="center"/>
            </w:pPr>
            <w:r>
              <w:t>240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1.6.11</w:t>
            </w:r>
          </w:p>
        </w:tc>
        <w:tc>
          <w:tcPr>
            <w:tcW w:w="2494" w:type="dxa"/>
          </w:tcPr>
          <w:p w:rsidR="00F64FE7" w:rsidRDefault="00F64FE7">
            <w:pPr>
              <w:pStyle w:val="ConsPlusNormal"/>
              <w:jc w:val="both"/>
            </w:pPr>
            <w:r>
              <w:t>- мытье головы шампунем, мылом</w:t>
            </w:r>
          </w:p>
        </w:tc>
        <w:tc>
          <w:tcPr>
            <w:tcW w:w="3912" w:type="dxa"/>
          </w:tcPr>
          <w:p w:rsidR="00F64FE7" w:rsidRDefault="00F64FE7">
            <w:pPr>
              <w:pStyle w:val="ConsPlusNormal"/>
              <w:jc w:val="both"/>
            </w:pPr>
            <w:r>
              <w:t>Мытье головы проводится еженедельно и по мере необходимости. Для мытья головы используется средство - мыло или шампунь, чистое полотенце.</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8</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1.6.12</w:t>
            </w:r>
          </w:p>
        </w:tc>
        <w:tc>
          <w:tcPr>
            <w:tcW w:w="2494" w:type="dxa"/>
          </w:tcPr>
          <w:p w:rsidR="00F64FE7" w:rsidRDefault="00F64FE7">
            <w:pPr>
              <w:pStyle w:val="ConsPlusNormal"/>
              <w:jc w:val="both"/>
            </w:pPr>
            <w:r>
              <w:t>- стрижка ногтей (с предварительной подготовкой)</w:t>
            </w:r>
          </w:p>
        </w:tc>
        <w:tc>
          <w:tcPr>
            <w:tcW w:w="3912" w:type="dxa"/>
          </w:tcPr>
          <w:p w:rsidR="00F64FE7" w:rsidRDefault="00F64FE7">
            <w:pPr>
              <w:pStyle w:val="ConsPlusNormal"/>
              <w:jc w:val="both"/>
            </w:pPr>
            <w:r>
              <w:t>Для подготовки к процедуре кисти рук, стопы ног социальных услуг на 15 минут опускают в емкость с теплой водой. Осуществляется стрижка ногтей на кистях и стопах.</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1.7</w:t>
            </w:r>
          </w:p>
        </w:tc>
        <w:tc>
          <w:tcPr>
            <w:tcW w:w="2494" w:type="dxa"/>
          </w:tcPr>
          <w:p w:rsidR="00F64FE7" w:rsidRDefault="00F64FE7">
            <w:pPr>
              <w:pStyle w:val="ConsPlusNormal"/>
              <w:jc w:val="both"/>
            </w:pPr>
            <w:r>
              <w:t>Ремонт одежды</w:t>
            </w:r>
          </w:p>
        </w:tc>
        <w:tc>
          <w:tcPr>
            <w:tcW w:w="3912" w:type="dxa"/>
          </w:tcPr>
          <w:p w:rsidR="00F64FE7" w:rsidRDefault="00F64FE7">
            <w:pPr>
              <w:pStyle w:val="ConsPlusNormal"/>
              <w:jc w:val="both"/>
            </w:pPr>
            <w:r>
              <w:t>1 услуга - 1 раз</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rPr>
                <w:rFonts w:cs="Times New Roman"/>
              </w:rPr>
            </w:pPr>
          </w:p>
        </w:tc>
      </w:tr>
      <w:tr w:rsidR="00F64FE7" w:rsidRPr="0090213F">
        <w:tc>
          <w:tcPr>
            <w:tcW w:w="964" w:type="dxa"/>
          </w:tcPr>
          <w:p w:rsidR="00F64FE7" w:rsidRDefault="00F64FE7">
            <w:pPr>
              <w:pStyle w:val="ConsPlusNormal"/>
              <w:jc w:val="both"/>
            </w:pPr>
            <w:r>
              <w:t>1.8</w:t>
            </w:r>
          </w:p>
        </w:tc>
        <w:tc>
          <w:tcPr>
            <w:tcW w:w="12642" w:type="dxa"/>
            <w:gridSpan w:val="5"/>
          </w:tcPr>
          <w:p w:rsidR="00F64FE7" w:rsidRDefault="00F64FE7">
            <w:pPr>
              <w:pStyle w:val="ConsPlusNormal"/>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1.8.1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vMerge w:val="restart"/>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Pr>
          <w:p w:rsidR="00F64FE7" w:rsidRDefault="00F64FE7">
            <w:pPr>
              <w:pStyle w:val="ConsPlusNormal"/>
            </w:pPr>
            <w:r>
              <w:t>Не менее 1 раза в неделю</w:t>
            </w:r>
          </w:p>
        </w:tc>
        <w:tc>
          <w:tcPr>
            <w:tcW w:w="1020" w:type="dxa"/>
            <w:vMerge w:val="restart"/>
          </w:tcPr>
          <w:p w:rsidR="00F64FE7" w:rsidRDefault="00F64FE7">
            <w:pPr>
              <w:pStyle w:val="ConsPlusNormal"/>
              <w:jc w:val="center"/>
            </w:pPr>
            <w:r>
              <w:t>8</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pPr>
            <w:r>
              <w:t>1.8.2</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1.8.3</w:t>
            </w:r>
          </w:p>
        </w:tc>
        <w:tc>
          <w:tcPr>
            <w:tcW w:w="2494" w:type="dxa"/>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Pr>
          <w:p w:rsidR="00F64FE7" w:rsidRDefault="00F64FE7">
            <w:pPr>
              <w:pStyle w:val="ConsPlusNormal"/>
            </w:pPr>
            <w:r>
              <w:t>2 раза в месяц</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pPr>
            <w:r>
              <w:t>1.9</w:t>
            </w:r>
          </w:p>
        </w:tc>
        <w:tc>
          <w:tcPr>
            <w:tcW w:w="12642" w:type="dxa"/>
            <w:gridSpan w:val="5"/>
          </w:tcPr>
          <w:p w:rsidR="00F64FE7" w:rsidRDefault="00F64FE7">
            <w:pPr>
              <w:pStyle w:val="ConsPlusNormal"/>
            </w:pPr>
            <w:r>
              <w:t>Сопровождение на прогулке:</w:t>
            </w:r>
          </w:p>
        </w:tc>
      </w:tr>
      <w:tr w:rsidR="00F64FE7" w:rsidRPr="0090213F">
        <w:tc>
          <w:tcPr>
            <w:tcW w:w="964" w:type="dxa"/>
          </w:tcPr>
          <w:p w:rsidR="00F64FE7" w:rsidRDefault="00F64FE7">
            <w:pPr>
              <w:pStyle w:val="ConsPlusNormal"/>
              <w:jc w:val="both"/>
            </w:pPr>
            <w:r>
              <w:t>1.9.1</w:t>
            </w:r>
          </w:p>
        </w:tc>
        <w:tc>
          <w:tcPr>
            <w:tcW w:w="2494" w:type="dxa"/>
          </w:tcPr>
          <w:p w:rsidR="00F64FE7" w:rsidRDefault="00F64FE7">
            <w:pPr>
              <w:pStyle w:val="ConsPlusNormal"/>
              <w:jc w:val="both"/>
            </w:pPr>
            <w:r>
              <w:t>- сопровождение на прогулке коллективной</w:t>
            </w:r>
          </w:p>
        </w:tc>
        <w:tc>
          <w:tcPr>
            <w:tcW w:w="3912" w:type="dxa"/>
          </w:tcPr>
          <w:p w:rsidR="00F64FE7" w:rsidRDefault="00F64FE7">
            <w:pPr>
              <w:pStyle w:val="ConsPlusNormal"/>
              <w:jc w:val="both"/>
            </w:pPr>
            <w:r>
              <w:t>Получателя социальных услуг одевают в одежду в соответствии с сезоном. 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pPr>
            <w:r>
              <w:t>2 раза ежедневно</w:t>
            </w:r>
          </w:p>
        </w:tc>
        <w:tc>
          <w:tcPr>
            <w:tcW w:w="1020" w:type="dxa"/>
          </w:tcPr>
          <w:p w:rsidR="00F64FE7" w:rsidRDefault="00F64FE7">
            <w:pPr>
              <w:pStyle w:val="ConsPlusNormal"/>
              <w:jc w:val="center"/>
            </w:pPr>
            <w:r>
              <w:t>120</w:t>
            </w:r>
          </w:p>
        </w:tc>
        <w:tc>
          <w:tcPr>
            <w:tcW w:w="3912" w:type="dxa"/>
          </w:tcPr>
          <w:p w:rsidR="00F64FE7" w:rsidRDefault="00F64FE7">
            <w:pPr>
              <w:pStyle w:val="ConsPlusNormal"/>
              <w:jc w:val="both"/>
            </w:pPr>
            <w:r>
              <w:t>Прогулка групповая (группы не более 7 человек) осуществляется в сопровождении сотрудника организации социального обслуживания</w:t>
            </w:r>
          </w:p>
        </w:tc>
      </w:tr>
      <w:tr w:rsidR="00F64FE7" w:rsidRPr="0090213F">
        <w:tc>
          <w:tcPr>
            <w:tcW w:w="964" w:type="dxa"/>
          </w:tcPr>
          <w:p w:rsidR="00F64FE7" w:rsidRDefault="00F64FE7">
            <w:pPr>
              <w:pStyle w:val="ConsPlusNormal"/>
              <w:jc w:val="both"/>
            </w:pPr>
            <w:r>
              <w:t>1.10</w:t>
            </w:r>
          </w:p>
        </w:tc>
        <w:tc>
          <w:tcPr>
            <w:tcW w:w="12642" w:type="dxa"/>
            <w:gridSpan w:val="5"/>
          </w:tcPr>
          <w:p w:rsidR="00F64FE7" w:rsidRDefault="00F64FE7">
            <w:pPr>
              <w:pStyle w:val="ConsPlusNormal"/>
            </w:pPr>
            <w:r>
              <w:t>Уборка жилых помещений:</w:t>
            </w:r>
          </w:p>
        </w:tc>
      </w:tr>
      <w:tr w:rsidR="00F64FE7" w:rsidRPr="0090213F">
        <w:tc>
          <w:tcPr>
            <w:tcW w:w="964" w:type="dxa"/>
          </w:tcPr>
          <w:p w:rsidR="00F64FE7" w:rsidRDefault="00F64FE7">
            <w:pPr>
              <w:pStyle w:val="ConsPlusNormal"/>
              <w:jc w:val="both"/>
            </w:pPr>
            <w:r>
              <w:t>1.10.1</w:t>
            </w:r>
          </w:p>
        </w:tc>
        <w:tc>
          <w:tcPr>
            <w:tcW w:w="2494" w:type="dxa"/>
          </w:tcPr>
          <w:p w:rsidR="00F64FE7" w:rsidRDefault="00F64FE7">
            <w:pPr>
              <w:pStyle w:val="ConsPlusNormal"/>
              <w:jc w:val="both"/>
            </w:pPr>
            <w:r>
              <w:t>- влажная уборка помещений</w:t>
            </w:r>
          </w:p>
        </w:tc>
        <w:tc>
          <w:tcPr>
            <w:tcW w:w="3912" w:type="dxa"/>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Pr>
          <w:p w:rsidR="00F64FE7" w:rsidRDefault="00F64FE7">
            <w:pPr>
              <w:pStyle w:val="ConsPlusNormal"/>
            </w:pPr>
            <w:r>
              <w:t>Не менее 2-х раз ежедневно</w:t>
            </w:r>
          </w:p>
        </w:tc>
        <w:tc>
          <w:tcPr>
            <w:tcW w:w="1020" w:type="dxa"/>
          </w:tcPr>
          <w:p w:rsidR="00F64FE7" w:rsidRDefault="00F64FE7">
            <w:pPr>
              <w:pStyle w:val="ConsPlusNormal"/>
              <w:jc w:val="center"/>
            </w:pPr>
            <w:r>
              <w:t>120</w:t>
            </w:r>
          </w:p>
        </w:tc>
        <w:tc>
          <w:tcPr>
            <w:tcW w:w="3912" w:type="dxa"/>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c>
          <w:tcPr>
            <w:tcW w:w="964" w:type="dxa"/>
          </w:tcPr>
          <w:p w:rsidR="00F64FE7" w:rsidRDefault="00F64FE7">
            <w:pPr>
              <w:pStyle w:val="ConsPlusNormal"/>
              <w:jc w:val="both"/>
            </w:pPr>
            <w:r>
              <w:t>1.11</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Составление индивидуального плана социального обслуживания несовершеннолетних предполагает формирование на основе результатов диагностики рекомендаций по социальной, социально-педагогической, социально-психологической и социально-медицинской реабилитации.</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Восстановление социального статуса несовершеннолетнего, улучшение его психологического состояния, повышение адаптационных возможностей, привитие навыков самообслуживания</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pPr>
            <w:r>
              <w:t xml:space="preserve">Проведение первичного медицинского осмотра и первичной санитарной обработки </w:t>
            </w:r>
            <w:hyperlink w:anchor="P7022" w:history="1">
              <w:r>
                <w:rPr>
                  <w:color w:val="0000FF"/>
                </w:rPr>
                <w:t>&lt;*&gt;</w:t>
              </w:r>
            </w:hyperlink>
            <w:r>
              <w:t>:</w:t>
            </w:r>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его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F64FE7" w:rsidRPr="0090213F">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выдержать экспозицию.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2.1.3</w:t>
            </w:r>
          </w:p>
        </w:tc>
        <w:tc>
          <w:tcPr>
            <w:tcW w:w="2494" w:type="dxa"/>
          </w:tcPr>
          <w:p w:rsidR="00F64FE7" w:rsidRDefault="00F64FE7">
            <w:pPr>
              <w:pStyle w:val="ConsPlusNormal"/>
              <w:jc w:val="both"/>
            </w:pPr>
            <w:r>
              <w:t>- санитарная обработка одежды в дезкамере, дезинфекция</w:t>
            </w:r>
          </w:p>
        </w:tc>
        <w:tc>
          <w:tcPr>
            <w:tcW w:w="3912" w:type="dxa"/>
          </w:tcPr>
          <w:p w:rsidR="00F64FE7" w:rsidRDefault="00F64FE7">
            <w:pPr>
              <w:pStyle w:val="ConsPlusNormal"/>
              <w:jc w:val="both"/>
            </w:pPr>
            <w:r>
              <w:t>При поступлении получателя социальных услуг в дезкамере проводится санитарная обработка одежды и нательного белья.</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предварительная запись в медицинскую организацию для прохождения диспансеризации</w:t>
            </w:r>
          </w:p>
        </w:tc>
        <w:tc>
          <w:tcPr>
            <w:tcW w:w="3912" w:type="dxa"/>
          </w:tcPr>
          <w:p w:rsidR="00F64FE7" w:rsidRDefault="00F64FE7">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rPr>
                <w:rFonts w:cs="Times New Roman"/>
              </w:rPr>
            </w:pPr>
            <w:r>
              <w:t xml:space="preserve">- осмотр врачом-специалистом учреждения </w:t>
            </w:r>
            <w:hyperlink w:anchor="P7022" w:history="1">
              <w:r>
                <w:rPr>
                  <w:color w:val="0000FF"/>
                </w:rPr>
                <w:t>&lt;*&gt;</w:t>
              </w:r>
            </w:hyperlink>
          </w:p>
        </w:tc>
        <w:tc>
          <w:tcPr>
            <w:tcW w:w="3912" w:type="dxa"/>
          </w:tcPr>
          <w:p w:rsidR="00F64FE7" w:rsidRDefault="00F64FE7">
            <w:pPr>
              <w:pStyle w:val="ConsPlusNormal"/>
              <w:jc w:val="both"/>
            </w:pPr>
            <w:r>
              <w:t>Осмотр и сбор анамнеза жизни и болезни у самого получателя социальных услуг. Фиксация результатов осмотра в медицинской карте.</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Проведение осмотра с целью наблюдения о физическом и нервно-психическом состоянии получателя услуги, раннего выявления и лечения выявленных заболеваний</w:t>
            </w:r>
          </w:p>
        </w:tc>
      </w:tr>
      <w:tr w:rsidR="00F64FE7" w:rsidRPr="0090213F">
        <w:tc>
          <w:tcPr>
            <w:tcW w:w="964" w:type="dxa"/>
          </w:tcPr>
          <w:p w:rsidR="00F64FE7" w:rsidRDefault="00F64FE7">
            <w:pPr>
              <w:pStyle w:val="ConsPlusNormal"/>
              <w:jc w:val="both"/>
            </w:pPr>
            <w:r>
              <w:t>2.3.3</w:t>
            </w:r>
          </w:p>
        </w:tc>
        <w:tc>
          <w:tcPr>
            <w:tcW w:w="2494" w:type="dxa"/>
          </w:tcPr>
          <w:p w:rsidR="00F64FE7" w:rsidRDefault="00F64FE7">
            <w:pPr>
              <w:pStyle w:val="ConsPlusNormal"/>
              <w:jc w:val="both"/>
            </w:pPr>
            <w:r>
              <w:t>- содействие в проведении профилактических прививок</w:t>
            </w:r>
          </w:p>
        </w:tc>
        <w:tc>
          <w:tcPr>
            <w:tcW w:w="3912" w:type="dxa"/>
          </w:tcPr>
          <w:p w:rsidR="00F64FE7" w:rsidRDefault="00F64FE7">
            <w:pPr>
              <w:pStyle w:val="ConsPlusNormal"/>
              <w:jc w:val="both"/>
            </w:pPr>
            <w:r>
              <w:t>Составление заявки на получение вакцины и получение вакцины в медицинских организациях.</w:t>
            </w:r>
          </w:p>
          <w:p w:rsidR="00F64FE7" w:rsidRDefault="00F64FE7">
            <w:pPr>
              <w:pStyle w:val="ConsPlusNormal"/>
              <w:jc w:val="both"/>
            </w:pPr>
            <w:r>
              <w:t>Предварительный осмотр перед прививкой и проведение профилактических прививок.</w:t>
            </w:r>
          </w:p>
          <w:p w:rsidR="00F64FE7" w:rsidRDefault="00F64FE7">
            <w:pPr>
              <w:pStyle w:val="ConsPlusNormal"/>
              <w:jc w:val="both"/>
            </w:pPr>
            <w:r>
              <w:t>Проверка результатов.</w:t>
            </w:r>
          </w:p>
          <w:p w:rsidR="00F64FE7" w:rsidRDefault="00F64FE7">
            <w:pPr>
              <w:pStyle w:val="ConsPlusNormal"/>
              <w:jc w:val="both"/>
            </w:pPr>
            <w:r>
              <w:t>Заполнение карты профилактических прививок.</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F64FE7" w:rsidRPr="0090213F">
        <w:tc>
          <w:tcPr>
            <w:tcW w:w="964" w:type="dxa"/>
          </w:tcPr>
          <w:p w:rsidR="00F64FE7" w:rsidRDefault="00F64FE7">
            <w:pPr>
              <w:pStyle w:val="ConsPlusNormal"/>
              <w:jc w:val="both"/>
            </w:pPr>
            <w:r>
              <w:t>2.3.4</w:t>
            </w:r>
          </w:p>
        </w:tc>
        <w:tc>
          <w:tcPr>
            <w:tcW w:w="2494" w:type="dxa"/>
          </w:tcPr>
          <w:p w:rsidR="00F64FE7" w:rsidRDefault="00F64FE7">
            <w:pPr>
              <w:pStyle w:val="ConsPlusNormal"/>
              <w:jc w:val="both"/>
            </w:pPr>
            <w:r>
              <w:t>- осуществление запросов об анамнезе жизни, профилактических прививках, перенесенных заболеваниях с предыдущих мест жительства ребенка</w:t>
            </w:r>
          </w:p>
        </w:tc>
        <w:tc>
          <w:tcPr>
            <w:tcW w:w="3912" w:type="dxa"/>
          </w:tcPr>
          <w:p w:rsidR="00F64FE7" w:rsidRDefault="00F64FE7">
            <w:pPr>
              <w:pStyle w:val="ConsPlusNormal"/>
              <w:jc w:val="both"/>
            </w:pPr>
            <w:r>
              <w:t>Сбор информации о получателе социальных услуг у родственников или у медперсонала, сбор анамнеза жизни и болезни у самого получателя социальных услуг. Фиксация результатов осмотра в медицинской карте.</w:t>
            </w:r>
          </w:p>
          <w:p w:rsidR="00F64FE7" w:rsidRDefault="00F64FE7">
            <w:pPr>
              <w:pStyle w:val="ConsPlusNormal"/>
              <w:jc w:val="both"/>
            </w:pPr>
            <w:r>
              <w:t>Формирование запроса в поликлинику, знакомство с документацией и обобщение данных о получателе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 для углубленного и всестороннего обследования состояния здоровья</w:t>
            </w:r>
          </w:p>
        </w:tc>
      </w:tr>
      <w:tr w:rsidR="00F64FE7" w:rsidRPr="0090213F">
        <w:tc>
          <w:tcPr>
            <w:tcW w:w="964" w:type="dxa"/>
          </w:tcPr>
          <w:p w:rsidR="00F64FE7" w:rsidRDefault="00F64FE7">
            <w:pPr>
              <w:pStyle w:val="ConsPlusNormal"/>
              <w:jc w:val="both"/>
            </w:pPr>
            <w:r>
              <w:t>2.3.5</w:t>
            </w:r>
          </w:p>
        </w:tc>
        <w:tc>
          <w:tcPr>
            <w:tcW w:w="2494" w:type="dxa"/>
          </w:tcPr>
          <w:p w:rsidR="00F64FE7" w:rsidRDefault="00F64FE7">
            <w:pPr>
              <w:pStyle w:val="ConsPlusNormal"/>
              <w:jc w:val="both"/>
              <w:rPr>
                <w:rFonts w:cs="Times New Roman"/>
              </w:rPr>
            </w:pPr>
            <w:r>
              <w:t xml:space="preserve">- забор материала для проведения лабораторных исследований </w:t>
            </w:r>
            <w:hyperlink w:anchor="P7022" w:history="1">
              <w:r>
                <w:rPr>
                  <w:color w:val="0000FF"/>
                </w:rPr>
                <w:t>&lt;*&gt;</w:t>
              </w:r>
            </w:hyperlink>
          </w:p>
        </w:tc>
        <w:tc>
          <w:tcPr>
            <w:tcW w:w="3912" w:type="dxa"/>
          </w:tcPr>
          <w:p w:rsidR="00F64FE7" w:rsidRDefault="00F64FE7">
            <w:pPr>
              <w:pStyle w:val="ConsPlusNormal"/>
              <w:jc w:val="both"/>
            </w:pPr>
            <w:r>
              <w:t>Осуществление забора материала для лабораторного исследования и доставки его в лабораторию.</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посещение в случае госпитализации</w:t>
            </w:r>
          </w:p>
        </w:tc>
        <w:tc>
          <w:tcPr>
            <w:tcW w:w="3912" w:type="dxa"/>
          </w:tcPr>
          <w:p w:rsidR="00F64FE7" w:rsidRDefault="00F64FE7">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своевременное посещение в случае госпитализации</w:t>
            </w:r>
          </w:p>
        </w:tc>
      </w:tr>
      <w:tr w:rsidR="00F64FE7" w:rsidRPr="0090213F">
        <w:tc>
          <w:tcPr>
            <w:tcW w:w="964" w:type="dxa"/>
          </w:tcPr>
          <w:p w:rsidR="00F64FE7" w:rsidRDefault="00F64FE7">
            <w:pPr>
              <w:pStyle w:val="ConsPlusNormal"/>
              <w:jc w:val="both"/>
            </w:pPr>
            <w:r>
              <w:t>2.5</w:t>
            </w:r>
          </w:p>
        </w:tc>
        <w:tc>
          <w:tcPr>
            <w:tcW w:w="2494" w:type="dxa"/>
          </w:tcPr>
          <w:p w:rsidR="00F64FE7" w:rsidRDefault="00F64FE7">
            <w:pPr>
              <w:pStyle w:val="ConsPlusNormal"/>
              <w:jc w:val="both"/>
            </w:pPr>
            <w:r>
              <w:t>Проведение занятий, мероприятий, направленных на формирование здорового образа жизни</w:t>
            </w:r>
          </w:p>
        </w:tc>
        <w:tc>
          <w:tcPr>
            <w:tcW w:w="3912" w:type="dxa"/>
          </w:tcPr>
          <w:p w:rsidR="00F64FE7" w:rsidRDefault="00F64FE7">
            <w:pPr>
              <w:pStyle w:val="ConsPlusNormal"/>
              <w:jc w:val="both"/>
            </w:pPr>
            <w:r>
              <w:t>Занятия проводятся врачами, медицинскими сестрами в форме лекций, бесед с использованием видеофильмов. 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Услуга проводится с целью просвещения получателей социальных услуг о сохранении и укреплении здоровья</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7022" w:history="1">
              <w:r>
                <w:rPr>
                  <w:color w:val="0000FF"/>
                </w:rPr>
                <w:t>&lt;*&gt;</w:t>
              </w:r>
            </w:hyperlink>
            <w:r>
              <w:t>:</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13</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2.7</w:t>
            </w:r>
          </w:p>
        </w:tc>
        <w:tc>
          <w:tcPr>
            <w:tcW w:w="12642" w:type="dxa"/>
            <w:gridSpan w:val="5"/>
          </w:tcPr>
          <w:p w:rsidR="00F64FE7" w:rsidRDefault="00F64FE7">
            <w:pPr>
              <w:pStyle w:val="ConsPlusNormal"/>
            </w:pPr>
            <w:r>
              <w:t xml:space="preserve">Систематическое наблюдение за получателями социальных услуг для выявления отклонений в состоянии их здоровья </w:t>
            </w:r>
            <w:hyperlink w:anchor="P7022" w:history="1">
              <w:r>
                <w:rPr>
                  <w:color w:val="0000FF"/>
                </w:rPr>
                <w:t>&lt;*&gt;</w:t>
              </w:r>
            </w:hyperlink>
            <w:r>
              <w:t>:</w:t>
            </w:r>
          </w:p>
        </w:tc>
      </w:tr>
      <w:tr w:rsidR="00F64FE7" w:rsidRPr="0090213F">
        <w:tc>
          <w:tcPr>
            <w:tcW w:w="964" w:type="dxa"/>
          </w:tcPr>
          <w:p w:rsidR="00F64FE7" w:rsidRDefault="00F64FE7">
            <w:pPr>
              <w:pStyle w:val="ConsPlusNormal"/>
              <w:jc w:val="both"/>
            </w:pPr>
            <w:r>
              <w:t>2.7.1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2.7.2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60</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2.8</w:t>
            </w:r>
          </w:p>
        </w:tc>
        <w:tc>
          <w:tcPr>
            <w:tcW w:w="12642" w:type="dxa"/>
            <w:gridSpan w:val="5"/>
          </w:tcPr>
          <w:p w:rsidR="00F64FE7" w:rsidRDefault="00F64FE7">
            <w:pPr>
              <w:pStyle w:val="ConsPlusNormal"/>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c>
          <w:tcPr>
            <w:tcW w:w="964" w:type="dxa"/>
          </w:tcPr>
          <w:p w:rsidR="00F64FE7" w:rsidRDefault="00F64FE7">
            <w:pPr>
              <w:pStyle w:val="ConsPlusNormal"/>
              <w:jc w:val="both"/>
            </w:pPr>
            <w:r>
              <w:t>2.8.1</w:t>
            </w:r>
          </w:p>
        </w:tc>
        <w:tc>
          <w:tcPr>
            <w:tcW w:w="2494" w:type="dxa"/>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Pr>
          <w:p w:rsidR="00F64FE7" w:rsidRDefault="00F64FE7">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F64FE7" w:rsidRPr="0090213F">
        <w:tc>
          <w:tcPr>
            <w:tcW w:w="964" w:type="dxa"/>
          </w:tcPr>
          <w:p w:rsidR="00F64FE7" w:rsidRDefault="00F64FE7">
            <w:pPr>
              <w:pStyle w:val="ConsPlusNormal"/>
              <w:jc w:val="both"/>
            </w:pPr>
            <w:r>
              <w:t>2.9</w:t>
            </w:r>
          </w:p>
        </w:tc>
        <w:tc>
          <w:tcPr>
            <w:tcW w:w="12642" w:type="dxa"/>
            <w:gridSpan w:val="5"/>
          </w:tcPr>
          <w:p w:rsidR="00F64FE7" w:rsidRDefault="00F64FE7">
            <w:pPr>
              <w:pStyle w:val="ConsPlusNormal"/>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2.9.1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7022"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2.9.2</w:t>
            </w:r>
          </w:p>
        </w:tc>
        <w:tc>
          <w:tcPr>
            <w:tcW w:w="2494" w:type="dxa"/>
          </w:tcPr>
          <w:p w:rsidR="00F64FE7" w:rsidRDefault="00F64FE7">
            <w:pPr>
              <w:pStyle w:val="ConsPlusNormal"/>
              <w:jc w:val="both"/>
            </w:pPr>
            <w:r>
              <w:t>- гимнастика</w:t>
            </w:r>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60</w:t>
            </w:r>
          </w:p>
        </w:tc>
        <w:tc>
          <w:tcPr>
            <w:tcW w:w="3912" w:type="dxa"/>
          </w:tcPr>
          <w:p w:rsidR="00F64FE7" w:rsidRDefault="00F64FE7">
            <w:pPr>
              <w:pStyle w:val="ConsPlusNormal"/>
              <w:jc w:val="both"/>
            </w:pPr>
            <w:r>
              <w:t>Услуга должна обеспечивать овладение получателями социальных услуг доступным и безопасным для здоровья комплексом физических упражнений в целях его систематического выполнения для укрепления их здоровья</w:t>
            </w:r>
          </w:p>
        </w:tc>
      </w:tr>
      <w:tr w:rsidR="00F64FE7" w:rsidRPr="0090213F">
        <w:tc>
          <w:tcPr>
            <w:tcW w:w="964" w:type="dxa"/>
          </w:tcPr>
          <w:p w:rsidR="00F64FE7" w:rsidRDefault="00F64FE7">
            <w:pPr>
              <w:pStyle w:val="ConsPlusNormal"/>
              <w:jc w:val="both"/>
            </w:pPr>
            <w:r>
              <w:t>2.10</w:t>
            </w:r>
          </w:p>
        </w:tc>
        <w:tc>
          <w:tcPr>
            <w:tcW w:w="12642" w:type="dxa"/>
            <w:gridSpan w:val="5"/>
          </w:tcPr>
          <w:p w:rsidR="00F64FE7" w:rsidRDefault="00F64FE7">
            <w:pPr>
              <w:pStyle w:val="ConsPlusNormal"/>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2.10.1</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7022"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60</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2.10.2</w:t>
            </w:r>
          </w:p>
        </w:tc>
        <w:tc>
          <w:tcPr>
            <w:tcW w:w="2494" w:type="dxa"/>
          </w:tcPr>
          <w:p w:rsidR="00F64FE7" w:rsidRDefault="00F64FE7">
            <w:pPr>
              <w:pStyle w:val="ConsPlusNormal"/>
              <w:jc w:val="both"/>
              <w:rPr>
                <w:rFonts w:cs="Times New Roman"/>
              </w:rPr>
            </w:pPr>
            <w:r>
              <w:t xml:space="preserve">- фитотерапия </w:t>
            </w:r>
            <w:hyperlink w:anchor="P7022"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w:t>
            </w:r>
          </w:p>
          <w:p w:rsidR="00F64FE7" w:rsidRDefault="00F64FE7">
            <w:pPr>
              <w:pStyle w:val="ConsPlusNormal"/>
              <w:jc w:val="both"/>
            </w:pPr>
            <w:r>
              <w:t>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w:t>
            </w:r>
          </w:p>
        </w:tc>
      </w:tr>
      <w:tr w:rsidR="00F64FE7" w:rsidRPr="0090213F">
        <w:tc>
          <w:tcPr>
            <w:tcW w:w="964" w:type="dxa"/>
          </w:tcPr>
          <w:p w:rsidR="00F64FE7" w:rsidRDefault="00F64FE7">
            <w:pPr>
              <w:pStyle w:val="ConsPlusNormal"/>
              <w:jc w:val="both"/>
            </w:pPr>
            <w:r>
              <w:t>2.10.3</w:t>
            </w:r>
          </w:p>
        </w:tc>
        <w:tc>
          <w:tcPr>
            <w:tcW w:w="2494" w:type="dxa"/>
          </w:tcPr>
          <w:p w:rsidR="00F64FE7" w:rsidRDefault="00F64FE7">
            <w:pPr>
              <w:pStyle w:val="ConsPlusNormal"/>
              <w:jc w:val="both"/>
            </w:pPr>
            <w:r>
              <w:t>- содействие в организации оздоровления и санаторно-курортного лечения согласно медицинским показаниям</w:t>
            </w:r>
          </w:p>
        </w:tc>
        <w:tc>
          <w:tcPr>
            <w:tcW w:w="3912" w:type="dxa"/>
          </w:tcPr>
          <w:p w:rsidR="00F64FE7" w:rsidRDefault="00F64FE7">
            <w:pPr>
              <w:pStyle w:val="ConsPlusNormal"/>
              <w:jc w:val="both"/>
            </w:pPr>
            <w:r>
              <w:t>Подготовка всех необходимых документов для получения путевки на санаторно-курортное лечение.</w:t>
            </w:r>
          </w:p>
          <w:p w:rsidR="00F64FE7" w:rsidRDefault="00F64FE7">
            <w:pPr>
              <w:pStyle w:val="ConsPlusNormal"/>
              <w:jc w:val="both"/>
            </w:pPr>
            <w:r>
              <w:t>Подготовка получателя социальных услуг к отправке в санаторно-курортное лечение.</w:t>
            </w:r>
          </w:p>
          <w:p w:rsidR="00F64FE7" w:rsidRDefault="00F64FE7">
            <w:pPr>
              <w:pStyle w:val="ConsPlusNormal"/>
              <w:jc w:val="both"/>
            </w:pPr>
            <w:r>
              <w:t>1 услуга - 1 раз</w:t>
            </w:r>
          </w:p>
        </w:tc>
        <w:tc>
          <w:tcPr>
            <w:tcW w:w="1304" w:type="dxa"/>
          </w:tcPr>
          <w:p w:rsidR="00F64FE7" w:rsidRDefault="00F64FE7">
            <w:pPr>
              <w:pStyle w:val="ConsPlusNormal"/>
            </w:pPr>
            <w:r>
              <w:t>По медицинским показаниям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получение санаторно-курортной путевки для оздоровления</w:t>
            </w:r>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Pr>
          <w:p w:rsidR="00F64FE7" w:rsidRDefault="00F64FE7">
            <w:pPr>
              <w:pStyle w:val="ConsPlusNormal"/>
              <w:jc w:val="both"/>
            </w:pPr>
            <w:r>
              <w:t>Личное знакомство и установление контакта с получателем социальных услуг.</w:t>
            </w:r>
          </w:p>
          <w:p w:rsidR="00F64FE7" w:rsidRDefault="00F64FE7">
            <w:pPr>
              <w:pStyle w:val="ConsPlusNormal"/>
              <w:jc w:val="both"/>
            </w:pPr>
            <w:r>
              <w:t>Выявление проблем, стоящих перед получателем социальных услуг.</w:t>
            </w:r>
          </w:p>
          <w:p w:rsidR="00F64FE7" w:rsidRDefault="00F64FE7">
            <w:pPr>
              <w:pStyle w:val="ConsPlusNormal"/>
              <w:jc w:val="both"/>
            </w:pPr>
            <w:r>
              <w:t>Разъяснение сути проблем и подготовка рекомендаций.</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Консультирование по социально-медицинским вопросам должно обеспечивать оказание квалифицированной помощи получателям социальных услуг в правильном понимании и решении стоящих перед ними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pPr>
            <w:r>
              <w:t>Психологическая диагностика и обследование личности:</w:t>
            </w:r>
          </w:p>
        </w:tc>
      </w:tr>
      <w:tr w:rsidR="00F64FE7" w:rsidRPr="0090213F">
        <w:tc>
          <w:tcPr>
            <w:tcW w:w="964" w:type="dxa"/>
          </w:tcPr>
          <w:p w:rsidR="00F64FE7" w:rsidRDefault="00F64FE7">
            <w:pPr>
              <w:pStyle w:val="ConsPlusNormal"/>
              <w:jc w:val="both"/>
            </w:pPr>
            <w:r>
              <w:t>3.1.1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3.1.2</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jc w:val="both"/>
            </w:pPr>
            <w:r>
              <w:t>3.2.1</w:t>
            </w:r>
          </w:p>
        </w:tc>
        <w:tc>
          <w:tcPr>
            <w:tcW w:w="2494" w:type="dxa"/>
          </w:tcPr>
          <w:p w:rsidR="00F64FE7" w:rsidRDefault="00F64FE7">
            <w:pPr>
              <w:pStyle w:val="ConsPlusNormal"/>
              <w:jc w:val="both"/>
            </w:pPr>
            <w:r>
              <w:t>- консультация психолога</w:t>
            </w:r>
          </w:p>
        </w:tc>
        <w:tc>
          <w:tcPr>
            <w:tcW w:w="3912" w:type="dxa"/>
          </w:tcPr>
          <w:p w:rsidR="00F64FE7" w:rsidRDefault="00F64FE7">
            <w:pPr>
              <w:pStyle w:val="ConsPlusNormal"/>
              <w:jc w:val="both"/>
            </w:pPr>
            <w:r>
              <w:t>Консультирование, в том числе родственников, проводится с целью выявления проблем, определения объема и видов предполагаемой помощи.</w:t>
            </w:r>
          </w:p>
          <w:p w:rsidR="00F64FE7" w:rsidRDefault="00F64FE7">
            <w:pPr>
              <w:pStyle w:val="ConsPlusNormal"/>
              <w:jc w:val="both"/>
            </w:pPr>
            <w:r>
              <w:t>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Социально-психологическое консультирование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реабилитационных мероприятий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3.4</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c>
          <w:tcPr>
            <w:tcW w:w="964" w:type="dxa"/>
          </w:tcPr>
          <w:p w:rsidR="00F64FE7" w:rsidRDefault="00F64FE7">
            <w:pPr>
              <w:pStyle w:val="ConsPlusNormal"/>
              <w:jc w:val="both"/>
            </w:pPr>
            <w:r>
              <w:t>3.5</w:t>
            </w:r>
          </w:p>
        </w:tc>
        <w:tc>
          <w:tcPr>
            <w:tcW w:w="2494" w:type="dxa"/>
          </w:tcPr>
          <w:p w:rsidR="00F64FE7" w:rsidRDefault="00F64FE7">
            <w:pPr>
              <w:pStyle w:val="ConsPlusNormal"/>
              <w:jc w:val="both"/>
            </w:pPr>
            <w:r>
              <w:t>Психологическая, в том числе экстренная, помощь</w:t>
            </w:r>
          </w:p>
        </w:tc>
        <w:tc>
          <w:tcPr>
            <w:tcW w:w="3912" w:type="dxa"/>
          </w:tcPr>
          <w:p w:rsidR="00F64FE7" w:rsidRDefault="00F64FE7">
            <w:pPr>
              <w:pStyle w:val="ConsPlusNormal"/>
              <w:jc w:val="both"/>
            </w:pPr>
            <w:r>
              <w:t>Выявление в ходе беседы психологических проблем, стоящих перед получателем социальных услуг. Проведение бесед, выслушивание, подбадривание, психологическая поддержка преодоления имеющихся трудностей.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Не менее 1 раза в месяц</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должна обеспечивать: психологическую помощь получателям социальных услуг, содействие в мобилизации их физических, духовных, личностных, интеллектуальных ресурсов для выхода из кризисного состояния, расширении у них диапазона приемлемых средств для самостоятельного решения возникших проблем и преодоления трудностей, укреплении уверенности в себе</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2</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pPr>
            <w:r>
              <w:t>Ежедневно, кроме субботы, воскресенья</w:t>
            </w:r>
          </w:p>
        </w:tc>
        <w:tc>
          <w:tcPr>
            <w:tcW w:w="1020" w:type="dxa"/>
          </w:tcPr>
          <w:p w:rsidR="00F64FE7" w:rsidRDefault="00F64FE7">
            <w:pPr>
              <w:pStyle w:val="ConsPlusNormal"/>
              <w:jc w:val="center"/>
            </w:pPr>
            <w:r>
              <w:t>40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получателям социальных услуг печатных изданий, настольных игр, доставленных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60</w:t>
            </w:r>
          </w:p>
        </w:tc>
        <w:tc>
          <w:tcPr>
            <w:tcW w:w="3912" w:type="dxa"/>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jc w:val="both"/>
            </w:pPr>
            <w:r>
              <w:t>4.2.1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 и выбытии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pPr>
            <w:r>
              <w:t>Ежедневно, кроме субботы, воскресенья</w:t>
            </w:r>
          </w:p>
        </w:tc>
        <w:tc>
          <w:tcPr>
            <w:tcW w:w="1020" w:type="dxa"/>
          </w:tcPr>
          <w:p w:rsidR="00F64FE7" w:rsidRDefault="00F64FE7">
            <w:pPr>
              <w:pStyle w:val="ConsPlusNormal"/>
              <w:jc w:val="center"/>
            </w:pPr>
            <w:r>
              <w:t>40</w:t>
            </w:r>
          </w:p>
        </w:tc>
        <w:tc>
          <w:tcPr>
            <w:tcW w:w="3912" w:type="dxa"/>
            <w:vMerge w:val="restart"/>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4.2.3</w:t>
            </w:r>
          </w:p>
        </w:tc>
        <w:tc>
          <w:tcPr>
            <w:tcW w:w="2494" w:type="dxa"/>
          </w:tcPr>
          <w:p w:rsidR="00F64FE7" w:rsidRDefault="00F64FE7">
            <w:pPr>
              <w:pStyle w:val="ConsPlusNormal"/>
              <w:jc w:val="both"/>
            </w:pPr>
            <w:r>
              <w:t>- коррекционное занятие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8</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занятие с логопедом (групповое)</w:t>
            </w:r>
          </w:p>
        </w:tc>
        <w:tc>
          <w:tcPr>
            <w:tcW w:w="3912" w:type="dxa"/>
          </w:tcPr>
          <w:p w:rsidR="00F64FE7" w:rsidRDefault="00F64FE7">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vMerge w:val="restart"/>
            <w:vAlign w:val="center"/>
          </w:tcPr>
          <w:p w:rsidR="00F64FE7" w:rsidRDefault="00F64FE7">
            <w:pPr>
              <w:pStyle w:val="ConsPlusNormal"/>
            </w:pPr>
            <w:r>
              <w:t>3 раза в неделю</w:t>
            </w:r>
          </w:p>
        </w:tc>
        <w:tc>
          <w:tcPr>
            <w:tcW w:w="1020" w:type="dxa"/>
            <w:vMerge w:val="restart"/>
            <w:vAlign w:val="center"/>
          </w:tcPr>
          <w:p w:rsidR="00F64FE7" w:rsidRDefault="00F64FE7">
            <w:pPr>
              <w:pStyle w:val="ConsPlusNormal"/>
              <w:jc w:val="center"/>
            </w:pPr>
            <w:r>
              <w:t>25</w:t>
            </w:r>
          </w:p>
        </w:tc>
        <w:tc>
          <w:tcPr>
            <w:tcW w:w="3912" w:type="dxa"/>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4.2.5</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4.2.6</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pPr>
            <w:r>
              <w:t>2 раза в неделю</w:t>
            </w:r>
          </w:p>
        </w:tc>
        <w:tc>
          <w:tcPr>
            <w:tcW w:w="1020" w:type="dxa"/>
          </w:tcPr>
          <w:p w:rsidR="00F64FE7" w:rsidRDefault="00F64FE7">
            <w:pPr>
              <w:pStyle w:val="ConsPlusNormal"/>
              <w:jc w:val="center"/>
            </w:pPr>
            <w:r>
              <w:t>17</w:t>
            </w:r>
          </w:p>
        </w:tc>
        <w:tc>
          <w:tcPr>
            <w:tcW w:w="3912" w:type="dxa"/>
            <w:vMerge w:val="restart"/>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pPr>
            <w:r>
              <w:t>4.2.7</w:t>
            </w:r>
          </w:p>
        </w:tc>
        <w:tc>
          <w:tcPr>
            <w:tcW w:w="2494" w:type="dxa"/>
          </w:tcPr>
          <w:p w:rsidR="00F64FE7" w:rsidRDefault="00F64FE7">
            <w:pPr>
              <w:pStyle w:val="ConsPlusNormal"/>
              <w:jc w:val="both"/>
            </w:pPr>
            <w:r>
              <w:t>- музыкальное занятие (музыкотерапия)</w:t>
            </w:r>
          </w:p>
        </w:tc>
        <w:tc>
          <w:tcPr>
            <w:tcW w:w="3912" w:type="dxa"/>
          </w:tcPr>
          <w:p w:rsidR="00F64FE7" w:rsidRDefault="00F64FE7">
            <w:pPr>
              <w:pStyle w:val="ConsPlusNormal"/>
              <w:jc w:val="both"/>
            </w:pPr>
            <w:r>
              <w:t>Проведение занятий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pPr>
            <w:r>
              <w:t>2 раза в неделю</w:t>
            </w:r>
          </w:p>
        </w:tc>
        <w:tc>
          <w:tcPr>
            <w:tcW w:w="1020" w:type="dxa"/>
          </w:tcPr>
          <w:p w:rsidR="00F64FE7" w:rsidRDefault="00F64FE7">
            <w:pPr>
              <w:pStyle w:val="ConsPlusNormal"/>
              <w:jc w:val="center"/>
            </w:pPr>
            <w:r>
              <w:t>17</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4.2.8</w:t>
            </w:r>
          </w:p>
        </w:tc>
        <w:tc>
          <w:tcPr>
            <w:tcW w:w="2494" w:type="dxa"/>
          </w:tcPr>
          <w:p w:rsidR="00F64FE7" w:rsidRDefault="00F64FE7">
            <w:pPr>
              <w:pStyle w:val="ConsPlusNormal"/>
              <w:jc w:val="both"/>
            </w:pPr>
            <w:r>
              <w:t>- оказание помощи в приготовлении домашнего задания по школьной программе</w:t>
            </w:r>
          </w:p>
        </w:tc>
        <w:tc>
          <w:tcPr>
            <w:tcW w:w="3912" w:type="dxa"/>
          </w:tcPr>
          <w:p w:rsidR="00F64FE7" w:rsidRDefault="00F64FE7">
            <w:pPr>
              <w:pStyle w:val="ConsPlusNormal"/>
              <w:jc w:val="both"/>
            </w:pPr>
            <w:r>
              <w:t>Проведение занятий (индивидуальных, групповых (группы не более 7 человек)) с детьми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pPr>
            <w:r>
              <w:t>Ежедневно, кроме субботы, воскресенья</w:t>
            </w:r>
          </w:p>
        </w:tc>
        <w:tc>
          <w:tcPr>
            <w:tcW w:w="1020" w:type="dxa"/>
          </w:tcPr>
          <w:p w:rsidR="00F64FE7" w:rsidRDefault="00F64FE7">
            <w:pPr>
              <w:pStyle w:val="ConsPlusNormal"/>
              <w:jc w:val="center"/>
            </w:pPr>
            <w:r>
              <w:t>40</w:t>
            </w:r>
          </w:p>
        </w:tc>
        <w:tc>
          <w:tcPr>
            <w:tcW w:w="3912" w:type="dxa"/>
          </w:tcPr>
          <w:p w:rsidR="00F64FE7" w:rsidRDefault="00F64FE7">
            <w:pPr>
              <w:pStyle w:val="ConsPlusNormal"/>
              <w:jc w:val="both"/>
            </w:pPr>
            <w:r>
              <w:t>Своевременная, систематическая организация получения или содействия в получении образовательных услуг воспитанниками в соответствии с их возрастом и уровнем развития</w:t>
            </w:r>
          </w:p>
        </w:tc>
      </w:tr>
      <w:tr w:rsidR="00F64FE7" w:rsidRPr="0090213F">
        <w:tc>
          <w:tcPr>
            <w:tcW w:w="964" w:type="dxa"/>
          </w:tcPr>
          <w:p w:rsidR="00F64FE7" w:rsidRDefault="00F64FE7">
            <w:pPr>
              <w:pStyle w:val="ConsPlusNormal"/>
              <w:jc w:val="both"/>
            </w:pPr>
            <w:r>
              <w:t>4.2.9</w:t>
            </w:r>
          </w:p>
        </w:tc>
        <w:tc>
          <w:tcPr>
            <w:tcW w:w="2494" w:type="dxa"/>
          </w:tcPr>
          <w:p w:rsidR="00F64FE7" w:rsidRDefault="00F64FE7">
            <w:pPr>
              <w:pStyle w:val="ConsPlusNormal"/>
              <w:jc w:val="both"/>
            </w:pPr>
            <w:r>
              <w:t>- консультация педагога</w:t>
            </w:r>
          </w:p>
        </w:tc>
        <w:tc>
          <w:tcPr>
            <w:tcW w:w="3912" w:type="dxa"/>
          </w:tcPr>
          <w:p w:rsidR="00F64FE7" w:rsidRDefault="00F64FE7">
            <w:pPr>
              <w:pStyle w:val="ConsPlusNormal"/>
              <w:jc w:val="both"/>
            </w:pPr>
            <w:r>
              <w:t>Проведение индивидуальной консультации родителей с участием педагога для решения социально-педагогических проблем и интерпретация результатов,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Социально-педагогическое консультирование - услуга, заключающаяся в получении информации от родителей получателя социальных услуг о его проблемах и обсуждении с ними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c>
          <w:tcPr>
            <w:tcW w:w="964" w:type="dxa"/>
          </w:tcPr>
          <w:p w:rsidR="00F64FE7" w:rsidRDefault="00F64FE7">
            <w:pPr>
              <w:pStyle w:val="ConsPlusNormal"/>
              <w:jc w:val="both"/>
            </w:pPr>
            <w:r>
              <w:t>4.2.10</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pPr>
            <w:r>
              <w:t>По назначению специалиста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F64FE7" w:rsidRDefault="00F64FE7">
            <w:pPr>
              <w:pStyle w:val="ConsPlusNormal"/>
              <w:jc w:val="both"/>
            </w:pPr>
            <w:r>
              <w:t>Создание условий и проведение учебных занятий по школьной программе, специальной программе, оказание помощи выполнения домашнего задания, осуществление контроля обучения, подготовка и направление документов в медико-педагогическую комиссию.</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дезадаптации, уровня знаний, физического и психического состояния. 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дезадаптации, уровня знаний, физического и психического состояния</w:t>
            </w:r>
          </w:p>
        </w:tc>
      </w:tr>
      <w:tr w:rsidR="00F64FE7" w:rsidRPr="0090213F">
        <w:tc>
          <w:tcPr>
            <w:tcW w:w="964" w:type="dxa"/>
          </w:tcPr>
          <w:p w:rsidR="00F64FE7" w:rsidRDefault="00F64FE7">
            <w:pPr>
              <w:pStyle w:val="ConsPlusNormal"/>
              <w:jc w:val="both"/>
            </w:pPr>
            <w:r>
              <w:t>4.4</w:t>
            </w:r>
          </w:p>
        </w:tc>
        <w:tc>
          <w:tcPr>
            <w:tcW w:w="2494" w:type="dxa"/>
          </w:tcPr>
          <w:p w:rsidR="00F64FE7" w:rsidRDefault="00F64FE7">
            <w:pPr>
              <w:pStyle w:val="ConsPlusNormal"/>
              <w:jc w:val="both"/>
            </w:pPr>
            <w:r>
              <w:t>Содействие в восстановлении утраченных контактов и связей с семьей, внутри семьи</w:t>
            </w:r>
          </w:p>
        </w:tc>
        <w:tc>
          <w:tcPr>
            <w:tcW w:w="3912" w:type="dxa"/>
          </w:tcPr>
          <w:p w:rsidR="00F64FE7" w:rsidRDefault="00F64FE7">
            <w:pPr>
              <w:pStyle w:val="ConsPlusNormal"/>
              <w:jc w:val="both"/>
            </w:pPr>
            <w:r>
              <w:t>Личное знакомство и установление контакта с ближним окружением получателя социальных услуг.</w:t>
            </w:r>
          </w:p>
          <w:p w:rsidR="00F64FE7" w:rsidRDefault="00F64FE7">
            <w:pPr>
              <w:pStyle w:val="ConsPlusNormal"/>
              <w:jc w:val="both"/>
            </w:pPr>
            <w:r>
              <w:t>Выявление проблем, стоящих перед родственниками и получателем социальных услуг, оказание помощи в формулировании запроса.</w:t>
            </w:r>
          </w:p>
          <w:p w:rsidR="00F64FE7" w:rsidRDefault="00F64FE7">
            <w:pPr>
              <w:pStyle w:val="ConsPlusNormal"/>
              <w:jc w:val="both"/>
            </w:pPr>
            <w:r>
              <w:t>Разъяснение сути проблем и определение возможных путей их решения.</w:t>
            </w:r>
          </w:p>
          <w:p w:rsidR="00F64FE7" w:rsidRDefault="00F64FE7">
            <w:pPr>
              <w:pStyle w:val="ConsPlusNormal"/>
              <w:jc w:val="both"/>
            </w:pPr>
            <w:r>
              <w:t>Определение реакции на имеющиеся проблемы и уровня мотивации к их преодолению.</w:t>
            </w:r>
          </w:p>
          <w:p w:rsidR="00F64FE7" w:rsidRDefault="00F64FE7">
            <w:pPr>
              <w:pStyle w:val="ConsPlusNormal"/>
              <w:jc w:val="both"/>
            </w:pPr>
            <w:r>
              <w:t>Разработка рекомендаций по решению стоящих перед ними проблем.</w:t>
            </w:r>
          </w:p>
          <w:p w:rsidR="00F64FE7" w:rsidRDefault="00F64FE7">
            <w:pPr>
              <w:pStyle w:val="ConsPlusNormal"/>
              <w:jc w:val="both"/>
            </w:pPr>
            <w:r>
              <w:t>1 услуга - 1 занятие</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pPr>
            <w:r>
              <w:t>Социально-правовые услуги</w:t>
            </w:r>
          </w:p>
        </w:tc>
      </w:tr>
      <w:tr w:rsidR="00F64FE7" w:rsidRPr="0090213F">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jc w:val="both"/>
            </w:pPr>
            <w:r>
              <w:t>5.2</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Оказание помощи в получении юридических услуг, в том в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jc w:val="both"/>
            </w:pPr>
            <w:r>
              <w:t>5.3</w:t>
            </w:r>
          </w:p>
        </w:tc>
        <w:tc>
          <w:tcPr>
            <w:tcW w:w="12642" w:type="dxa"/>
            <w:gridSpan w:val="5"/>
          </w:tcPr>
          <w:p w:rsidR="00F64FE7" w:rsidRDefault="00F64FE7">
            <w:pPr>
              <w:pStyle w:val="ConsPlusNormal"/>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jc w:val="both"/>
            </w:pPr>
            <w:r>
              <w:t>5.3.1</w:t>
            </w:r>
          </w:p>
        </w:tc>
        <w:tc>
          <w:tcPr>
            <w:tcW w:w="2494" w:type="dxa"/>
          </w:tcPr>
          <w:p w:rsidR="00F64FE7" w:rsidRDefault="00F64FE7">
            <w:pPr>
              <w:pStyle w:val="ConsPlusNormal"/>
              <w:jc w:val="both"/>
            </w:pPr>
            <w:r>
              <w:t>- обеспечение представительства для защиты прав и интересов в суде</w:t>
            </w:r>
          </w:p>
        </w:tc>
        <w:tc>
          <w:tcPr>
            <w:tcW w:w="3912" w:type="dxa"/>
          </w:tcPr>
          <w:p w:rsidR="00F64FE7" w:rsidRDefault="00F64FE7">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jc w:val="both"/>
            </w:pPr>
            <w:r>
              <w:t>5.3.2</w:t>
            </w:r>
          </w:p>
        </w:tc>
        <w:tc>
          <w:tcPr>
            <w:tcW w:w="2494" w:type="dxa"/>
          </w:tcPr>
          <w:p w:rsidR="00F64FE7" w:rsidRDefault="00F64FE7">
            <w:pPr>
              <w:pStyle w:val="ConsPlusNormal"/>
              <w:jc w:val="both"/>
            </w:pPr>
            <w:r>
              <w:t>- содействие в подготовке запросов, заявлений, направлений, ходатайств</w:t>
            </w:r>
          </w:p>
        </w:tc>
        <w:tc>
          <w:tcPr>
            <w:tcW w:w="3912" w:type="dxa"/>
          </w:tcPr>
          <w:p w:rsidR="00F64FE7" w:rsidRDefault="00F64FE7">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6.1</w:t>
            </w:r>
          </w:p>
        </w:tc>
        <w:tc>
          <w:tcPr>
            <w:tcW w:w="12642" w:type="dxa"/>
            <w:gridSpan w:val="5"/>
          </w:tcPr>
          <w:p w:rsidR="00F64FE7" w:rsidRDefault="00F64FE7">
            <w:pPr>
              <w:pStyle w:val="ConsPlusNormal"/>
            </w:pPr>
            <w:r>
              <w:t xml:space="preserve">Проведение социально-реабилитационных мероприятий в сфере социального обслуживания </w:t>
            </w:r>
            <w:hyperlink w:anchor="P7022" w:history="1">
              <w:r>
                <w:rPr>
                  <w:color w:val="0000FF"/>
                </w:rPr>
                <w:t>&lt;*&gt;</w:t>
              </w:r>
            </w:hyperlink>
            <w:r>
              <w:t>:</w:t>
            </w:r>
          </w:p>
        </w:tc>
      </w:tr>
      <w:tr w:rsidR="00F64FE7" w:rsidRPr="0090213F">
        <w:tc>
          <w:tcPr>
            <w:tcW w:w="964" w:type="dxa"/>
          </w:tcPr>
          <w:p w:rsidR="00F64FE7" w:rsidRDefault="00F64FE7">
            <w:pPr>
              <w:pStyle w:val="ConsPlusNormal"/>
              <w:jc w:val="both"/>
            </w:pPr>
            <w:r>
              <w:t>6.1.1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6</w:t>
            </w:r>
          </w:p>
        </w:tc>
        <w:tc>
          <w:tcPr>
            <w:tcW w:w="3912" w:type="dxa"/>
            <w:vMerge w:val="restart"/>
          </w:tcPr>
          <w:p w:rsidR="00F64FE7" w:rsidRDefault="00F64FE7">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w:t>
            </w:r>
          </w:p>
          <w:p w:rsidR="00F64FE7" w:rsidRDefault="00F64FE7">
            <w:pPr>
              <w:pStyle w:val="ConsPlusNormal"/>
              <w:jc w:val="both"/>
            </w:pPr>
            <w:r>
              <w:t>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6.1.2</w:t>
            </w:r>
          </w:p>
        </w:tc>
        <w:tc>
          <w:tcPr>
            <w:tcW w:w="2494" w:type="dxa"/>
          </w:tcPr>
          <w:p w:rsidR="00F64FE7" w:rsidRDefault="00F64FE7">
            <w:pPr>
              <w:pStyle w:val="ConsPlusNormal"/>
              <w:jc w:val="both"/>
            </w:pPr>
            <w:r>
              <w:t>- массаж общий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6</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6.1.3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13</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6.2</w:t>
            </w:r>
          </w:p>
        </w:tc>
        <w:tc>
          <w:tcPr>
            <w:tcW w:w="12642" w:type="dxa"/>
            <w:gridSpan w:val="5"/>
          </w:tcPr>
          <w:p w:rsidR="00F64FE7" w:rsidRDefault="00F64FE7">
            <w:pPr>
              <w:pStyle w:val="ConsPlusNormal"/>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c>
          <w:tcPr>
            <w:tcW w:w="964" w:type="dxa"/>
          </w:tcPr>
          <w:p w:rsidR="00F64FE7" w:rsidRDefault="00F64FE7">
            <w:pPr>
              <w:pStyle w:val="ConsPlusNormal"/>
              <w:jc w:val="both"/>
            </w:pPr>
            <w:r>
              <w:t>6.2.1</w:t>
            </w:r>
          </w:p>
        </w:tc>
        <w:tc>
          <w:tcPr>
            <w:tcW w:w="2494" w:type="dxa"/>
          </w:tcPr>
          <w:p w:rsidR="00F64FE7" w:rsidRDefault="00F64FE7">
            <w:pPr>
              <w:pStyle w:val="ConsPlusNormal"/>
              <w:jc w:val="both"/>
            </w:pPr>
            <w:r>
              <w:t>- индивидуальное занятие</w:t>
            </w:r>
          </w:p>
        </w:tc>
        <w:tc>
          <w:tcPr>
            <w:tcW w:w="3912" w:type="dxa"/>
            <w:vMerge w:val="restart"/>
          </w:tcPr>
          <w:p w:rsidR="00F64FE7" w:rsidRDefault="00F64FE7">
            <w:pPr>
              <w:pStyle w:val="ConsPlusNormal"/>
              <w:jc w:val="both"/>
            </w:pPr>
            <w:r>
              <w:t>Проведение групповых (индивидуальных) практических занятий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pPr>
            <w:r>
              <w:t>2 раза в неделю</w:t>
            </w:r>
          </w:p>
        </w:tc>
        <w:tc>
          <w:tcPr>
            <w:tcW w:w="1020" w:type="dxa"/>
          </w:tcPr>
          <w:p w:rsidR="00F64FE7" w:rsidRDefault="00F64FE7">
            <w:pPr>
              <w:pStyle w:val="ConsPlusNormal"/>
              <w:jc w:val="center"/>
            </w:pPr>
            <w:r>
              <w:t>17</w:t>
            </w:r>
          </w:p>
        </w:tc>
        <w:tc>
          <w:tcPr>
            <w:tcW w:w="3912" w:type="dxa"/>
            <w:vMerge w:val="restart"/>
          </w:tcPr>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социальных услуг, повышение их интеллектуального уровня и адаптацию к сложившимся условиям жизни и быта</w:t>
            </w:r>
          </w:p>
        </w:tc>
      </w:tr>
      <w:tr w:rsidR="00F64FE7" w:rsidRPr="0090213F">
        <w:tc>
          <w:tcPr>
            <w:tcW w:w="964" w:type="dxa"/>
          </w:tcPr>
          <w:p w:rsidR="00F64FE7" w:rsidRDefault="00F64FE7">
            <w:pPr>
              <w:pStyle w:val="ConsPlusNormal"/>
              <w:jc w:val="both"/>
            </w:pPr>
            <w:r>
              <w:t>6.2.2</w:t>
            </w:r>
          </w:p>
        </w:tc>
        <w:tc>
          <w:tcPr>
            <w:tcW w:w="2494" w:type="dxa"/>
          </w:tcPr>
          <w:p w:rsidR="00F64FE7" w:rsidRDefault="00F64FE7">
            <w:pPr>
              <w:pStyle w:val="ConsPlusNormal"/>
              <w:jc w:val="both"/>
            </w:pPr>
            <w:r>
              <w:t>- групповое занятие</w:t>
            </w:r>
          </w:p>
        </w:tc>
        <w:tc>
          <w:tcPr>
            <w:tcW w:w="3912" w:type="dxa"/>
            <w:vMerge/>
          </w:tcPr>
          <w:p w:rsidR="00F64FE7" w:rsidRPr="0090213F" w:rsidRDefault="00F64FE7"/>
        </w:tc>
        <w:tc>
          <w:tcPr>
            <w:tcW w:w="1304" w:type="dxa"/>
          </w:tcPr>
          <w:p w:rsidR="00F64FE7" w:rsidRDefault="00F64FE7">
            <w:pPr>
              <w:pStyle w:val="ConsPlusNormal"/>
            </w:pPr>
            <w:r>
              <w:t>Ежедневно, кроме субботы, воскресенья</w:t>
            </w:r>
          </w:p>
        </w:tc>
        <w:tc>
          <w:tcPr>
            <w:tcW w:w="1020" w:type="dxa"/>
          </w:tcPr>
          <w:p w:rsidR="00F64FE7" w:rsidRDefault="00F64FE7">
            <w:pPr>
              <w:pStyle w:val="ConsPlusNormal"/>
              <w:jc w:val="center"/>
            </w:pPr>
            <w:r>
              <w:t>40</w:t>
            </w:r>
          </w:p>
        </w:tc>
        <w:tc>
          <w:tcPr>
            <w:tcW w:w="3912" w:type="dxa"/>
            <w:vMerge/>
          </w:tcPr>
          <w:p w:rsidR="00F64FE7" w:rsidRPr="0090213F" w:rsidRDefault="00F64FE7"/>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15" w:name="P7022"/>
      <w:bookmarkEnd w:id="15"/>
      <w:r>
        <w:t>&lt;*&gt; - при наличии лицензии на осуществление медицинской деятельности.</w:t>
      </w:r>
    </w:p>
    <w:p w:rsidR="00F64FE7" w:rsidRDefault="00F64FE7">
      <w:pPr>
        <w:pStyle w:val="ConsPlusNormal"/>
        <w:jc w:val="both"/>
      </w:pPr>
      <w:r>
        <w:t xml:space="preserve">(п. 13 в ред. </w:t>
      </w:r>
      <w:hyperlink r:id="rId311" w:history="1">
        <w:r>
          <w:rPr>
            <w:color w:val="0000FF"/>
          </w:rPr>
          <w:t>приказа</w:t>
        </w:r>
      </w:hyperlink>
      <w:r>
        <w:t xml:space="preserve"> Минтруда и соцразвития Новосибирской области от 26.03.2019 N 310)</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14. Стандарты социальных услуг, предоставляемых детям-инвалидам, детям с ограниченными возможностями в стационарной форме.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21 календарный день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312"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313"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14" w:history="1">
              <w:r>
                <w:rPr>
                  <w:color w:val="0000FF"/>
                </w:rPr>
                <w:t>приказа</w:t>
              </w:r>
            </w:hyperlink>
            <w:r>
              <w:t xml:space="preserve"> Минтруда и соцразвития Новосибирской области от 17.12.2018 N 1382)</w:t>
            </w:r>
          </w:p>
        </w:tc>
      </w:tr>
      <w:tr w:rsidR="00F64FE7" w:rsidRPr="0090213F">
        <w:tc>
          <w:tcPr>
            <w:tcW w:w="964" w:type="dxa"/>
          </w:tcPr>
          <w:p w:rsidR="00F64FE7" w:rsidRDefault="00F64FE7">
            <w:pPr>
              <w:pStyle w:val="ConsPlusNormal"/>
              <w:jc w:val="both"/>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детей-инвалидов, быть удобна в пользовании, учитывать их физическое состояние (тяжелобольных, малоподвижных)</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1.3.1</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31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16"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нормативам, утвержденным </w:t>
            </w:r>
            <w:hyperlink r:id="rId317"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5-ти раз ежедневно</w:t>
            </w:r>
          </w:p>
        </w:tc>
        <w:tc>
          <w:tcPr>
            <w:tcW w:w="1020" w:type="dxa"/>
            <w:tcBorders>
              <w:bottom w:val="nil"/>
            </w:tcBorders>
          </w:tcPr>
          <w:p w:rsidR="00F64FE7" w:rsidRDefault="00F64FE7">
            <w:pPr>
              <w:pStyle w:val="ConsPlusNormal"/>
              <w:jc w:val="center"/>
            </w:pPr>
            <w:r>
              <w:t>105</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1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jc w:val="both"/>
            </w:pPr>
            <w:r>
              <w:t>1.5.1</w:t>
            </w:r>
          </w:p>
        </w:tc>
        <w:tc>
          <w:tcPr>
            <w:tcW w:w="2494" w:type="dxa"/>
          </w:tcPr>
          <w:p w:rsidR="00F64FE7" w:rsidRDefault="00F64FE7">
            <w:pPr>
              <w:pStyle w:val="ConsPlusNormal"/>
              <w:jc w:val="both"/>
            </w:pPr>
            <w:r>
              <w:t>- одевание и раздевание</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42</w:t>
            </w:r>
          </w:p>
        </w:tc>
        <w:tc>
          <w:tcPr>
            <w:tcW w:w="3912" w:type="dxa"/>
            <w:vMerge w:val="restart"/>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1.5.2</w:t>
            </w:r>
          </w:p>
        </w:tc>
        <w:tc>
          <w:tcPr>
            <w:tcW w:w="2494" w:type="dxa"/>
          </w:tcPr>
          <w:p w:rsidR="00F64FE7" w:rsidRDefault="00F64FE7">
            <w:pPr>
              <w:pStyle w:val="ConsPlusNormal"/>
              <w:jc w:val="both"/>
            </w:pPr>
            <w:r>
              <w:t>- оказание помощи в пользовании туалетом (судном, уткой)</w:t>
            </w:r>
          </w:p>
        </w:tc>
        <w:tc>
          <w:tcPr>
            <w:tcW w:w="3912" w:type="dxa"/>
          </w:tcPr>
          <w:p w:rsidR="00F64FE7" w:rsidRDefault="00F64FE7">
            <w:pPr>
              <w:pStyle w:val="ConsPlusNormal"/>
              <w:jc w:val="both"/>
            </w:pPr>
            <w:r>
              <w:t>Для получателей социальных услуг, полностью утративших способность к передвижению и находящихся на постельном режиме, используют судна.</w:t>
            </w:r>
          </w:p>
          <w:p w:rsidR="00F64FE7" w:rsidRDefault="00F64FE7">
            <w:pPr>
              <w:pStyle w:val="ConsPlusNormal"/>
              <w:jc w:val="both"/>
            </w:pPr>
            <w:r>
              <w:t>Подготовка клеенки или одноразовой пеленки.</w:t>
            </w:r>
          </w:p>
          <w:p w:rsidR="00F64FE7" w:rsidRDefault="00F64FE7">
            <w:pPr>
              <w:pStyle w:val="ConsPlusNormal"/>
              <w:jc w:val="both"/>
            </w:pPr>
            <w:r>
              <w:t>Подставить судно под пациента для мочеиспускания и (или) дефекации, после чего, слегка повернув пациента на бок, убрать судно из-под него.</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до 5-ти раз (по потребности)</w:t>
            </w:r>
          </w:p>
        </w:tc>
        <w:tc>
          <w:tcPr>
            <w:tcW w:w="1020" w:type="dxa"/>
          </w:tcPr>
          <w:p w:rsidR="00F64FE7" w:rsidRDefault="00F64FE7">
            <w:pPr>
              <w:pStyle w:val="ConsPlusNormal"/>
              <w:jc w:val="center"/>
            </w:pPr>
            <w:r>
              <w:t>105</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1.5.3</w:t>
            </w:r>
          </w:p>
        </w:tc>
        <w:tc>
          <w:tcPr>
            <w:tcW w:w="2494" w:type="dxa"/>
            <w:tcBorders>
              <w:bottom w:val="nil"/>
            </w:tcBorders>
          </w:tcPr>
          <w:p w:rsidR="00F64FE7" w:rsidRDefault="00F64FE7">
            <w:pPr>
              <w:pStyle w:val="ConsPlusNormal"/>
              <w:jc w:val="both"/>
            </w:pPr>
            <w:r>
              <w:t>- замена памперса</w:t>
            </w:r>
          </w:p>
        </w:tc>
        <w:tc>
          <w:tcPr>
            <w:tcW w:w="3912" w:type="dxa"/>
            <w:tcBorders>
              <w:bottom w:val="nil"/>
            </w:tcBorders>
          </w:tcPr>
          <w:p w:rsidR="00F64FE7" w:rsidRDefault="00F64FE7">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3-х раз ежедневно</w:t>
            </w:r>
          </w:p>
        </w:tc>
        <w:tc>
          <w:tcPr>
            <w:tcW w:w="1020" w:type="dxa"/>
            <w:tcBorders>
              <w:bottom w:val="nil"/>
            </w:tcBorders>
          </w:tcPr>
          <w:p w:rsidR="00F64FE7" w:rsidRDefault="00F64FE7">
            <w:pPr>
              <w:pStyle w:val="ConsPlusNormal"/>
              <w:jc w:val="center"/>
            </w:pPr>
            <w:r>
              <w:t>63</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19"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1.5.4</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3</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2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1.5.5</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1.5.6</w:t>
            </w:r>
          </w:p>
        </w:tc>
        <w:tc>
          <w:tcPr>
            <w:tcW w:w="2494" w:type="dxa"/>
            <w:tcBorders>
              <w:bottom w:val="nil"/>
            </w:tcBorders>
          </w:tcPr>
          <w:p w:rsidR="00F64FE7" w:rsidRDefault="00F64FE7">
            <w:pPr>
              <w:pStyle w:val="ConsPlusNormal"/>
              <w:jc w:val="both"/>
            </w:pPr>
            <w:r>
              <w:t>- замена постельного белья</w:t>
            </w:r>
          </w:p>
        </w:tc>
        <w:tc>
          <w:tcPr>
            <w:tcW w:w="3912" w:type="dxa"/>
            <w:tcBorders>
              <w:bottom w:val="nil"/>
            </w:tcBorders>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3</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21"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1.5.7</w:t>
            </w:r>
          </w:p>
        </w:tc>
        <w:tc>
          <w:tcPr>
            <w:tcW w:w="2494" w:type="dxa"/>
            <w:tcBorders>
              <w:bottom w:val="nil"/>
            </w:tcBorders>
          </w:tcPr>
          <w:p w:rsidR="00F64FE7" w:rsidRDefault="00F64FE7">
            <w:pPr>
              <w:pStyle w:val="ConsPlusNormal"/>
              <w:jc w:val="both"/>
            </w:pPr>
            <w:r>
              <w:t>- смена нательного белья (ночная сорочка, трусы, майка)</w:t>
            </w:r>
          </w:p>
        </w:tc>
        <w:tc>
          <w:tcPr>
            <w:tcW w:w="3912" w:type="dxa"/>
            <w:tcBorders>
              <w:bottom w:val="nil"/>
            </w:tcBorders>
          </w:tcPr>
          <w:p w:rsidR="00F64FE7" w:rsidRDefault="00F64FE7">
            <w:pPr>
              <w:pStyle w:val="ConsPlusNormal"/>
              <w:jc w:val="both"/>
            </w:pPr>
            <w:r>
              <w:t>Нательное белье (ночная сорочка, трусы, майка) собирается в отдельные мешки, которые транспортируются в прачечную.</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21</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22"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1.5.8</w:t>
            </w:r>
          </w:p>
        </w:tc>
        <w:tc>
          <w:tcPr>
            <w:tcW w:w="2494" w:type="dxa"/>
            <w:tcBorders>
              <w:bottom w:val="nil"/>
            </w:tcBorders>
          </w:tcPr>
          <w:p w:rsidR="00F64FE7" w:rsidRDefault="00F64FE7">
            <w:pPr>
              <w:pStyle w:val="ConsPlusNormal"/>
              <w:jc w:val="both"/>
            </w:pPr>
            <w:r>
              <w:t>- причесывание</w:t>
            </w:r>
          </w:p>
        </w:tc>
        <w:tc>
          <w:tcPr>
            <w:tcW w:w="3912" w:type="dxa"/>
            <w:tcBorders>
              <w:bottom w:val="nil"/>
            </w:tcBorders>
          </w:tcPr>
          <w:p w:rsidR="00F64FE7" w:rsidRDefault="00F64FE7">
            <w:pPr>
              <w:pStyle w:val="ConsPlusNormal"/>
              <w:jc w:val="both"/>
            </w:pPr>
            <w:r>
              <w:t>Для каждого получателя социальных услуг используются индивидуальные расчески. Услуга оказывается получателям социальных услуг, которые по состоянию здоровья не могут сами пользоваться ими.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42</w:t>
            </w:r>
          </w:p>
        </w:tc>
        <w:tc>
          <w:tcPr>
            <w:tcW w:w="3912" w:type="dxa"/>
            <w:tcBorders>
              <w:bottom w:val="nil"/>
            </w:tcBorders>
          </w:tcPr>
          <w:p w:rsidR="00F64FE7" w:rsidRDefault="00F64FE7">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2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1.5.9</w:t>
            </w:r>
          </w:p>
        </w:tc>
        <w:tc>
          <w:tcPr>
            <w:tcW w:w="2494" w:type="dxa"/>
          </w:tcPr>
          <w:p w:rsidR="00F64FE7" w:rsidRDefault="00F64FE7">
            <w:pPr>
              <w:pStyle w:val="ConsPlusNormal"/>
              <w:jc w:val="both"/>
            </w:pPr>
            <w:r>
              <w:t>- гигиена тела общая (гигиеническая ванна)</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выполнять процедуры индивидуально обслуживающего и гигиенического характера.</w:t>
            </w:r>
          </w:p>
          <w:p w:rsidR="00F64FE7" w:rsidRDefault="00F64FE7">
            <w:pPr>
              <w:pStyle w:val="ConsPlusNormal"/>
              <w:jc w:val="both"/>
            </w:pPr>
            <w:r>
              <w:t>Получателя социальных услуг доставляют в ванную комнату и погружают в наполненную водой ванну, поддерживая его. После приема ванны получателю социальных услуг помогают выйти из ванны, сухо вытирают, помогают одеться и сопровождают в отделение.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vMerge w:val="restart"/>
            <w:tcBorders>
              <w:bottom w:val="nil"/>
            </w:tcBorders>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1.5.10</w:t>
            </w:r>
          </w:p>
        </w:tc>
        <w:tc>
          <w:tcPr>
            <w:tcW w:w="2494" w:type="dxa"/>
          </w:tcPr>
          <w:p w:rsidR="00F64FE7" w:rsidRDefault="00F64FE7">
            <w:pPr>
              <w:pStyle w:val="ConsPlusNormal"/>
              <w:jc w:val="both"/>
            </w:pPr>
            <w:r>
              <w:t>- гигиена тела частичная</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5-ти раз ежедневно</w:t>
            </w:r>
          </w:p>
        </w:tc>
        <w:tc>
          <w:tcPr>
            <w:tcW w:w="1020" w:type="dxa"/>
          </w:tcPr>
          <w:p w:rsidR="00F64FE7" w:rsidRDefault="00F64FE7">
            <w:pPr>
              <w:pStyle w:val="ConsPlusNormal"/>
              <w:jc w:val="center"/>
            </w:pPr>
            <w:r>
              <w:t>105</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1.5.11</w:t>
            </w:r>
          </w:p>
        </w:tc>
        <w:tc>
          <w:tcPr>
            <w:tcW w:w="2494" w:type="dxa"/>
            <w:tcBorders>
              <w:bottom w:val="nil"/>
            </w:tcBorders>
          </w:tcPr>
          <w:p w:rsidR="00F64FE7" w:rsidRDefault="00F64FE7">
            <w:pPr>
              <w:pStyle w:val="ConsPlusNormal"/>
              <w:jc w:val="both"/>
            </w:pPr>
            <w:r>
              <w:t>- мытье головы шампунем, мылом</w:t>
            </w:r>
          </w:p>
        </w:tc>
        <w:tc>
          <w:tcPr>
            <w:tcW w:w="3912" w:type="dxa"/>
            <w:tcBorders>
              <w:bottom w:val="nil"/>
            </w:tcBorders>
          </w:tcPr>
          <w:p w:rsidR="00F64FE7" w:rsidRDefault="00F64FE7">
            <w:pPr>
              <w:pStyle w:val="ConsPlusNormal"/>
              <w:jc w:val="both"/>
            </w:pPr>
            <w:r>
              <w:t>Мытье головы проводится еженедельно и по мере необходимости. Для мытья головы используется средство - мыло или шампунь, чистое полотенце.</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3</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2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1.5.12</w:t>
            </w:r>
          </w:p>
        </w:tc>
        <w:tc>
          <w:tcPr>
            <w:tcW w:w="2494" w:type="dxa"/>
          </w:tcPr>
          <w:p w:rsidR="00F64FE7" w:rsidRDefault="00F64FE7">
            <w:pPr>
              <w:pStyle w:val="ConsPlusNormal"/>
              <w:jc w:val="both"/>
            </w:pPr>
            <w:r>
              <w:t>- стрижка ногтей (с предварительной подготовкой)</w:t>
            </w:r>
          </w:p>
        </w:tc>
        <w:tc>
          <w:tcPr>
            <w:tcW w:w="3912" w:type="dxa"/>
          </w:tcPr>
          <w:p w:rsidR="00F64FE7" w:rsidRDefault="00F64FE7">
            <w:pPr>
              <w:pStyle w:val="ConsPlusNormal"/>
              <w:jc w:val="both"/>
            </w:pPr>
            <w:r>
              <w:t>Для подготовки к процедуре кисти рук, стопы ног получателя услуги на 15 минут опускают в емкость с теплой водой. Осуществляется стрижка ногтей на кистях и стопах.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1.5.13 - 1.5.15</w:t>
            </w:r>
          </w:p>
        </w:tc>
        <w:tc>
          <w:tcPr>
            <w:tcW w:w="12642" w:type="dxa"/>
            <w:gridSpan w:val="5"/>
            <w:tcBorders>
              <w:bottom w:val="nil"/>
            </w:tcBorders>
          </w:tcPr>
          <w:p w:rsidR="00F64FE7" w:rsidRDefault="00F64FE7">
            <w:pPr>
              <w:pStyle w:val="ConsPlusNormal"/>
              <w:jc w:val="both"/>
            </w:pPr>
            <w:r>
              <w:t xml:space="preserve">Исключены. - </w:t>
            </w:r>
            <w:hyperlink r:id="rId325" w:history="1">
              <w:r>
                <w:rPr>
                  <w:color w:val="0000FF"/>
                </w:rPr>
                <w:t>Приказ</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Сопровождение на прогулке: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1.6.1</w:t>
            </w:r>
          </w:p>
        </w:tc>
        <w:tc>
          <w:tcPr>
            <w:tcW w:w="2494" w:type="dxa"/>
            <w:tcBorders>
              <w:bottom w:val="nil"/>
            </w:tcBorders>
          </w:tcPr>
          <w:p w:rsidR="00F64FE7" w:rsidRDefault="00F64FE7">
            <w:pPr>
              <w:pStyle w:val="ConsPlusNormal"/>
              <w:jc w:val="both"/>
            </w:pPr>
            <w:r>
              <w:t>- сопровождение на прогулке коллективной</w:t>
            </w:r>
          </w:p>
        </w:tc>
        <w:tc>
          <w:tcPr>
            <w:tcW w:w="3912" w:type="dxa"/>
            <w:tcBorders>
              <w:bottom w:val="nil"/>
            </w:tcBorders>
          </w:tcPr>
          <w:p w:rsidR="00F64FE7" w:rsidRDefault="00F64FE7">
            <w:pPr>
              <w:pStyle w:val="ConsPlusNormal"/>
              <w:jc w:val="both"/>
            </w:pPr>
            <w:r>
              <w:t>Получателя социальных услуг одевают в одежду в соответствии с сезоном. 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2 раза ежедневно</w:t>
            </w:r>
          </w:p>
        </w:tc>
        <w:tc>
          <w:tcPr>
            <w:tcW w:w="1020" w:type="dxa"/>
            <w:tcBorders>
              <w:bottom w:val="nil"/>
            </w:tcBorders>
          </w:tcPr>
          <w:p w:rsidR="00F64FE7" w:rsidRDefault="00F64FE7">
            <w:pPr>
              <w:pStyle w:val="ConsPlusNormal"/>
              <w:jc w:val="center"/>
            </w:pPr>
            <w:r>
              <w:t>42</w:t>
            </w:r>
          </w:p>
        </w:tc>
        <w:tc>
          <w:tcPr>
            <w:tcW w:w="3912" w:type="dxa"/>
            <w:tcBorders>
              <w:bottom w:val="nil"/>
            </w:tcBorders>
          </w:tcPr>
          <w:p w:rsidR="00F64FE7" w:rsidRDefault="00F64FE7">
            <w:pPr>
              <w:pStyle w:val="ConsPlusNormal"/>
              <w:jc w:val="both"/>
            </w:pPr>
            <w:r>
              <w:t>Прогулка индивидуальная, групповая (группы не более 10 человек) осуществляется в сопровождении сотрудника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2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1.7</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42</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2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7493"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его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7493" w:history="1">
              <w:r>
                <w:rPr>
                  <w:color w:val="0000FF"/>
                </w:rPr>
                <w:t>&lt;*&gt;</w:t>
              </w:r>
            </w:hyperlink>
            <w:r>
              <w:t>:</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21</w:t>
            </w:r>
          </w:p>
        </w:tc>
        <w:tc>
          <w:tcPr>
            <w:tcW w:w="3912" w:type="dxa"/>
            <w:vMerge w:val="restart"/>
            <w:tcBorders>
              <w:bottom w:val="nil"/>
            </w:tcBorders>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Borders>
              <w:bottom w:val="nil"/>
            </w:tcBorders>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Borders>
              <w:bottom w:val="nil"/>
            </w:tcBorders>
          </w:tcPr>
          <w:p w:rsidR="00F64FE7" w:rsidRDefault="00F64FE7">
            <w:pPr>
              <w:pStyle w:val="ConsPlusNormal"/>
              <w:jc w:val="both"/>
            </w:pPr>
            <w:r>
              <w:t>По назначению врача</w:t>
            </w:r>
          </w:p>
        </w:tc>
        <w:tc>
          <w:tcPr>
            <w:tcW w:w="1020" w:type="dxa"/>
            <w:vMerge w:val="restart"/>
            <w:tcBorders>
              <w:bottom w:val="nil"/>
            </w:tcBorders>
          </w:tcPr>
          <w:p w:rsidR="00F64FE7" w:rsidRDefault="00F64FE7">
            <w:pPr>
              <w:pStyle w:val="ConsPlusNormal"/>
              <w:jc w:val="center"/>
            </w:pPr>
            <w:r>
              <w:t>10</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2.3.3</w:t>
            </w:r>
          </w:p>
        </w:tc>
        <w:tc>
          <w:tcPr>
            <w:tcW w:w="2494" w:type="dxa"/>
            <w:tcBorders>
              <w:bottom w:val="nil"/>
            </w:tcBorders>
          </w:tcPr>
          <w:p w:rsidR="00F64FE7" w:rsidRDefault="00F64FE7">
            <w:pPr>
              <w:pStyle w:val="ConsPlusNormal"/>
              <w:jc w:val="both"/>
            </w:pPr>
            <w:r>
              <w:t>- внутривенная инъекция</w:t>
            </w:r>
          </w:p>
        </w:tc>
        <w:tc>
          <w:tcPr>
            <w:tcW w:w="3912" w:type="dxa"/>
            <w:vMerge/>
            <w:tcBorders>
              <w:bottom w:val="nil"/>
            </w:tcBorders>
          </w:tcPr>
          <w:p w:rsidR="00F64FE7" w:rsidRPr="0090213F" w:rsidRDefault="00F64FE7"/>
        </w:tc>
        <w:tc>
          <w:tcPr>
            <w:tcW w:w="1304" w:type="dxa"/>
            <w:vMerge/>
            <w:tcBorders>
              <w:bottom w:val="nil"/>
            </w:tcBorders>
          </w:tcPr>
          <w:p w:rsidR="00F64FE7" w:rsidRPr="0090213F" w:rsidRDefault="00F64FE7"/>
        </w:tc>
        <w:tc>
          <w:tcPr>
            <w:tcW w:w="1020" w:type="dxa"/>
            <w:vMerge/>
            <w:tcBorders>
              <w:bottom w:val="nil"/>
            </w:tcBorders>
          </w:tcPr>
          <w:p w:rsidR="00F64FE7" w:rsidRPr="0090213F" w:rsidRDefault="00F64FE7"/>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2.3 в ред. </w:t>
            </w:r>
            <w:hyperlink r:id="rId328" w:history="1">
              <w:r>
                <w:rPr>
                  <w:color w:val="0000FF"/>
                </w:rPr>
                <w:t>приказа</w:t>
              </w:r>
            </w:hyperlink>
            <w:r>
              <w:t xml:space="preserve"> Минсоцразвития Новосибирской области от 23.09.2015 N 893)</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7493" w:history="1">
              <w:r>
                <w:rPr>
                  <w:color w:val="0000FF"/>
                </w:rPr>
                <w:t>&lt;*&gt;</w:t>
              </w:r>
            </w:hyperlink>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rPr>
                <w:rFonts w:cs="Times New Roman"/>
              </w:rPr>
            </w:pPr>
            <w:r>
              <w:t xml:space="preserve">- прием врача-специалиста в учреждении </w:t>
            </w:r>
            <w:hyperlink w:anchor="P7493" w:history="1">
              <w:r>
                <w:rPr>
                  <w:color w:val="0000FF"/>
                </w:rPr>
                <w:t>&lt;*&gt;</w:t>
              </w:r>
            </w:hyperlink>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rPr>
                <w:rFonts w:cs="Times New Roman"/>
              </w:rPr>
            </w:pPr>
            <w:r>
              <w:t xml:space="preserve">- оформление эпикриза с рекомендациями </w:t>
            </w:r>
            <w:hyperlink w:anchor="P7493" w:history="1">
              <w:r>
                <w:rPr>
                  <w:color w:val="0000FF"/>
                </w:rPr>
                <w:t>&lt;*&gt;</w:t>
              </w:r>
            </w:hyperlink>
          </w:p>
        </w:tc>
        <w:tc>
          <w:tcPr>
            <w:tcW w:w="3912" w:type="dxa"/>
          </w:tcPr>
          <w:p w:rsidR="00F64FE7" w:rsidRDefault="00F64FE7">
            <w:pPr>
              <w:pStyle w:val="ConsPlusNormal"/>
              <w:jc w:val="both"/>
            </w:pPr>
            <w:r>
              <w:t>Знакомство с медицинской документацией и обобщение данных о получателе социальных услуг.</w:t>
            </w:r>
          </w:p>
          <w:p w:rsidR="00F64FE7" w:rsidRDefault="00F64FE7">
            <w:pPr>
              <w:pStyle w:val="ConsPlusNormal"/>
              <w:jc w:val="both"/>
            </w:pPr>
            <w:r>
              <w:t>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выписке</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Выдача получателю социальных услуг эпикриза с рекомендациями</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7493"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2.6.2</w:t>
            </w:r>
          </w:p>
        </w:tc>
        <w:tc>
          <w:tcPr>
            <w:tcW w:w="2494" w:type="dxa"/>
            <w:tcBorders>
              <w:bottom w:val="nil"/>
            </w:tcBorders>
          </w:tcPr>
          <w:p w:rsidR="00F64FE7" w:rsidRDefault="00F64FE7">
            <w:pPr>
              <w:pStyle w:val="ConsPlusNormal"/>
              <w:jc w:val="both"/>
              <w:rPr>
                <w:rFonts w:cs="Times New Roman"/>
              </w:rPr>
            </w:pPr>
            <w:r>
              <w:t xml:space="preserve">- гимнастика </w:t>
            </w:r>
            <w:hyperlink w:anchor="P7493" w:history="1">
              <w:r>
                <w:rPr>
                  <w:color w:val="0000FF"/>
                </w:rPr>
                <w:t>&lt;*&gt;</w:t>
              </w:r>
            </w:hyperlink>
          </w:p>
        </w:tc>
        <w:tc>
          <w:tcPr>
            <w:tcW w:w="3912" w:type="dxa"/>
            <w:tcBorders>
              <w:bottom w:val="nil"/>
            </w:tcBorders>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15</w:t>
            </w:r>
          </w:p>
        </w:tc>
        <w:tc>
          <w:tcPr>
            <w:tcW w:w="3912" w:type="dxa"/>
            <w:tcBorders>
              <w:bottom w:val="nil"/>
            </w:tcBorders>
          </w:tcPr>
          <w:p w:rsidR="00F64FE7" w:rsidRDefault="00F64FE7">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2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2.7</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2.7.1</w:t>
            </w:r>
          </w:p>
        </w:tc>
        <w:tc>
          <w:tcPr>
            <w:tcW w:w="2494" w:type="dxa"/>
          </w:tcPr>
          <w:p w:rsidR="00F64FE7" w:rsidRDefault="00F64FE7">
            <w:pPr>
              <w:pStyle w:val="ConsPlusNormal"/>
              <w:jc w:val="both"/>
              <w:rPr>
                <w:rFonts w:cs="Times New Roman"/>
              </w:rPr>
            </w:pPr>
            <w:r>
              <w:t xml:space="preserve">- фитотерапия </w:t>
            </w:r>
            <w:hyperlink w:anchor="P7493"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w:t>
            </w:r>
          </w:p>
          <w:p w:rsidR="00F64FE7" w:rsidRDefault="00F64FE7">
            <w:pPr>
              <w:pStyle w:val="ConsPlusNormal"/>
              <w:jc w:val="both"/>
            </w:pPr>
            <w:r>
              <w:t>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2.7.2</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7493"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2.8</w:t>
            </w:r>
          </w:p>
        </w:tc>
        <w:tc>
          <w:tcPr>
            <w:tcW w:w="2494" w:type="dxa"/>
          </w:tcPr>
          <w:p w:rsidR="00F64FE7" w:rsidRDefault="00F64FE7">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c>
          <w:tcPr>
            <w:tcW w:w="964" w:type="dxa"/>
          </w:tcPr>
          <w:p w:rsidR="00F64FE7" w:rsidRDefault="00F64FE7">
            <w:pPr>
              <w:pStyle w:val="ConsPlusNormal"/>
              <w:jc w:val="both"/>
            </w:pPr>
            <w:r>
              <w:t>3.1.1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Консультирование родственников получателей социальных услуг проводится с целью выявления проблем, определения объема и видов предполагаемой помощи.</w:t>
            </w:r>
          </w:p>
          <w:p w:rsidR="00F64FE7" w:rsidRDefault="00F64FE7">
            <w:pPr>
              <w:pStyle w:val="ConsPlusNormal"/>
              <w:jc w:val="both"/>
            </w:pPr>
            <w:r>
              <w:t>Выявление в ходе беседы психологических проблем, стоящих перед получателем социальных услуг.</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Социально-психологическое консультирование родственников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3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vMerge w:val="restart"/>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3.3.2</w:t>
            </w:r>
          </w:p>
        </w:tc>
        <w:tc>
          <w:tcPr>
            <w:tcW w:w="2494" w:type="dxa"/>
          </w:tcPr>
          <w:p w:rsidR="00F64FE7" w:rsidRDefault="00F64FE7">
            <w:pPr>
              <w:pStyle w:val="ConsPlusNormal"/>
              <w:jc w:val="both"/>
            </w:pPr>
            <w:r>
              <w:t>- психокоррекционное занятие (групповое)</w:t>
            </w:r>
          </w:p>
        </w:tc>
        <w:tc>
          <w:tcPr>
            <w:tcW w:w="3912" w:type="dxa"/>
          </w:tcPr>
          <w:p w:rsidR="00F64FE7" w:rsidRDefault="00F64FE7">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5</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31"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4.2.2</w:t>
            </w:r>
          </w:p>
        </w:tc>
        <w:tc>
          <w:tcPr>
            <w:tcW w:w="2494" w:type="dxa"/>
            <w:tcBorders>
              <w:bottom w:val="nil"/>
            </w:tcBorders>
          </w:tcPr>
          <w:p w:rsidR="00F64FE7" w:rsidRDefault="00F64FE7">
            <w:pPr>
              <w:pStyle w:val="ConsPlusNormal"/>
              <w:jc w:val="both"/>
            </w:pPr>
            <w:r>
              <w:t>- консультация педагога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обсуждение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32"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4.2.3</w:t>
            </w:r>
          </w:p>
        </w:tc>
        <w:tc>
          <w:tcPr>
            <w:tcW w:w="2494" w:type="dxa"/>
            <w:tcBorders>
              <w:bottom w:val="nil"/>
            </w:tcBorders>
          </w:tcPr>
          <w:p w:rsidR="00F64FE7" w:rsidRDefault="00F64FE7">
            <w:pPr>
              <w:pStyle w:val="ConsPlusNormal"/>
              <w:jc w:val="both"/>
            </w:pPr>
            <w:r>
              <w:t>- консультация логопеда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логопеда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специалиста</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rPr>
                <w:rFonts w:cs="Times New Roman"/>
              </w:rPr>
            </w:pP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3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ежедневно</w:t>
            </w:r>
          </w:p>
        </w:tc>
        <w:tc>
          <w:tcPr>
            <w:tcW w:w="1020" w:type="dxa"/>
          </w:tcPr>
          <w:p w:rsidR="00F64FE7" w:rsidRDefault="00F64FE7">
            <w:pPr>
              <w:pStyle w:val="ConsPlusNormal"/>
              <w:jc w:val="center"/>
            </w:pPr>
            <w:r>
              <w:t>21</w:t>
            </w:r>
          </w:p>
        </w:tc>
        <w:tc>
          <w:tcPr>
            <w:tcW w:w="3912" w:type="dxa"/>
            <w:vMerge w:val="restart"/>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4.2.5</w:t>
            </w:r>
          </w:p>
        </w:tc>
        <w:tc>
          <w:tcPr>
            <w:tcW w:w="2494" w:type="dxa"/>
          </w:tcPr>
          <w:p w:rsidR="00F64FE7" w:rsidRDefault="00F64FE7">
            <w:pPr>
              <w:pStyle w:val="ConsPlusNormal"/>
              <w:jc w:val="both"/>
            </w:pPr>
            <w:r>
              <w:t>- коррекционное занятие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4.2.6</w:t>
            </w:r>
          </w:p>
        </w:tc>
        <w:tc>
          <w:tcPr>
            <w:tcW w:w="2494" w:type="dxa"/>
          </w:tcPr>
          <w:p w:rsidR="00F64FE7" w:rsidRDefault="00F64FE7">
            <w:pPr>
              <w:pStyle w:val="ConsPlusNormal"/>
              <w:jc w:val="both"/>
            </w:pPr>
            <w:r>
              <w:t>- занятие с логопедом (групповое)</w:t>
            </w:r>
          </w:p>
        </w:tc>
        <w:tc>
          <w:tcPr>
            <w:tcW w:w="3912" w:type="dxa"/>
          </w:tcPr>
          <w:p w:rsidR="00F64FE7" w:rsidRDefault="00F64FE7">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15</w:t>
            </w:r>
          </w:p>
        </w:tc>
        <w:tc>
          <w:tcPr>
            <w:tcW w:w="3912" w:type="dxa"/>
            <w:vMerge w:val="restart"/>
            <w:tcBorders>
              <w:bottom w:val="nil"/>
            </w:tcBorders>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4.2.7</w:t>
            </w:r>
          </w:p>
        </w:tc>
        <w:tc>
          <w:tcPr>
            <w:tcW w:w="2494" w:type="dxa"/>
            <w:tcBorders>
              <w:bottom w:val="nil"/>
            </w:tcBorders>
          </w:tcPr>
          <w:p w:rsidR="00F64FE7" w:rsidRDefault="00F64FE7">
            <w:pPr>
              <w:pStyle w:val="ConsPlusNormal"/>
              <w:jc w:val="both"/>
            </w:pPr>
            <w:r>
              <w:t>- занятие с логопедом (индивидуальное)</w:t>
            </w:r>
          </w:p>
        </w:tc>
        <w:tc>
          <w:tcPr>
            <w:tcW w:w="3912" w:type="dxa"/>
            <w:tcBorders>
              <w:bottom w:val="nil"/>
            </w:tcBorders>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По назначению специалиста</w:t>
            </w:r>
          </w:p>
        </w:tc>
        <w:tc>
          <w:tcPr>
            <w:tcW w:w="1020" w:type="dxa"/>
            <w:tcBorders>
              <w:bottom w:val="nil"/>
            </w:tcBorders>
          </w:tcPr>
          <w:p w:rsidR="00F64FE7" w:rsidRDefault="00F64FE7">
            <w:pPr>
              <w:pStyle w:val="ConsPlusNormal"/>
              <w:jc w:val="center"/>
            </w:pPr>
            <w:r>
              <w:t>10</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3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4.2.8</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4.2.9</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организация лечебно-трудовой деятельности в специально оборудованных мастерских, цехах, а также в подсобном хозяйстве</w:t>
            </w:r>
          </w:p>
        </w:tc>
        <w:tc>
          <w:tcPr>
            <w:tcW w:w="3912" w:type="dxa"/>
          </w:tcPr>
          <w:p w:rsidR="00F64FE7" w:rsidRDefault="00F64FE7">
            <w:pPr>
              <w:pStyle w:val="ConsPlusNormal"/>
              <w:jc w:val="both"/>
            </w:pPr>
            <w:r>
              <w:t>Услуга состоит в создании условий для использования остаточных трудовых возможностей получателями социальных услуг, участия его в лечебно-трудовой деятельности.</w:t>
            </w:r>
          </w:p>
          <w:p w:rsidR="00F64FE7" w:rsidRDefault="00F64FE7">
            <w:pPr>
              <w:pStyle w:val="ConsPlusNormal"/>
              <w:jc w:val="both"/>
            </w:pPr>
            <w:r>
              <w:t>Организуются разнообразные виды трудовой деятельности, отличающиеся по своему характеру и сложности, для получателей социальных услуг (лечебно-производственные (трудовые) мастерские, подсобные сельские хозяйства, работы по благоустройству и др.).</w:t>
            </w:r>
          </w:p>
          <w:p w:rsidR="00F64FE7" w:rsidRDefault="00F64FE7">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его прежних навыков и желаний, в соответствии с медицинским заключением и трудовыми рекомендациями</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6.1</w:t>
            </w:r>
          </w:p>
        </w:tc>
        <w:tc>
          <w:tcPr>
            <w:tcW w:w="12642" w:type="dxa"/>
            <w:gridSpan w:val="5"/>
          </w:tcPr>
          <w:p w:rsidR="00F64FE7" w:rsidRDefault="00F64FE7">
            <w:pPr>
              <w:pStyle w:val="ConsPlusNormal"/>
              <w:jc w:val="both"/>
            </w:pPr>
            <w:r>
              <w:t xml:space="preserve">Проведение социально-реабилитационных мероприятий в сфере социального обслуживания </w:t>
            </w:r>
            <w:hyperlink w:anchor="P7493" w:history="1">
              <w:r>
                <w:rPr>
                  <w:color w:val="0000FF"/>
                </w:rPr>
                <w:t>&lt;*&gt;</w:t>
              </w:r>
            </w:hyperlink>
            <w:r>
              <w:t>:</w:t>
            </w:r>
          </w:p>
        </w:tc>
      </w:tr>
      <w:tr w:rsidR="00F64FE7" w:rsidRPr="0090213F">
        <w:tc>
          <w:tcPr>
            <w:tcW w:w="964" w:type="dxa"/>
          </w:tcPr>
          <w:p w:rsidR="00F64FE7" w:rsidRDefault="00F64FE7">
            <w:pPr>
              <w:pStyle w:val="ConsPlusNormal"/>
              <w:jc w:val="both"/>
            </w:pPr>
            <w:r>
              <w:t>6.1.1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vMerge w:val="restart"/>
          </w:tcPr>
          <w:p w:rsidR="00F64FE7" w:rsidRDefault="00F64FE7">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w:t>
            </w:r>
          </w:p>
          <w:p w:rsidR="00F64FE7" w:rsidRDefault="00F64FE7">
            <w:pPr>
              <w:pStyle w:val="ConsPlusNormal"/>
              <w:jc w:val="both"/>
            </w:pPr>
            <w:r>
              <w:t>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6.1.2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6.1.3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6</w:t>
            </w:r>
          </w:p>
        </w:tc>
        <w:tc>
          <w:tcPr>
            <w:tcW w:w="3912" w:type="dxa"/>
            <w:vMerge w:val="restart"/>
            <w:tcBorders>
              <w:bottom w:val="nil"/>
            </w:tcBorders>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6.1.4</w:t>
            </w:r>
          </w:p>
        </w:tc>
        <w:tc>
          <w:tcPr>
            <w:tcW w:w="2494" w:type="dxa"/>
            <w:tcBorders>
              <w:bottom w:val="nil"/>
            </w:tcBorders>
          </w:tcPr>
          <w:p w:rsidR="00F64FE7" w:rsidRDefault="00F64FE7">
            <w:pPr>
              <w:pStyle w:val="ConsPlusNormal"/>
              <w:jc w:val="both"/>
            </w:pPr>
            <w:r>
              <w:t>- лечебная физкультура (индивидуальное занятие)</w:t>
            </w:r>
          </w:p>
        </w:tc>
        <w:tc>
          <w:tcPr>
            <w:tcW w:w="3912" w:type="dxa"/>
            <w:tcBorders>
              <w:bottom w:val="nil"/>
            </w:tcBorders>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6</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bottom w:val="single" w:sz="4" w:space="0" w:color="auto"/>
            </w:tcBorders>
          </w:tcPr>
          <w:p w:rsidR="00F64FE7" w:rsidRDefault="00F64FE7">
            <w:pPr>
              <w:pStyle w:val="ConsPlusNormal"/>
              <w:jc w:val="both"/>
            </w:pPr>
            <w:r>
              <w:t xml:space="preserve">(п. 6 в ред. </w:t>
            </w:r>
            <w:hyperlink r:id="rId335" w:history="1">
              <w:r>
                <w:rPr>
                  <w:color w:val="0000FF"/>
                </w:rPr>
                <w:t>приказа</w:t>
              </w:r>
            </w:hyperlink>
            <w:r>
              <w:t xml:space="preserve"> Минсоцразвития Новосибирской области от 23.09.2015 N 893)</w:t>
            </w:r>
          </w:p>
        </w:tc>
      </w:tr>
    </w:tbl>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16" w:name="P7493"/>
      <w:bookmarkEnd w:id="16"/>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15. Стандарты социальных услуг, предоставляемых несовершеннолетним, нуждающимся в социальном обслуживании, в стационарной форме.</w:t>
      </w:r>
    </w:p>
    <w:p w:rsidR="00F64FE7" w:rsidRDefault="00F64FE7">
      <w:pPr>
        <w:pStyle w:val="ConsPlusNormal"/>
        <w:jc w:val="both"/>
      </w:pPr>
      <w:r>
        <w:t xml:space="preserve">(в ред. </w:t>
      </w:r>
      <w:hyperlink r:id="rId336" w:history="1">
        <w:r>
          <w:rPr>
            <w:color w:val="0000FF"/>
          </w:rPr>
          <w:t>приказа</w:t>
        </w:r>
      </w:hyperlink>
      <w:r>
        <w:t xml:space="preserve"> Минсоцразвития Новосибирской области от 27.02.2015 N 160)</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18 календарных дней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337"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F64FE7" w:rsidRPr="0090213F">
        <w:tc>
          <w:tcPr>
            <w:tcW w:w="964" w:type="dxa"/>
          </w:tcPr>
          <w:p w:rsidR="00F64FE7" w:rsidRDefault="00F64FE7">
            <w:pPr>
              <w:pStyle w:val="ConsPlusNormal"/>
              <w:jc w:val="both"/>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1.3.1</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33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39"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нормативам, утвержденным </w:t>
            </w:r>
            <w:hyperlink r:id="rId340"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6-ти раз ежедневно</w:t>
            </w:r>
          </w:p>
        </w:tc>
        <w:tc>
          <w:tcPr>
            <w:tcW w:w="1020" w:type="dxa"/>
            <w:tcBorders>
              <w:bottom w:val="nil"/>
            </w:tcBorders>
          </w:tcPr>
          <w:p w:rsidR="00F64FE7" w:rsidRDefault="00F64FE7">
            <w:pPr>
              <w:pStyle w:val="ConsPlusNormal"/>
              <w:jc w:val="center"/>
            </w:pPr>
            <w:r>
              <w:t>108</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4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При передаче получателем социальных услуг на хранение документов, личных вещей, денежных сумм, драгоценностей и ценных бумаг делается их опись и вкладывается в личное дело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Сопровождение на прогулке:</w:t>
            </w:r>
          </w:p>
        </w:tc>
      </w:tr>
      <w:tr w:rsidR="00F64FE7" w:rsidRPr="0090213F">
        <w:tc>
          <w:tcPr>
            <w:tcW w:w="964" w:type="dxa"/>
          </w:tcPr>
          <w:p w:rsidR="00F64FE7" w:rsidRDefault="00F64FE7">
            <w:pPr>
              <w:pStyle w:val="ConsPlusNormal"/>
              <w:jc w:val="both"/>
            </w:pPr>
            <w:r>
              <w:t>1.6.1</w:t>
            </w:r>
          </w:p>
        </w:tc>
        <w:tc>
          <w:tcPr>
            <w:tcW w:w="2494" w:type="dxa"/>
          </w:tcPr>
          <w:p w:rsidR="00F64FE7" w:rsidRDefault="00F64FE7">
            <w:pPr>
              <w:pStyle w:val="ConsPlusNormal"/>
              <w:jc w:val="both"/>
            </w:pPr>
            <w:r>
              <w:t>- сопровождение на прогулке коллективной</w:t>
            </w:r>
          </w:p>
        </w:tc>
        <w:tc>
          <w:tcPr>
            <w:tcW w:w="3912" w:type="dxa"/>
          </w:tcPr>
          <w:p w:rsidR="00F64FE7" w:rsidRDefault="00F64FE7">
            <w:pPr>
              <w:pStyle w:val="ConsPlusNormal"/>
              <w:jc w:val="both"/>
            </w:pPr>
            <w:r>
              <w:t>Получателя социальных услуг одевают в одежду в соответствии с сезоном. 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ежедневно</w:t>
            </w:r>
          </w:p>
        </w:tc>
        <w:tc>
          <w:tcPr>
            <w:tcW w:w="1020" w:type="dxa"/>
          </w:tcPr>
          <w:p w:rsidR="00F64FE7" w:rsidRDefault="00F64FE7">
            <w:pPr>
              <w:pStyle w:val="ConsPlusNormal"/>
              <w:jc w:val="center"/>
            </w:pPr>
            <w:r>
              <w:t>34</w:t>
            </w:r>
          </w:p>
        </w:tc>
        <w:tc>
          <w:tcPr>
            <w:tcW w:w="3912" w:type="dxa"/>
          </w:tcPr>
          <w:p w:rsidR="00F64FE7" w:rsidRDefault="00F64FE7">
            <w:pPr>
              <w:pStyle w:val="ConsPlusNormal"/>
              <w:jc w:val="both"/>
            </w:pPr>
            <w:r>
              <w:t>Прогулка групповая (группы не более 16 человек) осуществляется в сопровождении сотрудника организации социального обслуживания</w:t>
            </w:r>
          </w:p>
        </w:tc>
      </w:tr>
      <w:tr w:rsidR="00F64FE7" w:rsidRPr="0090213F">
        <w:tc>
          <w:tcPr>
            <w:tcW w:w="964" w:type="dxa"/>
          </w:tcPr>
          <w:p w:rsidR="00F64FE7" w:rsidRDefault="00F64FE7">
            <w:pPr>
              <w:pStyle w:val="ConsPlusNormal"/>
              <w:jc w:val="both"/>
            </w:pPr>
            <w:r>
              <w:t>1.7</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1.7.1</w:t>
            </w:r>
          </w:p>
        </w:tc>
        <w:tc>
          <w:tcPr>
            <w:tcW w:w="2494" w:type="dxa"/>
            <w:tcBorders>
              <w:bottom w:val="nil"/>
            </w:tcBorders>
          </w:tcPr>
          <w:p w:rsidR="00F64FE7" w:rsidRDefault="00F64FE7">
            <w:pPr>
              <w:pStyle w:val="ConsPlusNormal"/>
              <w:jc w:val="both"/>
            </w:pPr>
            <w:r>
              <w:t>- одевание и раздевание</w:t>
            </w:r>
          </w:p>
        </w:tc>
        <w:tc>
          <w:tcPr>
            <w:tcW w:w="3912" w:type="dxa"/>
            <w:tcBorders>
              <w:bottom w:val="nil"/>
            </w:tcBorders>
          </w:tcPr>
          <w:p w:rsidR="00F64FE7" w:rsidRDefault="00F64FE7">
            <w:pPr>
              <w:pStyle w:val="ConsPlusNormal"/>
              <w:jc w:val="both"/>
            </w:pPr>
            <w:r>
              <w:t>Услуга предоставляется получателям социальных услуг дошкольного возраста.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36</w:t>
            </w:r>
          </w:p>
        </w:tc>
        <w:tc>
          <w:tcPr>
            <w:tcW w:w="3912" w:type="dxa"/>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42"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1.7.2</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17</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4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1.7.3</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17</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1.7.4</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1.7.5 - 1.7.7</w:t>
            </w:r>
          </w:p>
        </w:tc>
        <w:tc>
          <w:tcPr>
            <w:tcW w:w="12642" w:type="dxa"/>
            <w:gridSpan w:val="5"/>
            <w:tcBorders>
              <w:bottom w:val="nil"/>
            </w:tcBorders>
          </w:tcPr>
          <w:p w:rsidR="00F64FE7" w:rsidRDefault="00F64FE7">
            <w:pPr>
              <w:pStyle w:val="ConsPlusNormal"/>
              <w:jc w:val="both"/>
            </w:pPr>
            <w:r>
              <w:t xml:space="preserve">Исключены. - </w:t>
            </w:r>
            <w:hyperlink r:id="rId344" w:history="1">
              <w:r>
                <w:rPr>
                  <w:color w:val="0000FF"/>
                </w:rPr>
                <w:t>Приказ</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1.7.8</w:t>
            </w:r>
          </w:p>
        </w:tc>
        <w:tc>
          <w:tcPr>
            <w:tcW w:w="2494" w:type="dxa"/>
            <w:tcBorders>
              <w:bottom w:val="nil"/>
            </w:tcBorders>
          </w:tcPr>
          <w:p w:rsidR="00F64FE7" w:rsidRDefault="00F64FE7">
            <w:pPr>
              <w:pStyle w:val="ConsPlusNormal"/>
              <w:jc w:val="both"/>
            </w:pPr>
            <w:r>
              <w:t>- смена нательного белья (ночная сорочка, трусы, майка)</w:t>
            </w:r>
          </w:p>
        </w:tc>
        <w:tc>
          <w:tcPr>
            <w:tcW w:w="3912" w:type="dxa"/>
            <w:tcBorders>
              <w:bottom w:val="nil"/>
            </w:tcBorders>
          </w:tcPr>
          <w:p w:rsidR="00F64FE7" w:rsidRDefault="00F64FE7">
            <w:pPr>
              <w:pStyle w:val="ConsPlusNormal"/>
              <w:jc w:val="both"/>
            </w:pPr>
            <w:r>
              <w:t>Нательное белье (ночная сорочка, трусы, майка) собирается в отдельные мешки, которые транспортируются в прачечную.</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18</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4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1.7.9</w:t>
            </w:r>
          </w:p>
        </w:tc>
        <w:tc>
          <w:tcPr>
            <w:tcW w:w="2494" w:type="dxa"/>
          </w:tcPr>
          <w:p w:rsidR="00F64FE7" w:rsidRDefault="00F64FE7">
            <w:pPr>
              <w:pStyle w:val="ConsPlusNormal"/>
              <w:jc w:val="both"/>
            </w:pPr>
            <w:r>
              <w:t>- предоставление предметов личной гигиены</w:t>
            </w:r>
          </w:p>
        </w:tc>
        <w:tc>
          <w:tcPr>
            <w:tcW w:w="3912" w:type="dxa"/>
          </w:tcPr>
          <w:p w:rsidR="00F64FE7" w:rsidRDefault="00F64FE7">
            <w:pPr>
              <w:pStyle w:val="ConsPlusNormal"/>
              <w:jc w:val="both"/>
            </w:pPr>
            <w:r>
              <w:t>Предметы личной гигиены выдаются получателям социальных услуг, которые по состоянию здоровья могут пользоваться ими.</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1.7.10</w:t>
            </w:r>
          </w:p>
        </w:tc>
        <w:tc>
          <w:tcPr>
            <w:tcW w:w="2494" w:type="dxa"/>
          </w:tcPr>
          <w:p w:rsidR="00F64FE7" w:rsidRDefault="00F64FE7">
            <w:pPr>
              <w:pStyle w:val="ConsPlusNormal"/>
              <w:jc w:val="both"/>
            </w:pPr>
            <w:r>
              <w:t>- причесывание (для детей дошкольного возраста)</w:t>
            </w:r>
          </w:p>
        </w:tc>
        <w:tc>
          <w:tcPr>
            <w:tcW w:w="3912" w:type="dxa"/>
          </w:tcPr>
          <w:p w:rsidR="00F64FE7" w:rsidRDefault="00F64FE7">
            <w:pPr>
              <w:pStyle w:val="ConsPlusNormal"/>
              <w:jc w:val="both"/>
            </w:pPr>
            <w:r>
              <w:t>Для каждого получателя социальных услуг используются индивидуальные расчески.</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36</w:t>
            </w:r>
          </w:p>
        </w:tc>
        <w:tc>
          <w:tcPr>
            <w:tcW w:w="3912" w:type="dxa"/>
          </w:tcPr>
          <w:p w:rsidR="00F64FE7" w:rsidRDefault="00F64FE7">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1.7.11</w:t>
            </w:r>
          </w:p>
        </w:tc>
        <w:tc>
          <w:tcPr>
            <w:tcW w:w="2494" w:type="dxa"/>
          </w:tcPr>
          <w:p w:rsidR="00F64FE7" w:rsidRDefault="00F64FE7">
            <w:pPr>
              <w:pStyle w:val="ConsPlusNormal"/>
              <w:jc w:val="both"/>
            </w:pPr>
            <w:r>
              <w:t>- гигиена тела общая (гигиеническая ванна) (для детей дошкольного возраста)</w:t>
            </w:r>
          </w:p>
        </w:tc>
        <w:tc>
          <w:tcPr>
            <w:tcW w:w="3912" w:type="dxa"/>
          </w:tcPr>
          <w:p w:rsidR="00F64FE7" w:rsidRDefault="00F64FE7">
            <w:pPr>
              <w:pStyle w:val="ConsPlusNormal"/>
              <w:jc w:val="both"/>
            </w:pPr>
            <w:r>
              <w:t>Услуга предоставляется получателям социальных услуг дошкольного возраста. После приема ванны получателю социальной услуги помогают выйти из ванны, сухо вытирают, помогают одеться и сопровождают в отделение.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w:t>
            </w:r>
          </w:p>
        </w:tc>
        <w:tc>
          <w:tcPr>
            <w:tcW w:w="3912" w:type="dxa"/>
            <w:vMerge w:val="restart"/>
            <w:tcBorders>
              <w:bottom w:val="nil"/>
            </w:tcBorders>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1.7.12</w:t>
            </w:r>
          </w:p>
        </w:tc>
        <w:tc>
          <w:tcPr>
            <w:tcW w:w="2494" w:type="dxa"/>
            <w:tcBorders>
              <w:bottom w:val="nil"/>
            </w:tcBorders>
          </w:tcPr>
          <w:p w:rsidR="00F64FE7" w:rsidRDefault="00F64FE7">
            <w:pPr>
              <w:pStyle w:val="ConsPlusNormal"/>
              <w:jc w:val="both"/>
            </w:pPr>
            <w:r>
              <w:t>- гигиена тела частичная (для детей дошкольного возраста)</w:t>
            </w:r>
          </w:p>
        </w:tc>
        <w:tc>
          <w:tcPr>
            <w:tcW w:w="3912" w:type="dxa"/>
            <w:tcBorders>
              <w:bottom w:val="nil"/>
            </w:tcBorders>
          </w:tcPr>
          <w:p w:rsidR="00F64FE7" w:rsidRDefault="00F64FE7">
            <w:pPr>
              <w:pStyle w:val="ConsPlusNormal"/>
              <w:jc w:val="both"/>
            </w:pPr>
            <w:r>
              <w:t>Услуга предоставляется получателям социальных услуг дошкольного возраста.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4-х раз ежедневно</w:t>
            </w:r>
          </w:p>
        </w:tc>
        <w:tc>
          <w:tcPr>
            <w:tcW w:w="1020" w:type="dxa"/>
            <w:tcBorders>
              <w:bottom w:val="nil"/>
            </w:tcBorders>
          </w:tcPr>
          <w:p w:rsidR="00F64FE7" w:rsidRDefault="00F64FE7">
            <w:pPr>
              <w:pStyle w:val="ConsPlusNormal"/>
              <w:jc w:val="center"/>
            </w:pPr>
            <w:r>
              <w:t>72</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bottom w:val="nil"/>
            </w:tcBorders>
          </w:tcPr>
          <w:p w:rsidR="00F64FE7" w:rsidRDefault="00F64FE7">
            <w:pPr>
              <w:pStyle w:val="ConsPlusNormal"/>
              <w:jc w:val="both"/>
            </w:pPr>
            <w:r>
              <w:t xml:space="preserve">(в ред. </w:t>
            </w:r>
            <w:hyperlink r:id="rId34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1.7.13</w:t>
            </w:r>
          </w:p>
        </w:tc>
        <w:tc>
          <w:tcPr>
            <w:tcW w:w="2494" w:type="dxa"/>
          </w:tcPr>
          <w:p w:rsidR="00F64FE7" w:rsidRDefault="00F64FE7">
            <w:pPr>
              <w:pStyle w:val="ConsPlusNormal"/>
              <w:jc w:val="both"/>
            </w:pPr>
            <w:r>
              <w:t>- мытье головы шампунем, мылом</w:t>
            </w:r>
          </w:p>
        </w:tc>
        <w:tc>
          <w:tcPr>
            <w:tcW w:w="3912" w:type="dxa"/>
          </w:tcPr>
          <w:p w:rsidR="00F64FE7" w:rsidRDefault="00F64FE7">
            <w:pPr>
              <w:pStyle w:val="ConsPlusNormal"/>
              <w:jc w:val="both"/>
            </w:pPr>
            <w:r>
              <w:t>Мытье головы проводится еженедельно и по мере необходимости. Для мытья головы используется средство - мыло или шампунь, чистое полотенце.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w:t>
            </w:r>
          </w:p>
        </w:tc>
        <w:tc>
          <w:tcPr>
            <w:tcW w:w="3912" w:type="dxa"/>
            <w:tcBorders>
              <w:top w:val="nil"/>
            </w:tcBorders>
          </w:tcPr>
          <w:p w:rsidR="00F64FE7" w:rsidRDefault="00F64FE7">
            <w:pPr>
              <w:pStyle w:val="ConsPlusNormal"/>
              <w:jc w:val="both"/>
              <w:rPr>
                <w:rFonts w:cs="Times New Roman"/>
              </w:rPr>
            </w:pPr>
          </w:p>
        </w:tc>
      </w:tr>
      <w:tr w:rsidR="00F64FE7" w:rsidRPr="0090213F">
        <w:tc>
          <w:tcPr>
            <w:tcW w:w="964" w:type="dxa"/>
          </w:tcPr>
          <w:p w:rsidR="00F64FE7" w:rsidRDefault="00F64FE7">
            <w:pPr>
              <w:pStyle w:val="ConsPlusNormal"/>
              <w:jc w:val="both"/>
            </w:pPr>
            <w:r>
              <w:t>1.7.14</w:t>
            </w:r>
          </w:p>
        </w:tc>
        <w:tc>
          <w:tcPr>
            <w:tcW w:w="2494" w:type="dxa"/>
          </w:tcPr>
          <w:p w:rsidR="00F64FE7" w:rsidRDefault="00F64FE7">
            <w:pPr>
              <w:pStyle w:val="ConsPlusNormal"/>
              <w:jc w:val="both"/>
            </w:pPr>
            <w:r>
              <w:t>- стрижка ногтей (с предварительной подготовкой)</w:t>
            </w:r>
          </w:p>
        </w:tc>
        <w:tc>
          <w:tcPr>
            <w:tcW w:w="3912" w:type="dxa"/>
          </w:tcPr>
          <w:p w:rsidR="00F64FE7" w:rsidRDefault="00F64FE7">
            <w:pPr>
              <w:pStyle w:val="ConsPlusNormal"/>
              <w:jc w:val="both"/>
            </w:pPr>
            <w:r>
              <w:t>Для подготовки к процедуре кисти рук, стопы ног получателя услуги на 15 минут опускают в емкость с теплой водой. Осуществляется стрижка ногтей на кистях и стопах.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1.8</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1.8.1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vMerge w:val="restart"/>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необходимости</w:t>
            </w:r>
          </w:p>
        </w:tc>
        <w:tc>
          <w:tcPr>
            <w:tcW w:w="1020" w:type="dxa"/>
            <w:vMerge w:val="restart"/>
          </w:tcPr>
          <w:p w:rsidR="00F64FE7" w:rsidRDefault="00F64FE7">
            <w:pPr>
              <w:pStyle w:val="ConsPlusNormal"/>
              <w:jc w:val="center"/>
            </w:pPr>
            <w:r>
              <w:t>1</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pPr>
            <w:r>
              <w:t>1.8.2</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1.8.3</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4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1.9</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1.9.1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36</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4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1.10</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Составление индивидуального плана социального обслуживания несовершеннолетних предполагает формирование на основе результатов диагностики рекомендаций по социальной, социально-педагогической и социально-медицинской реабилитации.</w:t>
            </w:r>
          </w:p>
          <w:p w:rsidR="00F64FE7" w:rsidRDefault="00F64FE7">
            <w:pPr>
              <w:pStyle w:val="ConsPlusNormal"/>
              <w:jc w:val="both"/>
            </w:pPr>
            <w:r>
              <w:t>1 услуга - 1 специалист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Восстановление социального статуса несовершеннолетнего, улучшение его психологического состояния, повышение адаптационных возможностей, привитие навыков самообслуживания</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7978"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информации о получателе социальных услуг у родственников или у сопровождающих лиц (в том числе из предоставленных медицинских документов).</w:t>
            </w:r>
          </w:p>
          <w:p w:rsidR="00F64FE7" w:rsidRDefault="00F64FE7">
            <w:pPr>
              <w:pStyle w:val="ConsPlusNormal"/>
              <w:jc w:val="both"/>
            </w:pPr>
            <w:r>
              <w:t>Сбор анамнеза жизни и болезни у самого получателя социальных услуг.</w:t>
            </w:r>
          </w:p>
          <w:p w:rsidR="00F64FE7" w:rsidRDefault="00F64FE7">
            <w:pPr>
              <w:pStyle w:val="ConsPlusNormal"/>
              <w:jc w:val="both"/>
            </w:pPr>
            <w:r>
              <w:t>Оформление индивидуальной медицинской карты и фиксация результатов осмотра в индивидуальной медицинской карте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его физического и психологического состояния, 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w:t>
            </w:r>
          </w:p>
        </w:tc>
      </w:tr>
      <w:tr w:rsidR="00F64FE7" w:rsidRPr="0090213F">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 посещение в случае госпитализации</w:t>
            </w:r>
          </w:p>
        </w:tc>
        <w:tc>
          <w:tcPr>
            <w:tcW w:w="3912" w:type="dxa"/>
          </w:tcPr>
          <w:p w:rsidR="00F64FE7" w:rsidRDefault="00F64FE7">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своевременное посещение в случае госпитализации</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7978" w:history="1">
              <w:r>
                <w:rPr>
                  <w:color w:val="0000FF"/>
                </w:rPr>
                <w:t>&lt;*&gt;</w:t>
              </w:r>
            </w:hyperlink>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его здоровья и самочувствия</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7978" w:history="1">
              <w:r>
                <w:rPr>
                  <w:color w:val="0000FF"/>
                </w:rPr>
                <w:t>&lt;*&gt;</w:t>
              </w:r>
            </w:hyperlink>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18</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прием врача-специалиста в учреждении </w:t>
            </w:r>
            <w:hyperlink w:anchor="P7978" w:history="1">
              <w:r>
                <w:rPr>
                  <w:color w:val="0000FF"/>
                </w:rPr>
                <w:t>&lt;*&gt;</w:t>
              </w:r>
            </w:hyperlink>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rPr>
                <w:rFonts w:cs="Times New Roman"/>
              </w:rPr>
            </w:pPr>
            <w:r>
              <w:t xml:space="preserve">- оформление эпикриза с рекомендациями </w:t>
            </w:r>
            <w:hyperlink w:anchor="P7978" w:history="1">
              <w:r>
                <w:rPr>
                  <w:color w:val="0000FF"/>
                </w:rPr>
                <w:t>&lt;*&gt;</w:t>
              </w:r>
            </w:hyperlink>
          </w:p>
        </w:tc>
        <w:tc>
          <w:tcPr>
            <w:tcW w:w="3912" w:type="dxa"/>
          </w:tcPr>
          <w:p w:rsidR="00F64FE7" w:rsidRDefault="00F64FE7">
            <w:pPr>
              <w:pStyle w:val="ConsPlusNormal"/>
              <w:jc w:val="both"/>
            </w:pPr>
            <w:r>
              <w:t>Знакомство с медицинской документацией и обобщение данных о получателе социальных услуг.</w:t>
            </w:r>
          </w:p>
          <w:p w:rsidR="00F64FE7" w:rsidRDefault="00F64FE7">
            <w:pPr>
              <w:pStyle w:val="ConsPlusNormal"/>
              <w:jc w:val="both"/>
            </w:pPr>
            <w:r>
              <w:t>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выписке</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Выдача получателю социальных услуг эпикриза с рекомендациями</w:t>
            </w:r>
          </w:p>
        </w:tc>
      </w:tr>
      <w:tr w:rsidR="00F64FE7" w:rsidRPr="0090213F">
        <w:tc>
          <w:tcPr>
            <w:tcW w:w="964" w:type="dxa"/>
          </w:tcPr>
          <w:p w:rsidR="00F64FE7" w:rsidRDefault="00F64FE7">
            <w:pPr>
              <w:pStyle w:val="ConsPlusNormal"/>
              <w:jc w:val="both"/>
            </w:pPr>
            <w:r>
              <w:t>2.7</w:t>
            </w:r>
          </w:p>
        </w:tc>
        <w:tc>
          <w:tcPr>
            <w:tcW w:w="12642" w:type="dxa"/>
            <w:gridSpan w:val="5"/>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2.7.1</w:t>
            </w:r>
          </w:p>
        </w:tc>
        <w:tc>
          <w:tcPr>
            <w:tcW w:w="2494" w:type="dxa"/>
            <w:tcBorders>
              <w:bottom w:val="nil"/>
            </w:tcBorders>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F64FE7" w:rsidRDefault="00F64FE7">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4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2.8</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2.8.1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7978"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2.8.2</w:t>
            </w:r>
          </w:p>
        </w:tc>
        <w:tc>
          <w:tcPr>
            <w:tcW w:w="2494" w:type="dxa"/>
          </w:tcPr>
          <w:p w:rsidR="00F64FE7" w:rsidRDefault="00F64FE7">
            <w:pPr>
              <w:pStyle w:val="ConsPlusNormal"/>
              <w:jc w:val="both"/>
            </w:pPr>
            <w:r>
              <w:t>- гимнастика</w:t>
            </w:r>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их здоровья</w:t>
            </w:r>
          </w:p>
        </w:tc>
      </w:tr>
      <w:tr w:rsidR="00F64FE7" w:rsidRPr="0090213F">
        <w:tc>
          <w:tcPr>
            <w:tcW w:w="964" w:type="dxa"/>
          </w:tcPr>
          <w:p w:rsidR="00F64FE7" w:rsidRDefault="00F64FE7">
            <w:pPr>
              <w:pStyle w:val="ConsPlusNormal"/>
              <w:jc w:val="both"/>
            </w:pPr>
            <w:r>
              <w:t>2.9</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2.9.1</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7978" w:history="1">
              <w:r>
                <w:rPr>
                  <w:color w:val="0000FF"/>
                </w:rPr>
                <w:t>&lt;*&gt;</w:t>
              </w:r>
            </w:hyperlink>
          </w:p>
        </w:tc>
        <w:tc>
          <w:tcPr>
            <w:tcW w:w="3912" w:type="dxa"/>
          </w:tcPr>
          <w:p w:rsidR="00F64FE7" w:rsidRDefault="00F64FE7">
            <w:pPr>
              <w:pStyle w:val="ConsPlusNormal"/>
              <w:jc w:val="both"/>
            </w:pPr>
            <w:r>
              <w:t>Подготовка лекарственных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2.9.2</w:t>
            </w:r>
          </w:p>
        </w:tc>
        <w:tc>
          <w:tcPr>
            <w:tcW w:w="2494" w:type="dxa"/>
          </w:tcPr>
          <w:p w:rsidR="00F64FE7" w:rsidRDefault="00F64FE7">
            <w:pPr>
              <w:pStyle w:val="ConsPlusNormal"/>
              <w:jc w:val="both"/>
              <w:rPr>
                <w:rFonts w:cs="Times New Roman"/>
              </w:rPr>
            </w:pPr>
            <w:r>
              <w:t xml:space="preserve">- фитотерапия </w:t>
            </w:r>
            <w:hyperlink w:anchor="P7978"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2.9.3</w:t>
            </w:r>
          </w:p>
        </w:tc>
        <w:tc>
          <w:tcPr>
            <w:tcW w:w="2494" w:type="dxa"/>
          </w:tcPr>
          <w:p w:rsidR="00F64FE7" w:rsidRDefault="00F64FE7">
            <w:pPr>
              <w:pStyle w:val="ConsPlusNormal"/>
              <w:jc w:val="both"/>
              <w:rPr>
                <w:rFonts w:cs="Times New Roman"/>
              </w:rPr>
            </w:pPr>
            <w:r>
              <w:t xml:space="preserve">- кислородный коктейль </w:t>
            </w:r>
            <w:hyperlink w:anchor="P7978"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клиента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5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3.1.2</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3.2.1</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3.3</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9</w:t>
            </w:r>
          </w:p>
        </w:tc>
        <w:tc>
          <w:tcPr>
            <w:tcW w:w="3912" w:type="dxa"/>
          </w:tcPr>
          <w:p w:rsidR="00F64FE7" w:rsidRDefault="00F64FE7">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17</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18</w:t>
            </w:r>
          </w:p>
        </w:tc>
        <w:tc>
          <w:tcPr>
            <w:tcW w:w="3912" w:type="dxa"/>
          </w:tcPr>
          <w:p w:rsidR="00F64FE7" w:rsidRDefault="00F64FE7">
            <w:pPr>
              <w:pStyle w:val="ConsPlusNormal"/>
              <w:jc w:val="both"/>
              <w:rPr>
                <w:rFonts w:cs="Times New Roman"/>
              </w:rPr>
            </w:pPr>
          </w:p>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получателем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18</w:t>
            </w:r>
          </w:p>
        </w:tc>
        <w:tc>
          <w:tcPr>
            <w:tcW w:w="3912" w:type="dxa"/>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диагностики (тестирования) педагогом для установления степени социально-педагогической дезадаптации, определения интеллектуального развития и степени готовности к обучению и логопедом для установления уровня речевого развития.</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 - 1 специалист</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5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более 8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ежедневно, кроме субботы, воскресенья</w:t>
            </w:r>
          </w:p>
        </w:tc>
        <w:tc>
          <w:tcPr>
            <w:tcW w:w="1020" w:type="dxa"/>
          </w:tcPr>
          <w:p w:rsidR="00F64FE7" w:rsidRDefault="00F64FE7">
            <w:pPr>
              <w:pStyle w:val="ConsPlusNormal"/>
              <w:jc w:val="center"/>
            </w:pPr>
            <w:r>
              <w:t>34</w:t>
            </w:r>
          </w:p>
        </w:tc>
        <w:tc>
          <w:tcPr>
            <w:tcW w:w="3912" w:type="dxa"/>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4.2.3</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3</w:t>
            </w:r>
          </w:p>
        </w:tc>
        <w:tc>
          <w:tcPr>
            <w:tcW w:w="3912" w:type="dxa"/>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занятие с логопедом (групповое)</w:t>
            </w:r>
          </w:p>
        </w:tc>
        <w:tc>
          <w:tcPr>
            <w:tcW w:w="3912" w:type="dxa"/>
          </w:tcPr>
          <w:p w:rsidR="00F64FE7" w:rsidRDefault="00F64FE7">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7</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4.2.5</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5.1.1</w:t>
            </w:r>
          </w:p>
        </w:tc>
        <w:tc>
          <w:tcPr>
            <w:tcW w:w="2494" w:type="dxa"/>
            <w:tcBorders>
              <w:bottom w:val="nil"/>
            </w:tcBorders>
          </w:tcPr>
          <w:p w:rsidR="00F64FE7" w:rsidRDefault="00F64FE7">
            <w:pPr>
              <w:pStyle w:val="ConsPlusNormal"/>
              <w:jc w:val="both"/>
            </w:pPr>
            <w:r>
              <w:t>- групповое занятие</w:t>
            </w:r>
          </w:p>
        </w:tc>
        <w:tc>
          <w:tcPr>
            <w:tcW w:w="3912" w:type="dxa"/>
            <w:tcBorders>
              <w:bottom w:val="nil"/>
            </w:tcBorders>
          </w:tcPr>
          <w:p w:rsidR="00F64FE7" w:rsidRDefault="00F64FE7">
            <w:pPr>
              <w:pStyle w:val="ConsPlusNormal"/>
              <w:jc w:val="both"/>
            </w:pPr>
            <w:r>
              <w:t>Проведение групповых практических занятий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17</w:t>
            </w:r>
          </w:p>
        </w:tc>
        <w:tc>
          <w:tcPr>
            <w:tcW w:w="3912" w:type="dxa"/>
            <w:tcBorders>
              <w:bottom w:val="nil"/>
            </w:tcBorders>
          </w:tcPr>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5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5.2</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7978" w:history="1">
              <w:r>
                <w:rPr>
                  <w:color w:val="0000FF"/>
                </w:rPr>
                <w:t>&lt;*&gt;</w:t>
              </w:r>
            </w:hyperlink>
          </w:p>
        </w:tc>
      </w:tr>
      <w:tr w:rsidR="00F64FE7" w:rsidRPr="0090213F">
        <w:tc>
          <w:tcPr>
            <w:tcW w:w="964" w:type="dxa"/>
          </w:tcPr>
          <w:p w:rsidR="00F64FE7" w:rsidRDefault="00F64FE7">
            <w:pPr>
              <w:pStyle w:val="ConsPlusNormal"/>
              <w:jc w:val="both"/>
            </w:pPr>
            <w:r>
              <w:t>5.2.1</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10</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5.2.2</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5.2.3</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5.2.4</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(УФО, УВЧ, СМТ, магнитотерапия, электрофорез лекарственных средств, УЗ-терапия, светодиодная терапия, водолечение, теплолечение, аэрозольтерапия и др.) с лекарственными препаратами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17" w:name="P7978"/>
      <w:bookmarkEnd w:id="17"/>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16. Стандарты социальных услуг, предоставляемых матерям, в том числе несовершеннолетним матерям, самостоятельно проживающим выпускницам детских домов и школ-интернатов, имеющим детей в возрасте до 3 лет, при отсутствии места жительства, работы и средств к существованию или наличия внутрисемейного конфликта, в стационарной форме.</w:t>
      </w:r>
    </w:p>
    <w:p w:rsidR="00F64FE7" w:rsidRDefault="00F64FE7">
      <w:pPr>
        <w:pStyle w:val="ConsPlusNormal"/>
        <w:jc w:val="both"/>
      </w:pPr>
      <w:r>
        <w:t xml:space="preserve">(в ред. </w:t>
      </w:r>
      <w:hyperlink r:id="rId353" w:history="1">
        <w:r>
          <w:rPr>
            <w:color w:val="0000FF"/>
          </w:rPr>
          <w:t>приказа</w:t>
        </w:r>
      </w:hyperlink>
      <w:r>
        <w:t xml:space="preserve"> Минсоцразвития Новосибирской области от 27.02.2015 N 160)</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6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354"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Постоянно (с момента поступления до момента выбытия)</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55"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1.2</w:t>
            </w:r>
          </w:p>
        </w:tc>
        <w:tc>
          <w:tcPr>
            <w:tcW w:w="2494" w:type="dxa"/>
            <w:tcBorders>
              <w:bottom w:val="nil"/>
            </w:tcBorders>
          </w:tcPr>
          <w:p w:rsidR="00F64FE7" w:rsidRDefault="00F64FE7">
            <w:pPr>
              <w:pStyle w:val="ConsPlusNormal"/>
              <w:jc w:val="both"/>
            </w:pPr>
            <w:r>
              <w:t>Обеспечение мебелью согласно утвержденным нормативам</w:t>
            </w:r>
          </w:p>
        </w:tc>
        <w:tc>
          <w:tcPr>
            <w:tcW w:w="3912" w:type="dxa"/>
            <w:tcBorders>
              <w:bottom w:val="nil"/>
            </w:tcBorders>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Постоянно (с момента поступления до момента выбытия)</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5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1.3.1</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357"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5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1.4</w:t>
            </w:r>
          </w:p>
        </w:tc>
        <w:tc>
          <w:tcPr>
            <w:tcW w:w="12642" w:type="dxa"/>
            <w:gridSpan w:val="5"/>
          </w:tcPr>
          <w:p w:rsidR="00F64FE7" w:rsidRDefault="00F64FE7">
            <w:pPr>
              <w:pStyle w:val="ConsPlusNormal"/>
              <w:jc w:val="both"/>
            </w:pPr>
            <w:r>
              <w:t>Помощь в приготовлении пищи: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1.4.1</w:t>
            </w:r>
          </w:p>
        </w:tc>
        <w:tc>
          <w:tcPr>
            <w:tcW w:w="2494" w:type="dxa"/>
            <w:tcBorders>
              <w:bottom w:val="nil"/>
            </w:tcBorders>
          </w:tcPr>
          <w:p w:rsidR="00F64FE7" w:rsidRDefault="00F64FE7">
            <w:pPr>
              <w:pStyle w:val="ConsPlusNormal"/>
              <w:jc w:val="both"/>
            </w:pPr>
            <w:r>
              <w:t>- помощь в приготовлении пищи для новорожденного</w:t>
            </w:r>
          </w:p>
        </w:tc>
        <w:tc>
          <w:tcPr>
            <w:tcW w:w="3912" w:type="dxa"/>
            <w:tcBorders>
              <w:bottom w:val="nil"/>
            </w:tcBorders>
          </w:tcPr>
          <w:p w:rsidR="00F64FE7" w:rsidRDefault="00F64FE7">
            <w:pPr>
              <w:pStyle w:val="ConsPlusNormal"/>
              <w:jc w:val="both"/>
            </w:pPr>
            <w:r>
              <w:t>Содействие в приготовлении пищи, в том числе молочной смеси.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24</w:t>
            </w:r>
          </w:p>
        </w:tc>
        <w:tc>
          <w:tcPr>
            <w:tcW w:w="3912" w:type="dxa"/>
            <w:tcBorders>
              <w:bottom w:val="nil"/>
            </w:tcBorders>
          </w:tcPr>
          <w:p w:rsidR="00F64FE7" w:rsidRDefault="00F64FE7">
            <w:pPr>
              <w:pStyle w:val="ConsPlusNormal"/>
              <w:jc w:val="both"/>
            </w:pPr>
            <w:r>
              <w:t>Пища для новорожденного готовится из доброкачественных продуктов и соответствует санитарно-гигиеническим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приказов Минсоцразвития Новосибирской области от 27.02.2015 </w:t>
            </w:r>
            <w:hyperlink r:id="rId359" w:history="1">
              <w:r>
                <w:rPr>
                  <w:color w:val="0000FF"/>
                </w:rPr>
                <w:t>N 160</w:t>
              </w:r>
            </w:hyperlink>
            <w:r>
              <w:t>,</w:t>
            </w:r>
          </w:p>
          <w:p w:rsidR="00F64FE7" w:rsidRDefault="00F64FE7">
            <w:pPr>
              <w:pStyle w:val="ConsPlusNormal"/>
              <w:jc w:val="both"/>
            </w:pPr>
            <w:r>
              <w:t xml:space="preserve">от 07.12.2017 </w:t>
            </w:r>
            <w:hyperlink r:id="rId360" w:history="1">
              <w:r>
                <w:rPr>
                  <w:color w:val="0000FF"/>
                </w:rPr>
                <w:t>N 1030</w:t>
              </w:r>
            </w:hyperlink>
            <w:r>
              <w:t xml:space="preserve">, </w:t>
            </w:r>
            <w:hyperlink r:id="rId361" w:history="1">
              <w:r>
                <w:rPr>
                  <w:color w:val="0000FF"/>
                </w:rPr>
                <w:t>приказа</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1.4.2</w:t>
            </w:r>
          </w:p>
        </w:tc>
        <w:tc>
          <w:tcPr>
            <w:tcW w:w="2494" w:type="dxa"/>
            <w:tcBorders>
              <w:bottom w:val="nil"/>
            </w:tcBorders>
          </w:tcPr>
          <w:p w:rsidR="00F64FE7" w:rsidRDefault="00F64FE7">
            <w:pPr>
              <w:pStyle w:val="ConsPlusNormal"/>
              <w:jc w:val="both"/>
            </w:pPr>
            <w:r>
              <w:t>- предоставление продуктового набора, в том числе детского питания</w:t>
            </w:r>
          </w:p>
        </w:tc>
        <w:tc>
          <w:tcPr>
            <w:tcW w:w="3912" w:type="dxa"/>
            <w:tcBorders>
              <w:bottom w:val="nil"/>
            </w:tcBorders>
          </w:tcPr>
          <w:p w:rsidR="00F64FE7" w:rsidRDefault="00F64FE7">
            <w:pPr>
              <w:pStyle w:val="ConsPlusNormal"/>
              <w:jc w:val="both"/>
            </w:pPr>
            <w:r>
              <w:t>Медицинская сестра составляет меню, выписывает накладные требования на получение продуктового набора. Детям первого года жизни врач-педиатр делает назначения для выдачи молочной смеси, дополнительного питания (соки, пюре и др.). Кладовщик оформляет заявку для поставки продуктов питания, осуществляет прием и хранение продуктов питания, формирует продуктовые наборы и выдает получателям социальных услуг.</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360</w:t>
            </w:r>
          </w:p>
        </w:tc>
        <w:tc>
          <w:tcPr>
            <w:tcW w:w="3912" w:type="dxa"/>
            <w:tcBorders>
              <w:bottom w:val="nil"/>
            </w:tcBorders>
          </w:tcPr>
          <w:p w:rsidR="00F64FE7" w:rsidRDefault="00F64FE7">
            <w:pPr>
              <w:pStyle w:val="ConsPlusNormal"/>
              <w:jc w:val="both"/>
            </w:pPr>
            <w:r>
              <w:t>Продукты, предоставляемые для приготовления пищи, соответствуют санитарно-гигиеническим требованиям и удовлетворяют потребность получателя социальных услуг по калорийности, с учетом возраста и состояния здоровья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6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1.5.1</w:t>
            </w:r>
          </w:p>
        </w:tc>
        <w:tc>
          <w:tcPr>
            <w:tcW w:w="2494" w:type="dxa"/>
            <w:tcBorders>
              <w:bottom w:val="nil"/>
            </w:tcBorders>
          </w:tcPr>
          <w:p w:rsidR="00F64FE7" w:rsidRDefault="00F64FE7">
            <w:pPr>
              <w:pStyle w:val="ConsPlusNormal"/>
              <w:jc w:val="both"/>
            </w:pPr>
            <w:r>
              <w:t>- предоставление предметов личной гигиены</w:t>
            </w:r>
          </w:p>
        </w:tc>
        <w:tc>
          <w:tcPr>
            <w:tcW w:w="3912" w:type="dxa"/>
            <w:tcBorders>
              <w:bottom w:val="nil"/>
            </w:tcBorders>
          </w:tcPr>
          <w:p w:rsidR="00F64FE7" w:rsidRDefault="00F64FE7">
            <w:pPr>
              <w:pStyle w:val="ConsPlusNormal"/>
              <w:jc w:val="both"/>
            </w:pPr>
            <w:r>
              <w:t>Получатели социальных услуг ежемесячно получают предметы личной гигиены.</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6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1.6.1</w:t>
            </w:r>
          </w:p>
        </w:tc>
        <w:tc>
          <w:tcPr>
            <w:tcW w:w="2494" w:type="dxa"/>
            <w:tcBorders>
              <w:bottom w:val="nil"/>
            </w:tcBorders>
          </w:tcPr>
          <w:p w:rsidR="00F64FE7" w:rsidRDefault="00F64FE7">
            <w:pPr>
              <w:pStyle w:val="ConsPlusNormal"/>
              <w:jc w:val="both"/>
            </w:pPr>
            <w:r>
              <w:t>- сопровождение нуждающегося вне учреждения</w:t>
            </w:r>
          </w:p>
        </w:tc>
        <w:tc>
          <w:tcPr>
            <w:tcW w:w="3912" w:type="dxa"/>
            <w:tcBorders>
              <w:bottom w:val="nil"/>
            </w:tcBorders>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приказов Минсоцразвития Новосибирской области от 27.02.2015 </w:t>
            </w:r>
            <w:hyperlink r:id="rId364" w:history="1">
              <w:r>
                <w:rPr>
                  <w:color w:val="0000FF"/>
                </w:rPr>
                <w:t>N 160</w:t>
              </w:r>
            </w:hyperlink>
            <w:r>
              <w:t>,</w:t>
            </w:r>
          </w:p>
          <w:p w:rsidR="00F64FE7" w:rsidRDefault="00F64FE7">
            <w:pPr>
              <w:pStyle w:val="ConsPlusNormal"/>
              <w:jc w:val="both"/>
            </w:pPr>
            <w:r>
              <w:t xml:space="preserve">от 07.12.2017 </w:t>
            </w:r>
            <w:hyperlink r:id="rId365" w:history="1">
              <w:r>
                <w:rPr>
                  <w:color w:val="0000FF"/>
                </w:rPr>
                <w:t>N 1030</w:t>
              </w:r>
            </w:hyperlink>
            <w:r>
              <w:t xml:space="preserve">, </w:t>
            </w:r>
            <w:hyperlink r:id="rId366" w:history="1">
              <w:r>
                <w:rPr>
                  <w:color w:val="0000FF"/>
                </w:rPr>
                <w:t>приказа</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1.6.2</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приказов Минсоцразвития Новосибирской области от 27.02.2015 </w:t>
            </w:r>
            <w:hyperlink r:id="rId367" w:history="1">
              <w:r>
                <w:rPr>
                  <w:color w:val="0000FF"/>
                </w:rPr>
                <w:t>N 160</w:t>
              </w:r>
            </w:hyperlink>
            <w:r>
              <w:t>,</w:t>
            </w:r>
          </w:p>
          <w:p w:rsidR="00F64FE7" w:rsidRDefault="00F64FE7">
            <w:pPr>
              <w:pStyle w:val="ConsPlusNormal"/>
              <w:jc w:val="both"/>
            </w:pPr>
            <w:r>
              <w:t xml:space="preserve">от 07.12.2017 </w:t>
            </w:r>
            <w:hyperlink r:id="rId368" w:history="1">
              <w:r>
                <w:rPr>
                  <w:color w:val="0000FF"/>
                </w:rPr>
                <w:t>N 1030</w:t>
              </w:r>
            </w:hyperlink>
            <w:r>
              <w:t xml:space="preserve">, </w:t>
            </w:r>
            <w:hyperlink r:id="rId369" w:history="1">
              <w:r>
                <w:rPr>
                  <w:color w:val="0000FF"/>
                </w:rPr>
                <w:t>приказа</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c>
          <w:tcPr>
            <w:tcW w:w="964" w:type="dxa"/>
          </w:tcPr>
          <w:p w:rsidR="00F64FE7" w:rsidRDefault="00F64FE7">
            <w:pPr>
              <w:pStyle w:val="ConsPlusNormal"/>
              <w:jc w:val="both"/>
            </w:pPr>
            <w:r>
              <w:t>1.7</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При передаче получателем социальных услуг на хранение документов, личных вещей, денежных сумм, драгоценностей и ценных бумаг делается их опись и вкладывается в личное дело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jc w:val="both"/>
            </w:pPr>
            <w:r>
              <w:t>1.8</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койко-день</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720</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370" w:history="1">
              <w:r>
                <w:rPr>
                  <w:color w:val="0000FF"/>
                </w:rPr>
                <w:t>приказа</w:t>
              </w:r>
            </w:hyperlink>
            <w:r>
              <w:t xml:space="preserve"> Минсоцразвития Новосибирской области от 27.02.2015 N 160, </w:t>
            </w:r>
            <w:hyperlink r:id="rId371"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c>
          <w:tcPr>
            <w:tcW w:w="964" w:type="dxa"/>
          </w:tcPr>
          <w:p w:rsidR="00F64FE7" w:rsidRDefault="00F64FE7">
            <w:pPr>
              <w:pStyle w:val="ConsPlusNormal"/>
              <w:jc w:val="both"/>
            </w:pPr>
            <w:r>
              <w:t>1.9</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самостоятельному выходу из сложившейся ситуации, стремления к выполнению того или иного действия и составление индивидуального плана реабилитации.</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учитывается конкретная жизненная ситуация получателя социальных услуг и разработка рекомендаций по проведению коррекционных мероприятий</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8502"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аускультацию легких и сердца, пальпацию органов брюшной полости.</w:t>
            </w:r>
          </w:p>
          <w:p w:rsidR="00F64FE7" w:rsidRDefault="00F64FE7">
            <w:pPr>
              <w:pStyle w:val="ConsPlusNormal"/>
              <w:jc w:val="both"/>
            </w:pPr>
            <w:r>
              <w:t>Занесение данных осмотра в карту социально-медицинского сопровождения.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vMerge w:val="restart"/>
            <w:tcBorders>
              <w:bottom w:val="nil"/>
            </w:tcBorders>
          </w:tcPr>
          <w:p w:rsidR="00F64FE7" w:rsidRDefault="00F64FE7">
            <w:pPr>
              <w:pStyle w:val="ConsPlusNormal"/>
              <w:jc w:val="both"/>
            </w:pPr>
            <w:r>
              <w:t>Услуга должна включать в себя мероприятия по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2.1.2</w:t>
            </w:r>
          </w:p>
        </w:tc>
        <w:tc>
          <w:tcPr>
            <w:tcW w:w="2494" w:type="dxa"/>
            <w:tcBorders>
              <w:bottom w:val="nil"/>
            </w:tcBorders>
          </w:tcPr>
          <w:p w:rsidR="00F64FE7" w:rsidRDefault="00F64FE7">
            <w:pPr>
              <w:pStyle w:val="ConsPlusNormal"/>
              <w:jc w:val="both"/>
            </w:pPr>
            <w:r>
              <w:t>- проведение первичной санитарной обработки</w:t>
            </w:r>
          </w:p>
        </w:tc>
        <w:tc>
          <w:tcPr>
            <w:tcW w:w="3912" w:type="dxa"/>
            <w:tcBorders>
              <w:bottom w:val="nil"/>
            </w:tcBorders>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 по факту заболевания</w:t>
            </w:r>
          </w:p>
        </w:tc>
        <w:tc>
          <w:tcPr>
            <w:tcW w:w="1020" w:type="dxa"/>
            <w:tcBorders>
              <w:bottom w:val="nil"/>
            </w:tcBorders>
          </w:tcPr>
          <w:p w:rsidR="00F64FE7" w:rsidRDefault="00F64FE7">
            <w:pPr>
              <w:pStyle w:val="ConsPlusNormal"/>
              <w:jc w:val="center"/>
            </w:pPr>
            <w:r>
              <w:t>2</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72" w:history="1">
              <w:r>
                <w:rPr>
                  <w:color w:val="0000FF"/>
                </w:rPr>
                <w:t>приказа</w:t>
              </w:r>
            </w:hyperlink>
            <w:r>
              <w:t xml:space="preserve"> Минтруда и соцразвития Новосибирской области от 25.12.2019 N 1356)</w:t>
            </w:r>
          </w:p>
        </w:tc>
      </w:tr>
      <w:tr w:rsidR="00F64FE7" w:rsidRPr="0090213F">
        <w:tc>
          <w:tcPr>
            <w:tcW w:w="964" w:type="dxa"/>
          </w:tcPr>
          <w:p w:rsidR="00F64FE7" w:rsidRDefault="00F64FE7">
            <w:pPr>
              <w:pStyle w:val="ConsPlusNormal"/>
              <w:jc w:val="both"/>
            </w:pPr>
            <w:r>
              <w:t>2.1.3</w:t>
            </w:r>
          </w:p>
        </w:tc>
        <w:tc>
          <w:tcPr>
            <w:tcW w:w="2494" w:type="dxa"/>
          </w:tcPr>
          <w:p w:rsidR="00F64FE7" w:rsidRDefault="00F64FE7">
            <w:pPr>
              <w:pStyle w:val="ConsPlusNormal"/>
              <w:jc w:val="both"/>
            </w:pPr>
            <w:r>
              <w:t>- санитарная обработка одежды в дезкамере, дезинфекция</w:t>
            </w:r>
          </w:p>
        </w:tc>
        <w:tc>
          <w:tcPr>
            <w:tcW w:w="3912" w:type="dxa"/>
          </w:tcPr>
          <w:p w:rsidR="00F64FE7" w:rsidRDefault="00F64FE7">
            <w:pPr>
              <w:pStyle w:val="ConsPlusNormal"/>
              <w:jc w:val="both"/>
            </w:pPr>
            <w:r>
              <w:t>При поступлении получателя социальных услуг в дезкамере проводится санитарная обработка одежды и нательного белья.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Проведение санитарной обработки одежды предотвращает занос чесотки и педикулеза в учреждение.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8502" w:history="1">
              <w:r>
                <w:rPr>
                  <w:color w:val="0000FF"/>
                </w:rPr>
                <w:t>&lt;*&gt;</w:t>
              </w:r>
            </w:hyperlink>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2.3.1</w:t>
            </w:r>
          </w:p>
        </w:tc>
        <w:tc>
          <w:tcPr>
            <w:tcW w:w="2494" w:type="dxa"/>
            <w:tcBorders>
              <w:bottom w:val="nil"/>
            </w:tcBorders>
          </w:tcPr>
          <w:p w:rsidR="00F64FE7" w:rsidRDefault="00F64FE7">
            <w:pPr>
              <w:pStyle w:val="ConsPlusNormal"/>
              <w:jc w:val="both"/>
            </w:pPr>
            <w:r>
              <w:t>- текущий медицинский осмотр</w:t>
            </w:r>
          </w:p>
        </w:tc>
        <w:tc>
          <w:tcPr>
            <w:tcW w:w="3912" w:type="dxa"/>
            <w:tcBorders>
              <w:bottom w:val="nil"/>
            </w:tcBorders>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Borders>
              <w:bottom w:val="nil"/>
            </w:tcBorders>
          </w:tcPr>
          <w:p w:rsidR="00F64FE7" w:rsidRDefault="00F64FE7">
            <w:pPr>
              <w:pStyle w:val="ConsPlusNormal"/>
              <w:jc w:val="both"/>
            </w:pPr>
            <w:r>
              <w:t>2 раза в неделю</w:t>
            </w:r>
          </w:p>
        </w:tc>
        <w:tc>
          <w:tcPr>
            <w:tcW w:w="1020" w:type="dxa"/>
            <w:tcBorders>
              <w:bottom w:val="nil"/>
            </w:tcBorders>
          </w:tcPr>
          <w:p w:rsidR="00F64FE7" w:rsidRDefault="00F64FE7">
            <w:pPr>
              <w:pStyle w:val="ConsPlusNormal"/>
              <w:jc w:val="center"/>
            </w:pPr>
            <w:r>
              <w:t>48</w:t>
            </w:r>
          </w:p>
        </w:tc>
        <w:tc>
          <w:tcPr>
            <w:tcW w:w="3912" w:type="dxa"/>
            <w:tcBorders>
              <w:bottom w:val="nil"/>
            </w:tcBorders>
          </w:tcPr>
          <w:p w:rsidR="00F64FE7" w:rsidRDefault="00F64FE7">
            <w:pPr>
              <w:pStyle w:val="ConsPlusNormal"/>
              <w:jc w:val="both"/>
            </w:pPr>
            <w:r>
              <w:t>Услуга по проведению регулярного осмотра получателя социальных услуг направлена для раннего выявления и лечения выявленных заболевания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373" w:history="1">
              <w:r>
                <w:rPr>
                  <w:color w:val="0000FF"/>
                </w:rPr>
                <w:t>приказа</w:t>
              </w:r>
            </w:hyperlink>
            <w:r>
              <w:t xml:space="preserve"> Минсоцразвития Новосибирской области от 27.02.2015 N 160, </w:t>
            </w:r>
            <w:hyperlink r:id="rId374"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2.3.2</w:t>
            </w:r>
          </w:p>
        </w:tc>
        <w:tc>
          <w:tcPr>
            <w:tcW w:w="2494" w:type="dxa"/>
            <w:tcBorders>
              <w:bottom w:val="nil"/>
            </w:tcBorders>
          </w:tcPr>
          <w:p w:rsidR="00F64FE7" w:rsidRDefault="00F64FE7">
            <w:pPr>
              <w:pStyle w:val="ConsPlusNormal"/>
              <w:jc w:val="both"/>
            </w:pPr>
            <w:r>
              <w:t>- социально-медицинский патронаж, в том числе новорожденных</w:t>
            </w:r>
          </w:p>
        </w:tc>
        <w:tc>
          <w:tcPr>
            <w:tcW w:w="3912" w:type="dxa"/>
            <w:tcBorders>
              <w:bottom w:val="nil"/>
            </w:tcBorders>
          </w:tcPr>
          <w:p w:rsidR="00F64FE7" w:rsidRDefault="00F64FE7">
            <w:pPr>
              <w:pStyle w:val="ConsPlusNormal"/>
              <w:jc w:val="both"/>
            </w:pPr>
            <w:r>
              <w:t>Проведение обхода медицинской сестрой комнат для проживания получателей социальных услуг. Выявление жалоб, осмотр кожных покровов, измерение температуры тела.</w:t>
            </w:r>
          </w:p>
          <w:p w:rsidR="00F64FE7" w:rsidRDefault="00F64FE7">
            <w:pPr>
              <w:pStyle w:val="ConsPlusNormal"/>
              <w:jc w:val="both"/>
            </w:pPr>
            <w:r>
              <w:t>1 услуга - 1 осмотр</w:t>
            </w:r>
          </w:p>
        </w:tc>
        <w:tc>
          <w:tcPr>
            <w:tcW w:w="1304" w:type="dxa"/>
            <w:tcBorders>
              <w:bottom w:val="nil"/>
            </w:tcBorders>
          </w:tcPr>
          <w:p w:rsidR="00F64FE7" w:rsidRDefault="00F64FE7">
            <w:pPr>
              <w:pStyle w:val="ConsPlusNormal"/>
              <w:jc w:val="both"/>
            </w:pPr>
            <w:r>
              <w:t>2 раза в день</w:t>
            </w:r>
          </w:p>
        </w:tc>
        <w:tc>
          <w:tcPr>
            <w:tcW w:w="1020" w:type="dxa"/>
            <w:tcBorders>
              <w:bottom w:val="nil"/>
            </w:tcBorders>
          </w:tcPr>
          <w:p w:rsidR="00F64FE7" w:rsidRDefault="00F64FE7">
            <w:pPr>
              <w:pStyle w:val="ConsPlusNormal"/>
              <w:jc w:val="center"/>
            </w:pPr>
            <w:r>
              <w:t>360</w:t>
            </w:r>
          </w:p>
        </w:tc>
        <w:tc>
          <w:tcPr>
            <w:tcW w:w="3912" w:type="dxa"/>
            <w:tcBorders>
              <w:bottom w:val="nil"/>
            </w:tcBorders>
          </w:tcPr>
          <w:p w:rsidR="00F64FE7" w:rsidRDefault="00F64FE7">
            <w:pPr>
              <w:pStyle w:val="ConsPlusNormal"/>
              <w:jc w:val="both"/>
            </w:pPr>
            <w:r>
              <w:t>Услуга по проведению социально-медицинского патронажа проводится с целью выявления жалоб, организации гигиенических процедур получателями социальных услуг, соблюдения санитарно-гигиенических правил проживания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375" w:history="1">
              <w:r>
                <w:rPr>
                  <w:color w:val="0000FF"/>
                </w:rPr>
                <w:t>приказа</w:t>
              </w:r>
            </w:hyperlink>
            <w:r>
              <w:t xml:space="preserve"> Минсоцразвития Новосибирской области от 27.02.2015 N 160, </w:t>
            </w:r>
            <w:hyperlink r:id="rId376"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2.3.3</w:t>
            </w:r>
          </w:p>
        </w:tc>
        <w:tc>
          <w:tcPr>
            <w:tcW w:w="2494" w:type="dxa"/>
            <w:tcBorders>
              <w:bottom w:val="nil"/>
            </w:tcBorders>
          </w:tcPr>
          <w:p w:rsidR="00F64FE7" w:rsidRDefault="00F64FE7">
            <w:pPr>
              <w:pStyle w:val="ConsPlusNormal"/>
              <w:jc w:val="both"/>
            </w:pPr>
            <w:r>
              <w:t>- измерение температуры тела, артериального давления</w:t>
            </w:r>
          </w:p>
        </w:tc>
        <w:tc>
          <w:tcPr>
            <w:tcW w:w="3912" w:type="dxa"/>
            <w:tcBorders>
              <w:bottom w:val="nil"/>
            </w:tcBorders>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Услугу предоставляет медицинская сестра</w:t>
            </w:r>
          </w:p>
          <w:p w:rsidR="00F64FE7" w:rsidRDefault="00F64FE7">
            <w:pPr>
              <w:pStyle w:val="ConsPlusNormal"/>
              <w:jc w:val="both"/>
            </w:pPr>
            <w:r>
              <w:t>1 услуга - 1 процедура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24</w:t>
            </w:r>
          </w:p>
        </w:tc>
        <w:tc>
          <w:tcPr>
            <w:tcW w:w="3912" w:type="dxa"/>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2.3.3 введен </w:t>
            </w:r>
            <w:hyperlink r:id="rId377"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вызов врача</w:t>
            </w:r>
          </w:p>
        </w:tc>
        <w:tc>
          <w:tcPr>
            <w:tcW w:w="3912" w:type="dxa"/>
          </w:tcPr>
          <w:p w:rsidR="00F64FE7" w:rsidRDefault="00F64FE7">
            <w:pPr>
              <w:pStyle w:val="ConsPlusNormal"/>
              <w:jc w:val="both"/>
            </w:pPr>
            <w:r>
              <w:t>Вызов бригады скорой медицинской помощи в дневное время осуществляется врачом, в ночное время - дежурной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2.4.3</w:t>
            </w:r>
          </w:p>
        </w:tc>
        <w:tc>
          <w:tcPr>
            <w:tcW w:w="2494" w:type="dxa"/>
            <w:tcBorders>
              <w:bottom w:val="nil"/>
            </w:tcBorders>
          </w:tcPr>
          <w:p w:rsidR="00F64FE7" w:rsidRDefault="00F64FE7">
            <w:pPr>
              <w:pStyle w:val="ConsPlusNormal"/>
              <w:jc w:val="both"/>
            </w:pPr>
            <w:r>
              <w:t>- посещение в случае госпитализации</w:t>
            </w:r>
          </w:p>
        </w:tc>
        <w:tc>
          <w:tcPr>
            <w:tcW w:w="3912" w:type="dxa"/>
            <w:tcBorders>
              <w:bottom w:val="nil"/>
            </w:tcBorders>
          </w:tcPr>
          <w:p w:rsidR="00F64FE7" w:rsidRDefault="00F64FE7">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 по факту заболевания (госпитализации)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Услуга обеспечивает своевременное посещение в случае госпитализации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2.4.3 введен </w:t>
            </w:r>
            <w:hyperlink r:id="rId378"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2.5</w:t>
            </w:r>
          </w:p>
        </w:tc>
        <w:tc>
          <w:tcPr>
            <w:tcW w:w="2494" w:type="dxa"/>
            <w:tcBorders>
              <w:bottom w:val="nil"/>
            </w:tcBorders>
          </w:tcPr>
          <w:p w:rsidR="00F64FE7" w:rsidRDefault="00F64FE7">
            <w:pPr>
              <w:pStyle w:val="ConsPlusNormal"/>
              <w:jc w:val="both"/>
            </w:pPr>
            <w:r>
              <w:t>Консультирование по социально-медицинским вопросам (в том числе по вопросам поддержания и сохранения здоровья получателей социальных услуг, проведения оздоровительных мероприятий)</w:t>
            </w:r>
          </w:p>
        </w:tc>
        <w:tc>
          <w:tcPr>
            <w:tcW w:w="3912" w:type="dxa"/>
            <w:tcBorders>
              <w:bottom w:val="nil"/>
            </w:tcBorders>
          </w:tcPr>
          <w:p w:rsidR="00F64FE7" w:rsidRDefault="00F64FE7">
            <w:pPr>
              <w:pStyle w:val="ConsPlusNormal"/>
              <w:jc w:val="both"/>
            </w:pPr>
            <w:r>
              <w:t>Личное знакомство и установление контакта с получателем социальных услуг.</w:t>
            </w:r>
          </w:p>
          <w:p w:rsidR="00F64FE7" w:rsidRDefault="00F64FE7">
            <w:pPr>
              <w:pStyle w:val="ConsPlusNormal"/>
              <w:jc w:val="both"/>
            </w:pPr>
            <w:r>
              <w:t>Выявление проблем, стоящих перед получателем социальных услуг.</w:t>
            </w:r>
          </w:p>
          <w:p w:rsidR="00F64FE7" w:rsidRDefault="00F64FE7">
            <w:pPr>
              <w:pStyle w:val="ConsPlusNormal"/>
              <w:jc w:val="both"/>
            </w:pPr>
            <w:r>
              <w:t>Разъяснение сути проблем и подготовка рекомендаций.</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24</w:t>
            </w:r>
          </w:p>
        </w:tc>
        <w:tc>
          <w:tcPr>
            <w:tcW w:w="3912" w:type="dxa"/>
            <w:tcBorders>
              <w:bottom w:val="nil"/>
            </w:tcBorders>
          </w:tcPr>
          <w:p w:rsidR="00F64FE7" w:rsidRDefault="00F64FE7">
            <w:pPr>
              <w:pStyle w:val="ConsPlusNormal"/>
              <w:jc w:val="both"/>
            </w:pPr>
            <w:r>
              <w:t>Консультирование по социально-медицинским вопросам должно обеспечивать оказание квалифицированной помощи получателям социальных услуг в правильном понимании и решении стоящих перед ними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379" w:history="1">
              <w:r>
                <w:rPr>
                  <w:color w:val="0000FF"/>
                </w:rPr>
                <w:t>приказа</w:t>
              </w:r>
            </w:hyperlink>
            <w:r>
              <w:t xml:space="preserve"> Минсоцразвития Новосибирской области от 27.02.2015 N 160, </w:t>
            </w:r>
            <w:hyperlink r:id="rId380"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8502" w:history="1">
              <w:r>
                <w:rPr>
                  <w:color w:val="0000FF"/>
                </w:rPr>
                <w:t>&lt;*&gt;</w:t>
              </w:r>
            </w:hyperlink>
            <w:r>
              <w:t>:</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2.6.1</w:t>
            </w:r>
          </w:p>
        </w:tc>
        <w:tc>
          <w:tcPr>
            <w:tcW w:w="2494" w:type="dxa"/>
            <w:tcBorders>
              <w:bottom w:val="nil"/>
            </w:tcBorders>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F64FE7" w:rsidRDefault="00F64FE7">
            <w:pPr>
              <w:pStyle w:val="ConsPlusNormal"/>
              <w:jc w:val="both"/>
            </w:pPr>
            <w:r>
              <w:t>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42</w:t>
            </w:r>
          </w:p>
        </w:tc>
        <w:tc>
          <w:tcPr>
            <w:tcW w:w="3912" w:type="dxa"/>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обеспечивает удовлетворение потребностей получателей социальных услуг в своевременном проведении предписанных процедур, способствует улучшению состояния их здоровья и самочувствия, устраняет неприятные ощущения дискомфорта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2.6 введен </w:t>
            </w:r>
            <w:hyperlink r:id="rId381"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c>
          <w:tcPr>
            <w:tcW w:w="964" w:type="dxa"/>
          </w:tcPr>
          <w:p w:rsidR="00F64FE7" w:rsidRDefault="00F64FE7">
            <w:pPr>
              <w:pStyle w:val="ConsPlusNormal"/>
              <w:jc w:val="both"/>
            </w:pPr>
            <w:r>
              <w:t>2.7</w:t>
            </w:r>
          </w:p>
        </w:tc>
        <w:tc>
          <w:tcPr>
            <w:tcW w:w="12642" w:type="dxa"/>
            <w:gridSpan w:val="5"/>
          </w:tcPr>
          <w:p w:rsidR="00F64FE7" w:rsidRDefault="00F64FE7">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2.7.1</w:t>
            </w:r>
          </w:p>
        </w:tc>
        <w:tc>
          <w:tcPr>
            <w:tcW w:w="2494" w:type="dxa"/>
            <w:tcBorders>
              <w:bottom w:val="nil"/>
            </w:tcBorders>
          </w:tcPr>
          <w:p w:rsidR="00F64FE7" w:rsidRDefault="00F64FE7">
            <w:pPr>
              <w:pStyle w:val="ConsPlusNormal"/>
              <w:jc w:val="both"/>
            </w:pPr>
            <w:r>
              <w:t>- предварительная запись в медицинскую организацию для прохождения диспансеризации</w:t>
            </w:r>
          </w:p>
        </w:tc>
        <w:tc>
          <w:tcPr>
            <w:tcW w:w="3912" w:type="dxa"/>
            <w:tcBorders>
              <w:bottom w:val="nil"/>
            </w:tcBorders>
          </w:tcPr>
          <w:p w:rsidR="00F64FE7" w:rsidRDefault="00F64FE7">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Услуга обеспечивает посещение получателями социальных услуг всех предписанных им врачей-специалистов</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2.7 введен </w:t>
            </w:r>
            <w:hyperlink r:id="rId382"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2.8</w:t>
            </w:r>
          </w:p>
        </w:tc>
        <w:tc>
          <w:tcPr>
            <w:tcW w:w="2494" w:type="dxa"/>
            <w:tcBorders>
              <w:bottom w:val="nil"/>
            </w:tcBorders>
          </w:tcPr>
          <w:p w:rsidR="00F64FE7" w:rsidRDefault="00F64FE7">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Borders>
              <w:bottom w:val="nil"/>
            </w:tcBorders>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1 услуга -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24</w:t>
            </w:r>
          </w:p>
        </w:tc>
        <w:tc>
          <w:tcPr>
            <w:tcW w:w="3912" w:type="dxa"/>
            <w:tcBorders>
              <w:bottom w:val="nil"/>
            </w:tcBorders>
          </w:tcPr>
          <w:p w:rsidR="00F64FE7" w:rsidRDefault="00F64FE7">
            <w:pPr>
              <w:pStyle w:val="ConsPlusNormal"/>
              <w:jc w:val="both"/>
            </w:pPr>
            <w:r>
              <w:t>Предоставление услуги обеспечивает обучение членов семьи и оказание им квалифицированной помощи в проведении мероприятий по социально-психологической реабилитации и адаптации к сложившимся условиям жизни и быта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2.8 введен </w:t>
            </w:r>
            <w:hyperlink r:id="rId383"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2.9</w:t>
            </w:r>
          </w:p>
        </w:tc>
        <w:tc>
          <w:tcPr>
            <w:tcW w:w="2494" w:type="dxa"/>
            <w:tcBorders>
              <w:bottom w:val="nil"/>
            </w:tcBorders>
          </w:tcPr>
          <w:p w:rsidR="00F64FE7" w:rsidRDefault="00F64FE7">
            <w:pPr>
              <w:pStyle w:val="ConsPlusNormal"/>
              <w:jc w:val="both"/>
            </w:pPr>
            <w:r>
              <w:t>Проведение мероприятий, направленных на формирование здорового образа жизни</w:t>
            </w:r>
          </w:p>
        </w:tc>
        <w:tc>
          <w:tcPr>
            <w:tcW w:w="3912" w:type="dxa"/>
            <w:tcBorders>
              <w:bottom w:val="nil"/>
            </w:tcBorders>
          </w:tcPr>
          <w:p w:rsidR="00F64FE7" w:rsidRDefault="00F64FE7">
            <w:pPr>
              <w:pStyle w:val="ConsPlusNormal"/>
              <w:jc w:val="both"/>
            </w:pPr>
            <w:r>
              <w:t>Занятия проводятся в форме лекций, бесед с использованием видеофильмов.</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24</w:t>
            </w:r>
          </w:p>
        </w:tc>
        <w:tc>
          <w:tcPr>
            <w:tcW w:w="3912" w:type="dxa"/>
            <w:tcBorders>
              <w:bottom w:val="nil"/>
            </w:tcBorders>
          </w:tcPr>
          <w:p w:rsidR="00F64FE7" w:rsidRDefault="00F64FE7">
            <w:pPr>
              <w:pStyle w:val="ConsPlusNormal"/>
              <w:jc w:val="both"/>
            </w:pPr>
            <w:r>
              <w:t>Услуга проводится с целью просвещения получателей социальных услуг о сохранении и укреплении здоровья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2.9 введен </w:t>
            </w:r>
            <w:hyperlink r:id="rId384"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4</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385" w:history="1">
              <w:r>
                <w:rPr>
                  <w:color w:val="0000FF"/>
                </w:rPr>
                <w:t>приказа</w:t>
              </w:r>
            </w:hyperlink>
            <w:r>
              <w:t xml:space="preserve"> Минсоцразвития Новосибирской области от 27.02.2015 N 160, </w:t>
            </w:r>
            <w:hyperlink r:id="rId386"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3.1.2</w:t>
            </w:r>
          </w:p>
        </w:tc>
        <w:tc>
          <w:tcPr>
            <w:tcW w:w="2494" w:type="dxa"/>
            <w:tcBorders>
              <w:bottom w:val="nil"/>
            </w:tcBorders>
          </w:tcPr>
          <w:p w:rsidR="00F64FE7" w:rsidRDefault="00F64FE7">
            <w:pPr>
              <w:pStyle w:val="ConsPlusNormal"/>
              <w:jc w:val="both"/>
            </w:pPr>
            <w:r>
              <w:t>- подготовка характеристик</w:t>
            </w:r>
          </w:p>
        </w:tc>
        <w:tc>
          <w:tcPr>
            <w:tcW w:w="3912" w:type="dxa"/>
            <w:tcBorders>
              <w:bottom w:val="nil"/>
            </w:tcBorders>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4</w:t>
            </w:r>
          </w:p>
        </w:tc>
        <w:tc>
          <w:tcPr>
            <w:tcW w:w="3912" w:type="dxa"/>
            <w:tcBorders>
              <w:bottom w:val="nil"/>
            </w:tcBorders>
          </w:tcPr>
          <w:p w:rsidR="00F64FE7" w:rsidRDefault="00F64FE7">
            <w:pPr>
              <w:pStyle w:val="ConsPlusNormal"/>
              <w:jc w:val="both"/>
            </w:pPr>
            <w:r>
              <w:t>Услуга обеспечивает оформление результатов обследования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87" w:history="1">
              <w:r>
                <w:rPr>
                  <w:color w:val="0000FF"/>
                </w:rPr>
                <w:t>приказа</w:t>
              </w:r>
            </w:hyperlink>
            <w:r>
              <w:t xml:space="preserve"> Минтруда и соцразвития Новосибирской области от 25.12.2019 N 1356)</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Консультирование получателей социальных услуг, родственников получателей социальных услуг проводится с целью выявления проблем, определения объема и видов предполагаемой помощи.</w:t>
            </w:r>
          </w:p>
          <w:p w:rsidR="00F64FE7" w:rsidRDefault="00F64FE7">
            <w:pPr>
              <w:pStyle w:val="ConsPlusNormal"/>
              <w:jc w:val="both"/>
            </w:pPr>
            <w:r>
              <w:t>Выявление в ходе беседы психологических проблем, стоящих перед получателем социальных услуг.</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24</w:t>
            </w:r>
          </w:p>
        </w:tc>
        <w:tc>
          <w:tcPr>
            <w:tcW w:w="3912" w:type="dxa"/>
            <w:tcBorders>
              <w:bottom w:val="nil"/>
            </w:tcBorders>
          </w:tcPr>
          <w:p w:rsidR="00F64FE7" w:rsidRDefault="00F64FE7">
            <w:pPr>
              <w:pStyle w:val="ConsPlusNormal"/>
              <w:jc w:val="both"/>
            </w:pPr>
            <w:r>
              <w:t>Социально-психологическое консультирование родственников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8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3.3.1</w:t>
            </w:r>
          </w:p>
        </w:tc>
        <w:tc>
          <w:tcPr>
            <w:tcW w:w="2494" w:type="dxa"/>
            <w:tcBorders>
              <w:bottom w:val="nil"/>
            </w:tcBorders>
          </w:tcPr>
          <w:p w:rsidR="00F64FE7" w:rsidRDefault="00F64FE7">
            <w:pPr>
              <w:pStyle w:val="ConsPlusNormal"/>
              <w:jc w:val="both"/>
            </w:pPr>
            <w:r>
              <w:t>- психокоррекционное занятие (индивидуальное)</w:t>
            </w:r>
          </w:p>
        </w:tc>
        <w:tc>
          <w:tcPr>
            <w:tcW w:w="3912" w:type="dxa"/>
            <w:tcBorders>
              <w:bottom w:val="nil"/>
            </w:tcBorders>
          </w:tcPr>
          <w:p w:rsidR="00F64FE7" w:rsidRDefault="00F64FE7">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2 раза в неделю</w:t>
            </w:r>
          </w:p>
        </w:tc>
        <w:tc>
          <w:tcPr>
            <w:tcW w:w="1020" w:type="dxa"/>
            <w:tcBorders>
              <w:bottom w:val="nil"/>
            </w:tcBorders>
          </w:tcPr>
          <w:p w:rsidR="00F64FE7" w:rsidRDefault="00F64FE7">
            <w:pPr>
              <w:pStyle w:val="ConsPlusNormal"/>
              <w:jc w:val="center"/>
            </w:pPr>
            <w:r>
              <w:t>48</w:t>
            </w:r>
          </w:p>
        </w:tc>
        <w:tc>
          <w:tcPr>
            <w:tcW w:w="3912" w:type="dxa"/>
            <w:tcBorders>
              <w:bottom w:val="nil"/>
            </w:tcBorders>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389" w:history="1">
              <w:r>
                <w:rPr>
                  <w:color w:val="0000FF"/>
                </w:rPr>
                <w:t>приказа</w:t>
              </w:r>
            </w:hyperlink>
            <w:r>
              <w:t xml:space="preserve"> Минсоцразвития Новосибирской области от 27.02.2015 N 160, </w:t>
            </w:r>
            <w:hyperlink r:id="rId390"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3.4</w:t>
            </w:r>
          </w:p>
        </w:tc>
        <w:tc>
          <w:tcPr>
            <w:tcW w:w="2494" w:type="dxa"/>
            <w:tcBorders>
              <w:bottom w:val="nil"/>
            </w:tcBorders>
          </w:tcPr>
          <w:p w:rsidR="00F64FE7" w:rsidRDefault="00F64FE7">
            <w:pPr>
              <w:pStyle w:val="ConsPlusNormal"/>
              <w:jc w:val="both"/>
            </w:pPr>
            <w:r>
              <w:t>Социально-психологический патронаж</w:t>
            </w:r>
          </w:p>
        </w:tc>
        <w:tc>
          <w:tcPr>
            <w:tcW w:w="3912" w:type="dxa"/>
            <w:tcBorders>
              <w:bottom w:val="nil"/>
            </w:tcBorders>
          </w:tcPr>
          <w:p w:rsidR="00F64FE7" w:rsidRDefault="00F64FE7">
            <w:pPr>
              <w:pStyle w:val="ConsPlusNormal"/>
              <w:jc w:val="both"/>
            </w:pPr>
            <w:r>
              <w:t>Систематическое наблюдение за получателем социальных услуг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2 раза в неделю</w:t>
            </w:r>
          </w:p>
        </w:tc>
        <w:tc>
          <w:tcPr>
            <w:tcW w:w="1020" w:type="dxa"/>
            <w:tcBorders>
              <w:bottom w:val="nil"/>
            </w:tcBorders>
          </w:tcPr>
          <w:p w:rsidR="00F64FE7" w:rsidRDefault="00F64FE7">
            <w:pPr>
              <w:pStyle w:val="ConsPlusNormal"/>
              <w:jc w:val="center"/>
            </w:pPr>
            <w:r>
              <w:t>48</w:t>
            </w:r>
          </w:p>
        </w:tc>
        <w:tc>
          <w:tcPr>
            <w:tcW w:w="3912" w:type="dxa"/>
            <w:tcBorders>
              <w:bottom w:val="nil"/>
            </w:tcBorders>
          </w:tcPr>
          <w:p w:rsidR="00F64FE7" w:rsidRDefault="00F64FE7">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391" w:history="1">
              <w:r>
                <w:rPr>
                  <w:color w:val="0000FF"/>
                </w:rPr>
                <w:t>приказа</w:t>
              </w:r>
            </w:hyperlink>
            <w:r>
              <w:t xml:space="preserve"> Минсоцразвития Новосибирской области от 27.02.2015 N 160, </w:t>
            </w:r>
            <w:hyperlink r:id="rId392"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c>
          <w:tcPr>
            <w:tcW w:w="964" w:type="dxa"/>
          </w:tcPr>
          <w:p w:rsidR="00F64FE7" w:rsidRDefault="00F64FE7">
            <w:pPr>
              <w:pStyle w:val="ConsPlusNormal"/>
              <w:jc w:val="both"/>
            </w:pPr>
            <w:r>
              <w:t>3.5</w:t>
            </w:r>
          </w:p>
        </w:tc>
        <w:tc>
          <w:tcPr>
            <w:tcW w:w="2494" w:type="dxa"/>
          </w:tcPr>
          <w:p w:rsidR="00F64FE7" w:rsidRDefault="00F64FE7">
            <w:pPr>
              <w:pStyle w:val="ConsPlusNormal"/>
              <w:jc w:val="both"/>
            </w:pPr>
            <w:r>
              <w:t>Психологическая, в том числе экстренная, помощь</w:t>
            </w:r>
          </w:p>
        </w:tc>
        <w:tc>
          <w:tcPr>
            <w:tcW w:w="3912" w:type="dxa"/>
          </w:tcPr>
          <w:p w:rsidR="00F64FE7" w:rsidRDefault="00F64FE7">
            <w:pPr>
              <w:pStyle w:val="ConsPlusNormal"/>
              <w:jc w:val="both"/>
            </w:pPr>
            <w:r>
              <w:t>Выявление в ходе беседы психологических проблем, стоящих перед получателем социальных услуг.</w:t>
            </w:r>
          </w:p>
          <w:p w:rsidR="00F64FE7" w:rsidRDefault="00F64FE7">
            <w:pPr>
              <w:pStyle w:val="ConsPlusNormal"/>
              <w:jc w:val="both"/>
            </w:pPr>
            <w:r>
              <w:t>Проведение бесед, выслушивание, подбадривание, психологическая поддержка преодоления имеющихся трудностей.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психологическую помощь получателю социальных услуг, содействие в мобилизации его физических, духовных, личностных, интеллектуальных ресурсов для выхода из кризисного состояния, расширении у него диапазона приемлемых средств для самостоятельного решения возникших проблем и преодоления трудностей, укреплении уверенности в себе</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6</w:t>
            </w:r>
          </w:p>
        </w:tc>
        <w:tc>
          <w:tcPr>
            <w:tcW w:w="3912" w:type="dxa"/>
            <w:vMerge w:val="restart"/>
            <w:tcBorders>
              <w:bottom w:val="nil"/>
            </w:tcBorders>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4.1.2</w:t>
            </w:r>
          </w:p>
        </w:tc>
        <w:tc>
          <w:tcPr>
            <w:tcW w:w="2494" w:type="dxa"/>
            <w:tcBorders>
              <w:bottom w:val="nil"/>
            </w:tcBorders>
          </w:tcPr>
          <w:p w:rsidR="00F64FE7" w:rsidRDefault="00F64FE7">
            <w:pPr>
              <w:pStyle w:val="ConsPlusNormal"/>
              <w:jc w:val="both"/>
            </w:pPr>
            <w:r>
              <w:t>- проведение бесед и дискуссий (группа не менее 10 человек)</w:t>
            </w:r>
          </w:p>
        </w:tc>
        <w:tc>
          <w:tcPr>
            <w:tcW w:w="3912" w:type="dxa"/>
            <w:tcBorders>
              <w:bottom w:val="nil"/>
            </w:tcBorders>
          </w:tcPr>
          <w:p w:rsidR="00F64FE7" w:rsidRDefault="00F64FE7">
            <w:pPr>
              <w:pStyle w:val="ConsPlusNormal"/>
              <w:jc w:val="both"/>
            </w:pPr>
            <w:r>
              <w:t>Предоставление получателям социальных услуг (в группах) информации, способствующей повышению их педагогической грамотности и культуры.</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6</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93"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4.1.3</w:t>
            </w:r>
          </w:p>
        </w:tc>
        <w:tc>
          <w:tcPr>
            <w:tcW w:w="2494" w:type="dxa"/>
            <w:tcBorders>
              <w:bottom w:val="nil"/>
            </w:tcBorders>
          </w:tcPr>
          <w:p w:rsidR="00F64FE7" w:rsidRDefault="00F64FE7">
            <w:pPr>
              <w:pStyle w:val="ConsPlusNormal"/>
              <w:jc w:val="both"/>
            </w:pPr>
            <w:r>
              <w:t>- предоставление печатных изданий, настольных игр</w:t>
            </w:r>
          </w:p>
        </w:tc>
        <w:tc>
          <w:tcPr>
            <w:tcW w:w="3912" w:type="dxa"/>
            <w:tcBorders>
              <w:bottom w:val="nil"/>
            </w:tcBorders>
          </w:tcPr>
          <w:p w:rsidR="00F64FE7" w:rsidRDefault="00F64FE7">
            <w:pPr>
              <w:pStyle w:val="ConsPlusNormal"/>
              <w:jc w:val="both"/>
            </w:pPr>
            <w:r>
              <w:t>Услуга состоит в предоставлении получателем социальных услуг печатных изданий, настольных игр, доставленных их библиотеки.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24</w:t>
            </w:r>
          </w:p>
        </w:tc>
        <w:tc>
          <w:tcPr>
            <w:tcW w:w="3912" w:type="dxa"/>
            <w:tcBorders>
              <w:bottom w:val="nil"/>
            </w:tcBorders>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39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5</w:t>
            </w:r>
          </w:p>
        </w:tc>
        <w:tc>
          <w:tcPr>
            <w:tcW w:w="3912" w:type="dxa"/>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395" w:history="1">
              <w:r>
                <w:rPr>
                  <w:color w:val="0000FF"/>
                </w:rPr>
                <w:t>приказа</w:t>
              </w:r>
            </w:hyperlink>
            <w:r>
              <w:t xml:space="preserve"> Минсоцразвития Новосибирской области от 27.02.2015 N 160, </w:t>
            </w:r>
            <w:hyperlink r:id="rId396"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консультация педагога</w:t>
            </w:r>
          </w:p>
        </w:tc>
        <w:tc>
          <w:tcPr>
            <w:tcW w:w="3912" w:type="dxa"/>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vMerge w:val="restart"/>
            <w:tcBorders>
              <w:bottom w:val="nil"/>
            </w:tcBorders>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4.2.3</w:t>
            </w:r>
          </w:p>
        </w:tc>
        <w:tc>
          <w:tcPr>
            <w:tcW w:w="2494" w:type="dxa"/>
            <w:tcBorders>
              <w:bottom w:val="nil"/>
            </w:tcBorders>
          </w:tcPr>
          <w:p w:rsidR="00F64FE7" w:rsidRDefault="00F64FE7">
            <w:pPr>
              <w:pStyle w:val="ConsPlusNormal"/>
              <w:jc w:val="both"/>
            </w:pPr>
            <w:r>
              <w:t>- консультация логопеда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логопеда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специалиста</w:t>
            </w:r>
          </w:p>
        </w:tc>
        <w:tc>
          <w:tcPr>
            <w:tcW w:w="1020" w:type="dxa"/>
            <w:tcBorders>
              <w:bottom w:val="nil"/>
            </w:tcBorders>
          </w:tcPr>
          <w:p w:rsidR="00F64FE7" w:rsidRDefault="00F64FE7">
            <w:pPr>
              <w:pStyle w:val="ConsPlusNormal"/>
              <w:jc w:val="center"/>
            </w:pPr>
            <w:r>
              <w:t>3</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397" w:history="1">
              <w:r>
                <w:rPr>
                  <w:color w:val="0000FF"/>
                </w:rPr>
                <w:t>приказа</w:t>
              </w:r>
            </w:hyperlink>
            <w:r>
              <w:t xml:space="preserve"> Минсоцразвития Новосибирской области от 27.02.2015 N 160, </w:t>
            </w:r>
            <w:hyperlink r:id="rId398"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4.2.4</w:t>
            </w:r>
          </w:p>
        </w:tc>
        <w:tc>
          <w:tcPr>
            <w:tcW w:w="2494" w:type="dxa"/>
            <w:tcBorders>
              <w:bottom w:val="nil"/>
            </w:tcBorders>
          </w:tcPr>
          <w:p w:rsidR="00F64FE7" w:rsidRDefault="00F64FE7">
            <w:pPr>
              <w:pStyle w:val="ConsPlusNormal"/>
              <w:jc w:val="both"/>
            </w:pPr>
            <w:r>
              <w:t>- занятие с логопедом (индивидуальное)</w:t>
            </w:r>
          </w:p>
        </w:tc>
        <w:tc>
          <w:tcPr>
            <w:tcW w:w="3912" w:type="dxa"/>
            <w:tcBorders>
              <w:bottom w:val="nil"/>
            </w:tcBorders>
          </w:tcPr>
          <w:p w:rsidR="00F64FE7" w:rsidRDefault="00F64FE7">
            <w:pPr>
              <w:pStyle w:val="ConsPlusNormal"/>
              <w:jc w:val="both"/>
            </w:pPr>
            <w:r>
              <w:t>Проведение индивидуального занятия в форме беседы, разъяснений, рекомендаций, направленного на профилактику речевых нарушений.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По назначению специалиста</w:t>
            </w:r>
          </w:p>
        </w:tc>
        <w:tc>
          <w:tcPr>
            <w:tcW w:w="1020" w:type="dxa"/>
            <w:tcBorders>
              <w:bottom w:val="nil"/>
            </w:tcBorders>
          </w:tcPr>
          <w:p w:rsidR="00F64FE7" w:rsidRDefault="00F64FE7">
            <w:pPr>
              <w:pStyle w:val="ConsPlusNormal"/>
              <w:jc w:val="center"/>
            </w:pPr>
            <w:r>
              <w:t>10</w:t>
            </w:r>
          </w:p>
        </w:tc>
        <w:tc>
          <w:tcPr>
            <w:tcW w:w="3912" w:type="dxa"/>
            <w:tcBorders>
              <w:bottom w:val="nil"/>
            </w:tcBorders>
          </w:tcPr>
          <w:p w:rsidR="00F64FE7" w:rsidRDefault="00F64FE7">
            <w:pPr>
              <w:pStyle w:val="ConsPlusNormal"/>
              <w:jc w:val="both"/>
            </w:pPr>
            <w:r>
              <w:t>Занятия формируют и корректируют процессы мышления, внимания, памяти, речевой деятельности и оказывают раннюю комплексную психолого-педагогическую помощь детям раннего возраста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4.2.4 введен </w:t>
            </w:r>
            <w:hyperlink r:id="rId399" w:history="1">
              <w:r>
                <w:rPr>
                  <w:color w:val="0000FF"/>
                </w:rPr>
                <w:t>приказом</w:t>
              </w:r>
            </w:hyperlink>
            <w:r>
              <w:t xml:space="preserve"> Минсоцразвития Новосибирской области от 27.07.2015 N 704)</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4.2.5</w:t>
            </w:r>
          </w:p>
        </w:tc>
        <w:tc>
          <w:tcPr>
            <w:tcW w:w="2494" w:type="dxa"/>
            <w:tcBorders>
              <w:bottom w:val="nil"/>
            </w:tcBorders>
          </w:tcPr>
          <w:p w:rsidR="00F64FE7" w:rsidRDefault="00F64FE7">
            <w:pPr>
              <w:pStyle w:val="ConsPlusNormal"/>
              <w:jc w:val="both"/>
            </w:pPr>
            <w:r>
              <w:t>- коррекционное занятие (индивидуальное)</w:t>
            </w:r>
          </w:p>
        </w:tc>
        <w:tc>
          <w:tcPr>
            <w:tcW w:w="3912" w:type="dxa"/>
            <w:tcBorders>
              <w:bottom w:val="nil"/>
            </w:tcBorders>
          </w:tcPr>
          <w:p w:rsidR="00F64FE7" w:rsidRDefault="00F64FE7">
            <w:pPr>
              <w:pStyle w:val="ConsPlusNormal"/>
              <w:jc w:val="both"/>
            </w:pPr>
            <w:r>
              <w:t>Проведение индивидуальных занятий с ребенком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24</w:t>
            </w:r>
          </w:p>
        </w:tc>
        <w:tc>
          <w:tcPr>
            <w:tcW w:w="3912" w:type="dxa"/>
            <w:tcBorders>
              <w:bottom w:val="nil"/>
            </w:tcBorders>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4.2.5 введен </w:t>
            </w:r>
            <w:hyperlink r:id="rId400"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4.2.6</w:t>
            </w:r>
          </w:p>
        </w:tc>
        <w:tc>
          <w:tcPr>
            <w:tcW w:w="2494" w:type="dxa"/>
            <w:tcBorders>
              <w:bottom w:val="nil"/>
            </w:tcBorders>
          </w:tcPr>
          <w:p w:rsidR="00F64FE7" w:rsidRDefault="00F64FE7">
            <w:pPr>
              <w:pStyle w:val="ConsPlusNormal"/>
              <w:jc w:val="both"/>
            </w:pPr>
            <w:r>
              <w:t>- музыкальное занятие (музыкотерапия)</w:t>
            </w:r>
          </w:p>
        </w:tc>
        <w:tc>
          <w:tcPr>
            <w:tcW w:w="3912" w:type="dxa"/>
            <w:tcBorders>
              <w:bottom w:val="nil"/>
            </w:tcBorders>
          </w:tcPr>
          <w:p w:rsidR="00F64FE7" w:rsidRDefault="00F64FE7">
            <w:pPr>
              <w:pStyle w:val="ConsPlusNormal"/>
              <w:jc w:val="both"/>
            </w:pPr>
            <w:r>
              <w:t>Проведение занятий с детьми.</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2 раза в месяц</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4.2.6 введен </w:t>
            </w:r>
            <w:hyperlink r:id="rId401"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Содействие в восстановлении утраченных контактов и связей с семьей, внутри семьи</w:t>
            </w:r>
          </w:p>
        </w:tc>
        <w:tc>
          <w:tcPr>
            <w:tcW w:w="3912" w:type="dxa"/>
          </w:tcPr>
          <w:p w:rsidR="00F64FE7" w:rsidRDefault="00F64FE7">
            <w:pPr>
              <w:pStyle w:val="ConsPlusNormal"/>
              <w:jc w:val="both"/>
            </w:pPr>
            <w:r>
              <w:t>Личное знакомство и установление контакта с ближним окружением получателя социальных услуг.</w:t>
            </w:r>
          </w:p>
          <w:p w:rsidR="00F64FE7" w:rsidRDefault="00F64FE7">
            <w:pPr>
              <w:pStyle w:val="ConsPlusNormal"/>
              <w:jc w:val="both"/>
            </w:pPr>
            <w:r>
              <w:t>Выявление проблем, стоящих перед родственниками и получателем социальных услуг, оказание помощи в формулировании запроса.</w:t>
            </w:r>
          </w:p>
          <w:p w:rsidR="00F64FE7" w:rsidRDefault="00F64FE7">
            <w:pPr>
              <w:pStyle w:val="ConsPlusNormal"/>
              <w:jc w:val="both"/>
            </w:pPr>
            <w:r>
              <w:t>Разъяснение сути проблем и определение возможных путей их решения.</w:t>
            </w:r>
          </w:p>
          <w:p w:rsidR="00F64FE7" w:rsidRDefault="00F64FE7">
            <w:pPr>
              <w:pStyle w:val="ConsPlusNormal"/>
              <w:jc w:val="both"/>
            </w:pPr>
            <w:r>
              <w:t>Определение реакции на имеющиеся проблемы и уровня мотивации к их преодолению.</w:t>
            </w:r>
          </w:p>
          <w:p w:rsidR="00F64FE7" w:rsidRDefault="00F64FE7">
            <w:pPr>
              <w:pStyle w:val="ConsPlusNormal"/>
              <w:jc w:val="both"/>
            </w:pPr>
            <w:r>
              <w:t>Разработка рекомендаций по решению стоящих перед ними проблем.</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4.4</w:t>
            </w:r>
          </w:p>
        </w:tc>
        <w:tc>
          <w:tcPr>
            <w:tcW w:w="2494" w:type="dxa"/>
            <w:tcBorders>
              <w:bottom w:val="nil"/>
            </w:tcBorders>
          </w:tcPr>
          <w:p w:rsidR="00F64FE7" w:rsidRDefault="00F64FE7">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Borders>
              <w:bottom w:val="nil"/>
            </w:tcBorders>
          </w:tcPr>
          <w:p w:rsidR="00F64FE7" w:rsidRDefault="00F64FE7">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2 раза в неделю</w:t>
            </w:r>
          </w:p>
        </w:tc>
        <w:tc>
          <w:tcPr>
            <w:tcW w:w="1020" w:type="dxa"/>
            <w:tcBorders>
              <w:bottom w:val="nil"/>
            </w:tcBorders>
          </w:tcPr>
          <w:p w:rsidR="00F64FE7" w:rsidRDefault="00F64FE7">
            <w:pPr>
              <w:pStyle w:val="ConsPlusNormal"/>
              <w:jc w:val="center"/>
            </w:pPr>
            <w:r>
              <w:t>48</w:t>
            </w:r>
          </w:p>
        </w:tc>
        <w:tc>
          <w:tcPr>
            <w:tcW w:w="3912" w:type="dxa"/>
            <w:tcBorders>
              <w:bottom w:val="nil"/>
            </w:tcBorders>
          </w:tcPr>
          <w:p w:rsidR="00F64FE7" w:rsidRDefault="00F64FE7">
            <w:pPr>
              <w:pStyle w:val="ConsPlusNormal"/>
              <w:jc w:val="both"/>
            </w:pPr>
            <w:r>
              <w:t>Обучение основам домоводства должно быть наглядным и эффективным, в результате его получатели социальных услуг должны в полном объеме освоить такие бытовые процедуры, как приготовление пищи, мелкий ремонт одежды, уход за квартирой и т.п.</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402" w:history="1">
              <w:r>
                <w:rPr>
                  <w:color w:val="0000FF"/>
                </w:rPr>
                <w:t>приказа</w:t>
              </w:r>
            </w:hyperlink>
            <w:r>
              <w:t xml:space="preserve"> Минсоцразвития Новосибирской области от 27.02.2015 N 160, </w:t>
            </w:r>
            <w:hyperlink r:id="rId403"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4.5</w:t>
            </w:r>
          </w:p>
        </w:tc>
        <w:tc>
          <w:tcPr>
            <w:tcW w:w="2494" w:type="dxa"/>
            <w:tcBorders>
              <w:bottom w:val="nil"/>
            </w:tcBorders>
          </w:tcPr>
          <w:p w:rsidR="00F64FE7" w:rsidRDefault="00F64FE7">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Borders>
              <w:bottom w:val="nil"/>
            </w:tcBorders>
          </w:tcPr>
          <w:p w:rsidR="00F64FE7" w:rsidRDefault="00F64FE7">
            <w:pPr>
              <w:pStyle w:val="ConsPlusNormal"/>
              <w:jc w:val="both"/>
            </w:pPr>
            <w:r>
              <w:t>Установление эмоционально-содержательного контакта с получателем социальных услуг, оказание личностно-психологической поддержки.</w:t>
            </w:r>
          </w:p>
          <w:p w:rsidR="00F64FE7" w:rsidRDefault="00F64FE7">
            <w:pPr>
              <w:pStyle w:val="ConsPlusNormal"/>
              <w:jc w:val="both"/>
            </w:pPr>
            <w:r>
              <w:t>Обсуждение особенностей развития, поведения малыша, наблюдение за малышом.</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2 раза в неделю</w:t>
            </w:r>
          </w:p>
        </w:tc>
        <w:tc>
          <w:tcPr>
            <w:tcW w:w="1020" w:type="dxa"/>
            <w:tcBorders>
              <w:bottom w:val="nil"/>
            </w:tcBorders>
          </w:tcPr>
          <w:p w:rsidR="00F64FE7" w:rsidRDefault="00F64FE7">
            <w:pPr>
              <w:pStyle w:val="ConsPlusNormal"/>
              <w:jc w:val="center"/>
            </w:pPr>
            <w:r>
              <w:t>48</w:t>
            </w:r>
          </w:p>
        </w:tc>
        <w:tc>
          <w:tcPr>
            <w:tcW w:w="3912" w:type="dxa"/>
            <w:tcBorders>
              <w:bottom w:val="nil"/>
            </w:tcBorders>
          </w:tcPr>
          <w:p w:rsidR="00F64FE7" w:rsidRDefault="00F64FE7">
            <w:pPr>
              <w:pStyle w:val="ConsPlusNormal"/>
              <w:jc w:val="both"/>
            </w:pPr>
            <w:r>
              <w:t>Получение навыков по уходу за ребенком, воспитанию и развитию детей и подростков, детской психологии, педагогике, развивающим играм, предупреждение и преодоление педагогических ошибок и т.д.</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404" w:history="1">
              <w:r>
                <w:rPr>
                  <w:color w:val="0000FF"/>
                </w:rPr>
                <w:t>приказа</w:t>
              </w:r>
            </w:hyperlink>
            <w:r>
              <w:t xml:space="preserve"> Минсоцразвития Новосибирской области от 27.02.2015 N 160, </w:t>
            </w:r>
            <w:hyperlink r:id="rId405"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c>
          <w:tcPr>
            <w:tcW w:w="964" w:type="dxa"/>
          </w:tcPr>
          <w:p w:rsidR="00F64FE7" w:rsidRDefault="00F64FE7">
            <w:pPr>
              <w:pStyle w:val="ConsPlusNormal"/>
              <w:jc w:val="both"/>
            </w:pPr>
            <w:r>
              <w:t>4.6</w:t>
            </w:r>
          </w:p>
        </w:tc>
        <w:tc>
          <w:tcPr>
            <w:tcW w:w="2494" w:type="dxa"/>
          </w:tcPr>
          <w:p w:rsidR="00F64FE7" w:rsidRDefault="00F64FE7">
            <w:pPr>
              <w:pStyle w:val="ConsPlusNormal"/>
              <w:jc w:val="both"/>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F64FE7" w:rsidRDefault="00F64FE7">
            <w:pPr>
              <w:pStyle w:val="ConsPlusNormal"/>
              <w:jc w:val="both"/>
            </w:pPr>
            <w:r>
              <w:t>Определение оптимальной формы обучения с учетом степени социально-педагогической дезадаптации, уровня знаний, психического и физического здоровья.</w:t>
            </w:r>
          </w:p>
          <w:p w:rsidR="00F64FE7" w:rsidRDefault="00F64FE7">
            <w:pPr>
              <w:pStyle w:val="ConsPlusNormal"/>
              <w:jc w:val="both"/>
            </w:pPr>
            <w:r>
              <w:t>Сбор документов, необходимых для приема в образовательную организацию.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Организация обучения в образовательном учреждении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4.7</w:t>
            </w:r>
          </w:p>
        </w:tc>
        <w:tc>
          <w:tcPr>
            <w:tcW w:w="2494" w:type="dxa"/>
            <w:tcBorders>
              <w:bottom w:val="nil"/>
            </w:tcBorders>
          </w:tcPr>
          <w:p w:rsidR="00F64FE7" w:rsidRDefault="00F64FE7">
            <w:pPr>
              <w:pStyle w:val="ConsPlusNormal"/>
              <w:jc w:val="both"/>
            </w:pPr>
            <w:r>
              <w:t>Социально-педагогический патронаж</w:t>
            </w:r>
          </w:p>
        </w:tc>
        <w:tc>
          <w:tcPr>
            <w:tcW w:w="3912" w:type="dxa"/>
            <w:tcBorders>
              <w:bottom w:val="nil"/>
            </w:tcBorders>
          </w:tcPr>
          <w:p w:rsidR="00F64FE7" w:rsidRDefault="00F64FE7">
            <w:pPr>
              <w:pStyle w:val="ConsPlusNormal"/>
              <w:jc w:val="both"/>
            </w:pPr>
            <w:r>
              <w:t>Систематическое наблюдение за получателем социальных услуг, определение необходимости предоставления получателю социальных услуг социально-педагогических услуг.</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36</w:t>
            </w:r>
          </w:p>
        </w:tc>
        <w:tc>
          <w:tcPr>
            <w:tcW w:w="3912" w:type="dxa"/>
            <w:tcBorders>
              <w:bottom w:val="nil"/>
            </w:tcBorders>
          </w:tcPr>
          <w:p w:rsidR="00F64FE7" w:rsidRDefault="00F64FE7">
            <w:pPr>
              <w:pStyle w:val="ConsPlusNormal"/>
              <w:jc w:val="both"/>
            </w:pPr>
            <w:r>
              <w:t>Услуга заключается в систематическом наблюдении за получателем социальных услуг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ему при необходимости социально-педагогической помощи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4.7 введен </w:t>
            </w:r>
            <w:hyperlink r:id="rId406" w:history="1">
              <w:r>
                <w:rPr>
                  <w:color w:val="0000FF"/>
                </w:rPr>
                <w:t>приказом</w:t>
              </w:r>
            </w:hyperlink>
            <w:r>
              <w:t xml:space="preserve"> Минсоцразвития Новосибирской области от 07.12.2017</w:t>
            </w:r>
          </w:p>
          <w:p w:rsidR="00F64FE7" w:rsidRDefault="00F64FE7">
            <w:pPr>
              <w:pStyle w:val="ConsPlusNormal"/>
              <w:jc w:val="both"/>
            </w:pPr>
            <w:r>
              <w:t xml:space="preserve">N 1030; в ред. </w:t>
            </w:r>
            <w:hyperlink r:id="rId407" w:history="1">
              <w:r>
                <w:rPr>
                  <w:color w:val="0000FF"/>
                </w:rPr>
                <w:t>приказа</w:t>
              </w:r>
            </w:hyperlink>
            <w:r>
              <w:t xml:space="preserve"> Минтруда и соцразвития Новосибирской области от 25.12.2019</w:t>
            </w:r>
          </w:p>
          <w:p w:rsidR="00F64FE7" w:rsidRDefault="00F64FE7">
            <w:pPr>
              <w:pStyle w:val="ConsPlusNormal"/>
              <w:jc w:val="both"/>
            </w:pPr>
            <w:r>
              <w:t>N 1356)</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Оказание помощи в трудоустройстве:</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предоставление информации</w:t>
            </w:r>
          </w:p>
        </w:tc>
        <w:tc>
          <w:tcPr>
            <w:tcW w:w="3912" w:type="dxa"/>
          </w:tcPr>
          <w:p w:rsidR="00F64FE7" w:rsidRDefault="00F64FE7">
            <w:pPr>
              <w:pStyle w:val="ConsPlusNormal"/>
              <w:jc w:val="both"/>
            </w:pPr>
            <w:r>
              <w:t>Предоставление информации для поиска, выбора места и характера работы, устройство на курсы переподготовки через службы занятости.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Содействие в решении вопросов трудоустройства должно заключаться в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w:t>
            </w:r>
          </w:p>
        </w:tc>
      </w:tr>
      <w:tr w:rsidR="00F64FE7" w:rsidRPr="0090213F">
        <w:tc>
          <w:tcPr>
            <w:tcW w:w="964" w:type="dxa"/>
          </w:tcPr>
          <w:p w:rsidR="00F64FE7" w:rsidRDefault="00F64FE7">
            <w:pPr>
              <w:pStyle w:val="ConsPlusNormal"/>
              <w:jc w:val="both"/>
            </w:pPr>
            <w:r>
              <w:t>5.1.2</w:t>
            </w:r>
          </w:p>
        </w:tc>
        <w:tc>
          <w:tcPr>
            <w:tcW w:w="2494" w:type="dxa"/>
          </w:tcPr>
          <w:p w:rsidR="00F64FE7" w:rsidRDefault="00F64FE7">
            <w:pPr>
              <w:pStyle w:val="ConsPlusNormal"/>
              <w:jc w:val="both"/>
            </w:pPr>
            <w:r>
              <w:t>- содействие во временном или постоянном трудоустройстве</w:t>
            </w:r>
          </w:p>
        </w:tc>
        <w:tc>
          <w:tcPr>
            <w:tcW w:w="3912" w:type="dxa"/>
          </w:tcPr>
          <w:p w:rsidR="00F64FE7" w:rsidRDefault="00F64FE7">
            <w:pPr>
              <w:pStyle w:val="ConsPlusNormal"/>
              <w:jc w:val="both"/>
            </w:pPr>
            <w:r>
              <w:t>Оказание помощи в трудоустройстве должно заключаться в оказании помощи в поиске и выборе места и характера работы (временной или сезонной, с сокращенным рабочим днем), организации общественных работ, содействии на курсы переподготовки через службы занятости и т.д.</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его защиты от возможных нарушений</w:t>
            </w:r>
          </w:p>
        </w:tc>
      </w:tr>
      <w:tr w:rsidR="00F64FE7" w:rsidRPr="0090213F">
        <w:tc>
          <w:tcPr>
            <w:tcW w:w="964" w:type="dxa"/>
          </w:tcPr>
          <w:p w:rsidR="00F64FE7" w:rsidRDefault="00F64FE7">
            <w:pPr>
              <w:pStyle w:val="ConsPlusNormal"/>
              <w:jc w:val="both"/>
            </w:pPr>
            <w:r>
              <w:t>6.2</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jc w:val="both"/>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7.1</w:t>
            </w:r>
          </w:p>
        </w:tc>
        <w:tc>
          <w:tcPr>
            <w:tcW w:w="12642" w:type="dxa"/>
            <w:gridSpan w:val="5"/>
          </w:tcPr>
          <w:p w:rsidR="00F64FE7" w:rsidRDefault="00F64FE7">
            <w:pPr>
              <w:pStyle w:val="ConsPlusNormal"/>
              <w:jc w:val="both"/>
            </w:pPr>
            <w:r>
              <w:t xml:space="preserve">Проведение социально-реабилитационных мероприятий в сфере социального обслуживания </w:t>
            </w:r>
            <w:hyperlink w:anchor="P8502" w:history="1">
              <w:r>
                <w:rPr>
                  <w:color w:val="0000FF"/>
                </w:rPr>
                <w:t>&lt;*&gt;</w:t>
              </w:r>
            </w:hyperlink>
            <w:r>
              <w:t>:</w:t>
            </w:r>
          </w:p>
        </w:tc>
      </w:tr>
      <w:tr w:rsidR="00F64FE7" w:rsidRPr="0090213F">
        <w:tc>
          <w:tcPr>
            <w:tcW w:w="964" w:type="dxa"/>
          </w:tcPr>
          <w:p w:rsidR="00F64FE7" w:rsidRDefault="00F64FE7">
            <w:pPr>
              <w:pStyle w:val="ConsPlusNormal"/>
              <w:jc w:val="both"/>
            </w:pPr>
            <w:r>
              <w:t>7.1.1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(соляная пещера, теплолечение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обеспечивает потребность получателя социальных услуг в своевременном проведении предписанных процедур, способствует улучшению состояния его здоровья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7.1.2</w:t>
            </w:r>
          </w:p>
        </w:tc>
        <w:tc>
          <w:tcPr>
            <w:tcW w:w="2494" w:type="dxa"/>
            <w:tcBorders>
              <w:bottom w:val="nil"/>
            </w:tcBorders>
          </w:tcPr>
          <w:p w:rsidR="00F64FE7" w:rsidRDefault="00F64FE7">
            <w:pPr>
              <w:pStyle w:val="ConsPlusNormal"/>
              <w:jc w:val="both"/>
            </w:pPr>
            <w:r>
              <w:t>- массаж местный</w:t>
            </w:r>
          </w:p>
        </w:tc>
        <w:tc>
          <w:tcPr>
            <w:tcW w:w="3912" w:type="dxa"/>
            <w:tcBorders>
              <w:bottom w:val="nil"/>
            </w:tcBorders>
          </w:tcPr>
          <w:p w:rsidR="00F64FE7" w:rsidRDefault="00F64FE7">
            <w:pPr>
              <w:pStyle w:val="ConsPlusNormal"/>
              <w:jc w:val="both"/>
            </w:pPr>
            <w:r>
              <w:t>Подготовка получателя социальных услуг к процедуре.</w:t>
            </w:r>
          </w:p>
          <w:p w:rsidR="00F64FE7" w:rsidRDefault="00F64FE7">
            <w:pPr>
              <w:pStyle w:val="ConsPlusNormal"/>
              <w:jc w:val="both"/>
            </w:pPr>
            <w:r>
              <w:t>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10</w:t>
            </w:r>
          </w:p>
        </w:tc>
        <w:tc>
          <w:tcPr>
            <w:tcW w:w="3912" w:type="dxa"/>
            <w:tcBorders>
              <w:bottom w:val="nil"/>
            </w:tcBorders>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blPrEx>
          <w:tblBorders>
            <w:insideH w:val="none" w:sz="0" w:space="0" w:color="auto"/>
          </w:tblBorders>
        </w:tblPrEx>
        <w:tc>
          <w:tcPr>
            <w:tcW w:w="13606" w:type="dxa"/>
            <w:gridSpan w:val="6"/>
            <w:tcBorders>
              <w:top w:val="nil"/>
              <w:bottom w:val="single" w:sz="4" w:space="0" w:color="auto"/>
            </w:tcBorders>
          </w:tcPr>
          <w:p w:rsidR="00F64FE7" w:rsidRDefault="00F64FE7">
            <w:pPr>
              <w:pStyle w:val="ConsPlusNormal"/>
              <w:jc w:val="both"/>
            </w:pPr>
            <w:r>
              <w:t xml:space="preserve">(п. 7 введен </w:t>
            </w:r>
            <w:hyperlink r:id="rId408" w:history="1">
              <w:r>
                <w:rPr>
                  <w:color w:val="0000FF"/>
                </w:rPr>
                <w:t>приказом</w:t>
              </w:r>
            </w:hyperlink>
            <w:r>
              <w:t xml:space="preserve"> Минтруда и соцразвития Новосибирской области от 25.12.2019</w:t>
            </w:r>
          </w:p>
          <w:p w:rsidR="00F64FE7" w:rsidRDefault="00F64FE7">
            <w:pPr>
              <w:pStyle w:val="ConsPlusNormal"/>
              <w:jc w:val="both"/>
            </w:pPr>
            <w:r>
              <w:t>N 1356)</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jc w:val="both"/>
      </w:pPr>
      <w:r>
        <w:t xml:space="preserve">(в ред. </w:t>
      </w:r>
      <w:hyperlink r:id="rId409" w:history="1">
        <w:r>
          <w:rPr>
            <w:color w:val="0000FF"/>
          </w:rPr>
          <w:t>приказа</w:t>
        </w:r>
      </w:hyperlink>
      <w:r>
        <w:t xml:space="preserve"> Минсоцразвития Новосибирской области от 27.02.2015 N 160)</w:t>
      </w:r>
    </w:p>
    <w:p w:rsidR="00F64FE7" w:rsidRDefault="00F64FE7">
      <w:pPr>
        <w:pStyle w:val="ConsPlusNormal"/>
        <w:spacing w:before="220"/>
        <w:ind w:firstLine="540"/>
        <w:jc w:val="both"/>
      </w:pPr>
      <w:r>
        <w:t>--------------------------------</w:t>
      </w:r>
    </w:p>
    <w:p w:rsidR="00F64FE7" w:rsidRDefault="00F64FE7">
      <w:pPr>
        <w:pStyle w:val="ConsPlusNormal"/>
        <w:spacing w:before="220"/>
        <w:ind w:firstLine="540"/>
        <w:jc w:val="both"/>
      </w:pPr>
      <w:bookmarkStart w:id="18" w:name="P8502"/>
      <w:bookmarkEnd w:id="18"/>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17. Стандарты социальных услуг, предоставляемых беременным женщинам, при отсутствии жилья, работы и средств к существованию или наличия внутрисемейного конфликта, в стационарной форме.</w:t>
      </w:r>
    </w:p>
    <w:p w:rsidR="00F64FE7" w:rsidRDefault="00F64FE7">
      <w:pPr>
        <w:pStyle w:val="ConsPlusNormal"/>
        <w:jc w:val="both"/>
      </w:pPr>
      <w:r>
        <w:t xml:space="preserve">(в ред. </w:t>
      </w:r>
      <w:hyperlink r:id="rId410" w:history="1">
        <w:r>
          <w:rPr>
            <w:color w:val="0000FF"/>
          </w:rPr>
          <w:t>приказа</w:t>
        </w:r>
      </w:hyperlink>
      <w:r>
        <w:t xml:space="preserve"> Минсоцразвития Новосибирской области от 27.02.2015 N 160)</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6 календарных месяца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411"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Постоянно (с момента поступления до момента выбытия)</w:t>
            </w:r>
          </w:p>
        </w:tc>
        <w:tc>
          <w:tcPr>
            <w:tcW w:w="1020" w:type="dxa"/>
            <w:tcBorders>
              <w:bottom w:val="nil"/>
            </w:tcBorders>
          </w:tcPr>
          <w:p w:rsidR="00F64FE7" w:rsidRDefault="00F64FE7">
            <w:pPr>
              <w:pStyle w:val="ConsPlusNormal"/>
              <w:jc w:val="center"/>
            </w:pPr>
            <w:r>
              <w:t>6</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12"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1.2</w:t>
            </w:r>
          </w:p>
        </w:tc>
        <w:tc>
          <w:tcPr>
            <w:tcW w:w="2494" w:type="dxa"/>
            <w:tcBorders>
              <w:bottom w:val="nil"/>
            </w:tcBorders>
          </w:tcPr>
          <w:p w:rsidR="00F64FE7" w:rsidRDefault="00F64FE7">
            <w:pPr>
              <w:pStyle w:val="ConsPlusNormal"/>
              <w:jc w:val="both"/>
            </w:pPr>
            <w:r>
              <w:t>Обеспечение мебелью согласно утвержденным нормативам</w:t>
            </w:r>
          </w:p>
        </w:tc>
        <w:tc>
          <w:tcPr>
            <w:tcW w:w="3912" w:type="dxa"/>
            <w:tcBorders>
              <w:bottom w:val="nil"/>
            </w:tcBorders>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Постоянно (с момента поступления до момента выбытия)</w:t>
            </w:r>
          </w:p>
        </w:tc>
        <w:tc>
          <w:tcPr>
            <w:tcW w:w="1020" w:type="dxa"/>
            <w:tcBorders>
              <w:bottom w:val="nil"/>
            </w:tcBorders>
          </w:tcPr>
          <w:p w:rsidR="00F64FE7" w:rsidRDefault="00F64FE7">
            <w:pPr>
              <w:pStyle w:val="ConsPlusNormal"/>
              <w:jc w:val="center"/>
            </w:pPr>
            <w:r>
              <w:t>6</w:t>
            </w:r>
          </w:p>
        </w:tc>
        <w:tc>
          <w:tcPr>
            <w:tcW w:w="3912" w:type="dxa"/>
            <w:tcBorders>
              <w:bottom w:val="nil"/>
            </w:tcBorders>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1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1.3.1</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414"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1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1.4</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1.4.1</w:t>
            </w:r>
          </w:p>
        </w:tc>
        <w:tc>
          <w:tcPr>
            <w:tcW w:w="2494" w:type="dxa"/>
            <w:tcBorders>
              <w:bottom w:val="nil"/>
            </w:tcBorders>
          </w:tcPr>
          <w:p w:rsidR="00F64FE7" w:rsidRDefault="00F64FE7">
            <w:pPr>
              <w:pStyle w:val="ConsPlusNormal"/>
              <w:jc w:val="both"/>
            </w:pPr>
            <w:r>
              <w:t>- предоставление предметов личной гигиены</w:t>
            </w:r>
          </w:p>
        </w:tc>
        <w:tc>
          <w:tcPr>
            <w:tcW w:w="3912" w:type="dxa"/>
            <w:tcBorders>
              <w:bottom w:val="nil"/>
            </w:tcBorders>
          </w:tcPr>
          <w:p w:rsidR="00F64FE7" w:rsidRDefault="00F64FE7">
            <w:pPr>
              <w:pStyle w:val="ConsPlusNormal"/>
              <w:jc w:val="both"/>
            </w:pPr>
            <w:r>
              <w:t>Получатели социальных услуг ежемесячно получают предметы личной гигиены.</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6</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 Предметы личной гигиены выдаются своевременно</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1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12642" w:type="dxa"/>
            <w:gridSpan w:val="5"/>
          </w:tcPr>
          <w:p w:rsidR="00F64FE7" w:rsidRDefault="00F64FE7">
            <w:pPr>
              <w:pStyle w:val="ConsPlusNormal"/>
              <w:jc w:val="both"/>
            </w:pPr>
            <w:r>
              <w:t>Помощь в приготовлении пищи: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1.5.1</w:t>
            </w:r>
          </w:p>
        </w:tc>
        <w:tc>
          <w:tcPr>
            <w:tcW w:w="2494" w:type="dxa"/>
            <w:tcBorders>
              <w:bottom w:val="nil"/>
            </w:tcBorders>
          </w:tcPr>
          <w:p w:rsidR="00F64FE7" w:rsidRDefault="00F64FE7">
            <w:pPr>
              <w:pStyle w:val="ConsPlusNormal"/>
              <w:jc w:val="both"/>
            </w:pPr>
            <w:r>
              <w:t>- предоставление продуктового набора, в том числе детского питания</w:t>
            </w:r>
          </w:p>
        </w:tc>
        <w:tc>
          <w:tcPr>
            <w:tcW w:w="3912" w:type="dxa"/>
            <w:tcBorders>
              <w:bottom w:val="nil"/>
            </w:tcBorders>
          </w:tcPr>
          <w:p w:rsidR="00F64FE7" w:rsidRDefault="00F64FE7">
            <w:pPr>
              <w:pStyle w:val="ConsPlusNormal"/>
              <w:jc w:val="both"/>
            </w:pPr>
            <w:r>
              <w:t>Кладовщик оформляет заявку для поставки продуктов питания, осуществляет прием и хранение продуктов питания, формирует продуктовые наборы и выдает получателям социальных услуг.</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180</w:t>
            </w:r>
          </w:p>
        </w:tc>
        <w:tc>
          <w:tcPr>
            <w:tcW w:w="3912" w:type="dxa"/>
            <w:tcBorders>
              <w:bottom w:val="nil"/>
            </w:tcBorders>
          </w:tcPr>
          <w:p w:rsidR="00F64FE7" w:rsidRDefault="00F64FE7">
            <w:pPr>
              <w:pStyle w:val="ConsPlusNormal"/>
              <w:jc w:val="both"/>
            </w:pPr>
            <w:r>
              <w:t>Продукты, предоставляемые для приготовления пищи, соответствуют санитарно-гигиеническим требованиям и удовлетворяют потребность получателя социальных услуг по калорийности, с учетом возраста и состояния здоровья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17"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1.5.2</w:t>
            </w:r>
          </w:p>
        </w:tc>
        <w:tc>
          <w:tcPr>
            <w:tcW w:w="2494" w:type="dxa"/>
            <w:tcBorders>
              <w:bottom w:val="nil"/>
            </w:tcBorders>
          </w:tcPr>
          <w:p w:rsidR="00F64FE7" w:rsidRDefault="00F64FE7">
            <w:pPr>
              <w:pStyle w:val="ConsPlusNormal"/>
              <w:jc w:val="both"/>
            </w:pPr>
            <w:r>
              <w:t>- помощь в приготовлении пищи для новорожденного</w:t>
            </w:r>
          </w:p>
        </w:tc>
        <w:tc>
          <w:tcPr>
            <w:tcW w:w="3912" w:type="dxa"/>
            <w:tcBorders>
              <w:bottom w:val="nil"/>
            </w:tcBorders>
          </w:tcPr>
          <w:p w:rsidR="00F64FE7" w:rsidRDefault="00F64FE7">
            <w:pPr>
              <w:pStyle w:val="ConsPlusNormal"/>
              <w:jc w:val="both"/>
            </w:pPr>
            <w:r>
              <w:t>Проведение практических занятий по приготовлению пищи (полуфабрикатов) в соответствии с меню.</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24</w:t>
            </w:r>
          </w:p>
        </w:tc>
        <w:tc>
          <w:tcPr>
            <w:tcW w:w="3912" w:type="dxa"/>
            <w:tcBorders>
              <w:bottom w:val="nil"/>
            </w:tcBorders>
          </w:tcPr>
          <w:p w:rsidR="00F64FE7" w:rsidRDefault="00F64FE7">
            <w:pPr>
              <w:pStyle w:val="ConsPlusNormal"/>
              <w:jc w:val="both"/>
            </w:pPr>
            <w:r>
              <w:t>Для приготовления пищи используют доброкачественные продукты, соответствующие санитарно-гигиеническим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1.5.2 введен </w:t>
            </w:r>
            <w:hyperlink r:id="rId418"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c>
          <w:tcPr>
            <w:tcW w:w="964" w:type="dxa"/>
          </w:tcPr>
          <w:p w:rsidR="00F64FE7" w:rsidRDefault="00F64FE7">
            <w:pPr>
              <w:pStyle w:val="ConsPlusNormal"/>
              <w:jc w:val="both"/>
            </w:pPr>
            <w:r>
              <w:t>1.6</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При передаче получателем социальных услуг на хранение документов, личных вещей, денежных сумм, драгоценностей и ценных бумаг делается их опись и вкладывается в личное дело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jc w:val="both"/>
            </w:pPr>
            <w:r>
              <w:t>1.7</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койко-день</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360</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419" w:history="1">
              <w:r>
                <w:rPr>
                  <w:color w:val="0000FF"/>
                </w:rPr>
                <w:t>приказа</w:t>
              </w:r>
            </w:hyperlink>
            <w:r>
              <w:t xml:space="preserve"> Минсоцразвития Новосибирской области от 27.02.2015 N 160, </w:t>
            </w:r>
            <w:hyperlink r:id="rId420"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c>
          <w:tcPr>
            <w:tcW w:w="964" w:type="dxa"/>
          </w:tcPr>
          <w:p w:rsidR="00F64FE7" w:rsidRDefault="00F64FE7">
            <w:pPr>
              <w:pStyle w:val="ConsPlusNormal"/>
              <w:jc w:val="both"/>
            </w:pPr>
            <w:r>
              <w:t>1.8</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самостоятельному выходу из сложившейся ситуации, стремления к выполнению того или иного действия и составление индивидуального плана реабилитации.</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учитывается конкретная жизненная ситуация получателя социальных услуг и разработка рекомендаций по проведению коррекционных мероприятий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1.9</w:t>
            </w:r>
          </w:p>
        </w:tc>
        <w:tc>
          <w:tcPr>
            <w:tcW w:w="12642" w:type="dxa"/>
            <w:gridSpan w:val="5"/>
            <w:tcBorders>
              <w:bottom w:val="nil"/>
            </w:tcBorders>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1.9 введен </w:t>
            </w:r>
            <w:hyperlink r:id="rId421" w:history="1">
              <w:r>
                <w:rPr>
                  <w:color w:val="0000FF"/>
                </w:rPr>
                <w:t>приказом</w:t>
              </w:r>
            </w:hyperlink>
            <w:r>
              <w:t xml:space="preserve"> Минсоцразвития Новосибирской области от 27.07.2015 N 704)</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1.9.1</w:t>
            </w:r>
          </w:p>
        </w:tc>
        <w:tc>
          <w:tcPr>
            <w:tcW w:w="2494" w:type="dxa"/>
            <w:tcBorders>
              <w:bottom w:val="nil"/>
            </w:tcBorders>
          </w:tcPr>
          <w:p w:rsidR="00F64FE7" w:rsidRDefault="00F64FE7">
            <w:pPr>
              <w:pStyle w:val="ConsPlusNormal"/>
              <w:jc w:val="both"/>
            </w:pPr>
            <w:r>
              <w:t>- сопровождение нуждающегося вне учреждения (индивидуальное)</w:t>
            </w:r>
          </w:p>
        </w:tc>
        <w:tc>
          <w:tcPr>
            <w:tcW w:w="3912" w:type="dxa"/>
            <w:tcBorders>
              <w:bottom w:val="nil"/>
            </w:tcBorders>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6</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1.9.1 введен </w:t>
            </w:r>
            <w:hyperlink r:id="rId422" w:history="1">
              <w:r>
                <w:rPr>
                  <w:color w:val="0000FF"/>
                </w:rPr>
                <w:t>приказом</w:t>
              </w:r>
            </w:hyperlink>
            <w:r>
              <w:t xml:space="preserve"> Минсоцразвития Новосибирской области от 27.07.2015 N 704;</w:t>
            </w:r>
          </w:p>
          <w:p w:rsidR="00F64FE7" w:rsidRDefault="00F64FE7">
            <w:pPr>
              <w:pStyle w:val="ConsPlusNormal"/>
              <w:jc w:val="both"/>
              <w:rPr>
                <w:rFonts w:cs="Times New Roman"/>
              </w:rPr>
            </w:pPr>
            <w:r>
              <w:t xml:space="preserve">в ред. </w:t>
            </w:r>
            <w:hyperlink r:id="rId423" w:history="1">
              <w:r>
                <w:rPr>
                  <w:color w:val="0000FF"/>
                </w:rPr>
                <w:t>приказа</w:t>
              </w:r>
            </w:hyperlink>
            <w:r>
              <w:t xml:space="preserve"> Минсоцразвития Новосибирской области от 07.12.2017 N 1030, </w:t>
            </w:r>
            <w:hyperlink r:id="rId424"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1.9.2</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6</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1.9.2 введен </w:t>
            </w:r>
            <w:hyperlink r:id="rId425" w:history="1">
              <w:r>
                <w:rPr>
                  <w:color w:val="0000FF"/>
                </w:rPr>
                <w:t>приказом</w:t>
              </w:r>
            </w:hyperlink>
            <w:r>
              <w:t xml:space="preserve"> Минсоцразвития Новосибирской области от 27.07.2015 N 704;</w:t>
            </w:r>
          </w:p>
          <w:p w:rsidR="00F64FE7" w:rsidRDefault="00F64FE7">
            <w:pPr>
              <w:pStyle w:val="ConsPlusNormal"/>
              <w:jc w:val="both"/>
            </w:pPr>
            <w:r>
              <w:t xml:space="preserve">в ред. </w:t>
            </w:r>
            <w:hyperlink r:id="rId426" w:history="1">
              <w:r>
                <w:rPr>
                  <w:color w:val="0000FF"/>
                </w:rPr>
                <w:t>приказа</w:t>
              </w:r>
            </w:hyperlink>
            <w:r>
              <w:t xml:space="preserve"> Минтруда и соцразвития Новосибирской области от 25.12.2019 N 1356)</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8934"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аускультацию легких и сердца, пальпацию органов брюшной полости.</w:t>
            </w:r>
          </w:p>
          <w:p w:rsidR="00F64FE7" w:rsidRDefault="00F64FE7">
            <w:pPr>
              <w:pStyle w:val="ConsPlusNormal"/>
              <w:jc w:val="both"/>
            </w:pPr>
            <w:r>
              <w:t>Занесение данных осмотра в карту социально-медицинского сопровождения.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Услуга должна включать в себя мероприятия по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F64FE7" w:rsidRPr="0090213F">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2.1.3</w:t>
            </w:r>
          </w:p>
        </w:tc>
        <w:tc>
          <w:tcPr>
            <w:tcW w:w="2494" w:type="dxa"/>
          </w:tcPr>
          <w:p w:rsidR="00F64FE7" w:rsidRDefault="00F64FE7">
            <w:pPr>
              <w:pStyle w:val="ConsPlusNormal"/>
              <w:jc w:val="both"/>
            </w:pPr>
            <w:r>
              <w:t>- санитарная обработка одежды в дезкамере, дезинфекция</w:t>
            </w:r>
          </w:p>
        </w:tc>
        <w:tc>
          <w:tcPr>
            <w:tcW w:w="3912" w:type="dxa"/>
          </w:tcPr>
          <w:p w:rsidR="00F64FE7" w:rsidRDefault="00F64FE7">
            <w:pPr>
              <w:pStyle w:val="ConsPlusNormal"/>
              <w:jc w:val="both"/>
            </w:pPr>
            <w:r>
              <w:t>При поступлении получателя социальных услуг в дезкамере проводится санитарная обработка одежды и нательного белья.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Проведение санитарной обработки одежды предотвращает занос чесотки и педикулеза в учреждение.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8934" w:history="1">
              <w:r>
                <w:rPr>
                  <w:color w:val="0000FF"/>
                </w:rPr>
                <w:t>&lt;*&gt;</w:t>
              </w:r>
            </w:hyperlink>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2.3.1</w:t>
            </w:r>
          </w:p>
        </w:tc>
        <w:tc>
          <w:tcPr>
            <w:tcW w:w="2494" w:type="dxa"/>
            <w:tcBorders>
              <w:bottom w:val="nil"/>
            </w:tcBorders>
          </w:tcPr>
          <w:p w:rsidR="00F64FE7" w:rsidRDefault="00F64FE7">
            <w:pPr>
              <w:pStyle w:val="ConsPlusNormal"/>
              <w:jc w:val="both"/>
            </w:pPr>
            <w:r>
              <w:t>- измерение температуры тела, артериального давления</w:t>
            </w:r>
          </w:p>
        </w:tc>
        <w:tc>
          <w:tcPr>
            <w:tcW w:w="3912" w:type="dxa"/>
            <w:tcBorders>
              <w:bottom w:val="nil"/>
            </w:tcBorders>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180</w:t>
            </w:r>
          </w:p>
        </w:tc>
        <w:tc>
          <w:tcPr>
            <w:tcW w:w="3912" w:type="dxa"/>
            <w:tcBorders>
              <w:bottom w:val="nil"/>
            </w:tcBorders>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427" w:history="1">
              <w:r>
                <w:rPr>
                  <w:color w:val="0000FF"/>
                </w:rPr>
                <w:t>приказа</w:t>
              </w:r>
            </w:hyperlink>
            <w:r>
              <w:t xml:space="preserve"> Минсоцразвития Новосибирской области от 27.02.2015 N 160, </w:t>
            </w:r>
            <w:hyperlink r:id="rId428"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2.3.2</w:t>
            </w:r>
          </w:p>
        </w:tc>
        <w:tc>
          <w:tcPr>
            <w:tcW w:w="2494" w:type="dxa"/>
            <w:tcBorders>
              <w:bottom w:val="nil"/>
            </w:tcBorders>
          </w:tcPr>
          <w:p w:rsidR="00F64FE7" w:rsidRDefault="00F64FE7">
            <w:pPr>
              <w:pStyle w:val="ConsPlusNormal"/>
              <w:jc w:val="both"/>
            </w:pPr>
            <w:r>
              <w:t>- текущий медицинский осмотр</w:t>
            </w:r>
          </w:p>
        </w:tc>
        <w:tc>
          <w:tcPr>
            <w:tcW w:w="3912" w:type="dxa"/>
            <w:tcBorders>
              <w:bottom w:val="nil"/>
            </w:tcBorders>
          </w:tcPr>
          <w:p w:rsidR="00F64FE7" w:rsidRDefault="00F64FE7">
            <w:pPr>
              <w:pStyle w:val="ConsPlusNormal"/>
              <w:jc w:val="both"/>
            </w:pPr>
            <w:r>
              <w:t>Проведение текущего осмотра врачом получателя социальной услуги с отметкой динамики о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процедура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24</w:t>
            </w:r>
          </w:p>
        </w:tc>
        <w:tc>
          <w:tcPr>
            <w:tcW w:w="3912" w:type="dxa"/>
            <w:tcBorders>
              <w:bottom w:val="nil"/>
            </w:tcBorders>
          </w:tcPr>
          <w:p w:rsidR="00F64FE7" w:rsidRDefault="00F64FE7">
            <w:pPr>
              <w:pStyle w:val="ConsPlusNormal"/>
              <w:jc w:val="both"/>
            </w:pPr>
            <w:r>
              <w:t>Услуга по проведению регулярного осмотра получателя социальных услуг направлена на раннее выявление и лечение выявленных заболеваний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2.3.2 введен </w:t>
            </w:r>
            <w:hyperlink r:id="rId429"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2.4</w:t>
            </w:r>
          </w:p>
        </w:tc>
        <w:tc>
          <w:tcPr>
            <w:tcW w:w="2494" w:type="dxa"/>
            <w:tcBorders>
              <w:bottom w:val="nil"/>
            </w:tcBorders>
          </w:tcPr>
          <w:p w:rsidR="00F64FE7" w:rsidRDefault="00F64FE7">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Borders>
              <w:bottom w:val="nil"/>
            </w:tcBorders>
          </w:tcPr>
          <w:p w:rsidR="00F64FE7" w:rsidRDefault="00F64FE7">
            <w:pPr>
              <w:pStyle w:val="ConsPlusNormal"/>
              <w:jc w:val="both"/>
            </w:pPr>
            <w:r>
              <w:t>Личное знакомство и установление контакта с получателем социальных услуг.</w:t>
            </w:r>
          </w:p>
          <w:p w:rsidR="00F64FE7" w:rsidRDefault="00F64FE7">
            <w:pPr>
              <w:pStyle w:val="ConsPlusNormal"/>
              <w:jc w:val="both"/>
            </w:pPr>
            <w:r>
              <w:t>Выявление проблем, стоящих перед получателем социальных услуг.</w:t>
            </w:r>
          </w:p>
          <w:p w:rsidR="00F64FE7" w:rsidRDefault="00F64FE7">
            <w:pPr>
              <w:pStyle w:val="ConsPlusNormal"/>
              <w:jc w:val="both"/>
            </w:pPr>
            <w:r>
              <w:t>Разъяснение сути проблем и подготовка рекомендаций.</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2 раза в неделю</w:t>
            </w:r>
          </w:p>
        </w:tc>
        <w:tc>
          <w:tcPr>
            <w:tcW w:w="1020" w:type="dxa"/>
            <w:tcBorders>
              <w:bottom w:val="nil"/>
            </w:tcBorders>
          </w:tcPr>
          <w:p w:rsidR="00F64FE7" w:rsidRDefault="00F64FE7">
            <w:pPr>
              <w:pStyle w:val="ConsPlusNormal"/>
              <w:jc w:val="center"/>
            </w:pPr>
            <w:r>
              <w:t>48</w:t>
            </w:r>
          </w:p>
        </w:tc>
        <w:tc>
          <w:tcPr>
            <w:tcW w:w="3912" w:type="dxa"/>
            <w:tcBorders>
              <w:bottom w:val="nil"/>
            </w:tcBorders>
          </w:tcPr>
          <w:p w:rsidR="00F64FE7" w:rsidRDefault="00F64FE7">
            <w:pPr>
              <w:pStyle w:val="ConsPlusNormal"/>
              <w:jc w:val="both"/>
            </w:pPr>
            <w:r>
              <w:t>Консультирование по социально-медицинским вопросам должно обеспечивать оказание квалифицированной помощи получателям социальных услуг в правильном понимании и решении стоящих перед ними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430" w:history="1">
              <w:r>
                <w:rPr>
                  <w:color w:val="0000FF"/>
                </w:rPr>
                <w:t>приказа</w:t>
              </w:r>
            </w:hyperlink>
            <w:r>
              <w:t xml:space="preserve"> Минсоцразвития Новосибирской области от 27.02.2015 N 160, </w:t>
            </w:r>
            <w:hyperlink r:id="rId431"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pPr>
            <w:r>
              <w:t>- вызов врача</w:t>
            </w:r>
          </w:p>
        </w:tc>
        <w:tc>
          <w:tcPr>
            <w:tcW w:w="3912" w:type="dxa"/>
          </w:tcPr>
          <w:p w:rsidR="00F64FE7" w:rsidRDefault="00F64FE7">
            <w:pPr>
              <w:pStyle w:val="ConsPlusNormal"/>
              <w:jc w:val="both"/>
            </w:pPr>
            <w:r>
              <w:t>Своевременный вызов бригады скорой медицинской помощи. Решение о госпитализации принимается бригадой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своевременную и в необходимом объеме помощь с учетом характера заболевания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2.5.3</w:t>
            </w:r>
          </w:p>
        </w:tc>
        <w:tc>
          <w:tcPr>
            <w:tcW w:w="2494" w:type="dxa"/>
            <w:tcBorders>
              <w:bottom w:val="nil"/>
            </w:tcBorders>
          </w:tcPr>
          <w:p w:rsidR="00F64FE7" w:rsidRDefault="00F64FE7">
            <w:pPr>
              <w:pStyle w:val="ConsPlusNormal"/>
              <w:jc w:val="both"/>
            </w:pPr>
            <w:r>
              <w:t>- посещение в случае госпитализации</w:t>
            </w:r>
          </w:p>
        </w:tc>
        <w:tc>
          <w:tcPr>
            <w:tcW w:w="3912" w:type="dxa"/>
            <w:tcBorders>
              <w:bottom w:val="nil"/>
            </w:tcBorders>
          </w:tcPr>
          <w:p w:rsidR="00F64FE7" w:rsidRDefault="00F64FE7">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 по факту заболевания (несчастного случая)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обеспечивает своевременное посещение в случае госпитализации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2.5 введен </w:t>
            </w:r>
            <w:hyperlink r:id="rId432"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2.6.1</w:t>
            </w:r>
          </w:p>
        </w:tc>
        <w:tc>
          <w:tcPr>
            <w:tcW w:w="2494" w:type="dxa"/>
            <w:tcBorders>
              <w:bottom w:val="nil"/>
            </w:tcBorders>
          </w:tcPr>
          <w:p w:rsidR="00F64FE7" w:rsidRDefault="00F64FE7">
            <w:pPr>
              <w:pStyle w:val="ConsPlusNormal"/>
              <w:jc w:val="both"/>
            </w:pPr>
            <w:r>
              <w:t>- предварительная запись в медицинскую организацию для прохождения диспансеризации</w:t>
            </w:r>
          </w:p>
        </w:tc>
        <w:tc>
          <w:tcPr>
            <w:tcW w:w="3912" w:type="dxa"/>
            <w:tcBorders>
              <w:bottom w:val="nil"/>
            </w:tcBorders>
          </w:tcPr>
          <w:p w:rsidR="00F64FE7" w:rsidRDefault="00F64FE7">
            <w:pPr>
              <w:pStyle w:val="ConsPlusNormal"/>
              <w:jc w:val="both"/>
            </w:pPr>
            <w:r>
              <w:t>Получение необходимой информации о проведении диспансеризации (патронаж беременной женщины в медицинских организациях), согласование даты и времени,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обеспечивает посещение получателями социальных услуг всех предписанных им врачей-специалистов</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2.6 введен </w:t>
            </w:r>
            <w:hyperlink r:id="rId433"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c>
          <w:tcPr>
            <w:tcW w:w="964" w:type="dxa"/>
          </w:tcPr>
          <w:p w:rsidR="00F64FE7" w:rsidRDefault="00F64FE7">
            <w:pPr>
              <w:pStyle w:val="ConsPlusNormal"/>
              <w:jc w:val="both"/>
            </w:pPr>
            <w:r>
              <w:t>2.7</w:t>
            </w:r>
          </w:p>
        </w:tc>
        <w:tc>
          <w:tcPr>
            <w:tcW w:w="12642" w:type="dxa"/>
            <w:gridSpan w:val="5"/>
          </w:tcPr>
          <w:p w:rsidR="00F64FE7" w:rsidRDefault="00F64FE7">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8934" w:history="1">
              <w:r>
                <w:rPr>
                  <w:color w:val="0000FF"/>
                </w:rPr>
                <w:t>&lt;*&gt;</w:t>
              </w:r>
            </w:hyperlink>
            <w:r>
              <w:t>:</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2.7.1</w:t>
            </w:r>
          </w:p>
        </w:tc>
        <w:tc>
          <w:tcPr>
            <w:tcW w:w="2494" w:type="dxa"/>
            <w:tcBorders>
              <w:bottom w:val="nil"/>
            </w:tcBorders>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F64FE7" w:rsidRDefault="00F64FE7">
            <w:pPr>
              <w:pStyle w:val="ConsPlusNormal"/>
              <w:jc w:val="both"/>
            </w:pPr>
            <w:r>
              <w:t>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21</w:t>
            </w:r>
          </w:p>
        </w:tc>
        <w:tc>
          <w:tcPr>
            <w:tcW w:w="3912" w:type="dxa"/>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обеспечивает удовлетворение потребностей получателей социальных услуг в своевременном проведении предписанных процедур, способствует улучшению состояния их здоровья и самочувствия, устраняет ощущения дискомфорта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2.7 введен </w:t>
            </w:r>
            <w:hyperlink r:id="rId434"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2.8</w:t>
            </w:r>
          </w:p>
        </w:tc>
        <w:tc>
          <w:tcPr>
            <w:tcW w:w="2494" w:type="dxa"/>
            <w:tcBorders>
              <w:bottom w:val="nil"/>
            </w:tcBorders>
          </w:tcPr>
          <w:p w:rsidR="00F64FE7" w:rsidRDefault="00F64FE7">
            <w:pPr>
              <w:pStyle w:val="ConsPlusNormal"/>
              <w:jc w:val="both"/>
            </w:pPr>
            <w:r>
              <w:t>Проведение мероприятий, направленных на формирование здорового образа жизни</w:t>
            </w:r>
          </w:p>
        </w:tc>
        <w:tc>
          <w:tcPr>
            <w:tcW w:w="3912" w:type="dxa"/>
            <w:tcBorders>
              <w:bottom w:val="nil"/>
            </w:tcBorders>
          </w:tcPr>
          <w:p w:rsidR="00F64FE7" w:rsidRDefault="00F64FE7">
            <w:pPr>
              <w:pStyle w:val="ConsPlusNormal"/>
              <w:jc w:val="both"/>
            </w:pPr>
            <w:r>
              <w:t>Занятия проводятся в форме лекций, бесед с использованием видеофильмов.</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24</w:t>
            </w:r>
          </w:p>
        </w:tc>
        <w:tc>
          <w:tcPr>
            <w:tcW w:w="3912" w:type="dxa"/>
            <w:tcBorders>
              <w:bottom w:val="nil"/>
            </w:tcBorders>
          </w:tcPr>
          <w:p w:rsidR="00F64FE7" w:rsidRDefault="00F64FE7">
            <w:pPr>
              <w:pStyle w:val="ConsPlusNormal"/>
              <w:jc w:val="both"/>
            </w:pPr>
            <w:r>
              <w:t>Услуга проводится с целью просвещения получателей социальных услуг о сохранении и укреплении здоровья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2.8 введен </w:t>
            </w:r>
            <w:hyperlink r:id="rId435"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3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3.1.3</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24</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3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3.3.1</w:t>
            </w:r>
          </w:p>
        </w:tc>
        <w:tc>
          <w:tcPr>
            <w:tcW w:w="2494" w:type="dxa"/>
            <w:tcBorders>
              <w:bottom w:val="nil"/>
            </w:tcBorders>
          </w:tcPr>
          <w:p w:rsidR="00F64FE7" w:rsidRDefault="00F64FE7">
            <w:pPr>
              <w:pStyle w:val="ConsPlusNormal"/>
              <w:jc w:val="both"/>
            </w:pPr>
            <w:r>
              <w:t>- психокоррекционное занятие (индивидуальное)</w:t>
            </w:r>
          </w:p>
        </w:tc>
        <w:tc>
          <w:tcPr>
            <w:tcW w:w="3912" w:type="dxa"/>
            <w:tcBorders>
              <w:bottom w:val="nil"/>
            </w:tcBorders>
          </w:tcPr>
          <w:p w:rsidR="00F64FE7" w:rsidRDefault="00F64FE7">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2 раза в месяц</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38"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3.4</w:t>
            </w:r>
          </w:p>
        </w:tc>
        <w:tc>
          <w:tcPr>
            <w:tcW w:w="2494" w:type="dxa"/>
            <w:tcBorders>
              <w:bottom w:val="nil"/>
            </w:tcBorders>
          </w:tcPr>
          <w:p w:rsidR="00F64FE7" w:rsidRDefault="00F64FE7">
            <w:pPr>
              <w:pStyle w:val="ConsPlusNormal"/>
              <w:jc w:val="both"/>
            </w:pPr>
            <w:r>
              <w:t>Социально-психологический патронаж</w:t>
            </w:r>
          </w:p>
        </w:tc>
        <w:tc>
          <w:tcPr>
            <w:tcW w:w="3912" w:type="dxa"/>
            <w:tcBorders>
              <w:bottom w:val="nil"/>
            </w:tcBorders>
          </w:tcPr>
          <w:p w:rsidR="00F64FE7" w:rsidRDefault="00F64FE7">
            <w:pPr>
              <w:pStyle w:val="ConsPlusNormal"/>
              <w:jc w:val="both"/>
            </w:pPr>
            <w:r>
              <w:t>Систематическое наблюдение за получателем социальных услуг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24</w:t>
            </w:r>
          </w:p>
        </w:tc>
        <w:tc>
          <w:tcPr>
            <w:tcW w:w="3912" w:type="dxa"/>
            <w:tcBorders>
              <w:bottom w:val="nil"/>
            </w:tcBorders>
          </w:tcPr>
          <w:p w:rsidR="00F64FE7" w:rsidRDefault="00F64FE7">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439" w:history="1">
              <w:r>
                <w:rPr>
                  <w:color w:val="0000FF"/>
                </w:rPr>
                <w:t>приказа</w:t>
              </w:r>
            </w:hyperlink>
            <w:r>
              <w:t xml:space="preserve"> Минсоцразвития Новосибирской области от 27.02.2015 N 160, </w:t>
            </w:r>
            <w:hyperlink r:id="rId440"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3.5</w:t>
            </w:r>
          </w:p>
        </w:tc>
        <w:tc>
          <w:tcPr>
            <w:tcW w:w="2494" w:type="dxa"/>
            <w:tcBorders>
              <w:bottom w:val="nil"/>
            </w:tcBorders>
          </w:tcPr>
          <w:p w:rsidR="00F64FE7" w:rsidRDefault="00F64FE7">
            <w:pPr>
              <w:pStyle w:val="ConsPlusNormal"/>
              <w:jc w:val="both"/>
            </w:pPr>
            <w:r>
              <w:t>Психологическая, в том числе экстренная, помощь</w:t>
            </w:r>
          </w:p>
        </w:tc>
        <w:tc>
          <w:tcPr>
            <w:tcW w:w="3912" w:type="dxa"/>
            <w:tcBorders>
              <w:bottom w:val="nil"/>
            </w:tcBorders>
          </w:tcPr>
          <w:p w:rsidR="00F64FE7" w:rsidRDefault="00F64FE7">
            <w:pPr>
              <w:pStyle w:val="ConsPlusNormal"/>
              <w:jc w:val="both"/>
            </w:pPr>
            <w:r>
              <w:t>Выявление в ходе беседы психологических проблем, стоящих перед получателем социальных услуг. Проведение бесед, выслушивание, подбадривание, психологическая поддержка преодоления имеющихся трудностей.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факту обращения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должна обеспечивать: безотлагательное психологическое консультирование получателей услуги, содействие в мобилизации их физических, духовных, личностных, интеллектуальных ресурсов для выхода из кризисного состояния, расширении у них диапазона приемлемых средств для самостоятельного решения возникших проблем и преодоления трудностей, укреплении уверенности в себе</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3.5 введен </w:t>
            </w:r>
            <w:hyperlink r:id="rId441" w:history="1">
              <w:r>
                <w:rPr>
                  <w:color w:val="0000FF"/>
                </w:rPr>
                <w:t>приказом</w:t>
              </w:r>
            </w:hyperlink>
            <w:r>
              <w:t xml:space="preserve"> Минсоцразвития Новосибирской области от 27.07.2015 N 704)</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4.1.1</w:t>
            </w:r>
          </w:p>
        </w:tc>
        <w:tc>
          <w:tcPr>
            <w:tcW w:w="2494" w:type="dxa"/>
            <w:tcBorders>
              <w:bottom w:val="nil"/>
            </w:tcBorders>
          </w:tcPr>
          <w:p w:rsidR="00F64FE7" w:rsidRDefault="00F64FE7">
            <w:pPr>
              <w:pStyle w:val="ConsPlusNormal"/>
              <w:jc w:val="both"/>
            </w:pPr>
            <w:r>
              <w:t>- организация и проведение культурно-развлекательной программы</w:t>
            </w:r>
          </w:p>
        </w:tc>
        <w:tc>
          <w:tcPr>
            <w:tcW w:w="3912" w:type="dxa"/>
            <w:tcBorders>
              <w:bottom w:val="nil"/>
            </w:tcBorders>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6</w:t>
            </w:r>
          </w:p>
        </w:tc>
        <w:tc>
          <w:tcPr>
            <w:tcW w:w="3912" w:type="dxa"/>
            <w:tcBorders>
              <w:bottom w:val="nil"/>
            </w:tcBorders>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42"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4.1.2</w:t>
            </w:r>
          </w:p>
        </w:tc>
        <w:tc>
          <w:tcPr>
            <w:tcW w:w="2494" w:type="dxa"/>
            <w:tcBorders>
              <w:bottom w:val="nil"/>
            </w:tcBorders>
          </w:tcPr>
          <w:p w:rsidR="00F64FE7" w:rsidRDefault="00F64FE7">
            <w:pPr>
              <w:pStyle w:val="ConsPlusNormal"/>
              <w:jc w:val="both"/>
            </w:pPr>
            <w:r>
              <w:t>- предоставление печатных изданий, настольных игр</w:t>
            </w:r>
          </w:p>
        </w:tc>
        <w:tc>
          <w:tcPr>
            <w:tcW w:w="3912" w:type="dxa"/>
            <w:tcBorders>
              <w:bottom w:val="nil"/>
            </w:tcBorders>
          </w:tcPr>
          <w:p w:rsidR="00F64FE7" w:rsidRDefault="00F64FE7">
            <w:pPr>
              <w:pStyle w:val="ConsPlusNormal"/>
              <w:jc w:val="both"/>
            </w:pPr>
            <w:r>
              <w:t>Услуга состоит в предоставлении получателям социальных услуг печатных изданий, настольных игр, доставленных из библиотеки.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26</w:t>
            </w:r>
          </w:p>
        </w:tc>
        <w:tc>
          <w:tcPr>
            <w:tcW w:w="3912" w:type="dxa"/>
            <w:tcBorders>
              <w:bottom w:val="nil"/>
            </w:tcBorders>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43"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4.1.3</w:t>
            </w:r>
          </w:p>
        </w:tc>
        <w:tc>
          <w:tcPr>
            <w:tcW w:w="2494" w:type="dxa"/>
            <w:tcBorders>
              <w:bottom w:val="nil"/>
            </w:tcBorders>
          </w:tcPr>
          <w:p w:rsidR="00F64FE7" w:rsidRDefault="00F64FE7">
            <w:pPr>
              <w:pStyle w:val="ConsPlusNormal"/>
              <w:jc w:val="both"/>
            </w:pPr>
            <w:r>
              <w:t>- проведение бесед и дискуссий (группа не менее 10 человек)</w:t>
            </w:r>
          </w:p>
        </w:tc>
        <w:tc>
          <w:tcPr>
            <w:tcW w:w="3912" w:type="dxa"/>
            <w:tcBorders>
              <w:bottom w:val="nil"/>
            </w:tcBorders>
          </w:tcPr>
          <w:p w:rsidR="00F64FE7" w:rsidRDefault="00F64FE7">
            <w:pPr>
              <w:pStyle w:val="ConsPlusNormal"/>
              <w:jc w:val="both"/>
            </w:pPr>
            <w:r>
              <w:t>Предоставление получателям социальных услуг (в группах) информации, способствующей повышению их педагогической грамотности и культуры.</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6</w:t>
            </w:r>
          </w:p>
        </w:tc>
        <w:tc>
          <w:tcPr>
            <w:tcW w:w="3912" w:type="dxa"/>
            <w:tcBorders>
              <w:bottom w:val="nil"/>
            </w:tcBorders>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4.1.3 введен </w:t>
            </w:r>
            <w:hyperlink r:id="rId444" w:history="1">
              <w:r>
                <w:rPr>
                  <w:color w:val="0000FF"/>
                </w:rPr>
                <w:t>приказом</w:t>
              </w:r>
            </w:hyperlink>
            <w:r>
              <w:t xml:space="preserve"> Минсоцразвития Новосибирской области от 27.07.2015 N 704)</w:t>
            </w: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45"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4.2.2</w:t>
            </w:r>
          </w:p>
        </w:tc>
        <w:tc>
          <w:tcPr>
            <w:tcW w:w="2494" w:type="dxa"/>
            <w:tcBorders>
              <w:bottom w:val="nil"/>
            </w:tcBorders>
          </w:tcPr>
          <w:p w:rsidR="00F64FE7" w:rsidRDefault="00F64FE7">
            <w:pPr>
              <w:pStyle w:val="ConsPlusNormal"/>
              <w:jc w:val="both"/>
            </w:pPr>
            <w:r>
              <w:t>- консультация педагога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тестирования.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итогам тестирования</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4.2.2 введен </w:t>
            </w:r>
            <w:hyperlink r:id="rId446"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Содействие в восстановлении утраченных контактов и связей с семьей, внутри семьи</w:t>
            </w:r>
          </w:p>
        </w:tc>
        <w:tc>
          <w:tcPr>
            <w:tcW w:w="3912" w:type="dxa"/>
          </w:tcPr>
          <w:p w:rsidR="00F64FE7" w:rsidRDefault="00F64FE7">
            <w:pPr>
              <w:pStyle w:val="ConsPlusNormal"/>
              <w:jc w:val="both"/>
            </w:pPr>
            <w:r>
              <w:t>Личное знакомство и установление контакта с ближним окружением получателя социальных услуг.</w:t>
            </w:r>
          </w:p>
          <w:p w:rsidR="00F64FE7" w:rsidRDefault="00F64FE7">
            <w:pPr>
              <w:pStyle w:val="ConsPlusNormal"/>
              <w:jc w:val="both"/>
            </w:pPr>
            <w:r>
              <w:t>Выявление проблем, стоящих перед родственниками и получателем социальных услуг, оказание помощи в формулировании запроса.</w:t>
            </w:r>
          </w:p>
          <w:p w:rsidR="00F64FE7" w:rsidRDefault="00F64FE7">
            <w:pPr>
              <w:pStyle w:val="ConsPlusNormal"/>
              <w:jc w:val="both"/>
            </w:pPr>
            <w:r>
              <w:t>Разъяснение сути проблем и определение возможных путей их решения.</w:t>
            </w:r>
          </w:p>
          <w:p w:rsidR="00F64FE7" w:rsidRDefault="00F64FE7">
            <w:pPr>
              <w:pStyle w:val="ConsPlusNormal"/>
              <w:jc w:val="both"/>
            </w:pPr>
            <w:r>
              <w:t>Определение реакции на имеющиеся проблемы и уровня мотивации к их преодолению.</w:t>
            </w:r>
          </w:p>
          <w:p w:rsidR="00F64FE7" w:rsidRDefault="00F64FE7">
            <w:pPr>
              <w:pStyle w:val="ConsPlusNormal"/>
              <w:jc w:val="both"/>
            </w:pPr>
            <w:r>
              <w:t>Разработка рекомендаций по решению стоящих перед ними проблем.</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4.4</w:t>
            </w:r>
          </w:p>
        </w:tc>
        <w:tc>
          <w:tcPr>
            <w:tcW w:w="2494" w:type="dxa"/>
            <w:tcBorders>
              <w:bottom w:val="nil"/>
            </w:tcBorders>
          </w:tcPr>
          <w:p w:rsidR="00F64FE7" w:rsidRDefault="00F64FE7">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Borders>
              <w:bottom w:val="nil"/>
            </w:tcBorders>
          </w:tcPr>
          <w:p w:rsidR="00F64FE7" w:rsidRDefault="00F64FE7">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2 раза в неделю</w:t>
            </w:r>
          </w:p>
        </w:tc>
        <w:tc>
          <w:tcPr>
            <w:tcW w:w="1020" w:type="dxa"/>
            <w:tcBorders>
              <w:bottom w:val="nil"/>
            </w:tcBorders>
          </w:tcPr>
          <w:p w:rsidR="00F64FE7" w:rsidRDefault="00F64FE7">
            <w:pPr>
              <w:pStyle w:val="ConsPlusNormal"/>
              <w:jc w:val="center"/>
            </w:pPr>
            <w:r>
              <w:t>48</w:t>
            </w:r>
          </w:p>
        </w:tc>
        <w:tc>
          <w:tcPr>
            <w:tcW w:w="3912" w:type="dxa"/>
            <w:tcBorders>
              <w:bottom w:val="nil"/>
            </w:tcBorders>
          </w:tcPr>
          <w:p w:rsidR="00F64FE7" w:rsidRDefault="00F64FE7">
            <w:pPr>
              <w:pStyle w:val="ConsPlusNormal"/>
              <w:jc w:val="both"/>
            </w:pPr>
            <w:r>
              <w:t>Обучение основам домоводства должно быть наглядным и эффективным, в результате его получатели социальных услуг должны в полном объеме освоить такие бытовые процедуры, как приготовление пищи, мелкий ремонт одежды, уход за квартирой и т.п.</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447" w:history="1">
              <w:r>
                <w:rPr>
                  <w:color w:val="0000FF"/>
                </w:rPr>
                <w:t>приказа</w:t>
              </w:r>
            </w:hyperlink>
            <w:r>
              <w:t xml:space="preserve"> Минсоцразвития Новосибирской области от 27.02.2015 N 160, </w:t>
            </w:r>
            <w:hyperlink r:id="rId448"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4.5</w:t>
            </w:r>
          </w:p>
        </w:tc>
        <w:tc>
          <w:tcPr>
            <w:tcW w:w="2494" w:type="dxa"/>
            <w:tcBorders>
              <w:bottom w:val="nil"/>
            </w:tcBorders>
          </w:tcPr>
          <w:p w:rsidR="00F64FE7" w:rsidRDefault="00F64FE7">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Borders>
              <w:bottom w:val="nil"/>
            </w:tcBorders>
          </w:tcPr>
          <w:p w:rsidR="00F64FE7" w:rsidRDefault="00F64FE7">
            <w:pPr>
              <w:pStyle w:val="ConsPlusNormal"/>
              <w:jc w:val="both"/>
            </w:pPr>
            <w:r>
              <w:t>Установление эмоционально-содержательного контакта с получателем социальных услуг, оказание личностно-психологической поддержки.</w:t>
            </w:r>
          </w:p>
          <w:p w:rsidR="00F64FE7" w:rsidRDefault="00F64FE7">
            <w:pPr>
              <w:pStyle w:val="ConsPlusNormal"/>
              <w:jc w:val="both"/>
            </w:pPr>
            <w:r>
              <w:t>Обсуждение особенностей развития, поведения малыша, наблюдение за малышом.</w:t>
            </w:r>
          </w:p>
          <w:p w:rsidR="00F64FE7" w:rsidRDefault="00F64FE7">
            <w:pPr>
              <w:pStyle w:val="ConsPlusNormal"/>
              <w:jc w:val="both"/>
            </w:pPr>
            <w:r>
              <w:t>Продолжительность услуги - 1 час</w:t>
            </w:r>
          </w:p>
        </w:tc>
        <w:tc>
          <w:tcPr>
            <w:tcW w:w="1304" w:type="dxa"/>
            <w:tcBorders>
              <w:bottom w:val="nil"/>
            </w:tcBorders>
          </w:tcPr>
          <w:p w:rsidR="00F64FE7" w:rsidRDefault="00F64FE7">
            <w:pPr>
              <w:pStyle w:val="ConsPlusNormal"/>
              <w:jc w:val="both"/>
            </w:pPr>
            <w:r>
              <w:t>2 раза в неделю</w:t>
            </w:r>
          </w:p>
        </w:tc>
        <w:tc>
          <w:tcPr>
            <w:tcW w:w="1020" w:type="dxa"/>
            <w:tcBorders>
              <w:bottom w:val="nil"/>
            </w:tcBorders>
          </w:tcPr>
          <w:p w:rsidR="00F64FE7" w:rsidRDefault="00F64FE7">
            <w:pPr>
              <w:pStyle w:val="ConsPlusNormal"/>
              <w:jc w:val="center"/>
            </w:pPr>
            <w:r>
              <w:t>48</w:t>
            </w:r>
          </w:p>
        </w:tc>
        <w:tc>
          <w:tcPr>
            <w:tcW w:w="3912" w:type="dxa"/>
            <w:tcBorders>
              <w:bottom w:val="nil"/>
            </w:tcBorders>
          </w:tcPr>
          <w:p w:rsidR="00F64FE7" w:rsidRDefault="00F64FE7">
            <w:pPr>
              <w:pStyle w:val="ConsPlusNormal"/>
              <w:jc w:val="both"/>
            </w:pPr>
            <w:r>
              <w:t>Получение навыков по уходу за ребенком, воспитанию и развитию детей и подростков, детской психологии, педагогике, развивающим играм, предупреждение и преодоление педагогических ошибок и т.д.</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449" w:history="1">
              <w:r>
                <w:rPr>
                  <w:color w:val="0000FF"/>
                </w:rPr>
                <w:t>приказа</w:t>
              </w:r>
            </w:hyperlink>
            <w:r>
              <w:t xml:space="preserve"> Минсоцразвития Новосибирской области от 27.02.2015 N 160, </w:t>
            </w:r>
            <w:hyperlink r:id="rId450"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jc w:val="both"/>
            </w:pPr>
            <w:r>
              <w:t>5.2</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6.1</w:t>
            </w:r>
          </w:p>
        </w:tc>
        <w:tc>
          <w:tcPr>
            <w:tcW w:w="12642" w:type="dxa"/>
            <w:gridSpan w:val="5"/>
          </w:tcPr>
          <w:p w:rsidR="00F64FE7" w:rsidRDefault="00F64FE7">
            <w:pPr>
              <w:pStyle w:val="ConsPlusNormal"/>
              <w:jc w:val="both"/>
            </w:pPr>
            <w:r>
              <w:t xml:space="preserve">Проведение социально-реабилитационных мероприятий в сфере социального обслуживания </w:t>
            </w:r>
            <w:hyperlink w:anchor="P8934" w:history="1">
              <w:r>
                <w:rPr>
                  <w:color w:val="0000FF"/>
                </w:rPr>
                <w:t>&lt;*&gt;</w:t>
              </w:r>
            </w:hyperlink>
            <w:r>
              <w:t>:</w:t>
            </w:r>
          </w:p>
        </w:tc>
      </w:tr>
      <w:tr w:rsidR="00F64FE7" w:rsidRPr="0090213F">
        <w:tc>
          <w:tcPr>
            <w:tcW w:w="964" w:type="dxa"/>
          </w:tcPr>
          <w:p w:rsidR="00F64FE7" w:rsidRDefault="00F64FE7">
            <w:pPr>
              <w:pStyle w:val="ConsPlusNormal"/>
              <w:jc w:val="both"/>
            </w:pPr>
            <w:r>
              <w:t>6.1.1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(соляная пещера, теплолечение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обеспечивает потребность получателя социальных услуг в своевременном проведении предписанных процедур, способствует улучшению состояния его здоровья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6.1.2</w:t>
            </w:r>
          </w:p>
        </w:tc>
        <w:tc>
          <w:tcPr>
            <w:tcW w:w="2494" w:type="dxa"/>
            <w:tcBorders>
              <w:bottom w:val="nil"/>
            </w:tcBorders>
          </w:tcPr>
          <w:p w:rsidR="00F64FE7" w:rsidRDefault="00F64FE7">
            <w:pPr>
              <w:pStyle w:val="ConsPlusNormal"/>
              <w:jc w:val="both"/>
            </w:pPr>
            <w:r>
              <w:t>- массаж местный</w:t>
            </w:r>
          </w:p>
        </w:tc>
        <w:tc>
          <w:tcPr>
            <w:tcW w:w="3912" w:type="dxa"/>
            <w:tcBorders>
              <w:bottom w:val="nil"/>
            </w:tcBorders>
          </w:tcPr>
          <w:p w:rsidR="00F64FE7" w:rsidRDefault="00F64FE7">
            <w:pPr>
              <w:pStyle w:val="ConsPlusNormal"/>
              <w:jc w:val="both"/>
            </w:pPr>
            <w:r>
              <w:t>Подготовка получателя социальных услуг к процедуре.</w:t>
            </w:r>
          </w:p>
          <w:p w:rsidR="00F64FE7" w:rsidRDefault="00F64FE7">
            <w:pPr>
              <w:pStyle w:val="ConsPlusNormal"/>
              <w:jc w:val="both"/>
            </w:pPr>
            <w:r>
              <w:t>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10</w:t>
            </w:r>
          </w:p>
        </w:tc>
        <w:tc>
          <w:tcPr>
            <w:tcW w:w="3912" w:type="dxa"/>
            <w:tcBorders>
              <w:bottom w:val="nil"/>
            </w:tcBorders>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blPrEx>
          <w:tblBorders>
            <w:insideH w:val="none" w:sz="0" w:space="0" w:color="auto"/>
          </w:tblBorders>
        </w:tblPrEx>
        <w:tc>
          <w:tcPr>
            <w:tcW w:w="13606" w:type="dxa"/>
            <w:gridSpan w:val="6"/>
            <w:tcBorders>
              <w:top w:val="nil"/>
              <w:bottom w:val="single" w:sz="4" w:space="0" w:color="auto"/>
            </w:tcBorders>
          </w:tcPr>
          <w:p w:rsidR="00F64FE7" w:rsidRDefault="00F64FE7">
            <w:pPr>
              <w:pStyle w:val="ConsPlusNormal"/>
              <w:jc w:val="both"/>
            </w:pPr>
            <w:r>
              <w:t xml:space="preserve">(п. 6 введен </w:t>
            </w:r>
            <w:hyperlink r:id="rId451" w:history="1">
              <w:r>
                <w:rPr>
                  <w:color w:val="0000FF"/>
                </w:rPr>
                <w:t>приказом</w:t>
              </w:r>
            </w:hyperlink>
            <w:r>
              <w:t xml:space="preserve"> Минтруда и соцразвития Новосибирской области от 25.12.2019</w:t>
            </w:r>
          </w:p>
          <w:p w:rsidR="00F64FE7" w:rsidRDefault="00F64FE7">
            <w:pPr>
              <w:pStyle w:val="ConsPlusNormal"/>
              <w:jc w:val="both"/>
            </w:pPr>
            <w:r>
              <w:t>N 1356)</w:t>
            </w:r>
          </w:p>
        </w:tc>
      </w:tr>
    </w:tbl>
    <w:p w:rsidR="00F64FE7" w:rsidRDefault="00F64FE7">
      <w:pPr>
        <w:pStyle w:val="ConsPlusNormal"/>
        <w:ind w:firstLine="540"/>
        <w:jc w:val="both"/>
        <w:rPr>
          <w:rFonts w:cs="Times New Roman"/>
        </w:rPr>
      </w:pPr>
    </w:p>
    <w:p w:rsidR="00F64FE7" w:rsidRDefault="00F64FE7">
      <w:pPr>
        <w:pStyle w:val="ConsPlusNormal"/>
        <w:jc w:val="both"/>
      </w:pPr>
      <w:r>
        <w:t xml:space="preserve">(в ред. </w:t>
      </w:r>
      <w:hyperlink r:id="rId452" w:history="1">
        <w:r>
          <w:rPr>
            <w:color w:val="0000FF"/>
          </w:rPr>
          <w:t>приказа</w:t>
        </w:r>
      </w:hyperlink>
      <w:r>
        <w:t xml:space="preserve"> Минсоцразвития Новосибирской области от 27.02.2015 N 160)</w:t>
      </w:r>
    </w:p>
    <w:p w:rsidR="00F64FE7" w:rsidRDefault="00F64FE7">
      <w:pPr>
        <w:pStyle w:val="ConsPlusNormal"/>
        <w:spacing w:before="220"/>
        <w:ind w:firstLine="540"/>
        <w:jc w:val="both"/>
      </w:pPr>
      <w:r>
        <w:t>--------------------------------</w:t>
      </w:r>
    </w:p>
    <w:p w:rsidR="00F64FE7" w:rsidRDefault="00F64FE7">
      <w:pPr>
        <w:pStyle w:val="ConsPlusNormal"/>
        <w:spacing w:before="220"/>
        <w:ind w:firstLine="540"/>
        <w:jc w:val="both"/>
      </w:pPr>
      <w:bookmarkStart w:id="19" w:name="P8934"/>
      <w:bookmarkEnd w:id="19"/>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18. Стандарты социальных услуг, предоставляемых семьям с детьми-инвалидами, детьми с ограниченными возможностями, в центре социальной помощи семье и детям в стационарной форме временного проживания.</w:t>
      </w:r>
    </w:p>
    <w:p w:rsidR="00F64FE7" w:rsidRDefault="00F64FE7">
      <w:pPr>
        <w:pStyle w:val="ConsPlusNormal"/>
        <w:jc w:val="both"/>
      </w:pPr>
      <w:r>
        <w:t xml:space="preserve">(в ред. </w:t>
      </w:r>
      <w:hyperlink r:id="rId453" w:history="1">
        <w:r>
          <w:rPr>
            <w:color w:val="0000FF"/>
          </w:rPr>
          <w:t>приказа</w:t>
        </w:r>
      </w:hyperlink>
      <w:r>
        <w:t xml:space="preserve"> Минсоцразвития Новосибирской области от 27.02.2015 N 160)</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1049"/>
        <w:gridCol w:w="2863"/>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14 календарных дней (на 1 получателя социальных услуг)</w:t>
            </w:r>
          </w:p>
        </w:tc>
        <w:tc>
          <w:tcPr>
            <w:tcW w:w="3912" w:type="dxa"/>
            <w:gridSpan w:val="2"/>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gridSpan w:val="2"/>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gridSpan w:val="2"/>
          </w:tcPr>
          <w:p w:rsidR="00F64FE7" w:rsidRDefault="00F64FE7">
            <w:pPr>
              <w:pStyle w:val="ConsPlusNormal"/>
              <w:jc w:val="both"/>
            </w:pP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454"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Постоянно (с момента поступления до момента выбытия)</w:t>
            </w:r>
          </w:p>
        </w:tc>
        <w:tc>
          <w:tcPr>
            <w:tcW w:w="1020" w:type="dxa"/>
          </w:tcPr>
          <w:p w:rsidR="00F64FE7" w:rsidRDefault="00F64FE7">
            <w:pPr>
              <w:pStyle w:val="ConsPlusNormal"/>
              <w:jc w:val="center"/>
            </w:pPr>
            <w:r>
              <w:t>2</w:t>
            </w:r>
          </w:p>
        </w:tc>
        <w:tc>
          <w:tcPr>
            <w:tcW w:w="3912" w:type="dxa"/>
            <w:gridSpan w:val="2"/>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F64FE7" w:rsidRPr="0090213F">
        <w:tc>
          <w:tcPr>
            <w:tcW w:w="964" w:type="dxa"/>
          </w:tcPr>
          <w:p w:rsidR="00F64FE7" w:rsidRDefault="00F64FE7">
            <w:pPr>
              <w:pStyle w:val="ConsPlusNormal"/>
              <w:jc w:val="both"/>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w:t>
            </w:r>
          </w:p>
        </w:tc>
        <w:tc>
          <w:tcPr>
            <w:tcW w:w="1304" w:type="dxa"/>
          </w:tcPr>
          <w:p w:rsidR="00F64FE7" w:rsidRDefault="00F64FE7">
            <w:pPr>
              <w:pStyle w:val="ConsPlusNormal"/>
              <w:jc w:val="both"/>
            </w:pPr>
            <w:r>
              <w:t>Постоянно (с момента поступления до момента выбытия)</w:t>
            </w:r>
          </w:p>
        </w:tc>
        <w:tc>
          <w:tcPr>
            <w:tcW w:w="1020" w:type="dxa"/>
          </w:tcPr>
          <w:p w:rsidR="00F64FE7" w:rsidRDefault="00F64FE7">
            <w:pPr>
              <w:pStyle w:val="ConsPlusNormal"/>
              <w:jc w:val="center"/>
            </w:pPr>
            <w:r>
              <w:t>2</w:t>
            </w:r>
          </w:p>
        </w:tc>
        <w:tc>
          <w:tcPr>
            <w:tcW w:w="3912" w:type="dxa"/>
            <w:gridSpan w:val="2"/>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F64FE7" w:rsidRPr="0090213F">
        <w:tc>
          <w:tcPr>
            <w:tcW w:w="964" w:type="dxa"/>
          </w:tcPr>
          <w:p w:rsidR="00F64FE7" w:rsidRDefault="00F64FE7">
            <w:pPr>
              <w:pStyle w:val="ConsPlusNormal"/>
              <w:jc w:val="both"/>
            </w:pPr>
            <w:r>
              <w:t>1.3</w:t>
            </w:r>
          </w:p>
        </w:tc>
        <w:tc>
          <w:tcPr>
            <w:tcW w:w="12642" w:type="dxa"/>
            <w:gridSpan w:val="6"/>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1.3.1</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45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2</w:t>
            </w:r>
          </w:p>
        </w:tc>
        <w:tc>
          <w:tcPr>
            <w:tcW w:w="3912" w:type="dxa"/>
            <w:gridSpan w:val="2"/>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456"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нормативам, утвержденным </w:t>
            </w:r>
            <w:hyperlink r:id="rId457"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5-ти раз ежедневно</w:t>
            </w:r>
          </w:p>
        </w:tc>
        <w:tc>
          <w:tcPr>
            <w:tcW w:w="1020" w:type="dxa"/>
            <w:tcBorders>
              <w:bottom w:val="nil"/>
            </w:tcBorders>
          </w:tcPr>
          <w:p w:rsidR="00F64FE7" w:rsidRDefault="00F64FE7">
            <w:pPr>
              <w:pStyle w:val="ConsPlusNormal"/>
              <w:jc w:val="center"/>
            </w:pPr>
            <w:r>
              <w:t>140</w:t>
            </w:r>
          </w:p>
        </w:tc>
        <w:tc>
          <w:tcPr>
            <w:tcW w:w="3912" w:type="dxa"/>
            <w:gridSpan w:val="2"/>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45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12642" w:type="dxa"/>
            <w:gridSpan w:val="6"/>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1.5.1</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8</w:t>
            </w:r>
          </w:p>
        </w:tc>
        <w:tc>
          <w:tcPr>
            <w:tcW w:w="3912" w:type="dxa"/>
            <w:gridSpan w:val="2"/>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 устранять неприятные ощущения дискомфорта</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45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1.5.2</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w:t>
            </w:r>
          </w:p>
        </w:tc>
        <w:tc>
          <w:tcPr>
            <w:tcW w:w="3912" w:type="dxa"/>
            <w:gridSpan w:val="2"/>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 устранять неприятные ощущения дискомфорта</w:t>
            </w:r>
          </w:p>
        </w:tc>
      </w:tr>
      <w:tr w:rsidR="00F64FE7" w:rsidRPr="0090213F">
        <w:tc>
          <w:tcPr>
            <w:tcW w:w="964" w:type="dxa"/>
          </w:tcPr>
          <w:p w:rsidR="00F64FE7" w:rsidRDefault="00F64FE7">
            <w:pPr>
              <w:pStyle w:val="ConsPlusNormal"/>
              <w:jc w:val="both"/>
            </w:pPr>
            <w:r>
              <w:t>1.5.3</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w:t>
            </w:r>
          </w:p>
        </w:tc>
        <w:tc>
          <w:tcPr>
            <w:tcW w:w="3912" w:type="dxa"/>
            <w:gridSpan w:val="2"/>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1.5.4 - 1.5.6</w:t>
            </w:r>
          </w:p>
        </w:tc>
        <w:tc>
          <w:tcPr>
            <w:tcW w:w="12642" w:type="dxa"/>
            <w:gridSpan w:val="6"/>
            <w:tcBorders>
              <w:bottom w:val="nil"/>
            </w:tcBorders>
          </w:tcPr>
          <w:p w:rsidR="00F64FE7" w:rsidRDefault="00F64FE7">
            <w:pPr>
              <w:pStyle w:val="ConsPlusNormal"/>
              <w:jc w:val="both"/>
            </w:pPr>
            <w:r>
              <w:t xml:space="preserve">Исключены. - </w:t>
            </w:r>
            <w:hyperlink r:id="rId460" w:history="1">
              <w:r>
                <w:rPr>
                  <w:color w:val="0000FF"/>
                </w:rPr>
                <w:t>Приказ</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1.6</w:t>
            </w:r>
          </w:p>
        </w:tc>
        <w:tc>
          <w:tcPr>
            <w:tcW w:w="12642" w:type="dxa"/>
            <w:gridSpan w:val="6"/>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1.6.1</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gridSpan w:val="2"/>
          </w:tcPr>
          <w:p w:rsidR="00F64FE7" w:rsidRDefault="00F64FE7">
            <w:pPr>
              <w:pStyle w:val="ConsPlusNormal"/>
              <w:jc w:val="both"/>
            </w:pPr>
            <w:r>
              <w:t>Передвижение получателя социальных услуг вне учреждения (отделения) осуществляется в сопровождении сотрудника(ов) учреждения (отделения). Услуга должна обеспечить жизнь и сохранность получателя социальных услуг при его передвижении вне учреждения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1.6.2</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gridSpan w:val="2"/>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46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1.7</w:t>
            </w:r>
          </w:p>
        </w:tc>
        <w:tc>
          <w:tcPr>
            <w:tcW w:w="12642" w:type="dxa"/>
            <w:gridSpan w:val="6"/>
          </w:tcPr>
          <w:p w:rsidR="00F64FE7" w:rsidRDefault="00F64FE7">
            <w:pPr>
              <w:pStyle w:val="ConsPlusNormal"/>
              <w:jc w:val="both"/>
            </w:pPr>
            <w:r>
              <w:t>Сопровождение на прогулке: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1.7.1</w:t>
            </w:r>
          </w:p>
        </w:tc>
        <w:tc>
          <w:tcPr>
            <w:tcW w:w="2494" w:type="dxa"/>
            <w:tcBorders>
              <w:bottom w:val="nil"/>
            </w:tcBorders>
          </w:tcPr>
          <w:p w:rsidR="00F64FE7" w:rsidRDefault="00F64FE7">
            <w:pPr>
              <w:pStyle w:val="ConsPlusNormal"/>
              <w:jc w:val="both"/>
            </w:pPr>
            <w:r>
              <w:t>- сопровождение на прогулке коллективной</w:t>
            </w:r>
          </w:p>
        </w:tc>
        <w:tc>
          <w:tcPr>
            <w:tcW w:w="3912" w:type="dxa"/>
            <w:tcBorders>
              <w:bottom w:val="nil"/>
            </w:tcBorders>
          </w:tcPr>
          <w:p w:rsidR="00F64FE7" w:rsidRDefault="00F64FE7">
            <w:pPr>
              <w:pStyle w:val="ConsPlusNormal"/>
              <w:jc w:val="both"/>
            </w:pPr>
            <w:r>
              <w:t>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2 раза ежедневно</w:t>
            </w:r>
          </w:p>
        </w:tc>
        <w:tc>
          <w:tcPr>
            <w:tcW w:w="1020" w:type="dxa"/>
            <w:tcBorders>
              <w:bottom w:val="nil"/>
            </w:tcBorders>
          </w:tcPr>
          <w:p w:rsidR="00F64FE7" w:rsidRDefault="00F64FE7">
            <w:pPr>
              <w:pStyle w:val="ConsPlusNormal"/>
              <w:jc w:val="center"/>
            </w:pPr>
            <w:r>
              <w:t>56</w:t>
            </w:r>
          </w:p>
        </w:tc>
        <w:tc>
          <w:tcPr>
            <w:tcW w:w="3912" w:type="dxa"/>
            <w:gridSpan w:val="2"/>
            <w:tcBorders>
              <w:bottom w:val="nil"/>
            </w:tcBorders>
          </w:tcPr>
          <w:p w:rsidR="00F64FE7" w:rsidRDefault="00F64FE7">
            <w:pPr>
              <w:pStyle w:val="ConsPlusNormal"/>
              <w:jc w:val="both"/>
            </w:pPr>
            <w:r>
              <w:t>Прогулка групповая (группы не более 7 человек) осуществляется в сопровождении сотрудника организации социального обслуживания</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46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w:t>
            </w:r>
          </w:p>
        </w:tc>
        <w:tc>
          <w:tcPr>
            <w:tcW w:w="12642" w:type="dxa"/>
            <w:gridSpan w:val="6"/>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28</w:t>
            </w:r>
          </w:p>
        </w:tc>
        <w:tc>
          <w:tcPr>
            <w:tcW w:w="3912" w:type="dxa"/>
            <w:gridSpan w:val="2"/>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46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1.9</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 - 1 специалист</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4</w:t>
            </w:r>
          </w:p>
        </w:tc>
        <w:tc>
          <w:tcPr>
            <w:tcW w:w="3912" w:type="dxa"/>
            <w:gridSpan w:val="2"/>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outlineLvl w:val="2"/>
            </w:pPr>
            <w:r>
              <w:t>2</w:t>
            </w:r>
          </w:p>
        </w:tc>
        <w:tc>
          <w:tcPr>
            <w:tcW w:w="12642" w:type="dxa"/>
            <w:gridSpan w:val="6"/>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6"/>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9396"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аускультацию легких и сердца, пальпацию органов брюшной полости.</w:t>
            </w:r>
          </w:p>
          <w:p w:rsidR="00F64FE7" w:rsidRDefault="00F64FE7">
            <w:pPr>
              <w:pStyle w:val="ConsPlusNormal"/>
              <w:jc w:val="both"/>
            </w:pPr>
            <w:r>
              <w:t>Занесение данных осмотра в амбулаторную карту.</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gridSpan w:val="2"/>
          </w:tcPr>
          <w:p w:rsidR="00F64FE7" w:rsidRDefault="00F64FE7">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ИПР</w:t>
            </w:r>
          </w:p>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2</w:t>
            </w:r>
          </w:p>
        </w:tc>
        <w:tc>
          <w:tcPr>
            <w:tcW w:w="3912" w:type="dxa"/>
            <w:gridSpan w:val="2"/>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2.3</w:t>
            </w:r>
          </w:p>
        </w:tc>
        <w:tc>
          <w:tcPr>
            <w:tcW w:w="12642" w:type="dxa"/>
            <w:gridSpan w:val="6"/>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9396" w:history="1">
              <w:r>
                <w:rPr>
                  <w:color w:val="0000FF"/>
                </w:rPr>
                <w:t>&lt;*&gt;</w:t>
              </w:r>
            </w:hyperlink>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28</w:t>
            </w:r>
          </w:p>
        </w:tc>
        <w:tc>
          <w:tcPr>
            <w:tcW w:w="3912" w:type="dxa"/>
            <w:gridSpan w:val="2"/>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4</w:t>
            </w:r>
          </w:p>
        </w:tc>
        <w:tc>
          <w:tcPr>
            <w:tcW w:w="3912" w:type="dxa"/>
            <w:gridSpan w:val="2"/>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2.4</w:t>
            </w:r>
          </w:p>
        </w:tc>
        <w:tc>
          <w:tcPr>
            <w:tcW w:w="12642" w:type="dxa"/>
            <w:gridSpan w:val="6"/>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9396" w:history="1">
              <w:r>
                <w:rPr>
                  <w:color w:val="0000FF"/>
                </w:rPr>
                <w:t>&lt;*&gt;</w:t>
              </w:r>
            </w:hyperlink>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gridSpan w:val="2"/>
          </w:tcPr>
          <w:p w:rsidR="00F64FE7" w:rsidRDefault="00F64FE7">
            <w:pPr>
              <w:pStyle w:val="ConsPlusNormal"/>
              <w:jc w:val="both"/>
            </w:pPr>
            <w:r>
              <w:t>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отношению к получателям социальных услуг</w:t>
            </w:r>
          </w:p>
        </w:tc>
      </w:tr>
      <w:tr w:rsidR="00F64FE7" w:rsidRPr="0090213F">
        <w:tc>
          <w:tcPr>
            <w:tcW w:w="964" w:type="dxa"/>
          </w:tcPr>
          <w:p w:rsidR="00F64FE7" w:rsidRDefault="00F64FE7">
            <w:pPr>
              <w:pStyle w:val="ConsPlusNormal"/>
              <w:jc w:val="both"/>
            </w:pPr>
            <w:r>
              <w:t>2.5</w:t>
            </w:r>
          </w:p>
        </w:tc>
        <w:tc>
          <w:tcPr>
            <w:tcW w:w="12642" w:type="dxa"/>
            <w:gridSpan w:val="6"/>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9396" w:history="1">
              <w:r>
                <w:rPr>
                  <w:color w:val="0000FF"/>
                </w:rPr>
                <w:t>&lt;*&gt;</w:t>
              </w:r>
            </w:hyperlink>
          </w:p>
        </w:tc>
        <w:tc>
          <w:tcPr>
            <w:tcW w:w="3912" w:type="dxa"/>
          </w:tcPr>
          <w:p w:rsidR="00F64FE7" w:rsidRDefault="00F64FE7">
            <w:pPr>
              <w:pStyle w:val="ConsPlusNormal"/>
              <w:jc w:val="both"/>
            </w:pPr>
            <w:r>
              <w:t>Подготовка лекарственных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gridSpan w:val="2"/>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rPr>
                <w:rFonts w:cs="Times New Roman"/>
              </w:rPr>
            </w:pPr>
            <w:r>
              <w:t xml:space="preserve">- фитотерапия </w:t>
            </w:r>
            <w:hyperlink w:anchor="P9396"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20</w:t>
            </w:r>
          </w:p>
        </w:tc>
        <w:tc>
          <w:tcPr>
            <w:tcW w:w="3912" w:type="dxa"/>
            <w:gridSpan w:val="2"/>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2.5.3</w:t>
            </w:r>
          </w:p>
        </w:tc>
        <w:tc>
          <w:tcPr>
            <w:tcW w:w="2494" w:type="dxa"/>
          </w:tcPr>
          <w:p w:rsidR="00F64FE7" w:rsidRDefault="00F64FE7">
            <w:pPr>
              <w:pStyle w:val="ConsPlusNormal"/>
              <w:jc w:val="both"/>
              <w:rPr>
                <w:rFonts w:cs="Times New Roman"/>
              </w:rPr>
            </w:pPr>
            <w:r>
              <w:t xml:space="preserve">- кислородный коктейль </w:t>
            </w:r>
            <w:hyperlink w:anchor="P9396"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20</w:t>
            </w:r>
          </w:p>
        </w:tc>
        <w:tc>
          <w:tcPr>
            <w:tcW w:w="3912" w:type="dxa"/>
            <w:gridSpan w:val="2"/>
          </w:tcPr>
          <w:p w:rsidR="00F64FE7" w:rsidRDefault="00F64FE7">
            <w:pPr>
              <w:pStyle w:val="ConsPlusNormal"/>
              <w:jc w:val="both"/>
            </w:pPr>
            <w:r>
              <w:t>Услуга должна обеспечить удовлетворение потребностей клиента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2.6</w:t>
            </w:r>
          </w:p>
        </w:tc>
        <w:tc>
          <w:tcPr>
            <w:tcW w:w="12642" w:type="dxa"/>
            <w:gridSpan w:val="6"/>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9396"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gridSpan w:val="2"/>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pPr>
            <w:r>
              <w:t>- гимнастика</w:t>
            </w:r>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24</w:t>
            </w:r>
          </w:p>
        </w:tc>
        <w:tc>
          <w:tcPr>
            <w:tcW w:w="3912" w:type="dxa"/>
            <w:gridSpan w:val="2"/>
          </w:tcPr>
          <w:p w:rsidR="00F64FE7" w:rsidRDefault="00F64FE7">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2.7</w:t>
            </w:r>
          </w:p>
        </w:tc>
        <w:tc>
          <w:tcPr>
            <w:tcW w:w="12642" w:type="dxa"/>
            <w:gridSpan w:val="6"/>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2.7.1</w:t>
            </w:r>
          </w:p>
        </w:tc>
        <w:tc>
          <w:tcPr>
            <w:tcW w:w="2494" w:type="dxa"/>
          </w:tcPr>
          <w:p w:rsidR="00F64FE7" w:rsidRDefault="00F64FE7">
            <w:pPr>
              <w:pStyle w:val="ConsPlusNormal"/>
              <w:jc w:val="both"/>
              <w:rPr>
                <w:rFonts w:cs="Times New Roman"/>
              </w:rPr>
            </w:pPr>
            <w:r>
              <w:t xml:space="preserve">- прием врача-специалиста в учреждении </w:t>
            </w:r>
            <w:hyperlink w:anchor="P9396" w:history="1">
              <w:r>
                <w:rPr>
                  <w:color w:val="0000FF"/>
                </w:rPr>
                <w:t>&lt;*&gt;</w:t>
              </w:r>
            </w:hyperlink>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1 услуга - 1 осмотр</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4</w:t>
            </w:r>
          </w:p>
        </w:tc>
        <w:tc>
          <w:tcPr>
            <w:tcW w:w="3912" w:type="dxa"/>
            <w:gridSpan w:val="2"/>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F64FE7" w:rsidRPr="0090213F">
        <w:tc>
          <w:tcPr>
            <w:tcW w:w="964" w:type="dxa"/>
          </w:tcPr>
          <w:p w:rsidR="00F64FE7" w:rsidRDefault="00F64FE7">
            <w:pPr>
              <w:pStyle w:val="ConsPlusNormal"/>
              <w:jc w:val="both"/>
            </w:pPr>
            <w:r>
              <w:t>2.7.2</w:t>
            </w:r>
          </w:p>
        </w:tc>
        <w:tc>
          <w:tcPr>
            <w:tcW w:w="2494" w:type="dxa"/>
          </w:tcPr>
          <w:p w:rsidR="00F64FE7" w:rsidRDefault="00F64FE7">
            <w:pPr>
              <w:pStyle w:val="ConsPlusNormal"/>
              <w:jc w:val="both"/>
              <w:rPr>
                <w:rFonts w:cs="Times New Roman"/>
              </w:rPr>
            </w:pPr>
            <w:r>
              <w:t xml:space="preserve">- оформление эпикриза с рекомендациями </w:t>
            </w:r>
            <w:hyperlink w:anchor="P9396" w:history="1">
              <w:r>
                <w:rPr>
                  <w:color w:val="0000FF"/>
                </w:rPr>
                <w:t>&lt;*&gt;</w:t>
              </w:r>
            </w:hyperlink>
          </w:p>
        </w:tc>
        <w:tc>
          <w:tcPr>
            <w:tcW w:w="3912" w:type="dxa"/>
          </w:tcPr>
          <w:p w:rsidR="00F64FE7" w:rsidRDefault="00F64FE7">
            <w:pPr>
              <w:pStyle w:val="ConsPlusNormal"/>
              <w:jc w:val="both"/>
            </w:pPr>
            <w:r>
              <w:t>Знакомство с медицинской документацией и обобщение данных о получателе социальных услуг.</w:t>
            </w:r>
          </w:p>
          <w:p w:rsidR="00F64FE7" w:rsidRDefault="00F64FE7">
            <w:pPr>
              <w:pStyle w:val="ConsPlusNormal"/>
              <w:jc w:val="both"/>
            </w:pPr>
            <w:r>
              <w:t>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выписке</w:t>
            </w:r>
          </w:p>
        </w:tc>
        <w:tc>
          <w:tcPr>
            <w:tcW w:w="1020" w:type="dxa"/>
          </w:tcPr>
          <w:p w:rsidR="00F64FE7" w:rsidRDefault="00F64FE7">
            <w:pPr>
              <w:pStyle w:val="ConsPlusNormal"/>
              <w:jc w:val="center"/>
            </w:pPr>
            <w:r>
              <w:t>2</w:t>
            </w:r>
          </w:p>
        </w:tc>
        <w:tc>
          <w:tcPr>
            <w:tcW w:w="3912" w:type="dxa"/>
            <w:gridSpan w:val="2"/>
          </w:tcPr>
          <w:p w:rsidR="00F64FE7" w:rsidRDefault="00F64FE7">
            <w:pPr>
              <w:pStyle w:val="ConsPlusNormal"/>
              <w:jc w:val="both"/>
            </w:pPr>
            <w:r>
              <w:t>Выдача получателю социальных услуг эпикриза с рекомендациями</w:t>
            </w:r>
          </w:p>
        </w:tc>
      </w:tr>
      <w:tr w:rsidR="00F64FE7" w:rsidRPr="0090213F">
        <w:tc>
          <w:tcPr>
            <w:tcW w:w="964" w:type="dxa"/>
          </w:tcPr>
          <w:p w:rsidR="00F64FE7" w:rsidRDefault="00F64FE7">
            <w:pPr>
              <w:pStyle w:val="ConsPlusNormal"/>
              <w:jc w:val="both"/>
            </w:pPr>
            <w:r>
              <w:t>2.8</w:t>
            </w:r>
          </w:p>
        </w:tc>
        <w:tc>
          <w:tcPr>
            <w:tcW w:w="12642" w:type="dxa"/>
            <w:gridSpan w:val="6"/>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2.8.1</w:t>
            </w:r>
          </w:p>
        </w:tc>
        <w:tc>
          <w:tcPr>
            <w:tcW w:w="2494" w:type="dxa"/>
            <w:tcBorders>
              <w:bottom w:val="nil"/>
            </w:tcBorders>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F64FE7" w:rsidRDefault="00F64FE7">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gridSpan w:val="2"/>
            <w:tcBorders>
              <w:bottom w:val="nil"/>
            </w:tcBorders>
          </w:tcPr>
          <w:p w:rsidR="00F64FE7" w:rsidRDefault="00F64FE7">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46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2.9</w:t>
            </w:r>
          </w:p>
        </w:tc>
        <w:tc>
          <w:tcPr>
            <w:tcW w:w="2494" w:type="dxa"/>
          </w:tcPr>
          <w:p w:rsidR="00F64FE7" w:rsidRDefault="00F64FE7">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gridSpan w:val="2"/>
          </w:tcPr>
          <w:p w:rsidR="00F64FE7" w:rsidRDefault="00F64FE7">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F64FE7" w:rsidRPr="0090213F">
        <w:tc>
          <w:tcPr>
            <w:tcW w:w="964" w:type="dxa"/>
          </w:tcPr>
          <w:p w:rsidR="00F64FE7" w:rsidRDefault="00F64FE7">
            <w:pPr>
              <w:pStyle w:val="ConsPlusNormal"/>
              <w:jc w:val="both"/>
              <w:outlineLvl w:val="2"/>
            </w:pPr>
            <w:r>
              <w:t>3</w:t>
            </w:r>
          </w:p>
        </w:tc>
        <w:tc>
          <w:tcPr>
            <w:tcW w:w="12642" w:type="dxa"/>
            <w:gridSpan w:val="6"/>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6"/>
          </w:tcPr>
          <w:p w:rsidR="00F64FE7" w:rsidRDefault="00F64FE7">
            <w:pPr>
              <w:pStyle w:val="ConsPlusNormal"/>
              <w:jc w:val="both"/>
            </w:pPr>
            <w:r>
              <w:t>Психологическая диагностика и обследование личности:</w:t>
            </w:r>
          </w:p>
        </w:tc>
      </w:tr>
      <w:tr w:rsidR="00F64FE7" w:rsidRPr="0090213F">
        <w:tc>
          <w:tcPr>
            <w:tcW w:w="964" w:type="dxa"/>
          </w:tcPr>
          <w:p w:rsidR="00F64FE7" w:rsidRDefault="00F64FE7">
            <w:pPr>
              <w:pStyle w:val="ConsPlusNormal"/>
              <w:jc w:val="both"/>
            </w:pPr>
            <w:r>
              <w:t>3.1.1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2</w:t>
            </w:r>
          </w:p>
        </w:tc>
        <w:tc>
          <w:tcPr>
            <w:tcW w:w="3912" w:type="dxa"/>
            <w:gridSpan w:val="2"/>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3.1.2</w:t>
            </w:r>
          </w:p>
        </w:tc>
        <w:tc>
          <w:tcPr>
            <w:tcW w:w="2494" w:type="dxa"/>
          </w:tcPr>
          <w:p w:rsidR="00F64FE7" w:rsidRDefault="00F64FE7">
            <w:pPr>
              <w:pStyle w:val="ConsPlusNormal"/>
              <w:jc w:val="both"/>
            </w:pPr>
            <w:r>
              <w:t>- составление индивидуального плана социально-психологической реабилитации</w:t>
            </w:r>
          </w:p>
        </w:tc>
        <w:tc>
          <w:tcPr>
            <w:tcW w:w="3912" w:type="dxa"/>
          </w:tcPr>
          <w:p w:rsidR="00F64FE7" w:rsidRDefault="00F64FE7">
            <w:pPr>
              <w:pStyle w:val="ConsPlusNormal"/>
              <w:jc w:val="both"/>
            </w:pPr>
            <w:r>
              <w:t>Составление индивидуального плана реабилитации по результатам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gridSpan w:val="2"/>
          </w:tcPr>
          <w:p w:rsidR="00F64FE7" w:rsidRDefault="00F64FE7">
            <w:pPr>
              <w:pStyle w:val="ConsPlusNormal"/>
              <w:jc w:val="both"/>
            </w:pPr>
            <w:r>
              <w:t>При оценке учитывается конкретная жизненная ситуация получателя социальных услуг и разработка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3.1.3</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3</w:t>
            </w:r>
          </w:p>
        </w:tc>
        <w:tc>
          <w:tcPr>
            <w:tcW w:w="3912" w:type="dxa"/>
            <w:gridSpan w:val="2"/>
          </w:tcPr>
          <w:p w:rsidR="00F64FE7" w:rsidRDefault="00F64FE7">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3.2</w:t>
            </w:r>
          </w:p>
        </w:tc>
        <w:tc>
          <w:tcPr>
            <w:tcW w:w="12642" w:type="dxa"/>
            <w:gridSpan w:val="6"/>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Консультирование родственников получателей социальных услуг проводится с целью выявления проблем, определения объема и видов предполагаемой помощи.</w:t>
            </w:r>
          </w:p>
          <w:p w:rsidR="00F64FE7" w:rsidRDefault="00F64FE7">
            <w:pPr>
              <w:pStyle w:val="ConsPlusNormal"/>
              <w:jc w:val="both"/>
            </w:pPr>
            <w:r>
              <w:t>Выявление в ходе беседы психологических проблем, стоящих перед получателем социальных услуг.</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gridSpan w:val="2"/>
            <w:tcBorders>
              <w:bottom w:val="nil"/>
            </w:tcBorders>
          </w:tcPr>
          <w:p w:rsidR="00F64FE7" w:rsidRDefault="00F64FE7">
            <w:pPr>
              <w:pStyle w:val="ConsPlusNormal"/>
              <w:jc w:val="both"/>
            </w:pPr>
            <w:r>
              <w:t>Социально-психологическое консультирование родственников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46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состоит в проведении активного воздействия, направленного на снятие последствий психотравмирующих ситуаций, нервно - психической напряженности, формирование личностных предпосылок для адаптации к изменяющимся условиям.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gridSpan w:val="2"/>
          </w:tcPr>
          <w:p w:rsidR="00F64FE7" w:rsidRDefault="00F64FE7">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c>
          <w:tcPr>
            <w:tcW w:w="964" w:type="dxa"/>
          </w:tcPr>
          <w:p w:rsidR="00F64FE7" w:rsidRDefault="00F64FE7">
            <w:pPr>
              <w:pStyle w:val="ConsPlusNormal"/>
              <w:jc w:val="both"/>
            </w:pPr>
            <w:r>
              <w:t>3.4</w:t>
            </w:r>
          </w:p>
        </w:tc>
        <w:tc>
          <w:tcPr>
            <w:tcW w:w="9779" w:type="dxa"/>
            <w:gridSpan w:val="5"/>
          </w:tcPr>
          <w:p w:rsidR="00F64FE7" w:rsidRDefault="00F64FE7">
            <w:pPr>
              <w:pStyle w:val="ConsPlusNormal"/>
              <w:jc w:val="both"/>
            </w:pPr>
            <w:r>
              <w:t>Психологическая коррекция:</w:t>
            </w:r>
          </w:p>
        </w:tc>
        <w:tc>
          <w:tcPr>
            <w:tcW w:w="2863" w:type="dxa"/>
          </w:tcPr>
          <w:p w:rsidR="00F64FE7" w:rsidRDefault="00F64FE7">
            <w:pPr>
              <w:pStyle w:val="ConsPlusNormal"/>
              <w:jc w:val="both"/>
            </w:pPr>
          </w:p>
        </w:tc>
      </w:tr>
      <w:tr w:rsidR="00F64FE7" w:rsidRPr="0090213F">
        <w:tc>
          <w:tcPr>
            <w:tcW w:w="964" w:type="dxa"/>
          </w:tcPr>
          <w:p w:rsidR="00F64FE7" w:rsidRDefault="00F64FE7">
            <w:pPr>
              <w:pStyle w:val="ConsPlusNormal"/>
              <w:jc w:val="both"/>
            </w:pPr>
            <w:r>
              <w:t>3.4.1</w:t>
            </w:r>
          </w:p>
        </w:tc>
        <w:tc>
          <w:tcPr>
            <w:tcW w:w="2494" w:type="dxa"/>
          </w:tcPr>
          <w:p w:rsidR="00F64FE7" w:rsidRDefault="00F64FE7">
            <w:pPr>
              <w:pStyle w:val="ConsPlusNormal"/>
              <w:jc w:val="both"/>
            </w:pPr>
            <w:r>
              <w:t>- психокоррекционное занятие (индивидуальное)</w:t>
            </w:r>
          </w:p>
        </w:tc>
        <w:tc>
          <w:tcPr>
            <w:tcW w:w="3912" w:type="dxa"/>
            <w:vMerge w:val="restart"/>
          </w:tcPr>
          <w:p w:rsidR="00F64FE7" w:rsidRDefault="00F64FE7">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gridSpan w:val="2"/>
            <w:vMerge w:val="restart"/>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3.4.2</w:t>
            </w:r>
          </w:p>
        </w:tc>
        <w:tc>
          <w:tcPr>
            <w:tcW w:w="2494" w:type="dxa"/>
          </w:tcPr>
          <w:p w:rsidR="00F64FE7" w:rsidRDefault="00F64FE7">
            <w:pPr>
              <w:pStyle w:val="ConsPlusNormal"/>
              <w:jc w:val="both"/>
            </w:pPr>
            <w:r>
              <w:t>- психокоррекционное занятие (групповое)</w:t>
            </w:r>
          </w:p>
        </w:tc>
        <w:tc>
          <w:tcPr>
            <w:tcW w:w="3912" w:type="dxa"/>
            <w:vMerge/>
          </w:tcPr>
          <w:p w:rsidR="00F64FE7" w:rsidRPr="0090213F" w:rsidRDefault="00F64FE7"/>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5</w:t>
            </w:r>
          </w:p>
        </w:tc>
        <w:tc>
          <w:tcPr>
            <w:tcW w:w="3912" w:type="dxa"/>
            <w:gridSpan w:val="2"/>
            <w:vMerge/>
          </w:tcPr>
          <w:p w:rsidR="00F64FE7" w:rsidRPr="0090213F" w:rsidRDefault="00F64FE7"/>
        </w:tc>
      </w:tr>
      <w:tr w:rsidR="00F64FE7" w:rsidRPr="0090213F">
        <w:tc>
          <w:tcPr>
            <w:tcW w:w="964" w:type="dxa"/>
          </w:tcPr>
          <w:p w:rsidR="00F64FE7" w:rsidRDefault="00F64FE7">
            <w:pPr>
              <w:pStyle w:val="ConsPlusNormal"/>
              <w:jc w:val="both"/>
              <w:outlineLvl w:val="2"/>
            </w:pPr>
            <w:r>
              <w:t>4</w:t>
            </w:r>
          </w:p>
        </w:tc>
        <w:tc>
          <w:tcPr>
            <w:tcW w:w="12642" w:type="dxa"/>
            <w:gridSpan w:val="6"/>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6"/>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26</w:t>
            </w:r>
          </w:p>
        </w:tc>
        <w:tc>
          <w:tcPr>
            <w:tcW w:w="3912" w:type="dxa"/>
            <w:gridSpan w:val="2"/>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2</w:t>
            </w:r>
          </w:p>
        </w:tc>
        <w:tc>
          <w:tcPr>
            <w:tcW w:w="3912" w:type="dxa"/>
            <w:gridSpan w:val="2"/>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обеспечение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28</w:t>
            </w:r>
          </w:p>
        </w:tc>
        <w:tc>
          <w:tcPr>
            <w:tcW w:w="3912" w:type="dxa"/>
            <w:gridSpan w:val="2"/>
            <w:vMerge/>
          </w:tcPr>
          <w:p w:rsidR="00F64FE7" w:rsidRPr="0090213F" w:rsidRDefault="00F64FE7"/>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проведение бесед и дискуссий (группа не менее 10 человек)</w:t>
            </w:r>
          </w:p>
        </w:tc>
        <w:tc>
          <w:tcPr>
            <w:tcW w:w="3912" w:type="dxa"/>
          </w:tcPr>
          <w:p w:rsidR="00F64FE7" w:rsidRDefault="00F64FE7">
            <w:pPr>
              <w:pStyle w:val="ConsPlusNormal"/>
              <w:jc w:val="both"/>
            </w:pPr>
            <w:r>
              <w:t>Предоставление получателям социальных услуг (в группах) информации, способствующей повышению их педагогической грамотности и культуры.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13</w:t>
            </w:r>
          </w:p>
        </w:tc>
        <w:tc>
          <w:tcPr>
            <w:tcW w:w="3912" w:type="dxa"/>
            <w:gridSpan w:val="2"/>
            <w:vMerge/>
          </w:tcPr>
          <w:p w:rsidR="00F64FE7" w:rsidRPr="0090213F" w:rsidRDefault="00F64FE7"/>
        </w:tc>
      </w:tr>
      <w:tr w:rsidR="00F64FE7" w:rsidRPr="0090213F">
        <w:tc>
          <w:tcPr>
            <w:tcW w:w="964" w:type="dxa"/>
          </w:tcPr>
          <w:p w:rsidR="00F64FE7" w:rsidRDefault="00F64FE7">
            <w:pPr>
              <w:pStyle w:val="ConsPlusNormal"/>
              <w:jc w:val="both"/>
            </w:pPr>
            <w:r>
              <w:t>4.1.5</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28</w:t>
            </w:r>
          </w:p>
        </w:tc>
        <w:tc>
          <w:tcPr>
            <w:tcW w:w="3912" w:type="dxa"/>
            <w:gridSpan w:val="2"/>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F64FE7" w:rsidRPr="0090213F">
        <w:tc>
          <w:tcPr>
            <w:tcW w:w="964" w:type="dxa"/>
          </w:tcPr>
          <w:p w:rsidR="00F64FE7" w:rsidRDefault="00F64FE7">
            <w:pPr>
              <w:pStyle w:val="ConsPlusNormal"/>
              <w:jc w:val="both"/>
            </w:pPr>
            <w:r>
              <w:t>4.2</w:t>
            </w:r>
          </w:p>
        </w:tc>
        <w:tc>
          <w:tcPr>
            <w:tcW w:w="12642" w:type="dxa"/>
            <w:gridSpan w:val="6"/>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2</w:t>
            </w:r>
          </w:p>
        </w:tc>
        <w:tc>
          <w:tcPr>
            <w:tcW w:w="3912" w:type="dxa"/>
            <w:gridSpan w:val="2"/>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46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консультация педагога</w:t>
            </w:r>
          </w:p>
        </w:tc>
        <w:tc>
          <w:tcPr>
            <w:tcW w:w="3912" w:type="dxa"/>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gridSpan w:val="2"/>
            <w:vMerge w:val="restart"/>
            <w:tcBorders>
              <w:bottom w:val="nil"/>
            </w:tcBorders>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обсуждение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4.2.3</w:t>
            </w:r>
          </w:p>
        </w:tc>
        <w:tc>
          <w:tcPr>
            <w:tcW w:w="2494" w:type="dxa"/>
            <w:tcBorders>
              <w:bottom w:val="nil"/>
            </w:tcBorders>
          </w:tcPr>
          <w:p w:rsidR="00F64FE7" w:rsidRDefault="00F64FE7">
            <w:pPr>
              <w:pStyle w:val="ConsPlusNormal"/>
              <w:jc w:val="both"/>
            </w:pPr>
            <w:r>
              <w:t>- консультация логопеда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логопеда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gridSpan w:val="2"/>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7"/>
            <w:tcBorders>
              <w:top w:val="nil"/>
            </w:tcBorders>
          </w:tcPr>
          <w:p w:rsidR="00F64FE7" w:rsidRDefault="00F64FE7">
            <w:pPr>
              <w:pStyle w:val="ConsPlusNormal"/>
              <w:jc w:val="both"/>
            </w:pPr>
            <w:r>
              <w:t xml:space="preserve">(в ред. </w:t>
            </w:r>
            <w:hyperlink r:id="rId46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ежедневно</w:t>
            </w:r>
          </w:p>
        </w:tc>
        <w:tc>
          <w:tcPr>
            <w:tcW w:w="1020" w:type="dxa"/>
          </w:tcPr>
          <w:p w:rsidR="00F64FE7" w:rsidRDefault="00F64FE7">
            <w:pPr>
              <w:pStyle w:val="ConsPlusNormal"/>
              <w:jc w:val="center"/>
            </w:pPr>
            <w:r>
              <w:t>28</w:t>
            </w:r>
          </w:p>
        </w:tc>
        <w:tc>
          <w:tcPr>
            <w:tcW w:w="3912" w:type="dxa"/>
            <w:gridSpan w:val="2"/>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4.2.5</w:t>
            </w:r>
          </w:p>
        </w:tc>
        <w:tc>
          <w:tcPr>
            <w:tcW w:w="2494" w:type="dxa"/>
          </w:tcPr>
          <w:p w:rsidR="00F64FE7" w:rsidRDefault="00F64FE7">
            <w:pPr>
              <w:pStyle w:val="ConsPlusNormal"/>
              <w:jc w:val="both"/>
            </w:pPr>
            <w:r>
              <w:t>- занятие с логопедом (групповое)</w:t>
            </w:r>
          </w:p>
        </w:tc>
        <w:tc>
          <w:tcPr>
            <w:tcW w:w="3912" w:type="dxa"/>
          </w:tcPr>
          <w:p w:rsidR="00F64FE7" w:rsidRDefault="00F64FE7">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gridSpan w:val="2"/>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4.2.6</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gridSpan w:val="2"/>
            <w:vMerge/>
          </w:tcPr>
          <w:p w:rsidR="00F64FE7" w:rsidRPr="0090213F" w:rsidRDefault="00F64FE7"/>
        </w:tc>
      </w:tr>
      <w:tr w:rsidR="00F64FE7" w:rsidRPr="0090213F">
        <w:tc>
          <w:tcPr>
            <w:tcW w:w="964" w:type="dxa"/>
          </w:tcPr>
          <w:p w:rsidR="00F64FE7" w:rsidRDefault="00F64FE7">
            <w:pPr>
              <w:pStyle w:val="ConsPlusNormal"/>
              <w:jc w:val="both"/>
            </w:pPr>
            <w:r>
              <w:t>4.2.7</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3</w:t>
            </w:r>
          </w:p>
        </w:tc>
        <w:tc>
          <w:tcPr>
            <w:tcW w:w="3912" w:type="dxa"/>
            <w:gridSpan w:val="2"/>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Организация помощи родителям или законным представителям детей-инвалидов, воспитываемых дома. В обучении таких детей навыкам самообслуживания, общения и контроля, направленным на развитие личности</w:t>
            </w:r>
          </w:p>
        </w:tc>
        <w:tc>
          <w:tcPr>
            <w:tcW w:w="3912" w:type="dxa"/>
          </w:tcPr>
          <w:p w:rsidR="00F64FE7" w:rsidRDefault="00F64FE7">
            <w:pPr>
              <w:pStyle w:val="ConsPlusNormal"/>
              <w:jc w:val="both"/>
            </w:pPr>
            <w:r>
              <w:t>Проведение индивидуальных занятий с родителями (законными представителями) детей-инвалидов, воспитываемых дома, в обучении таких детей с учетом индивидуальных особенностей детей, характера их индивидуальности, степени ограничения возможностей, физического или психического состояния детей, а также степени подготовленности родителей (законных представителей).</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2</w:t>
            </w:r>
          </w:p>
        </w:tc>
        <w:tc>
          <w:tcPr>
            <w:tcW w:w="3912" w:type="dxa"/>
            <w:gridSpan w:val="2"/>
          </w:tcPr>
          <w:p w:rsidR="00F64FE7" w:rsidRDefault="00F64FE7">
            <w:pPr>
              <w:pStyle w:val="ConsPlusNormal"/>
              <w:jc w:val="both"/>
            </w:pPr>
            <w:r>
              <w:t>Обучение детей-инвалидов навыкам самообслуживания, поведения в быту и общественных местах, самоконтролю, навыкам общения и другим формам жизнедеятельности должно обеспечивать формирование ребенка как личность самостоятельную, способную обслужить себя в бытовых условиях.</w:t>
            </w:r>
          </w:p>
          <w:p w:rsidR="00F64FE7" w:rsidRDefault="00F64FE7">
            <w:pPr>
              <w:pStyle w:val="ConsPlusNormal"/>
              <w:jc w:val="both"/>
            </w:pPr>
            <w:r>
              <w:t>Качество обучения должно быть оценено по степени восстановления физических или умственных возможностей детей и их адаптации к окружающей обстановке.</w:t>
            </w:r>
          </w:p>
        </w:tc>
      </w:tr>
      <w:tr w:rsidR="00F64FE7" w:rsidRPr="0090213F">
        <w:tc>
          <w:tcPr>
            <w:tcW w:w="964" w:type="dxa"/>
          </w:tcPr>
          <w:p w:rsidR="00F64FE7" w:rsidRDefault="00F64FE7">
            <w:pPr>
              <w:pStyle w:val="ConsPlusNormal"/>
              <w:jc w:val="both"/>
            </w:pPr>
            <w:r>
              <w:t>4.4</w:t>
            </w:r>
          </w:p>
        </w:tc>
        <w:tc>
          <w:tcPr>
            <w:tcW w:w="2494" w:type="dxa"/>
          </w:tcPr>
          <w:p w:rsidR="00F64FE7" w:rsidRDefault="00F64FE7">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Pr>
          <w:p w:rsidR="00F64FE7" w:rsidRDefault="00F64FE7">
            <w:pPr>
              <w:pStyle w:val="ConsPlusNormal"/>
              <w:jc w:val="both"/>
            </w:pPr>
            <w:r>
              <w:t>Установление эмоционально-содержательного контакта, оказание личностно-психологической поддержки.</w:t>
            </w:r>
          </w:p>
          <w:p w:rsidR="00F64FE7" w:rsidRDefault="00F64FE7">
            <w:pPr>
              <w:pStyle w:val="ConsPlusNormal"/>
              <w:jc w:val="both"/>
            </w:pPr>
            <w:r>
              <w:t>Обсуждение особенностей развития, поведения малыша, наблюдение за малышом.</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2</w:t>
            </w:r>
          </w:p>
        </w:tc>
        <w:tc>
          <w:tcPr>
            <w:tcW w:w="3912" w:type="dxa"/>
            <w:gridSpan w:val="2"/>
          </w:tcPr>
          <w:p w:rsidR="00F64FE7" w:rsidRDefault="00F64FE7">
            <w:pPr>
              <w:pStyle w:val="ConsPlusNormal"/>
              <w:jc w:val="both"/>
            </w:pPr>
            <w:r>
              <w:t>Получение навыков по уходу за ребенком, воспитанию и развитию детей и подростков, детской психологи, педагогике, развивающим играм, предупреждение и преодоление педагогических ошибок</w:t>
            </w:r>
          </w:p>
        </w:tc>
      </w:tr>
      <w:tr w:rsidR="00F64FE7" w:rsidRPr="0090213F">
        <w:tc>
          <w:tcPr>
            <w:tcW w:w="964" w:type="dxa"/>
          </w:tcPr>
          <w:p w:rsidR="00F64FE7" w:rsidRDefault="00F64FE7">
            <w:pPr>
              <w:pStyle w:val="ConsPlusNormal"/>
              <w:jc w:val="both"/>
              <w:outlineLvl w:val="2"/>
            </w:pPr>
            <w:r>
              <w:t>5</w:t>
            </w:r>
          </w:p>
        </w:tc>
        <w:tc>
          <w:tcPr>
            <w:tcW w:w="12642" w:type="dxa"/>
            <w:gridSpan w:val="6"/>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5.1</w:t>
            </w:r>
          </w:p>
        </w:tc>
        <w:tc>
          <w:tcPr>
            <w:tcW w:w="12642" w:type="dxa"/>
            <w:gridSpan w:val="6"/>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9396" w:history="1">
              <w:r>
                <w:rPr>
                  <w:color w:val="0000FF"/>
                </w:rPr>
                <w:t>&lt;*&gt;</w:t>
              </w:r>
            </w:hyperlink>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8</w:t>
            </w:r>
          </w:p>
        </w:tc>
        <w:tc>
          <w:tcPr>
            <w:tcW w:w="3912" w:type="dxa"/>
            <w:gridSpan w:val="2"/>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5.1.2</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24</w:t>
            </w:r>
          </w:p>
        </w:tc>
        <w:tc>
          <w:tcPr>
            <w:tcW w:w="3912" w:type="dxa"/>
            <w:gridSpan w:val="2"/>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5.1.3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16</w:t>
            </w:r>
          </w:p>
        </w:tc>
        <w:tc>
          <w:tcPr>
            <w:tcW w:w="3912" w:type="dxa"/>
            <w:gridSpan w:val="2"/>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5.1.4</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vMerge/>
          </w:tcPr>
          <w:p w:rsidR="00F64FE7" w:rsidRPr="0090213F" w:rsidRDefault="00F64FE7"/>
        </w:tc>
        <w:tc>
          <w:tcPr>
            <w:tcW w:w="1020" w:type="dxa"/>
            <w:vMerge/>
          </w:tcPr>
          <w:p w:rsidR="00F64FE7" w:rsidRPr="0090213F" w:rsidRDefault="00F64FE7"/>
        </w:tc>
        <w:tc>
          <w:tcPr>
            <w:tcW w:w="3912" w:type="dxa"/>
            <w:gridSpan w:val="2"/>
            <w:vMerge/>
          </w:tcPr>
          <w:p w:rsidR="00F64FE7" w:rsidRPr="0090213F" w:rsidRDefault="00F64FE7"/>
        </w:tc>
      </w:tr>
      <w:tr w:rsidR="00F64FE7" w:rsidRPr="0090213F">
        <w:tc>
          <w:tcPr>
            <w:tcW w:w="964" w:type="dxa"/>
          </w:tcPr>
          <w:p w:rsidR="00F64FE7" w:rsidRDefault="00F64FE7">
            <w:pPr>
              <w:pStyle w:val="ConsPlusNormal"/>
              <w:jc w:val="both"/>
            </w:pPr>
            <w:r>
              <w:t>5.2</w:t>
            </w:r>
          </w:p>
        </w:tc>
        <w:tc>
          <w:tcPr>
            <w:tcW w:w="12642" w:type="dxa"/>
            <w:gridSpan w:val="6"/>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5.2.1</w:t>
            </w:r>
          </w:p>
        </w:tc>
        <w:tc>
          <w:tcPr>
            <w:tcW w:w="2494" w:type="dxa"/>
            <w:tcBorders>
              <w:bottom w:val="nil"/>
            </w:tcBorders>
          </w:tcPr>
          <w:p w:rsidR="00F64FE7" w:rsidRDefault="00F64FE7">
            <w:pPr>
              <w:pStyle w:val="ConsPlusNormal"/>
              <w:jc w:val="both"/>
            </w:pPr>
            <w:r>
              <w:t>- групповое занятие</w:t>
            </w:r>
          </w:p>
        </w:tc>
        <w:tc>
          <w:tcPr>
            <w:tcW w:w="3912" w:type="dxa"/>
            <w:tcBorders>
              <w:bottom w:val="nil"/>
            </w:tcBorders>
          </w:tcPr>
          <w:p w:rsidR="00F64FE7" w:rsidRDefault="00F64FE7">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13</w:t>
            </w:r>
          </w:p>
        </w:tc>
        <w:tc>
          <w:tcPr>
            <w:tcW w:w="3912" w:type="dxa"/>
            <w:gridSpan w:val="2"/>
            <w:tcBorders>
              <w:bottom w:val="nil"/>
            </w:tcBorders>
          </w:tcPr>
          <w:p w:rsidR="00F64FE7" w:rsidRDefault="00F64FE7">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tc>
      </w:tr>
      <w:tr w:rsidR="00F64FE7" w:rsidRPr="0090213F">
        <w:tblPrEx>
          <w:tblBorders>
            <w:insideH w:val="none" w:sz="0" w:space="0" w:color="auto"/>
          </w:tblBorders>
        </w:tblPrEx>
        <w:tc>
          <w:tcPr>
            <w:tcW w:w="13606" w:type="dxa"/>
            <w:gridSpan w:val="7"/>
            <w:tcBorders>
              <w:top w:val="nil"/>
              <w:bottom w:val="single" w:sz="4" w:space="0" w:color="auto"/>
            </w:tcBorders>
          </w:tcPr>
          <w:p w:rsidR="00F64FE7" w:rsidRDefault="00F64FE7">
            <w:pPr>
              <w:pStyle w:val="ConsPlusNormal"/>
              <w:jc w:val="both"/>
            </w:pPr>
            <w:r>
              <w:t xml:space="preserve">(в ред. </w:t>
            </w:r>
            <w:hyperlink r:id="rId468" w:history="1">
              <w:r>
                <w:rPr>
                  <w:color w:val="0000FF"/>
                </w:rPr>
                <w:t>приказа</w:t>
              </w:r>
            </w:hyperlink>
            <w:r>
              <w:t xml:space="preserve"> Минсоцразвития Новосибирской области от 27.02.2015 N 160)</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20" w:name="P9396"/>
      <w:bookmarkEnd w:id="20"/>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19. Стандарты социальных услуг, предоставляемых семьям с детьми, признанными нуждающимися в социальном обслуживании, в стационарной форме временного проживания.</w:t>
      </w:r>
    </w:p>
    <w:p w:rsidR="00F64FE7" w:rsidRDefault="00F64FE7">
      <w:pPr>
        <w:pStyle w:val="ConsPlusNormal"/>
        <w:jc w:val="both"/>
      </w:pPr>
      <w:r>
        <w:t xml:space="preserve">(в ред. </w:t>
      </w:r>
      <w:hyperlink r:id="rId469" w:history="1">
        <w:r>
          <w:rPr>
            <w:color w:val="0000FF"/>
          </w:rPr>
          <w:t>приказа</w:t>
        </w:r>
      </w:hyperlink>
      <w:r>
        <w:t xml:space="preserve"> Минсоцразвития Новосибирской области от 27.02.2015 N 160)</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30 календарных дней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47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F64FE7" w:rsidRPr="0090213F">
        <w:tc>
          <w:tcPr>
            <w:tcW w:w="964" w:type="dxa"/>
          </w:tcPr>
          <w:p w:rsidR="00F64FE7" w:rsidRDefault="00F64FE7">
            <w:pPr>
              <w:pStyle w:val="ConsPlusNormal"/>
              <w:jc w:val="both"/>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1.3.1</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4</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 устранять неприятные ощущения дискомфорта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7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1.4</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При передаче получателем социальных услуг на хранение документов, личных вещей, денежных сумм, драгоценностей и ценных бумаг делается их опись и вкладывается в личное дело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30</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2.1.1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7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3.1</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jc w:val="both"/>
            </w:pPr>
            <w:r>
              <w:t>3.2</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Оказание помощи в получении юридических услуг, в том числе по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bl>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20. Стандарты социальных услуг, предоставляемых детям-инвалидам, частично утратившим способность к самообслуживанию, в стационарной форме временного проживания.</w:t>
      </w:r>
    </w:p>
    <w:p w:rsidR="00F64FE7" w:rsidRDefault="00F64FE7">
      <w:pPr>
        <w:pStyle w:val="ConsPlusNormal"/>
        <w:jc w:val="both"/>
      </w:pPr>
      <w:r>
        <w:t xml:space="preserve">(в ред. </w:t>
      </w:r>
      <w:hyperlink r:id="rId473" w:history="1">
        <w:r>
          <w:rPr>
            <w:color w:val="0000FF"/>
          </w:rPr>
          <w:t>приказа</w:t>
        </w:r>
      </w:hyperlink>
      <w:r>
        <w:t xml:space="preserve"> Минсоцразвития Новосибирской области от 27.07.2015 N 704)</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2 календарных месяца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center"/>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center"/>
              <w:rPr>
                <w:rFonts w:cs="Times New Roman"/>
              </w:rPr>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474"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Borders>
              <w:bottom w:val="nil"/>
            </w:tcBorders>
          </w:tcPr>
          <w:p w:rsidR="00F64FE7" w:rsidRDefault="00F64FE7">
            <w:pPr>
              <w:pStyle w:val="ConsPlusNormal"/>
              <w:jc w:val="both"/>
            </w:pPr>
            <w:r>
              <w:t>Постоянно (с момента поступления до момента выбытия)</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475"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476" w:history="1">
              <w:r>
                <w:rPr>
                  <w:color w:val="0000FF"/>
                </w:rPr>
                <w:t>приказа</w:t>
              </w:r>
            </w:hyperlink>
            <w:r>
              <w:t xml:space="preserve"> Минтруда и соцразвития Новосибирской области от 17.12.2018 N 1382)</w:t>
            </w:r>
          </w:p>
        </w:tc>
      </w:tr>
      <w:tr w:rsidR="00F64FE7" w:rsidRPr="0090213F">
        <w:tc>
          <w:tcPr>
            <w:tcW w:w="964" w:type="dxa"/>
          </w:tcPr>
          <w:p w:rsidR="00F64FE7" w:rsidRDefault="00F64FE7">
            <w:pPr>
              <w:pStyle w:val="ConsPlusNormal"/>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Pr>
          <w:p w:rsidR="00F64FE7" w:rsidRDefault="00F64FE7">
            <w:pPr>
              <w:pStyle w:val="ConsPlusNormal"/>
              <w:jc w:val="both"/>
            </w:pPr>
            <w:r>
              <w:t>Постоянно (с момента поступления до момента выбытия)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социальной услуги. Мебель должна быть адаптирована к нуждам и запросам детей-инвалидов и удобна в пользовании</w:t>
            </w:r>
          </w:p>
        </w:tc>
      </w:tr>
      <w:tr w:rsidR="00F64FE7" w:rsidRPr="0090213F">
        <w:tc>
          <w:tcPr>
            <w:tcW w:w="964" w:type="dxa"/>
          </w:tcPr>
          <w:p w:rsidR="00F64FE7" w:rsidRDefault="00F64FE7">
            <w:pPr>
              <w:pStyle w:val="ConsPlusNormal"/>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pPr>
            <w:r>
              <w:t>1.3.1</w:t>
            </w:r>
          </w:p>
        </w:tc>
        <w:tc>
          <w:tcPr>
            <w:tcW w:w="2494" w:type="dxa"/>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477"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c>
          <w:tcPr>
            <w:tcW w:w="964" w:type="dxa"/>
          </w:tcPr>
          <w:p w:rsidR="00F64FE7" w:rsidRDefault="00F64FE7">
            <w:pPr>
              <w:pStyle w:val="ConsPlusNormal"/>
            </w:pPr>
            <w:r>
              <w:t>1.4</w:t>
            </w:r>
          </w:p>
        </w:tc>
        <w:tc>
          <w:tcPr>
            <w:tcW w:w="2494" w:type="dxa"/>
          </w:tcPr>
          <w:p w:rsidR="00F64FE7" w:rsidRDefault="00F64FE7">
            <w:pPr>
              <w:pStyle w:val="ConsPlusNormal"/>
              <w:jc w:val="both"/>
            </w:pPr>
            <w:r>
              <w:t>Обеспечение питанием согласно утвержденным нормативам</w:t>
            </w:r>
          </w:p>
        </w:tc>
        <w:tc>
          <w:tcPr>
            <w:tcW w:w="3912" w:type="dxa"/>
          </w:tcPr>
          <w:p w:rsidR="00F64FE7" w:rsidRDefault="00F64FE7">
            <w:pPr>
              <w:pStyle w:val="ConsPlusNormal"/>
              <w:jc w:val="both"/>
            </w:pPr>
            <w:r>
              <w:t xml:space="preserve">Ежедневное обеспечение питанием согласно нормативам, утвержденным </w:t>
            </w:r>
            <w:hyperlink r:id="rId478"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5-ти раз ежедневно</w:t>
            </w:r>
          </w:p>
        </w:tc>
        <w:tc>
          <w:tcPr>
            <w:tcW w:w="1020" w:type="dxa"/>
          </w:tcPr>
          <w:p w:rsidR="00F64FE7" w:rsidRDefault="00F64FE7">
            <w:pPr>
              <w:pStyle w:val="ConsPlusNormal"/>
              <w:jc w:val="center"/>
            </w:pPr>
            <w:r>
              <w:t>300</w:t>
            </w:r>
          </w:p>
        </w:tc>
        <w:tc>
          <w:tcPr>
            <w:tcW w:w="3912" w:type="dxa"/>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социальной услуги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социальной услуги</w:t>
            </w:r>
          </w:p>
        </w:tc>
      </w:tr>
      <w:tr w:rsidR="00F64FE7" w:rsidRPr="0090213F">
        <w:tc>
          <w:tcPr>
            <w:tcW w:w="964" w:type="dxa"/>
          </w:tcPr>
          <w:p w:rsidR="00F64FE7" w:rsidRDefault="00F64FE7">
            <w:pPr>
              <w:pStyle w:val="ConsPlusNormal"/>
            </w:pPr>
            <w:r>
              <w:t>1.5</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pPr>
            <w:r>
              <w:t>1.5.1</w:t>
            </w:r>
          </w:p>
        </w:tc>
        <w:tc>
          <w:tcPr>
            <w:tcW w:w="2494" w:type="dxa"/>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F64FE7" w:rsidRDefault="00F64FE7">
            <w:pPr>
              <w:pStyle w:val="ConsPlusNormal"/>
              <w:jc w:val="both"/>
            </w:pPr>
            <w:r>
              <w:t>Стирка постельного и нательного белья осуществляется в прачечной. Сбор белья в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pPr>
            <w:r>
              <w:t>1.5.2</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pPr>
            <w:r>
              <w:t>1.5.3</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pPr>
            <w:r>
              <w:t>1.5.4</w:t>
            </w:r>
          </w:p>
        </w:tc>
        <w:tc>
          <w:tcPr>
            <w:tcW w:w="2494" w:type="dxa"/>
          </w:tcPr>
          <w:p w:rsidR="00F64FE7" w:rsidRDefault="00F64FE7">
            <w:pPr>
              <w:pStyle w:val="ConsPlusNormal"/>
              <w:jc w:val="both"/>
            </w:pPr>
            <w:r>
              <w:t>- предоставление предметов личной гигиены</w:t>
            </w:r>
          </w:p>
        </w:tc>
        <w:tc>
          <w:tcPr>
            <w:tcW w:w="3912" w:type="dxa"/>
          </w:tcPr>
          <w:p w:rsidR="00F64FE7" w:rsidRDefault="00F64FE7">
            <w:pPr>
              <w:pStyle w:val="ConsPlusNormal"/>
              <w:jc w:val="both"/>
            </w:pPr>
            <w:r>
              <w:t>Предметы личной гигиены выдаются получателям социальной услуги, которые по состоянию здоровья могут пользоваться ими.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pPr>
            <w:r>
              <w:t>1.6</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1.6.1</w:t>
            </w:r>
          </w:p>
        </w:tc>
        <w:tc>
          <w:tcPr>
            <w:tcW w:w="2494" w:type="dxa"/>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pPr>
            <w:r>
              <w:t>1.7</w:t>
            </w:r>
          </w:p>
        </w:tc>
        <w:tc>
          <w:tcPr>
            <w:tcW w:w="12642" w:type="dxa"/>
            <w:gridSpan w:val="5"/>
          </w:tcPr>
          <w:p w:rsidR="00F64FE7" w:rsidRDefault="00F64FE7">
            <w:pPr>
              <w:pStyle w:val="ConsPlusNormal"/>
              <w:jc w:val="both"/>
            </w:pPr>
            <w:r>
              <w:t>Уборка жилых помещений:</w:t>
            </w:r>
          </w:p>
        </w:tc>
      </w:tr>
      <w:tr w:rsidR="00F64FE7" w:rsidRPr="0090213F">
        <w:tc>
          <w:tcPr>
            <w:tcW w:w="964" w:type="dxa"/>
          </w:tcPr>
          <w:p w:rsidR="00F64FE7" w:rsidRDefault="00F64FE7">
            <w:pPr>
              <w:pStyle w:val="ConsPlusNormal"/>
            </w:pPr>
            <w:r>
              <w:t>1.7.1</w:t>
            </w:r>
          </w:p>
        </w:tc>
        <w:tc>
          <w:tcPr>
            <w:tcW w:w="2494" w:type="dxa"/>
          </w:tcPr>
          <w:p w:rsidR="00F64FE7" w:rsidRDefault="00F64FE7">
            <w:pPr>
              <w:pStyle w:val="ConsPlusNormal"/>
              <w:jc w:val="both"/>
            </w:pPr>
            <w:r>
              <w:t>- влажная уборка помещений</w:t>
            </w:r>
          </w:p>
        </w:tc>
        <w:tc>
          <w:tcPr>
            <w:tcW w:w="3912" w:type="dxa"/>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120</w:t>
            </w:r>
          </w:p>
        </w:tc>
        <w:tc>
          <w:tcPr>
            <w:tcW w:w="3912" w:type="dxa"/>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c>
          <w:tcPr>
            <w:tcW w:w="964" w:type="dxa"/>
          </w:tcPr>
          <w:p w:rsidR="00F64FE7" w:rsidRDefault="00F64FE7">
            <w:pPr>
              <w:pStyle w:val="ConsPlusNormal"/>
            </w:pPr>
            <w:r>
              <w:t>1.8</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социальной услуги, заслушиванием пояснений законного представителя, наблюдением специалистов с учетом реальных возможностей и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учитываются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9832" w:history="1">
              <w:r>
                <w:rPr>
                  <w:color w:val="0000FF"/>
                </w:rPr>
                <w:t>&lt;*&gt;</w:t>
              </w:r>
            </w:hyperlink>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 (родителей получателя социальных услуг).</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получателя социальной услуги, его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F64FE7" w:rsidRPr="0090213F">
        <w:tc>
          <w:tcPr>
            <w:tcW w:w="964" w:type="dxa"/>
          </w:tcPr>
          <w:p w:rsidR="00F64FE7" w:rsidRDefault="00F64FE7">
            <w:pPr>
              <w:pStyle w:val="ConsPlusNormal"/>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выдержать экспозицию.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pPr>
            <w:r>
              <w:t>2.1.3</w:t>
            </w:r>
          </w:p>
        </w:tc>
        <w:tc>
          <w:tcPr>
            <w:tcW w:w="2494" w:type="dxa"/>
          </w:tcPr>
          <w:p w:rsidR="00F64FE7" w:rsidRDefault="00F64FE7">
            <w:pPr>
              <w:pStyle w:val="ConsPlusNormal"/>
              <w:jc w:val="both"/>
            </w:pPr>
            <w:r>
              <w:t>- санитарная обработка одежды в дезкамере, дезинфекция</w:t>
            </w:r>
          </w:p>
        </w:tc>
        <w:tc>
          <w:tcPr>
            <w:tcW w:w="3912" w:type="dxa"/>
          </w:tcPr>
          <w:p w:rsidR="00F64FE7" w:rsidRDefault="00F64FE7">
            <w:pPr>
              <w:pStyle w:val="ConsPlusNormal"/>
              <w:jc w:val="both"/>
            </w:pPr>
            <w:r>
              <w:t>При поступлении получателя социальной услуги в дезкамере проводится санитарная обработка одежды и нательного белья.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pPr>
            <w:r>
              <w:t>2.2</w:t>
            </w:r>
          </w:p>
        </w:tc>
        <w:tc>
          <w:tcPr>
            <w:tcW w:w="12642" w:type="dxa"/>
            <w:gridSpan w:val="5"/>
          </w:tcPr>
          <w:p w:rsidR="00F64FE7" w:rsidRDefault="00F64FE7">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F64FE7" w:rsidRPr="0090213F">
        <w:tc>
          <w:tcPr>
            <w:tcW w:w="964" w:type="dxa"/>
          </w:tcPr>
          <w:p w:rsidR="00F64FE7" w:rsidRDefault="00F64FE7">
            <w:pPr>
              <w:pStyle w:val="ConsPlusNormal"/>
            </w:pPr>
            <w:r>
              <w:t>2.2.1</w:t>
            </w:r>
          </w:p>
        </w:tc>
        <w:tc>
          <w:tcPr>
            <w:tcW w:w="2494" w:type="dxa"/>
          </w:tcPr>
          <w:p w:rsidR="00F64FE7" w:rsidRDefault="00F64FE7">
            <w:pPr>
              <w:pStyle w:val="ConsPlusNormal"/>
              <w:jc w:val="both"/>
            </w:pPr>
            <w:r>
              <w:t>- приобретение лекарственных препаратов и изделий медицинского назначения</w:t>
            </w:r>
          </w:p>
        </w:tc>
        <w:tc>
          <w:tcPr>
            <w:tcW w:w="3912" w:type="dxa"/>
          </w:tcPr>
          <w:p w:rsidR="00F64FE7" w:rsidRDefault="00F64FE7">
            <w:pPr>
              <w:pStyle w:val="ConsPlusNormal"/>
              <w:jc w:val="both"/>
            </w:pPr>
            <w:r>
              <w:t>Приобретение лекарственных препаратов и изделий медицинского назначения и разъяснение порядка предоставления услуги с учетом имеющихся льгот, по назначению врача.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c>
          <w:tcPr>
            <w:tcW w:w="964" w:type="dxa"/>
          </w:tcPr>
          <w:p w:rsidR="00F64FE7" w:rsidRDefault="00F64FE7">
            <w:pPr>
              <w:pStyle w:val="ConsPlusNormal"/>
            </w:pPr>
            <w:r>
              <w:t>2.3</w:t>
            </w:r>
          </w:p>
        </w:tc>
        <w:tc>
          <w:tcPr>
            <w:tcW w:w="12642" w:type="dxa"/>
            <w:gridSpan w:val="5"/>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9832" w:history="1">
              <w:r>
                <w:rPr>
                  <w:color w:val="0000FF"/>
                </w:rPr>
                <w:t>&lt;*&gt;</w:t>
              </w:r>
            </w:hyperlink>
          </w:p>
        </w:tc>
      </w:tr>
      <w:tr w:rsidR="00F64FE7" w:rsidRPr="0090213F">
        <w:tc>
          <w:tcPr>
            <w:tcW w:w="964" w:type="dxa"/>
          </w:tcPr>
          <w:p w:rsidR="00F64FE7" w:rsidRDefault="00F64FE7">
            <w:pPr>
              <w:pStyle w:val="ConsPlusNormal"/>
            </w:pPr>
            <w:r>
              <w:t>2.3.1</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10</w:t>
            </w:r>
          </w:p>
        </w:tc>
        <w:tc>
          <w:tcPr>
            <w:tcW w:w="3912" w:type="dxa"/>
            <w:vMerge w:val="restart"/>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получателей социальной услуги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pPr>
            <w:r>
              <w:t>2.3.2</w:t>
            </w:r>
          </w:p>
        </w:tc>
        <w:tc>
          <w:tcPr>
            <w:tcW w:w="2494" w:type="dxa"/>
          </w:tcPr>
          <w:p w:rsidR="00F64FE7" w:rsidRDefault="00F64FE7">
            <w:pPr>
              <w:pStyle w:val="ConsPlusNormal"/>
              <w:jc w:val="both"/>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pPr>
            <w:r>
              <w:t>2.3.3</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jc w:val="both"/>
            </w:pPr>
            <w:r>
              <w:t>Подготовка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pPr>
            <w:r>
              <w:t>2.4</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9832" w:history="1">
              <w:r>
                <w:rPr>
                  <w:color w:val="0000FF"/>
                </w:rPr>
                <w:t>&lt;*&gt;</w:t>
              </w:r>
            </w:hyperlink>
          </w:p>
        </w:tc>
      </w:tr>
      <w:tr w:rsidR="00F64FE7" w:rsidRPr="0090213F">
        <w:tc>
          <w:tcPr>
            <w:tcW w:w="964" w:type="dxa"/>
          </w:tcPr>
          <w:p w:rsidR="00F64FE7" w:rsidRDefault="00F64FE7">
            <w:pPr>
              <w:pStyle w:val="ConsPlusNormal"/>
            </w:pPr>
            <w:r>
              <w:t>2.4.1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информацию в медицинскую карту получателя социальной услуги.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2 раза в месяц</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pPr>
            <w:r>
              <w:t>2.4.2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2 раза в месяц</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pPr>
            <w:r>
              <w:t>2.5</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pPr>
            <w:r>
              <w:t>2.5.1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9832"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pPr>
            <w:r>
              <w:t>2.6</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pPr>
            <w:r>
              <w:t>2.6.1</w:t>
            </w:r>
          </w:p>
        </w:tc>
        <w:tc>
          <w:tcPr>
            <w:tcW w:w="2494" w:type="dxa"/>
          </w:tcPr>
          <w:p w:rsidR="00F64FE7" w:rsidRDefault="00F64FE7">
            <w:pPr>
              <w:pStyle w:val="ConsPlusNormal"/>
              <w:jc w:val="both"/>
            </w:pPr>
            <w:r>
              <w:t>- витаминотерапия, иммунотерапия</w:t>
            </w:r>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социальной услуги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60</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pPr>
            <w:r>
              <w:t>2.6.2</w:t>
            </w:r>
          </w:p>
        </w:tc>
        <w:tc>
          <w:tcPr>
            <w:tcW w:w="2494" w:type="dxa"/>
          </w:tcPr>
          <w:p w:rsidR="00F64FE7" w:rsidRDefault="00F64FE7">
            <w:pPr>
              <w:pStyle w:val="ConsPlusNormal"/>
              <w:jc w:val="both"/>
            </w:pPr>
            <w:r>
              <w:t>- оказание помощи в выполнении физических упражнений</w:t>
            </w:r>
          </w:p>
        </w:tc>
        <w:tc>
          <w:tcPr>
            <w:tcW w:w="3912" w:type="dxa"/>
          </w:tcPr>
          <w:p w:rsidR="00F64FE7" w:rsidRDefault="00F64FE7">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c>
          <w:tcPr>
            <w:tcW w:w="964" w:type="dxa"/>
          </w:tcPr>
          <w:p w:rsidR="00F64FE7" w:rsidRDefault="00F64FE7">
            <w:pPr>
              <w:pStyle w:val="ConsPlusNormal"/>
            </w:pPr>
            <w:r>
              <w:t>3.1.1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социальной услуги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Тестирование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pPr>
            <w:r>
              <w:t>3.2.1</w:t>
            </w:r>
          </w:p>
        </w:tc>
        <w:tc>
          <w:tcPr>
            <w:tcW w:w="2494" w:type="dxa"/>
          </w:tcPr>
          <w:p w:rsidR="00F64FE7" w:rsidRDefault="00F64FE7">
            <w:pPr>
              <w:pStyle w:val="ConsPlusNormal"/>
              <w:jc w:val="both"/>
            </w:pPr>
            <w:r>
              <w:t>- консультация психолога</w:t>
            </w:r>
          </w:p>
        </w:tc>
        <w:tc>
          <w:tcPr>
            <w:tcW w:w="3912" w:type="dxa"/>
          </w:tcPr>
          <w:p w:rsidR="00F64FE7" w:rsidRDefault="00F64FE7">
            <w:pPr>
              <w:pStyle w:val="ConsPlusNormal"/>
              <w:jc w:val="both"/>
            </w:pPr>
            <w:r>
              <w:t>Услуга направлена на личное знакомство и установление контакта с получателем социальной услуги. Выявление в ходе беседы психологических проблем, стоящих перед получателем социальной услуги, оказание помощи в формулировании запроса получателя социальной услуги.</w:t>
            </w:r>
          </w:p>
          <w:p w:rsidR="00F64FE7" w:rsidRDefault="00F64FE7">
            <w:pPr>
              <w:pStyle w:val="ConsPlusNormal"/>
              <w:jc w:val="both"/>
            </w:pPr>
            <w:r>
              <w:t>Определение реакции получателя социальной услуги на имеющиеся проблемы и уровня мотивации к их преодолению.</w:t>
            </w:r>
          </w:p>
          <w:p w:rsidR="00F64FE7" w:rsidRDefault="00F64FE7">
            <w:pPr>
              <w:pStyle w:val="ConsPlusNormal"/>
              <w:jc w:val="both"/>
            </w:pPr>
            <w:r>
              <w:t>Разработка для получателя социальной услуги рекомендаций по решению стоящих перед ним психологических проблем.</w:t>
            </w:r>
          </w:p>
          <w:p w:rsidR="00F64FE7" w:rsidRDefault="00F64FE7">
            <w:pPr>
              <w:pStyle w:val="ConsPlusNormal"/>
              <w:jc w:val="both"/>
            </w:pPr>
            <w:r>
              <w:t>Консультирование родителей и подготовка рекомендаций.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Социально-психологическое консультирование должно на основе полученной от получателя социальной услуги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c>
          <w:tcPr>
            <w:tcW w:w="964" w:type="dxa"/>
          </w:tcPr>
          <w:p w:rsidR="00F64FE7" w:rsidRDefault="00F64FE7">
            <w:pPr>
              <w:pStyle w:val="ConsPlusNormal"/>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pPr>
            <w:r>
              <w:t>3.3.1</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реабилитационных мероприятий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развитии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pPr>
            <w:r>
              <w:t>3.4</w:t>
            </w:r>
          </w:p>
        </w:tc>
        <w:tc>
          <w:tcPr>
            <w:tcW w:w="2494" w:type="dxa"/>
          </w:tcPr>
          <w:p w:rsidR="00F64FE7" w:rsidRDefault="00F64FE7">
            <w:pPr>
              <w:pStyle w:val="ConsPlusNormal"/>
              <w:jc w:val="both"/>
            </w:pPr>
            <w:r>
              <w:t>Социально-психологический патронаж</w:t>
            </w:r>
          </w:p>
        </w:tc>
        <w:tc>
          <w:tcPr>
            <w:tcW w:w="3912" w:type="dxa"/>
          </w:tcPr>
          <w:p w:rsidR="00F64FE7" w:rsidRDefault="00F64FE7">
            <w:pPr>
              <w:pStyle w:val="ConsPlusNormal"/>
              <w:jc w:val="both"/>
            </w:pPr>
            <w:r>
              <w:t>Систематическое наблюдение за получателем социальной услуги и своевременное выявление ситуаций психического дискомфорта, личностного (внутриличностного) или межличностного конфликта и оказание им необходимой в данный момент социально-психологической помощи.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месяц</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F64FE7" w:rsidRPr="0090213F">
        <w:tc>
          <w:tcPr>
            <w:tcW w:w="964" w:type="dxa"/>
          </w:tcPr>
          <w:p w:rsidR="00F64FE7" w:rsidRDefault="00F64FE7">
            <w:pPr>
              <w:pStyle w:val="ConsPlusNormal"/>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pPr>
            <w:r>
              <w:t>4.1.1</w:t>
            </w:r>
          </w:p>
        </w:tc>
        <w:tc>
          <w:tcPr>
            <w:tcW w:w="2494" w:type="dxa"/>
          </w:tcPr>
          <w:p w:rsidR="00F64FE7" w:rsidRDefault="00F64FE7">
            <w:pPr>
              <w:pStyle w:val="ConsPlusNormal"/>
              <w:jc w:val="both"/>
            </w:pPr>
            <w:r>
              <w:t>- организация и проведение кружковой работы для формирования и развития позитивных интересов</w:t>
            </w:r>
          </w:p>
        </w:tc>
        <w:tc>
          <w:tcPr>
            <w:tcW w:w="3912" w:type="dxa"/>
          </w:tcPr>
          <w:p w:rsidR="00F64FE7" w:rsidRDefault="00F64FE7">
            <w:pPr>
              <w:pStyle w:val="ConsPlusNormal"/>
              <w:jc w:val="both"/>
            </w:pPr>
            <w:r>
              <w:t>Организация различных форм досуговой деятельности (творческие мастерские, спортивные кружки, просмотр телевизора и др.).</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pPr>
            <w:r>
              <w:t>4.1.2</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Предоставление получателю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3 раза в неделю</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социальной услуги</w:t>
            </w:r>
          </w:p>
        </w:tc>
      </w:tr>
      <w:tr w:rsidR="00F64FE7" w:rsidRPr="0090213F">
        <w:tc>
          <w:tcPr>
            <w:tcW w:w="964" w:type="dxa"/>
          </w:tcPr>
          <w:p w:rsidR="00F64FE7" w:rsidRDefault="00F64FE7">
            <w:pPr>
              <w:pStyle w:val="ConsPlusNormal"/>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pPr>
            <w:r>
              <w:t>4.2.1</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игр, бесед, разъяснений для усвоения знаний, умений, навыков, которые ребенок не может усвоить самостоятельно.</w:t>
            </w:r>
          </w:p>
          <w:p w:rsidR="00F64FE7" w:rsidRDefault="00F64FE7">
            <w:pPr>
              <w:pStyle w:val="ConsPlusNormal"/>
              <w:jc w:val="both"/>
            </w:pPr>
            <w:r>
              <w:t>Консультирование родителей и подготовка рекомендаций по вопросам развития и коррекции речи детей.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pPr>
            <w:r>
              <w:t>4.2.2</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индивидуальных занятий с детьми в форме игр, бесед, разъяснений для усвоения знаний, умений, навыков, которые ребенок не может усвоить самостоятельно.</w:t>
            </w:r>
          </w:p>
          <w:p w:rsidR="00F64FE7" w:rsidRDefault="00F64FE7">
            <w:pPr>
              <w:pStyle w:val="ConsPlusNormal"/>
              <w:jc w:val="both"/>
            </w:pPr>
            <w:r>
              <w:t>Оказание консультационной помощи и рекомендаций родителям ребенка.</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pPr>
            <w:r>
              <w:t>4.2.3</w:t>
            </w:r>
          </w:p>
        </w:tc>
        <w:tc>
          <w:tcPr>
            <w:tcW w:w="2494" w:type="dxa"/>
          </w:tcPr>
          <w:p w:rsidR="00F64FE7" w:rsidRDefault="00F64FE7">
            <w:pPr>
              <w:pStyle w:val="ConsPlusNormal"/>
              <w:jc w:val="both"/>
            </w:pPr>
            <w:r>
              <w:t>- музыкальное занятие (музыкотерапия)</w:t>
            </w:r>
          </w:p>
        </w:tc>
        <w:tc>
          <w:tcPr>
            <w:tcW w:w="3912" w:type="dxa"/>
          </w:tcPr>
          <w:p w:rsidR="00F64FE7" w:rsidRDefault="00F64FE7">
            <w:pPr>
              <w:pStyle w:val="ConsPlusNormal"/>
              <w:jc w:val="both"/>
            </w:pPr>
            <w:r>
              <w:t>Проведение индивидуальных музыкальных занятий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1 раз в неделю</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pPr>
            <w:r>
              <w:t>5.1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Предоставление информации, рекомендаций по социально-правовым вопросам, в том числе по вопросам, связанным с правом граждан на социальное обслуживание в организациях социального обслуживания, о конкретных действиях, необходимых для решения социально-правовых вопросов.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организации необходимых документов, личное обращение в указанные организации,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outlineLvl w:val="2"/>
            </w:pPr>
            <w:r>
              <w:t>6.</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pPr>
            <w:r>
              <w:t>6.1</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9832" w:history="1">
              <w:r>
                <w:rPr>
                  <w:color w:val="0000FF"/>
                </w:rPr>
                <w:t>&lt;*&gt;</w:t>
              </w:r>
            </w:hyperlink>
          </w:p>
        </w:tc>
      </w:tr>
      <w:tr w:rsidR="00F64FE7" w:rsidRPr="0090213F">
        <w:tc>
          <w:tcPr>
            <w:tcW w:w="964" w:type="dxa"/>
          </w:tcPr>
          <w:p w:rsidR="00F64FE7" w:rsidRDefault="00F64FE7">
            <w:pPr>
              <w:pStyle w:val="ConsPlusNormal"/>
            </w:pPr>
            <w:r>
              <w:t>6.1.1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социальной услуги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показаниям</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pPr>
            <w:r>
              <w:t>6.1.2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показаниям</w:t>
            </w:r>
          </w:p>
        </w:tc>
        <w:tc>
          <w:tcPr>
            <w:tcW w:w="1020" w:type="dxa"/>
          </w:tcPr>
          <w:p w:rsidR="00F64FE7" w:rsidRDefault="00F64FE7">
            <w:pPr>
              <w:pStyle w:val="ConsPlusNormal"/>
              <w:jc w:val="center"/>
            </w:pPr>
            <w:r>
              <w:t>10</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pPr>
            <w:r>
              <w:t>6.1.3</w:t>
            </w:r>
          </w:p>
        </w:tc>
        <w:tc>
          <w:tcPr>
            <w:tcW w:w="2494" w:type="dxa"/>
          </w:tcPr>
          <w:p w:rsidR="00F64FE7" w:rsidRDefault="00F64FE7">
            <w:pPr>
              <w:pStyle w:val="ConsPlusNormal"/>
              <w:jc w:val="both"/>
            </w:pPr>
            <w:r>
              <w:t>- массаж общий</w:t>
            </w:r>
          </w:p>
        </w:tc>
        <w:tc>
          <w:tcPr>
            <w:tcW w:w="3912" w:type="dxa"/>
          </w:tcPr>
          <w:p w:rsidR="00F64FE7" w:rsidRDefault="00F64FE7">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показаниям</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pPr>
            <w:r>
              <w:t>6.1.4</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социальной услуги.</w:t>
            </w:r>
          </w:p>
          <w:p w:rsidR="00F64FE7" w:rsidRDefault="00F64FE7">
            <w:pPr>
              <w:pStyle w:val="ConsPlusNormal"/>
              <w:jc w:val="both"/>
            </w:pPr>
            <w:r>
              <w:t>Продолжительность услуги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показаниям</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pPr>
            <w:r>
              <w:t>6.1.5</w:t>
            </w:r>
          </w:p>
        </w:tc>
        <w:tc>
          <w:tcPr>
            <w:tcW w:w="2494" w:type="dxa"/>
          </w:tcPr>
          <w:p w:rsidR="00F64FE7" w:rsidRDefault="00F64FE7">
            <w:pPr>
              <w:pStyle w:val="ConsPlusNormal"/>
              <w:jc w:val="both"/>
              <w:rPr>
                <w:rFonts w:cs="Times New Roman"/>
              </w:rPr>
            </w:pPr>
            <w:r>
              <w:t xml:space="preserve">- лечебно-верховая езда </w:t>
            </w:r>
            <w:hyperlink w:anchor="P9833" w:history="1">
              <w:r>
                <w:rPr>
                  <w:color w:val="0000FF"/>
                </w:rPr>
                <w:t>&lt;**&gt;</w:t>
              </w:r>
            </w:hyperlink>
          </w:p>
        </w:tc>
        <w:tc>
          <w:tcPr>
            <w:tcW w:w="3912" w:type="dxa"/>
          </w:tcPr>
          <w:p w:rsidR="00F64FE7" w:rsidRDefault="00F64FE7">
            <w:pPr>
              <w:pStyle w:val="ConsPlusNormal"/>
              <w:jc w:val="both"/>
            </w:pPr>
            <w:r>
              <w:t>Проведение социально-реабилитационных мероприятий в соответствии с индивидуальной программой реабилитации инвалидов.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показаниям</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pPr>
            <w:r>
              <w:t>6.2</w:t>
            </w:r>
          </w:p>
        </w:tc>
        <w:tc>
          <w:tcPr>
            <w:tcW w:w="2494" w:type="dxa"/>
          </w:tcPr>
          <w:p w:rsidR="00F64FE7" w:rsidRDefault="00F64FE7">
            <w:pPr>
              <w:pStyle w:val="ConsPlusNormal"/>
              <w:jc w:val="both"/>
            </w:pPr>
            <w:r>
              <w:t>Обучение инвалидов (детей-инвалидов) пользованию техническими средствами реабилитации</w:t>
            </w:r>
          </w:p>
        </w:tc>
        <w:tc>
          <w:tcPr>
            <w:tcW w:w="3912" w:type="dxa"/>
          </w:tcPr>
          <w:p w:rsidR="00F64FE7" w:rsidRDefault="00F64FE7">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Обучение инвалидов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bl>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21" w:name="P9832"/>
      <w:bookmarkEnd w:id="21"/>
      <w:r>
        <w:t>&lt;*&gt; При наличии лицензии на осуществление медицинской деятельности.</w:t>
      </w:r>
    </w:p>
    <w:p w:rsidR="00F64FE7" w:rsidRDefault="00F64FE7">
      <w:pPr>
        <w:pStyle w:val="ConsPlusNormal"/>
        <w:spacing w:before="220"/>
        <w:ind w:firstLine="540"/>
        <w:jc w:val="both"/>
      </w:pPr>
      <w:bookmarkStart w:id="22" w:name="P9833"/>
      <w:bookmarkEnd w:id="22"/>
      <w:r>
        <w:t>&lt;**&gt; При наличии расширенной реабилитационной базы (соответствующей материально-технической базы в учреждении).</w:t>
      </w:r>
    </w:p>
    <w:p w:rsidR="00F64FE7" w:rsidRDefault="00F64FE7">
      <w:pPr>
        <w:pStyle w:val="ConsPlusNormal"/>
        <w:jc w:val="both"/>
      </w:pPr>
      <w:r>
        <w:t xml:space="preserve">(п. 20 введен </w:t>
      </w:r>
      <w:hyperlink r:id="rId479" w:history="1">
        <w:r>
          <w:rPr>
            <w:color w:val="0000FF"/>
          </w:rPr>
          <w:t>приказом</w:t>
        </w:r>
      </w:hyperlink>
      <w:r>
        <w:t xml:space="preserve"> Минсоцразвития Новосибирской области от 12.05.2015 N 387)</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21. Стандарты социальных услуг, предоставляемых детям-сиротам, детям, оставшимся без попечения родителей, нуждающимся в социальной помощи и (или) реабилитации, в стационарной форме.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12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rPr>
                <w:rFonts w:cs="Times New Roman"/>
              </w:rPr>
            </w:pPr>
          </w:p>
        </w:tc>
      </w:tr>
      <w:tr w:rsidR="00F64FE7" w:rsidRPr="0090213F">
        <w:tc>
          <w:tcPr>
            <w:tcW w:w="964" w:type="dxa"/>
          </w:tcPr>
          <w:p w:rsidR="00F64FE7" w:rsidRDefault="00F64FE7">
            <w:pPr>
              <w:pStyle w:val="ConsPlusNormal"/>
            </w:pPr>
            <w:r>
              <w:t>1.1</w:t>
            </w:r>
          </w:p>
        </w:tc>
        <w:tc>
          <w:tcPr>
            <w:tcW w:w="2494" w:type="dxa"/>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48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Pr>
          <w:p w:rsidR="00F64FE7" w:rsidRDefault="00F64FE7">
            <w:pPr>
              <w:pStyle w:val="ConsPlusNormal"/>
              <w:jc w:val="both"/>
            </w:pPr>
            <w:r>
              <w:t>Постоянно (с момента поступления до момента выбытия)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F64FE7" w:rsidRPr="0090213F">
        <w:tc>
          <w:tcPr>
            <w:tcW w:w="964" w:type="dxa"/>
          </w:tcPr>
          <w:p w:rsidR="00F64FE7" w:rsidRDefault="00F64FE7">
            <w:pPr>
              <w:pStyle w:val="ConsPlusNormal"/>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Pr>
          <w:p w:rsidR="00F64FE7" w:rsidRDefault="00F64FE7">
            <w:pPr>
              <w:pStyle w:val="ConsPlusNormal"/>
              <w:jc w:val="both"/>
            </w:pPr>
            <w:r>
              <w:t>Постоянно (с момента поступления до момента выбытия)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F64FE7" w:rsidRPr="0090213F">
        <w:tc>
          <w:tcPr>
            <w:tcW w:w="964" w:type="dxa"/>
          </w:tcPr>
          <w:p w:rsidR="00F64FE7" w:rsidRDefault="00F64FE7">
            <w:pPr>
              <w:pStyle w:val="ConsPlusNormal"/>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pPr>
            <w:r>
              <w:t>1.3.1</w:t>
            </w:r>
          </w:p>
        </w:tc>
        <w:tc>
          <w:tcPr>
            <w:tcW w:w="2494" w:type="dxa"/>
          </w:tcPr>
          <w:p w:rsidR="00F64FE7" w:rsidRDefault="00F64FE7">
            <w:pPr>
              <w:pStyle w:val="ConsPlusNormal"/>
              <w:jc w:val="both"/>
            </w:pPr>
            <w:r>
              <w:t>- верхней и нижней одеждой в соответствии с сезоном, ростом и размером</w:t>
            </w:r>
          </w:p>
        </w:tc>
        <w:tc>
          <w:tcPr>
            <w:tcW w:w="3912" w:type="dxa"/>
          </w:tcPr>
          <w:p w:rsidR="00F64FE7" w:rsidRDefault="00F64FE7">
            <w:pPr>
              <w:pStyle w:val="ConsPlusNormal"/>
              <w:jc w:val="both"/>
            </w:pPr>
            <w:r>
              <w:t xml:space="preserve">Обеспечение в течение месяца одеждой в соответствии с </w:t>
            </w:r>
            <w:hyperlink r:id="rId481"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F64FE7" w:rsidRPr="0090213F">
        <w:tc>
          <w:tcPr>
            <w:tcW w:w="964" w:type="dxa"/>
          </w:tcPr>
          <w:p w:rsidR="00F64FE7" w:rsidRDefault="00F64FE7">
            <w:pPr>
              <w:pStyle w:val="ConsPlusNormal"/>
            </w:pPr>
            <w:r>
              <w:t>1.3.2</w:t>
            </w:r>
          </w:p>
        </w:tc>
        <w:tc>
          <w:tcPr>
            <w:tcW w:w="2494" w:type="dxa"/>
          </w:tcPr>
          <w:p w:rsidR="00F64FE7" w:rsidRDefault="00F64FE7">
            <w:pPr>
              <w:pStyle w:val="ConsPlusNormal"/>
              <w:jc w:val="both"/>
            </w:pPr>
            <w:r>
              <w:t>- обувью домашней, уличной в соответствии с сезоном и размером</w:t>
            </w:r>
          </w:p>
        </w:tc>
        <w:tc>
          <w:tcPr>
            <w:tcW w:w="3912" w:type="dxa"/>
          </w:tcPr>
          <w:p w:rsidR="00F64FE7" w:rsidRDefault="00F64FE7">
            <w:pPr>
              <w:pStyle w:val="ConsPlusNormal"/>
              <w:jc w:val="both"/>
            </w:pPr>
            <w:r>
              <w:t xml:space="preserve">Обеспечение в течение месяца обувью в соответствии с </w:t>
            </w:r>
            <w:hyperlink r:id="rId482"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F64FE7" w:rsidRPr="0090213F">
        <w:tc>
          <w:tcPr>
            <w:tcW w:w="964" w:type="dxa"/>
          </w:tcPr>
          <w:p w:rsidR="00F64FE7" w:rsidRDefault="00F64FE7">
            <w:pPr>
              <w:pStyle w:val="ConsPlusNormal"/>
            </w:pPr>
            <w:r>
              <w:t>1.3.3</w:t>
            </w:r>
          </w:p>
        </w:tc>
        <w:tc>
          <w:tcPr>
            <w:tcW w:w="2494" w:type="dxa"/>
          </w:tcPr>
          <w:p w:rsidR="00F64FE7" w:rsidRDefault="00F64FE7">
            <w:pPr>
              <w:pStyle w:val="ConsPlusNormal"/>
              <w:jc w:val="both"/>
            </w:pPr>
            <w:r>
              <w:t>- нательным бельем</w:t>
            </w:r>
          </w:p>
        </w:tc>
        <w:tc>
          <w:tcPr>
            <w:tcW w:w="3912" w:type="dxa"/>
          </w:tcPr>
          <w:p w:rsidR="00F64FE7" w:rsidRDefault="00F64FE7">
            <w:pPr>
              <w:pStyle w:val="ConsPlusNormal"/>
              <w:jc w:val="both"/>
            </w:pPr>
            <w:r>
              <w:t xml:space="preserve">Обеспечение в течение месяца нательным бельем в соответствии с </w:t>
            </w:r>
            <w:hyperlink r:id="rId483"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социальных услуг</w:t>
            </w:r>
          </w:p>
        </w:tc>
      </w:tr>
      <w:tr w:rsidR="00F64FE7" w:rsidRPr="0090213F">
        <w:tc>
          <w:tcPr>
            <w:tcW w:w="964" w:type="dxa"/>
          </w:tcPr>
          <w:p w:rsidR="00F64FE7" w:rsidRDefault="00F64FE7">
            <w:pPr>
              <w:pStyle w:val="ConsPlusNormal"/>
            </w:pPr>
            <w:r>
              <w:t>1.3.4</w:t>
            </w:r>
          </w:p>
        </w:tc>
        <w:tc>
          <w:tcPr>
            <w:tcW w:w="2494" w:type="dxa"/>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Pr>
          <w:p w:rsidR="00F64FE7" w:rsidRDefault="00F64FE7">
            <w:pPr>
              <w:pStyle w:val="ConsPlusNormal"/>
              <w:jc w:val="both"/>
            </w:pPr>
            <w:r>
              <w:t xml:space="preserve">Обеспечение в течение месяца постельными принадлежностями в соответствии с </w:t>
            </w:r>
            <w:hyperlink r:id="rId484"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c>
          <w:tcPr>
            <w:tcW w:w="964" w:type="dxa"/>
          </w:tcPr>
          <w:p w:rsidR="00F64FE7" w:rsidRDefault="00F64FE7">
            <w:pPr>
              <w:pStyle w:val="ConsPlusNormal"/>
            </w:pPr>
            <w:r>
              <w:t>1.4</w:t>
            </w:r>
          </w:p>
        </w:tc>
        <w:tc>
          <w:tcPr>
            <w:tcW w:w="2494" w:type="dxa"/>
          </w:tcPr>
          <w:p w:rsidR="00F64FE7" w:rsidRDefault="00F64FE7">
            <w:pPr>
              <w:pStyle w:val="ConsPlusNormal"/>
              <w:jc w:val="both"/>
            </w:pPr>
            <w:r>
              <w:t>Обеспечение питанием согласно утвержденным нормативам</w:t>
            </w:r>
          </w:p>
        </w:tc>
        <w:tc>
          <w:tcPr>
            <w:tcW w:w="3912" w:type="dxa"/>
          </w:tcPr>
          <w:p w:rsidR="00F64FE7" w:rsidRDefault="00F64FE7">
            <w:pPr>
              <w:pStyle w:val="ConsPlusNormal"/>
              <w:jc w:val="both"/>
            </w:pPr>
            <w:r>
              <w:t xml:space="preserve">Ежедневное обеспечение питанием согласно нормативам, утвержденным </w:t>
            </w:r>
            <w:hyperlink r:id="rId485"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5-ти раз ежедневно</w:t>
            </w:r>
          </w:p>
        </w:tc>
        <w:tc>
          <w:tcPr>
            <w:tcW w:w="1020" w:type="dxa"/>
          </w:tcPr>
          <w:p w:rsidR="00F64FE7" w:rsidRDefault="00F64FE7">
            <w:pPr>
              <w:pStyle w:val="ConsPlusNormal"/>
              <w:jc w:val="center"/>
            </w:pPr>
            <w:r>
              <w:t>1825</w:t>
            </w:r>
          </w:p>
        </w:tc>
        <w:tc>
          <w:tcPr>
            <w:tcW w:w="3912" w:type="dxa"/>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c>
          <w:tcPr>
            <w:tcW w:w="964" w:type="dxa"/>
          </w:tcPr>
          <w:p w:rsidR="00F64FE7" w:rsidRDefault="00F64FE7">
            <w:pPr>
              <w:pStyle w:val="ConsPlusNormal"/>
            </w:pPr>
            <w:r>
              <w:t>1.5</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При передаче получателем социальных услуг на хранение документов, личных вещей, денежных сумм делается их опись и вкладывается в личное дело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jc w:val="both"/>
            </w:pPr>
            <w:r>
              <w:t>1.6.1</w:t>
            </w:r>
          </w:p>
        </w:tc>
        <w:tc>
          <w:tcPr>
            <w:tcW w:w="2494" w:type="dxa"/>
          </w:tcPr>
          <w:p w:rsidR="00F64FE7" w:rsidRDefault="00F64FE7">
            <w:pPr>
              <w:pStyle w:val="ConsPlusNormal"/>
              <w:jc w:val="both"/>
            </w:pPr>
            <w:r>
              <w:t>- одевание и раздевание</w:t>
            </w:r>
          </w:p>
        </w:tc>
        <w:tc>
          <w:tcPr>
            <w:tcW w:w="3912" w:type="dxa"/>
          </w:tcPr>
          <w:p w:rsidR="00F64FE7" w:rsidRDefault="00F64FE7">
            <w:pPr>
              <w:pStyle w:val="ConsPlusNormal"/>
              <w:jc w:val="both"/>
            </w:pPr>
            <w:r>
              <w:t>Услуга предоставляется детям дошкольного и младшего школьного возраста.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730</w:t>
            </w:r>
          </w:p>
        </w:tc>
        <w:tc>
          <w:tcPr>
            <w:tcW w:w="3912" w:type="dxa"/>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1.6.2</w:t>
            </w:r>
          </w:p>
        </w:tc>
        <w:tc>
          <w:tcPr>
            <w:tcW w:w="2494" w:type="dxa"/>
          </w:tcPr>
          <w:p w:rsidR="00F64FE7" w:rsidRDefault="00F64FE7">
            <w:pPr>
              <w:pStyle w:val="ConsPlusNormal"/>
              <w:jc w:val="both"/>
            </w:pPr>
            <w:r>
              <w:t>- стрижка волос</w:t>
            </w:r>
          </w:p>
        </w:tc>
        <w:tc>
          <w:tcPr>
            <w:tcW w:w="3912" w:type="dxa"/>
          </w:tcPr>
          <w:p w:rsidR="00F64FE7" w:rsidRDefault="00F64FE7">
            <w:pPr>
              <w:pStyle w:val="ConsPlusNormal"/>
              <w:jc w:val="both"/>
            </w:pPr>
            <w:r>
              <w:t>Перед стрижкой на получателя социальных услуг одевается пелерина. Для стрижки волос используются ножницы или электрическая машинка. Все инструменты после использования подвергаются дезинфекции.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 по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w:t>
            </w:r>
          </w:p>
          <w:p w:rsidR="00F64FE7" w:rsidRDefault="00F64FE7">
            <w:pPr>
              <w:pStyle w:val="ConsPlusNormal"/>
              <w:jc w:val="both"/>
            </w:pPr>
            <w:r>
              <w:t>Услуга предоставляется с соблюдением требований безопасности, без причинения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1.6.3</w:t>
            </w:r>
          </w:p>
        </w:tc>
        <w:tc>
          <w:tcPr>
            <w:tcW w:w="2494" w:type="dxa"/>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1.6.4</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1.6.5</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13606" w:type="dxa"/>
            <w:gridSpan w:val="6"/>
            <w:tcBorders>
              <w:bottom w:val="nil"/>
            </w:tcBorders>
          </w:tcPr>
          <w:tbl>
            <w:tblPr>
              <w:tblW w:w="5000" w:type="pct"/>
              <w:jc w:val="center"/>
              <w:tblBorders>
                <w:left w:val="single" w:sz="24" w:space="0" w:color="CED3F1"/>
                <w:right w:val="single" w:sz="24" w:space="0" w:color="F4F3F8"/>
              </w:tblBorders>
              <w:tblLayout w:type="fixed"/>
              <w:tblCellMar>
                <w:top w:w="113" w:type="dxa"/>
                <w:left w:w="113" w:type="dxa"/>
                <w:bottom w:w="113" w:type="dxa"/>
                <w:right w:w="113" w:type="dxa"/>
              </w:tblCellMar>
              <w:tblLook w:val="0000"/>
            </w:tblPr>
            <w:tblGrid>
              <w:gridCol w:w="13422"/>
            </w:tblGrid>
            <w:tr w:rsidR="00F64FE7" w:rsidRPr="0090213F">
              <w:trPr>
                <w:jc w:val="center"/>
              </w:trPr>
              <w:tc>
                <w:tcPr>
                  <w:tcW w:w="9294" w:type="dxa"/>
                  <w:tcBorders>
                    <w:top w:val="nil"/>
                    <w:left w:val="single" w:sz="24" w:space="0" w:color="CED3F1"/>
                    <w:bottom w:val="nil"/>
                    <w:right w:val="single" w:sz="24" w:space="0" w:color="F4F3F8"/>
                  </w:tcBorders>
                  <w:shd w:val="clear" w:color="auto" w:fill="F4F3F8"/>
                </w:tcPr>
                <w:p w:rsidR="00F64FE7" w:rsidRDefault="00F64FE7">
                  <w:pPr>
                    <w:pStyle w:val="ConsPlusNormal"/>
                    <w:jc w:val="both"/>
                    <w:rPr>
                      <w:rFonts w:cs="Times New Roman"/>
                    </w:rPr>
                  </w:pPr>
                  <w:r>
                    <w:rPr>
                      <w:color w:val="392C69"/>
                    </w:rPr>
                    <w:t>КонсультантПлюс: примечание.</w:t>
                  </w:r>
                </w:p>
                <w:p w:rsidR="00F64FE7" w:rsidRDefault="00F64FE7">
                  <w:pPr>
                    <w:pStyle w:val="ConsPlusNormal"/>
                    <w:jc w:val="both"/>
                    <w:rPr>
                      <w:rFonts w:cs="Times New Roman"/>
                    </w:rPr>
                  </w:pPr>
                  <w:r>
                    <w:rPr>
                      <w:color w:val="392C69"/>
                    </w:rPr>
                    <w:t>Нумерация подпунктов дана в соответствии с официальным текстом документа.</w:t>
                  </w:r>
                </w:p>
              </w:tc>
            </w:tr>
          </w:tbl>
          <w:p w:rsidR="00F64FE7" w:rsidRPr="0090213F" w:rsidRDefault="00F64FE7"/>
        </w:tc>
      </w:tr>
      <w:tr w:rsidR="00F64FE7" w:rsidRPr="0090213F">
        <w:tblPrEx>
          <w:tblBorders>
            <w:insideH w:val="none" w:sz="0" w:space="0" w:color="auto"/>
          </w:tblBorders>
        </w:tblPrEx>
        <w:tc>
          <w:tcPr>
            <w:tcW w:w="964" w:type="dxa"/>
            <w:tcBorders>
              <w:top w:val="nil"/>
            </w:tcBorders>
          </w:tcPr>
          <w:p w:rsidR="00F64FE7" w:rsidRDefault="00F64FE7">
            <w:pPr>
              <w:pStyle w:val="ConsPlusNormal"/>
              <w:jc w:val="both"/>
            </w:pPr>
            <w:r>
              <w:t>1.6.7</w:t>
            </w:r>
          </w:p>
        </w:tc>
        <w:tc>
          <w:tcPr>
            <w:tcW w:w="2494" w:type="dxa"/>
            <w:tcBorders>
              <w:top w:val="nil"/>
            </w:tcBorders>
          </w:tcPr>
          <w:p w:rsidR="00F64FE7" w:rsidRDefault="00F64FE7">
            <w:pPr>
              <w:pStyle w:val="ConsPlusNormal"/>
              <w:jc w:val="both"/>
            </w:pPr>
            <w:r>
              <w:t>- смена нательного белья (ночная сорочка, трусы, майка)</w:t>
            </w:r>
          </w:p>
        </w:tc>
        <w:tc>
          <w:tcPr>
            <w:tcW w:w="3912" w:type="dxa"/>
            <w:tcBorders>
              <w:top w:val="nil"/>
            </w:tcBorders>
          </w:tcPr>
          <w:p w:rsidR="00F64FE7" w:rsidRDefault="00F64FE7">
            <w:pPr>
              <w:pStyle w:val="ConsPlusNormal"/>
              <w:jc w:val="both"/>
            </w:pPr>
            <w:r>
              <w:t>Нательное белье собирается в отдельные мешки, которые транспортируются в прачечную.</w:t>
            </w:r>
          </w:p>
          <w:p w:rsidR="00F64FE7" w:rsidRDefault="00F64FE7">
            <w:pPr>
              <w:pStyle w:val="ConsPlusNormal"/>
              <w:jc w:val="both"/>
            </w:pPr>
            <w:r>
              <w:t>1 услуга - 1 раз</w:t>
            </w:r>
          </w:p>
        </w:tc>
        <w:tc>
          <w:tcPr>
            <w:tcW w:w="1304" w:type="dxa"/>
            <w:tcBorders>
              <w:top w:val="nil"/>
            </w:tcBorders>
          </w:tcPr>
          <w:p w:rsidR="00F64FE7" w:rsidRDefault="00F64FE7">
            <w:pPr>
              <w:pStyle w:val="ConsPlusNormal"/>
              <w:jc w:val="both"/>
            </w:pPr>
            <w:r>
              <w:t>Ежедневно</w:t>
            </w:r>
          </w:p>
        </w:tc>
        <w:tc>
          <w:tcPr>
            <w:tcW w:w="1020" w:type="dxa"/>
            <w:tcBorders>
              <w:top w:val="nil"/>
            </w:tcBorders>
          </w:tcPr>
          <w:p w:rsidR="00F64FE7" w:rsidRDefault="00F64FE7">
            <w:pPr>
              <w:pStyle w:val="ConsPlusNormal"/>
              <w:jc w:val="center"/>
            </w:pPr>
            <w:r>
              <w:t>365</w:t>
            </w:r>
          </w:p>
        </w:tc>
        <w:tc>
          <w:tcPr>
            <w:tcW w:w="3912" w:type="dxa"/>
            <w:tcBorders>
              <w:top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1.6.8</w:t>
            </w:r>
          </w:p>
        </w:tc>
        <w:tc>
          <w:tcPr>
            <w:tcW w:w="2494" w:type="dxa"/>
          </w:tcPr>
          <w:p w:rsidR="00F64FE7" w:rsidRDefault="00F64FE7">
            <w:pPr>
              <w:pStyle w:val="ConsPlusNormal"/>
              <w:jc w:val="both"/>
            </w:pPr>
            <w:r>
              <w:t>- предоставление предметов личной гигиены</w:t>
            </w:r>
          </w:p>
        </w:tc>
        <w:tc>
          <w:tcPr>
            <w:tcW w:w="3912" w:type="dxa"/>
          </w:tcPr>
          <w:p w:rsidR="00F64FE7" w:rsidRDefault="00F64FE7">
            <w:pPr>
              <w:pStyle w:val="ConsPlusNormal"/>
              <w:jc w:val="both"/>
            </w:pPr>
            <w:r>
              <w:t>Предметы личной гигиены выдаются получателям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1.6.9</w:t>
            </w:r>
          </w:p>
        </w:tc>
        <w:tc>
          <w:tcPr>
            <w:tcW w:w="2494" w:type="dxa"/>
          </w:tcPr>
          <w:p w:rsidR="00F64FE7" w:rsidRDefault="00F64FE7">
            <w:pPr>
              <w:pStyle w:val="ConsPlusNormal"/>
              <w:jc w:val="both"/>
            </w:pPr>
            <w:r>
              <w:t>- причесывание</w:t>
            </w:r>
          </w:p>
        </w:tc>
        <w:tc>
          <w:tcPr>
            <w:tcW w:w="3912" w:type="dxa"/>
          </w:tcPr>
          <w:p w:rsidR="00F64FE7" w:rsidRDefault="00F64FE7">
            <w:pPr>
              <w:pStyle w:val="ConsPlusNormal"/>
              <w:jc w:val="both"/>
            </w:pPr>
            <w:r>
              <w:t>Услуга предоставляется детям дошкольного и младшего школьного возраста. Для каждого получателя социальных услуг используются индивидуальные расчески.</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730</w:t>
            </w:r>
          </w:p>
        </w:tc>
        <w:tc>
          <w:tcPr>
            <w:tcW w:w="3912" w:type="dxa"/>
          </w:tcPr>
          <w:p w:rsidR="00F64FE7" w:rsidRDefault="00F64FE7">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1.6.10</w:t>
            </w:r>
          </w:p>
        </w:tc>
        <w:tc>
          <w:tcPr>
            <w:tcW w:w="2494" w:type="dxa"/>
          </w:tcPr>
          <w:p w:rsidR="00F64FE7" w:rsidRDefault="00F64FE7">
            <w:pPr>
              <w:pStyle w:val="ConsPlusNormal"/>
              <w:jc w:val="both"/>
            </w:pPr>
            <w:r>
              <w:t>- гигиена тела общая (гигиеническая ванна)</w:t>
            </w:r>
          </w:p>
        </w:tc>
        <w:tc>
          <w:tcPr>
            <w:tcW w:w="3912" w:type="dxa"/>
          </w:tcPr>
          <w:p w:rsidR="00F64FE7" w:rsidRDefault="00F64FE7">
            <w:pPr>
              <w:pStyle w:val="ConsPlusNormal"/>
              <w:jc w:val="both"/>
            </w:pPr>
            <w:r>
              <w:t>Услуга предоставляется детям дошкольного и младшего школьного возраста. После приема ванны получателю социальных услуг помогают выйти из ванны, сухо вытирают, помогают одеться и сопровождают в отделение.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vMerge w:val="restart"/>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1.6.11</w:t>
            </w:r>
          </w:p>
        </w:tc>
        <w:tc>
          <w:tcPr>
            <w:tcW w:w="2494" w:type="dxa"/>
          </w:tcPr>
          <w:p w:rsidR="00F64FE7" w:rsidRDefault="00F64FE7">
            <w:pPr>
              <w:pStyle w:val="ConsPlusNormal"/>
              <w:jc w:val="both"/>
            </w:pPr>
            <w:r>
              <w:t>- гигиена тела частичная</w:t>
            </w:r>
          </w:p>
        </w:tc>
        <w:tc>
          <w:tcPr>
            <w:tcW w:w="3912" w:type="dxa"/>
          </w:tcPr>
          <w:p w:rsidR="00F64FE7" w:rsidRDefault="00F64FE7">
            <w:pPr>
              <w:pStyle w:val="ConsPlusNormal"/>
              <w:jc w:val="both"/>
            </w:pPr>
            <w:r>
              <w:t>Услуга предоставляется детям дошкольного и младшего школьного возраста.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4-х раз ежедневно</w:t>
            </w:r>
          </w:p>
        </w:tc>
        <w:tc>
          <w:tcPr>
            <w:tcW w:w="1020" w:type="dxa"/>
          </w:tcPr>
          <w:p w:rsidR="00F64FE7" w:rsidRDefault="00F64FE7">
            <w:pPr>
              <w:pStyle w:val="ConsPlusNormal"/>
              <w:jc w:val="center"/>
            </w:pPr>
            <w:r>
              <w:t>1460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1.6.12</w:t>
            </w:r>
          </w:p>
        </w:tc>
        <w:tc>
          <w:tcPr>
            <w:tcW w:w="2494" w:type="dxa"/>
          </w:tcPr>
          <w:p w:rsidR="00F64FE7" w:rsidRDefault="00F64FE7">
            <w:pPr>
              <w:pStyle w:val="ConsPlusNormal"/>
              <w:jc w:val="both"/>
            </w:pPr>
            <w:r>
              <w:t>- мытье головы шампунем, мылом</w:t>
            </w:r>
          </w:p>
        </w:tc>
        <w:tc>
          <w:tcPr>
            <w:tcW w:w="3912" w:type="dxa"/>
          </w:tcPr>
          <w:p w:rsidR="00F64FE7" w:rsidRDefault="00F64FE7">
            <w:pPr>
              <w:pStyle w:val="ConsPlusNormal"/>
              <w:jc w:val="both"/>
            </w:pPr>
            <w:r>
              <w:t>Услуга предоставляется детям дошкольного и младшего школьного возраста. Мытье головы проводится еженедельно и по мере необходимости. Для мытья головы используется средство (мыло или шампунь), чистое полотенце.</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vMerge/>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1.6.13</w:t>
            </w:r>
          </w:p>
        </w:tc>
        <w:tc>
          <w:tcPr>
            <w:tcW w:w="2494" w:type="dxa"/>
            <w:tcBorders>
              <w:bottom w:val="nil"/>
            </w:tcBorders>
          </w:tcPr>
          <w:p w:rsidR="00F64FE7" w:rsidRDefault="00F64FE7">
            <w:pPr>
              <w:pStyle w:val="ConsPlusNormal"/>
              <w:jc w:val="both"/>
            </w:pPr>
            <w:r>
              <w:t>- стрижка ногтей (с предварительной подготовкой)</w:t>
            </w:r>
          </w:p>
        </w:tc>
        <w:tc>
          <w:tcPr>
            <w:tcW w:w="3912" w:type="dxa"/>
            <w:tcBorders>
              <w:bottom w:val="nil"/>
            </w:tcBorders>
          </w:tcPr>
          <w:p w:rsidR="00F64FE7" w:rsidRDefault="00F64FE7">
            <w:pPr>
              <w:pStyle w:val="ConsPlusNormal"/>
              <w:jc w:val="both"/>
            </w:pPr>
            <w:r>
              <w:t>Услуга предоставляется детям дошкольного и младшего школьного возраста. Для подготовки к процедуре кисти рук, стопы ног получателя социальных услуг на 15 минут опускают в емкость с теплой водой. Осуществляется стрижка ногтей на кистях и стопах.</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52</w:t>
            </w:r>
          </w:p>
        </w:tc>
        <w:tc>
          <w:tcPr>
            <w:tcW w:w="3912" w:type="dxa"/>
            <w:tcBorders>
              <w:bottom w:val="nil"/>
            </w:tcBorders>
          </w:tcPr>
          <w:p w:rsidR="00F64FE7" w:rsidRDefault="00F64FE7">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1.6 в ред. </w:t>
            </w:r>
            <w:hyperlink r:id="rId486" w:history="1">
              <w:r>
                <w:rPr>
                  <w:color w:val="0000FF"/>
                </w:rPr>
                <w:t>приказа</w:t>
              </w:r>
            </w:hyperlink>
            <w:r>
              <w:t xml:space="preserve"> Минсоцразвития Новосибирской области от 23.09.2015 N 893)</w:t>
            </w:r>
          </w:p>
        </w:tc>
      </w:tr>
      <w:tr w:rsidR="00F64FE7" w:rsidRPr="0090213F">
        <w:tc>
          <w:tcPr>
            <w:tcW w:w="964" w:type="dxa"/>
          </w:tcPr>
          <w:p w:rsidR="00F64FE7" w:rsidRDefault="00F64FE7">
            <w:pPr>
              <w:pStyle w:val="ConsPlusNormal"/>
            </w:pPr>
            <w:r>
              <w:t>1.7</w:t>
            </w:r>
          </w:p>
        </w:tc>
        <w:tc>
          <w:tcPr>
            <w:tcW w:w="2494" w:type="dxa"/>
          </w:tcPr>
          <w:p w:rsidR="00F64FE7" w:rsidRDefault="00F64FE7">
            <w:pPr>
              <w:pStyle w:val="ConsPlusNormal"/>
              <w:jc w:val="both"/>
            </w:pPr>
            <w:r>
              <w:t>Ремонт одежды</w:t>
            </w:r>
          </w:p>
        </w:tc>
        <w:tc>
          <w:tcPr>
            <w:tcW w:w="3912" w:type="dxa"/>
          </w:tcPr>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pPr>
            <w:r>
              <w:t>1.8</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1.8.1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vMerge w:val="restart"/>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Не менее 1 раза в месяц</w:t>
            </w:r>
          </w:p>
        </w:tc>
        <w:tc>
          <w:tcPr>
            <w:tcW w:w="1020" w:type="dxa"/>
            <w:vMerge w:val="restart"/>
          </w:tcPr>
          <w:p w:rsidR="00F64FE7" w:rsidRDefault="00F64FE7">
            <w:pPr>
              <w:pStyle w:val="ConsPlusNormal"/>
              <w:jc w:val="center"/>
            </w:pPr>
            <w:r>
              <w:t>12</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pPr>
            <w:r>
              <w:t>1.8.2</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pPr>
            <w:r>
              <w:t>1.8.3</w:t>
            </w:r>
          </w:p>
        </w:tc>
        <w:tc>
          <w:tcPr>
            <w:tcW w:w="2494" w:type="dxa"/>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1 раза в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pPr>
            <w:r>
              <w:t>1.9</w:t>
            </w:r>
          </w:p>
        </w:tc>
        <w:tc>
          <w:tcPr>
            <w:tcW w:w="12642" w:type="dxa"/>
            <w:gridSpan w:val="5"/>
          </w:tcPr>
          <w:p w:rsidR="00F64FE7" w:rsidRDefault="00F64FE7">
            <w:pPr>
              <w:pStyle w:val="ConsPlusNormal"/>
              <w:jc w:val="both"/>
            </w:pPr>
            <w:r>
              <w:t>Сопровождение на прогулке:</w:t>
            </w:r>
          </w:p>
        </w:tc>
      </w:tr>
      <w:tr w:rsidR="00F64FE7" w:rsidRPr="0090213F">
        <w:tc>
          <w:tcPr>
            <w:tcW w:w="964" w:type="dxa"/>
          </w:tcPr>
          <w:p w:rsidR="00F64FE7" w:rsidRDefault="00F64FE7">
            <w:pPr>
              <w:pStyle w:val="ConsPlusNormal"/>
            </w:pPr>
            <w:r>
              <w:t>1.9.1</w:t>
            </w:r>
          </w:p>
        </w:tc>
        <w:tc>
          <w:tcPr>
            <w:tcW w:w="2494" w:type="dxa"/>
          </w:tcPr>
          <w:p w:rsidR="00F64FE7" w:rsidRDefault="00F64FE7">
            <w:pPr>
              <w:pStyle w:val="ConsPlusNormal"/>
              <w:jc w:val="both"/>
            </w:pPr>
            <w:r>
              <w:t>- сопровождение на прогулке коллективной</w:t>
            </w:r>
          </w:p>
        </w:tc>
        <w:tc>
          <w:tcPr>
            <w:tcW w:w="3912" w:type="dxa"/>
          </w:tcPr>
          <w:p w:rsidR="00F64FE7" w:rsidRDefault="00F64FE7">
            <w:pPr>
              <w:pStyle w:val="ConsPlusNormal"/>
              <w:jc w:val="both"/>
            </w:pPr>
            <w:r>
              <w:t>Получателя социальных услуг одевают в одежду в соответствии с сезоном. 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ежедневно</w:t>
            </w:r>
          </w:p>
        </w:tc>
        <w:tc>
          <w:tcPr>
            <w:tcW w:w="1020" w:type="dxa"/>
          </w:tcPr>
          <w:p w:rsidR="00F64FE7" w:rsidRDefault="00F64FE7">
            <w:pPr>
              <w:pStyle w:val="ConsPlusNormal"/>
              <w:jc w:val="center"/>
            </w:pPr>
            <w:r>
              <w:t>730</w:t>
            </w:r>
          </w:p>
        </w:tc>
        <w:tc>
          <w:tcPr>
            <w:tcW w:w="3912" w:type="dxa"/>
          </w:tcPr>
          <w:p w:rsidR="00F64FE7" w:rsidRDefault="00F64FE7">
            <w:pPr>
              <w:pStyle w:val="ConsPlusNormal"/>
              <w:jc w:val="both"/>
            </w:pPr>
            <w:r>
              <w:t>Прогулка групповая осуществляется в сопровождении сотрудника организации социального обслуживания</w:t>
            </w:r>
          </w:p>
        </w:tc>
      </w:tr>
      <w:tr w:rsidR="00F64FE7" w:rsidRPr="0090213F">
        <w:tc>
          <w:tcPr>
            <w:tcW w:w="964" w:type="dxa"/>
          </w:tcPr>
          <w:p w:rsidR="00F64FE7" w:rsidRDefault="00F64FE7">
            <w:pPr>
              <w:pStyle w:val="ConsPlusNormal"/>
            </w:pPr>
            <w:r>
              <w:t>1.10</w:t>
            </w:r>
          </w:p>
        </w:tc>
        <w:tc>
          <w:tcPr>
            <w:tcW w:w="12642" w:type="dxa"/>
            <w:gridSpan w:val="5"/>
          </w:tcPr>
          <w:p w:rsidR="00F64FE7" w:rsidRDefault="00F64FE7">
            <w:pPr>
              <w:pStyle w:val="ConsPlusNormal"/>
              <w:jc w:val="both"/>
            </w:pPr>
            <w:r>
              <w:t>Уборка жилых помещений:</w:t>
            </w:r>
          </w:p>
        </w:tc>
      </w:tr>
      <w:tr w:rsidR="00F64FE7" w:rsidRPr="0090213F">
        <w:tc>
          <w:tcPr>
            <w:tcW w:w="964" w:type="dxa"/>
          </w:tcPr>
          <w:p w:rsidR="00F64FE7" w:rsidRDefault="00F64FE7">
            <w:pPr>
              <w:pStyle w:val="ConsPlusNormal"/>
            </w:pPr>
            <w:r>
              <w:t>1.10.1</w:t>
            </w:r>
          </w:p>
        </w:tc>
        <w:tc>
          <w:tcPr>
            <w:tcW w:w="2494" w:type="dxa"/>
          </w:tcPr>
          <w:p w:rsidR="00F64FE7" w:rsidRDefault="00F64FE7">
            <w:pPr>
              <w:pStyle w:val="ConsPlusNormal"/>
              <w:jc w:val="both"/>
            </w:pPr>
            <w:r>
              <w:t>- влажная уборка помещений</w:t>
            </w:r>
          </w:p>
        </w:tc>
        <w:tc>
          <w:tcPr>
            <w:tcW w:w="3912" w:type="dxa"/>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730</w:t>
            </w:r>
          </w:p>
        </w:tc>
        <w:tc>
          <w:tcPr>
            <w:tcW w:w="3912" w:type="dxa"/>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c>
          <w:tcPr>
            <w:tcW w:w="964" w:type="dxa"/>
          </w:tcPr>
          <w:p w:rsidR="00F64FE7" w:rsidRDefault="00F64FE7">
            <w:pPr>
              <w:pStyle w:val="ConsPlusNormal"/>
            </w:pPr>
            <w:r>
              <w:t>1.11</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Составление индивидуального плана социального обслуживания несовершеннолетних предполагает формирование на основе результатов диагностики рекомендаций по социальной, социально-педагогической, социально-психологической и социально-медицинской реабилитации.</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Восстановление социального статуса несовершеннолетнего, улучшение его психологического состояния, повышение адаптационных возможностей, привитие навыков самообслуживания</w:t>
            </w:r>
          </w:p>
        </w:tc>
      </w:tr>
      <w:tr w:rsidR="00F64FE7" w:rsidRPr="0090213F">
        <w:tc>
          <w:tcPr>
            <w:tcW w:w="964" w:type="dxa"/>
          </w:tcPr>
          <w:p w:rsidR="00F64FE7" w:rsidRDefault="00F64FE7">
            <w:pPr>
              <w:pStyle w:val="ConsPlusNormal"/>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pPr>
            <w:r>
              <w:t>2.1</w:t>
            </w:r>
          </w:p>
        </w:tc>
        <w:tc>
          <w:tcPr>
            <w:tcW w:w="12642" w:type="dxa"/>
            <w:gridSpan w:val="5"/>
          </w:tcPr>
          <w:p w:rsidR="00F64FE7" w:rsidRDefault="00F64FE7">
            <w:pPr>
              <w:pStyle w:val="ConsPlusNormal"/>
              <w:jc w:val="both"/>
            </w:pPr>
            <w:r>
              <w:t xml:space="preserve">Проведение первичного медицинского осмотра и первичной санитарной обработки </w:t>
            </w:r>
            <w:hyperlink w:anchor="P10534" w:history="1">
              <w:r>
                <w:rPr>
                  <w:color w:val="0000FF"/>
                </w:rPr>
                <w:t>&lt;*&gt;</w:t>
              </w:r>
            </w:hyperlink>
            <w:r>
              <w:t>:</w:t>
            </w:r>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его физического и психологического состояния, а также санитарной обработки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F64FE7" w:rsidRPr="0090213F">
        <w:tc>
          <w:tcPr>
            <w:tcW w:w="964" w:type="dxa"/>
          </w:tcPr>
          <w:p w:rsidR="00F64FE7" w:rsidRDefault="00F64FE7">
            <w:pPr>
              <w:pStyle w:val="ConsPlusNormal"/>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выдержать экспозицию.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pPr>
            <w:r>
              <w:t>2.2</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выздоровления, предупреждает осложнения</w:t>
            </w:r>
          </w:p>
        </w:tc>
      </w:tr>
      <w:tr w:rsidR="00F64FE7" w:rsidRPr="0090213F">
        <w:tc>
          <w:tcPr>
            <w:tcW w:w="964" w:type="dxa"/>
          </w:tcPr>
          <w:p w:rsidR="00F64FE7" w:rsidRDefault="00F64FE7">
            <w:pPr>
              <w:pStyle w:val="ConsPlusNormal"/>
            </w:pPr>
            <w:r>
              <w:t>2.3</w:t>
            </w:r>
          </w:p>
        </w:tc>
        <w:tc>
          <w:tcPr>
            <w:tcW w:w="12642" w:type="dxa"/>
            <w:gridSpan w:val="5"/>
          </w:tcPr>
          <w:p w:rsidR="00F64FE7" w:rsidRDefault="00F64FE7">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c>
          <w:tcPr>
            <w:tcW w:w="964" w:type="dxa"/>
          </w:tcPr>
          <w:p w:rsidR="00F64FE7" w:rsidRDefault="00F64FE7">
            <w:pPr>
              <w:pStyle w:val="ConsPlusNormal"/>
            </w:pPr>
            <w:r>
              <w:t>2.3.1</w:t>
            </w:r>
          </w:p>
        </w:tc>
        <w:tc>
          <w:tcPr>
            <w:tcW w:w="2494" w:type="dxa"/>
          </w:tcPr>
          <w:p w:rsidR="00F64FE7" w:rsidRDefault="00F64FE7">
            <w:pPr>
              <w:pStyle w:val="ConsPlusNormal"/>
              <w:jc w:val="both"/>
            </w:pPr>
            <w:r>
              <w:t>- предварительная запись в медицинскую организацию для прохождения диспансеризации</w:t>
            </w:r>
          </w:p>
        </w:tc>
        <w:tc>
          <w:tcPr>
            <w:tcW w:w="3912" w:type="dxa"/>
          </w:tcPr>
          <w:p w:rsidR="00F64FE7" w:rsidRDefault="00F64FE7">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F64FE7" w:rsidRPr="0090213F">
        <w:tc>
          <w:tcPr>
            <w:tcW w:w="964" w:type="dxa"/>
          </w:tcPr>
          <w:p w:rsidR="00F64FE7" w:rsidRDefault="00F64FE7">
            <w:pPr>
              <w:pStyle w:val="ConsPlusNormal"/>
            </w:pPr>
            <w:r>
              <w:t>2.3.2</w:t>
            </w:r>
          </w:p>
        </w:tc>
        <w:tc>
          <w:tcPr>
            <w:tcW w:w="2494" w:type="dxa"/>
          </w:tcPr>
          <w:p w:rsidR="00F64FE7" w:rsidRDefault="00F64FE7">
            <w:pPr>
              <w:pStyle w:val="ConsPlusNormal"/>
              <w:jc w:val="both"/>
              <w:rPr>
                <w:rFonts w:cs="Times New Roman"/>
              </w:rPr>
            </w:pPr>
            <w:r>
              <w:t xml:space="preserve">- осмотр врачом-специалистом учреждения </w:t>
            </w:r>
            <w:hyperlink w:anchor="P10534" w:history="1">
              <w:r>
                <w:rPr>
                  <w:color w:val="0000FF"/>
                </w:rPr>
                <w:t>&lt;*&gt;</w:t>
              </w:r>
            </w:hyperlink>
          </w:p>
        </w:tc>
        <w:tc>
          <w:tcPr>
            <w:tcW w:w="3912" w:type="dxa"/>
          </w:tcPr>
          <w:p w:rsidR="00F64FE7" w:rsidRDefault="00F64FE7">
            <w:pPr>
              <w:pStyle w:val="ConsPlusNormal"/>
              <w:jc w:val="both"/>
            </w:pPr>
            <w:r>
              <w:t>Осмотр и сбор анамнеза жизни и болезни у самого получателя социальных услуг. Фиксация результатов осмотра в медицинской карте.</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Проведение осмотра с целью наблюдения о физическом и нервно-психическом состоянии получателя услуги, раннего выявления и лечения выявленных заболеваний</w:t>
            </w:r>
          </w:p>
        </w:tc>
      </w:tr>
      <w:tr w:rsidR="00F64FE7" w:rsidRPr="0090213F">
        <w:tc>
          <w:tcPr>
            <w:tcW w:w="964" w:type="dxa"/>
          </w:tcPr>
          <w:p w:rsidR="00F64FE7" w:rsidRDefault="00F64FE7">
            <w:pPr>
              <w:pStyle w:val="ConsPlusNormal"/>
            </w:pPr>
            <w:r>
              <w:t>2.3.3</w:t>
            </w:r>
          </w:p>
        </w:tc>
        <w:tc>
          <w:tcPr>
            <w:tcW w:w="2494" w:type="dxa"/>
          </w:tcPr>
          <w:p w:rsidR="00F64FE7" w:rsidRDefault="00F64FE7">
            <w:pPr>
              <w:pStyle w:val="ConsPlusNormal"/>
              <w:jc w:val="both"/>
            </w:pPr>
            <w:r>
              <w:t>- содействие в проведении профилактических прививок</w:t>
            </w:r>
          </w:p>
        </w:tc>
        <w:tc>
          <w:tcPr>
            <w:tcW w:w="3912" w:type="dxa"/>
          </w:tcPr>
          <w:p w:rsidR="00F64FE7" w:rsidRDefault="00F64FE7">
            <w:pPr>
              <w:pStyle w:val="ConsPlusNormal"/>
              <w:jc w:val="both"/>
            </w:pPr>
            <w:r>
              <w:t>Составление заявки на получение вакцины и получение вакцины в медицинских организациях.</w:t>
            </w:r>
          </w:p>
          <w:p w:rsidR="00F64FE7" w:rsidRDefault="00F64FE7">
            <w:pPr>
              <w:pStyle w:val="ConsPlusNormal"/>
              <w:jc w:val="both"/>
            </w:pPr>
            <w:r>
              <w:t>Предварительный осмотр перед прививкой и проведение профилактических прививок.</w:t>
            </w:r>
          </w:p>
          <w:p w:rsidR="00F64FE7" w:rsidRDefault="00F64FE7">
            <w:pPr>
              <w:pStyle w:val="ConsPlusNormal"/>
              <w:jc w:val="both"/>
            </w:pPr>
            <w:r>
              <w:t>Проверка результатов.</w:t>
            </w:r>
          </w:p>
          <w:p w:rsidR="00F64FE7" w:rsidRDefault="00F64FE7">
            <w:pPr>
              <w:pStyle w:val="ConsPlusNormal"/>
              <w:jc w:val="both"/>
            </w:pPr>
            <w:r>
              <w:t>Заполнение карты профилактических прививок.</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F64FE7" w:rsidRPr="0090213F">
        <w:tc>
          <w:tcPr>
            <w:tcW w:w="964" w:type="dxa"/>
          </w:tcPr>
          <w:p w:rsidR="00F64FE7" w:rsidRDefault="00F64FE7">
            <w:pPr>
              <w:pStyle w:val="ConsPlusNormal"/>
            </w:pPr>
            <w:r>
              <w:t>2.3.4</w:t>
            </w:r>
          </w:p>
        </w:tc>
        <w:tc>
          <w:tcPr>
            <w:tcW w:w="2494" w:type="dxa"/>
          </w:tcPr>
          <w:p w:rsidR="00F64FE7" w:rsidRDefault="00F64FE7">
            <w:pPr>
              <w:pStyle w:val="ConsPlusNormal"/>
              <w:jc w:val="both"/>
            </w:pPr>
            <w:r>
              <w:t>- осуществление запросов об анамнезе жизни, профилактических прививках, перенесенных заболеваниях с предыдущих мест жительства ребенка</w:t>
            </w:r>
          </w:p>
        </w:tc>
        <w:tc>
          <w:tcPr>
            <w:tcW w:w="3912" w:type="dxa"/>
          </w:tcPr>
          <w:p w:rsidR="00F64FE7" w:rsidRDefault="00F64FE7">
            <w:pPr>
              <w:pStyle w:val="ConsPlusNormal"/>
              <w:jc w:val="both"/>
            </w:pPr>
            <w:r>
              <w:t>Сбор информации о получателе социальных услуг у родственников или у медперсонала, сбор анамнеза жизни и болезни у самого получателя социальных услуг. Фиксация результатов осмотра в медицинской карте.</w:t>
            </w:r>
          </w:p>
          <w:p w:rsidR="00F64FE7" w:rsidRDefault="00F64FE7">
            <w:pPr>
              <w:pStyle w:val="ConsPlusNormal"/>
              <w:jc w:val="both"/>
            </w:pPr>
            <w:r>
              <w:t>Формирование запроса в поликлинику, знакомство с документацией и обобщение данных о получателе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посещение получателями социальных услуг всех предписанных им врачей-специалистов для углубленного и всестороннего обследования состояния здоровья</w:t>
            </w:r>
          </w:p>
        </w:tc>
      </w:tr>
      <w:tr w:rsidR="00F64FE7" w:rsidRPr="0090213F">
        <w:tc>
          <w:tcPr>
            <w:tcW w:w="964" w:type="dxa"/>
          </w:tcPr>
          <w:p w:rsidR="00F64FE7" w:rsidRDefault="00F64FE7">
            <w:pPr>
              <w:pStyle w:val="ConsPlusNormal"/>
            </w:pPr>
            <w:r>
              <w:t>2.3.5</w:t>
            </w:r>
          </w:p>
        </w:tc>
        <w:tc>
          <w:tcPr>
            <w:tcW w:w="2494" w:type="dxa"/>
          </w:tcPr>
          <w:p w:rsidR="00F64FE7" w:rsidRDefault="00F64FE7">
            <w:pPr>
              <w:pStyle w:val="ConsPlusNormal"/>
              <w:jc w:val="both"/>
              <w:rPr>
                <w:rFonts w:cs="Times New Roman"/>
              </w:rPr>
            </w:pPr>
            <w:r>
              <w:t xml:space="preserve">- забор материала для проведения лабораторных исследований </w:t>
            </w:r>
            <w:hyperlink w:anchor="P10534" w:history="1">
              <w:r>
                <w:rPr>
                  <w:color w:val="0000FF"/>
                </w:rPr>
                <w:t>&lt;*&gt;</w:t>
              </w:r>
            </w:hyperlink>
          </w:p>
        </w:tc>
        <w:tc>
          <w:tcPr>
            <w:tcW w:w="3912" w:type="dxa"/>
          </w:tcPr>
          <w:p w:rsidR="00F64FE7" w:rsidRDefault="00F64FE7">
            <w:pPr>
              <w:pStyle w:val="ConsPlusNormal"/>
              <w:jc w:val="both"/>
            </w:pPr>
            <w:r>
              <w:t>Осуществление забора материала для лабораторного исследования и доставки его в лабораторию.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w:t>
            </w:r>
          </w:p>
        </w:tc>
      </w:tr>
      <w:tr w:rsidR="00F64FE7" w:rsidRPr="0090213F">
        <w:tc>
          <w:tcPr>
            <w:tcW w:w="964" w:type="dxa"/>
          </w:tcPr>
          <w:p w:rsidR="00F64FE7" w:rsidRDefault="00F64FE7">
            <w:pPr>
              <w:pStyle w:val="ConsPlusNormal"/>
            </w:pPr>
            <w:r>
              <w:t>2.4</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pPr>
            <w:r>
              <w:t>2.4.1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pPr>
            <w:r>
              <w:t>2.4.2</w:t>
            </w:r>
          </w:p>
        </w:tc>
        <w:tc>
          <w:tcPr>
            <w:tcW w:w="2494" w:type="dxa"/>
          </w:tcPr>
          <w:p w:rsidR="00F64FE7" w:rsidRDefault="00F64FE7">
            <w:pPr>
              <w:pStyle w:val="ConsPlusNormal"/>
              <w:jc w:val="both"/>
            </w:pPr>
            <w:r>
              <w:t>- посещение в случае госпитализации</w:t>
            </w:r>
          </w:p>
        </w:tc>
        <w:tc>
          <w:tcPr>
            <w:tcW w:w="3912" w:type="dxa"/>
          </w:tcPr>
          <w:p w:rsidR="00F64FE7" w:rsidRDefault="00F64FE7">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своевременное посещение в случае госпитализации</w:t>
            </w:r>
          </w:p>
        </w:tc>
      </w:tr>
      <w:tr w:rsidR="00F64FE7" w:rsidRPr="0090213F">
        <w:tc>
          <w:tcPr>
            <w:tcW w:w="964" w:type="dxa"/>
          </w:tcPr>
          <w:p w:rsidR="00F64FE7" w:rsidRDefault="00F64FE7">
            <w:pPr>
              <w:pStyle w:val="ConsPlusNormal"/>
            </w:pPr>
            <w:r>
              <w:t>2.5</w:t>
            </w:r>
          </w:p>
        </w:tc>
        <w:tc>
          <w:tcPr>
            <w:tcW w:w="2494" w:type="dxa"/>
          </w:tcPr>
          <w:p w:rsidR="00F64FE7" w:rsidRDefault="00F64FE7">
            <w:pPr>
              <w:pStyle w:val="ConsPlusNormal"/>
              <w:jc w:val="both"/>
            </w:pPr>
            <w:r>
              <w:t>Проведение занятий, мероприятий, направленных на формирование здорового образа жизни</w:t>
            </w:r>
          </w:p>
        </w:tc>
        <w:tc>
          <w:tcPr>
            <w:tcW w:w="3912" w:type="dxa"/>
          </w:tcPr>
          <w:p w:rsidR="00F64FE7" w:rsidRDefault="00F64FE7">
            <w:pPr>
              <w:pStyle w:val="ConsPlusNormal"/>
              <w:jc w:val="both"/>
            </w:pPr>
            <w:r>
              <w:t>Занятия проводятся врачами, медицинскими сестрами в форме лекций, бесед с использованием видеофильмов. 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проводится с целью просвещения получателей социальных услуг о сохранении и укреплении здоровья</w:t>
            </w:r>
          </w:p>
        </w:tc>
      </w:tr>
      <w:tr w:rsidR="00F64FE7" w:rsidRPr="0090213F">
        <w:tc>
          <w:tcPr>
            <w:tcW w:w="964" w:type="dxa"/>
          </w:tcPr>
          <w:p w:rsidR="00F64FE7" w:rsidRDefault="00F64FE7">
            <w:pPr>
              <w:pStyle w:val="ConsPlusNormal"/>
            </w:pPr>
            <w:r>
              <w:t>2.6</w:t>
            </w:r>
          </w:p>
        </w:tc>
        <w:tc>
          <w:tcPr>
            <w:tcW w:w="12642" w:type="dxa"/>
            <w:gridSpan w:val="5"/>
          </w:tcPr>
          <w:p w:rsidR="00F64FE7" w:rsidRDefault="00F64FE7">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0534" w:history="1">
              <w:r>
                <w:rPr>
                  <w:color w:val="0000FF"/>
                </w:rPr>
                <w:t>&lt;*&gt;</w:t>
              </w:r>
            </w:hyperlink>
            <w:r>
              <w:t>:</w:t>
            </w:r>
          </w:p>
        </w:tc>
      </w:tr>
      <w:tr w:rsidR="00F64FE7" w:rsidRPr="0090213F">
        <w:tc>
          <w:tcPr>
            <w:tcW w:w="964" w:type="dxa"/>
          </w:tcPr>
          <w:p w:rsidR="00F64FE7" w:rsidRDefault="00F64FE7">
            <w:pPr>
              <w:pStyle w:val="ConsPlusNormal"/>
            </w:pPr>
            <w:r>
              <w:t>2.6.1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pPr>
            <w:r>
              <w:t>2.7</w:t>
            </w:r>
          </w:p>
        </w:tc>
        <w:tc>
          <w:tcPr>
            <w:tcW w:w="12642" w:type="dxa"/>
            <w:gridSpan w:val="5"/>
          </w:tcPr>
          <w:p w:rsidR="00F64FE7" w:rsidRDefault="00F64FE7">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0534" w:history="1">
              <w:r>
                <w:rPr>
                  <w:color w:val="0000FF"/>
                </w:rPr>
                <w:t>&lt;*&gt;</w:t>
              </w:r>
            </w:hyperlink>
            <w:r>
              <w:t>:</w:t>
            </w:r>
          </w:p>
        </w:tc>
      </w:tr>
      <w:tr w:rsidR="00F64FE7" w:rsidRPr="0090213F">
        <w:tc>
          <w:tcPr>
            <w:tcW w:w="964" w:type="dxa"/>
          </w:tcPr>
          <w:p w:rsidR="00F64FE7" w:rsidRDefault="00F64FE7">
            <w:pPr>
              <w:pStyle w:val="ConsPlusNormal"/>
            </w:pPr>
            <w:r>
              <w:t>2.7.1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pPr>
            <w:r>
              <w:t>2.7.2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pPr>
            <w:r>
              <w:t>2.8</w:t>
            </w:r>
          </w:p>
        </w:tc>
        <w:tc>
          <w:tcPr>
            <w:tcW w:w="12642" w:type="dxa"/>
            <w:gridSpan w:val="5"/>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c>
          <w:tcPr>
            <w:tcW w:w="964" w:type="dxa"/>
          </w:tcPr>
          <w:p w:rsidR="00F64FE7" w:rsidRDefault="00F64FE7">
            <w:pPr>
              <w:pStyle w:val="ConsPlusNormal"/>
            </w:pPr>
            <w:r>
              <w:t>2.8.1</w:t>
            </w:r>
          </w:p>
        </w:tc>
        <w:tc>
          <w:tcPr>
            <w:tcW w:w="2494" w:type="dxa"/>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Pr>
          <w:p w:rsidR="00F64FE7" w:rsidRDefault="00F64FE7">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своевременной медицинской помощи и диагностики способствует сохранению здоровья полости рта у получателя социальных услуг</w:t>
            </w:r>
          </w:p>
        </w:tc>
      </w:tr>
      <w:tr w:rsidR="00F64FE7" w:rsidRPr="0090213F">
        <w:tc>
          <w:tcPr>
            <w:tcW w:w="964" w:type="dxa"/>
          </w:tcPr>
          <w:p w:rsidR="00F64FE7" w:rsidRDefault="00F64FE7">
            <w:pPr>
              <w:pStyle w:val="ConsPlusNormal"/>
            </w:pPr>
            <w:r>
              <w:t>2.9</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pPr>
            <w:r>
              <w:t>2.9.1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10534"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pPr>
            <w:r>
              <w:t>2.9.2</w:t>
            </w:r>
          </w:p>
        </w:tc>
        <w:tc>
          <w:tcPr>
            <w:tcW w:w="2494" w:type="dxa"/>
          </w:tcPr>
          <w:p w:rsidR="00F64FE7" w:rsidRDefault="00F64FE7">
            <w:pPr>
              <w:pStyle w:val="ConsPlusNormal"/>
              <w:jc w:val="both"/>
            </w:pPr>
            <w:r>
              <w:t>- гимнастика</w:t>
            </w:r>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Услуга должна обеспечивать овладение получателями социальных услуг доступным и безопасным для здоровья комплексом физических упражнений в целях его систематического выполнения для укрепления их здоровья</w:t>
            </w:r>
          </w:p>
        </w:tc>
      </w:tr>
      <w:tr w:rsidR="00F64FE7" w:rsidRPr="0090213F">
        <w:tc>
          <w:tcPr>
            <w:tcW w:w="964" w:type="dxa"/>
          </w:tcPr>
          <w:p w:rsidR="00F64FE7" w:rsidRDefault="00F64FE7">
            <w:pPr>
              <w:pStyle w:val="ConsPlusNormal"/>
            </w:pPr>
            <w:r>
              <w:t>2.10</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pPr>
            <w:r>
              <w:t>2.10.1</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10534"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pPr>
            <w:r>
              <w:t>2.10.2</w:t>
            </w:r>
          </w:p>
        </w:tc>
        <w:tc>
          <w:tcPr>
            <w:tcW w:w="2494" w:type="dxa"/>
          </w:tcPr>
          <w:p w:rsidR="00F64FE7" w:rsidRDefault="00F64FE7">
            <w:pPr>
              <w:pStyle w:val="ConsPlusNormal"/>
              <w:jc w:val="both"/>
              <w:rPr>
                <w:rFonts w:cs="Times New Roman"/>
              </w:rPr>
            </w:pPr>
            <w:r>
              <w:t xml:space="preserve">- фитотерапия </w:t>
            </w:r>
            <w:hyperlink w:anchor="P10534"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40</w:t>
            </w:r>
          </w:p>
        </w:tc>
        <w:tc>
          <w:tcPr>
            <w:tcW w:w="3912" w:type="dxa"/>
          </w:tcPr>
          <w:p w:rsidR="00F64FE7" w:rsidRDefault="00F64FE7">
            <w:pPr>
              <w:pStyle w:val="ConsPlusNormal"/>
              <w:jc w:val="both"/>
            </w:pPr>
            <w:r>
              <w:t>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w:t>
            </w:r>
          </w:p>
        </w:tc>
      </w:tr>
      <w:tr w:rsidR="00F64FE7" w:rsidRPr="0090213F">
        <w:tc>
          <w:tcPr>
            <w:tcW w:w="964" w:type="dxa"/>
          </w:tcPr>
          <w:p w:rsidR="00F64FE7" w:rsidRDefault="00F64FE7">
            <w:pPr>
              <w:pStyle w:val="ConsPlusNormal"/>
            </w:pPr>
            <w:r>
              <w:t>2.10.3</w:t>
            </w:r>
          </w:p>
        </w:tc>
        <w:tc>
          <w:tcPr>
            <w:tcW w:w="2494" w:type="dxa"/>
          </w:tcPr>
          <w:p w:rsidR="00F64FE7" w:rsidRDefault="00F64FE7">
            <w:pPr>
              <w:pStyle w:val="ConsPlusNormal"/>
              <w:jc w:val="both"/>
            </w:pPr>
            <w:r>
              <w:t>- содействие в организации оздоровления и санаторно-курортного лечения согласно медицинским показаниям</w:t>
            </w:r>
          </w:p>
        </w:tc>
        <w:tc>
          <w:tcPr>
            <w:tcW w:w="3912" w:type="dxa"/>
          </w:tcPr>
          <w:p w:rsidR="00F64FE7" w:rsidRDefault="00F64FE7">
            <w:pPr>
              <w:pStyle w:val="ConsPlusNormal"/>
              <w:jc w:val="both"/>
            </w:pPr>
            <w:r>
              <w:t>Подготовка всех необходимых документов для получения путевки на санаторно-курортное лечение.</w:t>
            </w:r>
          </w:p>
          <w:p w:rsidR="00F64FE7" w:rsidRDefault="00F64FE7">
            <w:pPr>
              <w:pStyle w:val="ConsPlusNormal"/>
              <w:jc w:val="both"/>
            </w:pPr>
            <w:r>
              <w:t>Подготовка получателя социальных услуг к отправке в санаторно-курортное лечение.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По медицинским показаниям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получение санаторно-курортной путевки для оздоровления</w:t>
            </w:r>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Pr>
          <w:p w:rsidR="00F64FE7" w:rsidRDefault="00F64FE7">
            <w:pPr>
              <w:pStyle w:val="ConsPlusNormal"/>
              <w:jc w:val="both"/>
            </w:pPr>
            <w:r>
              <w:t>Личное знакомство и установление контакта с получателем социальных услуг.</w:t>
            </w:r>
          </w:p>
          <w:p w:rsidR="00F64FE7" w:rsidRDefault="00F64FE7">
            <w:pPr>
              <w:pStyle w:val="ConsPlusNormal"/>
              <w:jc w:val="both"/>
            </w:pPr>
            <w:r>
              <w:t>Выявление проблем, стоящих перед получателем социальных услуг.</w:t>
            </w:r>
          </w:p>
          <w:p w:rsidR="00F64FE7" w:rsidRDefault="00F64FE7">
            <w:pPr>
              <w:pStyle w:val="ConsPlusNormal"/>
              <w:jc w:val="both"/>
            </w:pPr>
            <w:r>
              <w:t>Разъяснение сути проблем и подготовка рекомендаций.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Консультирование по социально-медицинским вопросам должно обеспечивать оказание квалифицированной помощи получателям социальных услуг в правильном понимании и решении стоящих перед ними конкретных социально-медицинских проблем</w:t>
            </w:r>
          </w:p>
        </w:tc>
      </w:tr>
      <w:tr w:rsidR="00F64FE7" w:rsidRPr="0090213F">
        <w:tc>
          <w:tcPr>
            <w:tcW w:w="964" w:type="dxa"/>
          </w:tcPr>
          <w:p w:rsidR="00F64FE7" w:rsidRDefault="00F64FE7">
            <w:pPr>
              <w:pStyle w:val="ConsPlusNormal"/>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c>
          <w:tcPr>
            <w:tcW w:w="964" w:type="dxa"/>
          </w:tcPr>
          <w:p w:rsidR="00F64FE7" w:rsidRDefault="00F64FE7">
            <w:pPr>
              <w:pStyle w:val="ConsPlusNormal"/>
            </w:pPr>
            <w:r>
              <w:t>3.1.1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в год</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pPr>
            <w:r>
              <w:t>3.1.2</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1-го раза в год</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pPr>
            <w:r>
              <w:t>3.2.1</w:t>
            </w:r>
          </w:p>
        </w:tc>
        <w:tc>
          <w:tcPr>
            <w:tcW w:w="2494" w:type="dxa"/>
          </w:tcPr>
          <w:p w:rsidR="00F64FE7" w:rsidRDefault="00F64FE7">
            <w:pPr>
              <w:pStyle w:val="ConsPlusNormal"/>
              <w:jc w:val="both"/>
            </w:pPr>
            <w:r>
              <w:t>- консультация психолога</w:t>
            </w:r>
          </w:p>
        </w:tc>
        <w:tc>
          <w:tcPr>
            <w:tcW w:w="3912" w:type="dxa"/>
          </w:tcPr>
          <w:p w:rsidR="00F64FE7" w:rsidRDefault="00F64FE7">
            <w:pPr>
              <w:pStyle w:val="ConsPlusNormal"/>
              <w:jc w:val="both"/>
            </w:pPr>
            <w:r>
              <w:t>Консультирование проводится с целью выявления проблем, психологической подготовки к передаче в замещающую семью, определения объема и видов предполагаемой помощи.</w:t>
            </w:r>
          </w:p>
          <w:p w:rsidR="00F64FE7" w:rsidRDefault="00F64FE7">
            <w:pPr>
              <w:pStyle w:val="ConsPlusNormal"/>
              <w:jc w:val="both"/>
            </w:pPr>
            <w:r>
              <w:t>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Социально-психологическое консультирование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c>
          <w:tcPr>
            <w:tcW w:w="964" w:type="dxa"/>
          </w:tcPr>
          <w:p w:rsidR="00F64FE7" w:rsidRDefault="00F64FE7">
            <w:pPr>
              <w:pStyle w:val="ConsPlusNormal"/>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pPr>
            <w:r>
              <w:t>3.3.1</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индивидуальных занятий, направленных на преодоление негативных последствий травматического опыта ребенка, на формирование психологической готовности к проживанию в замещающей семье, на формирование базовых навыков, необходимых для успешной адаптации в замещающей семье. Услуга включает в себя мотивацию ребенка на проживание в замещающей семье.</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Психокоррекция, как активное психологическое воздействие, должна обеспечивать формирование у детей позитивного образа семьи, представлений о семейной системе и внутрисемейных взаимоотношениях, а также формирование мотивации ребенка на проживание в замещающей семье</w:t>
            </w:r>
          </w:p>
        </w:tc>
      </w:tr>
      <w:tr w:rsidR="00F64FE7" w:rsidRPr="0090213F">
        <w:tc>
          <w:tcPr>
            <w:tcW w:w="964" w:type="dxa"/>
          </w:tcPr>
          <w:p w:rsidR="00F64FE7" w:rsidRDefault="00F64FE7">
            <w:pPr>
              <w:pStyle w:val="ConsPlusNormal"/>
            </w:pPr>
            <w:r>
              <w:t>3.4</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1 раз в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c>
          <w:tcPr>
            <w:tcW w:w="964" w:type="dxa"/>
          </w:tcPr>
          <w:p w:rsidR="00F64FE7" w:rsidRDefault="00F64FE7">
            <w:pPr>
              <w:pStyle w:val="ConsPlusNormal"/>
            </w:pPr>
            <w:r>
              <w:t>3.5</w:t>
            </w:r>
          </w:p>
        </w:tc>
        <w:tc>
          <w:tcPr>
            <w:tcW w:w="2494" w:type="dxa"/>
          </w:tcPr>
          <w:p w:rsidR="00F64FE7" w:rsidRDefault="00F64FE7">
            <w:pPr>
              <w:pStyle w:val="ConsPlusNormal"/>
              <w:jc w:val="both"/>
            </w:pPr>
            <w:r>
              <w:t>Психологическая, в том числе экстренная, помощь</w:t>
            </w:r>
          </w:p>
        </w:tc>
        <w:tc>
          <w:tcPr>
            <w:tcW w:w="3912" w:type="dxa"/>
          </w:tcPr>
          <w:p w:rsidR="00F64FE7" w:rsidRDefault="00F64FE7">
            <w:pPr>
              <w:pStyle w:val="ConsPlusNormal"/>
              <w:jc w:val="both"/>
            </w:pPr>
            <w:r>
              <w:t>Выявление в ходе беседы психологических проблем, стоящих перед получателем социальных услуг. Проведение бесед, выслушивание, подбадривание, психологическая поддержка преодоления имеющихся трудностей.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психологическую помощь получателям социальных услуг, содействие в мобилизации их физических, духовных, личностных, интеллектуальных ресурсов для выхода из кризисного состояния, расширении у них диапазона приемлемых средств для самостоятельного решения возникших проблем и преодоления трудностей, укреплении уверенности в себе</w:t>
            </w:r>
          </w:p>
        </w:tc>
      </w:tr>
      <w:tr w:rsidR="00F64FE7" w:rsidRPr="0090213F">
        <w:tc>
          <w:tcPr>
            <w:tcW w:w="964" w:type="dxa"/>
          </w:tcPr>
          <w:p w:rsidR="00F64FE7" w:rsidRDefault="00F64FE7">
            <w:pPr>
              <w:pStyle w:val="ConsPlusNormal"/>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vMerge/>
          </w:tcPr>
          <w:p w:rsidR="00F64FE7" w:rsidRPr="0090213F" w:rsidRDefault="00F64FE7"/>
        </w:tc>
      </w:tr>
      <w:tr w:rsidR="00F64FE7" w:rsidRPr="0090213F">
        <w:tc>
          <w:tcPr>
            <w:tcW w:w="964" w:type="dxa"/>
          </w:tcPr>
          <w:p w:rsidR="00F64FE7" w:rsidRDefault="00F64FE7">
            <w:pPr>
              <w:pStyle w:val="ConsPlusNormal"/>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Организация различных форм досуговой деятельности (творческие мастерские, спортивные кружки и др.).</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96</w:t>
            </w:r>
          </w:p>
        </w:tc>
        <w:tc>
          <w:tcPr>
            <w:tcW w:w="3912" w:type="dxa"/>
            <w:vMerge/>
          </w:tcPr>
          <w:p w:rsidR="00F64FE7" w:rsidRPr="0090213F" w:rsidRDefault="00F64FE7"/>
        </w:tc>
      </w:tr>
      <w:tr w:rsidR="00F64FE7" w:rsidRPr="0090213F">
        <w:tc>
          <w:tcPr>
            <w:tcW w:w="964" w:type="dxa"/>
          </w:tcPr>
          <w:p w:rsidR="00F64FE7" w:rsidRDefault="00F64FE7">
            <w:pPr>
              <w:pStyle w:val="ConsPlusNormal"/>
            </w:pPr>
            <w:r>
              <w:t>4.1.4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получателям социальных услуг печатных изданий, настольных игр, доставленных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F64FE7" w:rsidRPr="0090213F">
        <w:tc>
          <w:tcPr>
            <w:tcW w:w="964" w:type="dxa"/>
          </w:tcPr>
          <w:p w:rsidR="00F64FE7" w:rsidRDefault="00F64FE7">
            <w:pPr>
              <w:pStyle w:val="ConsPlusNormal"/>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pPr>
            <w:r>
              <w:t>4.2.1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4.2.2</w:t>
            </w:r>
          </w:p>
        </w:tc>
        <w:tc>
          <w:tcPr>
            <w:tcW w:w="2494" w:type="dxa"/>
            <w:tcBorders>
              <w:bottom w:val="nil"/>
            </w:tcBorders>
          </w:tcPr>
          <w:p w:rsidR="00F64FE7" w:rsidRDefault="00F64FE7">
            <w:pPr>
              <w:pStyle w:val="ConsPlusNormal"/>
              <w:jc w:val="both"/>
            </w:pPr>
            <w:r>
              <w:t>- коррекционное занятие (групповое)</w:t>
            </w:r>
          </w:p>
        </w:tc>
        <w:tc>
          <w:tcPr>
            <w:tcW w:w="3912" w:type="dxa"/>
            <w:tcBorders>
              <w:bottom w:val="nil"/>
            </w:tcBorders>
          </w:tcPr>
          <w:p w:rsidR="00F64FE7" w:rsidRDefault="00F64FE7">
            <w:pPr>
              <w:pStyle w:val="ConsPlusNormal"/>
              <w:jc w:val="both"/>
            </w:pPr>
            <w:r>
              <w:t>Проведение групповых занятий (группы не более 7 человек) с детьми, направленных на преодоление негативных последствий травматического опыта ребенка, на формирование психологической готовности к проживанию в замещающей семье, на формирование базовых навыков, необходимых для успешной адаптации в замещающей семье. Услуга включает в себя мотивацию ребенка на проживание в замещающей семье.</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Ежедневно, кроме субботы, воскресенья</w:t>
            </w:r>
          </w:p>
        </w:tc>
        <w:tc>
          <w:tcPr>
            <w:tcW w:w="1020" w:type="dxa"/>
            <w:tcBorders>
              <w:bottom w:val="nil"/>
            </w:tcBorders>
          </w:tcPr>
          <w:p w:rsidR="00F64FE7" w:rsidRDefault="00F64FE7">
            <w:pPr>
              <w:pStyle w:val="ConsPlusNormal"/>
              <w:jc w:val="center"/>
            </w:pPr>
            <w:r>
              <w:t>260</w:t>
            </w:r>
          </w:p>
        </w:tc>
        <w:tc>
          <w:tcPr>
            <w:tcW w:w="3912" w:type="dxa"/>
            <w:tcBorders>
              <w:bottom w:val="nil"/>
            </w:tcBorders>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формирование у детей позитивного образа семьи, представлений о семейной системе и внутрисемейных взаимоотношениях, а также формирование мотивации ребенка на проживание в замещающей семье</w:t>
            </w:r>
          </w:p>
        </w:tc>
      </w:tr>
      <w:tr w:rsidR="00F64FE7" w:rsidRPr="0090213F">
        <w:tblPrEx>
          <w:tblBorders>
            <w:insideH w:val="none" w:sz="0" w:space="0" w:color="auto"/>
          </w:tblBorders>
        </w:tblPrEx>
        <w:tc>
          <w:tcPr>
            <w:tcW w:w="13606" w:type="dxa"/>
            <w:gridSpan w:val="6"/>
            <w:tcBorders>
              <w:top w:val="nil"/>
              <w:bottom w:val="nil"/>
            </w:tcBorders>
          </w:tcPr>
          <w:p w:rsidR="00F64FE7" w:rsidRDefault="00F64FE7">
            <w:pPr>
              <w:pStyle w:val="ConsPlusNormal"/>
              <w:jc w:val="both"/>
            </w:pPr>
            <w:r>
              <w:t xml:space="preserve">(в ред. </w:t>
            </w:r>
            <w:hyperlink r:id="rId487" w:history="1">
              <w:r>
                <w:rPr>
                  <w:color w:val="0000FF"/>
                </w:rPr>
                <w:t>приказа</w:t>
              </w:r>
            </w:hyperlink>
            <w:r>
              <w:t xml:space="preserve"> Минсоцразвития Новосибирской области от 23.09.2015 N 893)</w:t>
            </w:r>
          </w:p>
        </w:tc>
      </w:tr>
      <w:tr w:rsidR="00F64FE7" w:rsidRPr="0090213F">
        <w:tc>
          <w:tcPr>
            <w:tcW w:w="964" w:type="dxa"/>
          </w:tcPr>
          <w:p w:rsidR="00F64FE7" w:rsidRDefault="00F64FE7">
            <w:pPr>
              <w:pStyle w:val="ConsPlusNormal"/>
            </w:pPr>
            <w:r>
              <w:t>4.2.3</w:t>
            </w:r>
          </w:p>
        </w:tc>
        <w:tc>
          <w:tcPr>
            <w:tcW w:w="2494" w:type="dxa"/>
          </w:tcPr>
          <w:p w:rsidR="00F64FE7" w:rsidRDefault="00F64FE7">
            <w:pPr>
              <w:pStyle w:val="ConsPlusNormal"/>
              <w:jc w:val="both"/>
            </w:pPr>
            <w:r>
              <w:t>- коррекционное занятие (индивидуальное)</w:t>
            </w:r>
          </w:p>
        </w:tc>
        <w:tc>
          <w:tcPr>
            <w:tcW w:w="3912" w:type="dxa"/>
          </w:tcPr>
          <w:p w:rsidR="00F64FE7" w:rsidRDefault="00F64FE7">
            <w:pPr>
              <w:pStyle w:val="ConsPlusNormal"/>
              <w:jc w:val="both"/>
            </w:pPr>
            <w:r>
              <w:t>Услуга состоит в проведении индивидуальных занятий, направленных на преодоление негативных последствий травматического опыта ребенка, на формирование психологической готовности к проживанию в замещающей семье, на формирование базовых навыков, необходимых для успешной адаптации в замещающей семье. Услуга включает в себя мотивацию ребенка на проживание в замещающей семье.</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tcBorders>
              <w:top w:val="nil"/>
            </w:tcBorders>
          </w:tcPr>
          <w:p w:rsidR="00F64FE7" w:rsidRDefault="00F64FE7">
            <w:pPr>
              <w:pStyle w:val="ConsPlusNormal"/>
              <w:jc w:val="both"/>
              <w:rPr>
                <w:rFonts w:cs="Times New Roman"/>
              </w:rPr>
            </w:pPr>
          </w:p>
        </w:tc>
      </w:tr>
      <w:tr w:rsidR="00F64FE7" w:rsidRPr="0090213F">
        <w:tc>
          <w:tcPr>
            <w:tcW w:w="964" w:type="dxa"/>
          </w:tcPr>
          <w:p w:rsidR="00F64FE7" w:rsidRDefault="00F64FE7">
            <w:pPr>
              <w:pStyle w:val="ConsPlusNormal"/>
            </w:pPr>
            <w:r>
              <w:t>4.2.4</w:t>
            </w:r>
          </w:p>
        </w:tc>
        <w:tc>
          <w:tcPr>
            <w:tcW w:w="2494" w:type="dxa"/>
          </w:tcPr>
          <w:p w:rsidR="00F64FE7" w:rsidRDefault="00F64FE7">
            <w:pPr>
              <w:pStyle w:val="ConsPlusNormal"/>
              <w:jc w:val="both"/>
            </w:pPr>
            <w:r>
              <w:t>- занятие с логопедом (групповое)</w:t>
            </w:r>
          </w:p>
        </w:tc>
        <w:tc>
          <w:tcPr>
            <w:tcW w:w="3912" w:type="dxa"/>
          </w:tcPr>
          <w:p w:rsidR="00F64FE7" w:rsidRDefault="00F64FE7">
            <w:pPr>
              <w:pStyle w:val="ConsPlusNormal"/>
              <w:jc w:val="both"/>
            </w:pPr>
            <w:r>
              <w:t>Проведение групповых занятий с детьми дошкольного возраста в форме бесед, разъяснений, рекомендаций для усвоения знаний, умений, навыков.</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pPr>
            <w:r>
              <w:t>4.2.5</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104</w:t>
            </w:r>
          </w:p>
        </w:tc>
        <w:tc>
          <w:tcPr>
            <w:tcW w:w="3912" w:type="dxa"/>
            <w:vMerge/>
          </w:tcPr>
          <w:p w:rsidR="00F64FE7" w:rsidRPr="0090213F" w:rsidRDefault="00F64FE7"/>
        </w:tc>
      </w:tr>
      <w:tr w:rsidR="00F64FE7" w:rsidRPr="0090213F">
        <w:tc>
          <w:tcPr>
            <w:tcW w:w="964" w:type="dxa"/>
          </w:tcPr>
          <w:p w:rsidR="00F64FE7" w:rsidRDefault="00F64FE7">
            <w:pPr>
              <w:pStyle w:val="ConsPlusNormal"/>
            </w:pPr>
            <w:r>
              <w:t>4.2.6</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pPr>
            <w:r>
              <w:t>4.2.7</w:t>
            </w:r>
          </w:p>
        </w:tc>
        <w:tc>
          <w:tcPr>
            <w:tcW w:w="2494" w:type="dxa"/>
          </w:tcPr>
          <w:p w:rsidR="00F64FE7" w:rsidRDefault="00F64FE7">
            <w:pPr>
              <w:pStyle w:val="ConsPlusNormal"/>
              <w:jc w:val="both"/>
            </w:pPr>
            <w:r>
              <w:t>- оказание помощи в приготовлении домашнего задания по школьной программе</w:t>
            </w:r>
          </w:p>
        </w:tc>
        <w:tc>
          <w:tcPr>
            <w:tcW w:w="3912" w:type="dxa"/>
          </w:tcPr>
          <w:p w:rsidR="00F64FE7" w:rsidRDefault="00F64FE7">
            <w:pPr>
              <w:pStyle w:val="ConsPlusNormal"/>
              <w:jc w:val="both"/>
            </w:pPr>
            <w:r>
              <w:t>Проведение занятий (индивидуальных, групповых (группы не более 7 человек)) с детьми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Ежедневно, кроме субботы, воскресенья и в каникулярное время</w:t>
            </w:r>
          </w:p>
        </w:tc>
        <w:tc>
          <w:tcPr>
            <w:tcW w:w="1020" w:type="dxa"/>
          </w:tcPr>
          <w:p w:rsidR="00F64FE7" w:rsidRDefault="00F64FE7">
            <w:pPr>
              <w:pStyle w:val="ConsPlusNormal"/>
              <w:jc w:val="center"/>
            </w:pPr>
            <w:r>
              <w:t>150</w:t>
            </w:r>
          </w:p>
        </w:tc>
        <w:tc>
          <w:tcPr>
            <w:tcW w:w="3912" w:type="dxa"/>
          </w:tcPr>
          <w:p w:rsidR="00F64FE7" w:rsidRDefault="00F64FE7">
            <w:pPr>
              <w:pStyle w:val="ConsPlusNormal"/>
              <w:jc w:val="both"/>
            </w:pPr>
            <w:r>
              <w:t>Своевременная, систематическая организация получения или содействия в получении образовательных услуг воспитанниками в соответствии с их возрастом и уровнем развития</w:t>
            </w:r>
          </w:p>
        </w:tc>
      </w:tr>
      <w:tr w:rsidR="00F64FE7" w:rsidRPr="0090213F">
        <w:tc>
          <w:tcPr>
            <w:tcW w:w="964" w:type="dxa"/>
          </w:tcPr>
          <w:p w:rsidR="00F64FE7" w:rsidRDefault="00F64FE7">
            <w:pPr>
              <w:pStyle w:val="ConsPlusNormal"/>
            </w:pPr>
            <w:r>
              <w:t>4.2.8</w:t>
            </w:r>
          </w:p>
        </w:tc>
        <w:tc>
          <w:tcPr>
            <w:tcW w:w="2494" w:type="dxa"/>
          </w:tcPr>
          <w:p w:rsidR="00F64FE7" w:rsidRDefault="00F64FE7">
            <w:pPr>
              <w:pStyle w:val="ConsPlusNormal"/>
              <w:jc w:val="both"/>
            </w:pPr>
            <w:r>
              <w:t>- консультация педагога</w:t>
            </w:r>
          </w:p>
        </w:tc>
        <w:tc>
          <w:tcPr>
            <w:tcW w:w="3912" w:type="dxa"/>
          </w:tcPr>
          <w:p w:rsidR="00F64FE7" w:rsidRDefault="00F64FE7">
            <w:pPr>
              <w:pStyle w:val="ConsPlusNormal"/>
              <w:jc w:val="both"/>
            </w:pPr>
            <w:r>
              <w:t>Проведение индивидуальных консультаций с участием педагога для решения социально-педагогических проблем, и интерпретация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Социально-педагогическое консультирование - услуга, заключающаяся в получении информации от родителей получателя социальных услуг о его проблемах и обсуждении с ними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c>
          <w:tcPr>
            <w:tcW w:w="964" w:type="dxa"/>
          </w:tcPr>
          <w:p w:rsidR="00F64FE7" w:rsidRDefault="00F64FE7">
            <w:pPr>
              <w:pStyle w:val="ConsPlusNormal"/>
            </w:pPr>
            <w:r>
              <w:t>4.3</w:t>
            </w:r>
          </w:p>
        </w:tc>
        <w:tc>
          <w:tcPr>
            <w:tcW w:w="2494" w:type="dxa"/>
          </w:tcPr>
          <w:p w:rsidR="00F64FE7" w:rsidRDefault="00F64FE7">
            <w:pPr>
              <w:pStyle w:val="ConsPlusNormal"/>
              <w:jc w:val="both"/>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F64FE7" w:rsidRDefault="00F64FE7">
            <w:pPr>
              <w:pStyle w:val="ConsPlusNormal"/>
              <w:jc w:val="both"/>
            </w:pPr>
            <w:r>
              <w:t>Создание условий и проведение учебных занятий по школьной программе, специальной программе, осуществление контроля обучения, подготовка и направление документов в медико-педагогическую комиссию.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дезадаптации, уровня знаний, физического и психического состояния. 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дезадаптации, уровня знаний, физического и психического состояния</w:t>
            </w:r>
          </w:p>
        </w:tc>
      </w:tr>
      <w:tr w:rsidR="00F64FE7" w:rsidRPr="0090213F">
        <w:tc>
          <w:tcPr>
            <w:tcW w:w="964" w:type="dxa"/>
          </w:tcPr>
          <w:p w:rsidR="00F64FE7" w:rsidRDefault="00F64FE7">
            <w:pPr>
              <w:pStyle w:val="ConsPlusNormal"/>
            </w:pPr>
            <w:r>
              <w:t>4.4</w:t>
            </w:r>
          </w:p>
        </w:tc>
        <w:tc>
          <w:tcPr>
            <w:tcW w:w="2494" w:type="dxa"/>
          </w:tcPr>
          <w:p w:rsidR="00F64FE7" w:rsidRDefault="00F64FE7">
            <w:pPr>
              <w:pStyle w:val="ConsPlusNormal"/>
              <w:jc w:val="both"/>
            </w:pPr>
            <w:r>
              <w:t>Содействие в восстановлении утраченных контактов и связей с семьей, внутри семьи</w:t>
            </w:r>
          </w:p>
        </w:tc>
        <w:tc>
          <w:tcPr>
            <w:tcW w:w="3912" w:type="dxa"/>
          </w:tcPr>
          <w:p w:rsidR="00F64FE7" w:rsidRDefault="00F64FE7">
            <w:pPr>
              <w:pStyle w:val="ConsPlusNormal"/>
              <w:jc w:val="both"/>
            </w:pPr>
            <w:r>
              <w:t>Личное знакомство и установление контакта с ближним окружением получателя социальных услуг.</w:t>
            </w:r>
          </w:p>
          <w:p w:rsidR="00F64FE7" w:rsidRDefault="00F64FE7">
            <w:pPr>
              <w:pStyle w:val="ConsPlusNormal"/>
              <w:jc w:val="both"/>
            </w:pPr>
            <w:r>
              <w:t>Выявление проблем, стоящих перед родственниками и получателем социальных услуг, оказание помощи в формулировании запроса.</w:t>
            </w:r>
          </w:p>
          <w:p w:rsidR="00F64FE7" w:rsidRDefault="00F64FE7">
            <w:pPr>
              <w:pStyle w:val="ConsPlusNormal"/>
              <w:jc w:val="both"/>
            </w:pPr>
            <w:r>
              <w:t>Разъяснение сути проблем и определение возможных путей их решения.</w:t>
            </w:r>
          </w:p>
          <w:p w:rsidR="00F64FE7" w:rsidRDefault="00F64FE7">
            <w:pPr>
              <w:pStyle w:val="ConsPlusNormal"/>
              <w:jc w:val="both"/>
            </w:pPr>
            <w:r>
              <w:t>Определение реакции на имеющиеся проблемы и уровня мотивации к их преодолению.</w:t>
            </w:r>
          </w:p>
          <w:p w:rsidR="00F64FE7" w:rsidRDefault="00F64FE7">
            <w:pPr>
              <w:pStyle w:val="ConsPlusNormal"/>
              <w:jc w:val="both"/>
            </w:pPr>
            <w:r>
              <w:t>Разработка рекомендаций по решению стоящих перед ними проблем.</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F64FE7" w:rsidRPr="0090213F">
        <w:tc>
          <w:tcPr>
            <w:tcW w:w="964" w:type="dxa"/>
          </w:tcPr>
          <w:p w:rsidR="00F64FE7" w:rsidRDefault="00F64FE7">
            <w:pPr>
              <w:pStyle w:val="ConsPlusNormal"/>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pPr>
            <w:r>
              <w:t>5.1</w:t>
            </w:r>
          </w:p>
        </w:tc>
        <w:tc>
          <w:tcPr>
            <w:tcW w:w="12642" w:type="dxa"/>
            <w:gridSpan w:val="5"/>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c>
          <w:tcPr>
            <w:tcW w:w="964" w:type="dxa"/>
          </w:tcPr>
          <w:p w:rsidR="00F64FE7" w:rsidRDefault="00F64FE7">
            <w:pPr>
              <w:pStyle w:val="ConsPlusNormal"/>
            </w:pPr>
            <w:r>
              <w:t>5.1.1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тестирования направлено на оценку профессиональной пригодности, информирование о профессиональных интересах и возможностях; на подбор профессий, наиболее соответствующих особенностям получателей социальных услуг.</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Главная цель работы по профессиональному самоопределению воспитанников заключается в постепенном формировании внутренней готовности к осознанному и самостоятельному построению, в корректировке и реализации перспектив своего развития (профессионального, жизненного и личностного)</w:t>
            </w:r>
          </w:p>
        </w:tc>
      </w:tr>
      <w:tr w:rsidR="00F64FE7" w:rsidRPr="0090213F">
        <w:tc>
          <w:tcPr>
            <w:tcW w:w="964" w:type="dxa"/>
          </w:tcPr>
          <w:p w:rsidR="00F64FE7" w:rsidRDefault="00F64FE7">
            <w:pPr>
              <w:pStyle w:val="ConsPlusNormal"/>
            </w:pPr>
            <w:r>
              <w:t>5.1.2</w:t>
            </w:r>
          </w:p>
        </w:tc>
        <w:tc>
          <w:tcPr>
            <w:tcW w:w="2494" w:type="dxa"/>
          </w:tcPr>
          <w:p w:rsidR="00F64FE7" w:rsidRDefault="00F64FE7">
            <w:pPr>
              <w:pStyle w:val="ConsPlusNormal"/>
              <w:jc w:val="both"/>
            </w:pPr>
            <w:r>
              <w:t>- консультирование по выбору профессии в соответствии с физическими возможностями и умственными способностями</w:t>
            </w:r>
          </w:p>
        </w:tc>
        <w:tc>
          <w:tcPr>
            <w:tcW w:w="3912" w:type="dxa"/>
          </w:tcPr>
          <w:p w:rsidR="00F64FE7" w:rsidRDefault="00F64FE7">
            <w:pPr>
              <w:pStyle w:val="ConsPlusNormal"/>
              <w:jc w:val="both"/>
            </w:pPr>
            <w:r>
              <w:t>Проведение консультирования для эффективного профессионального выбора, подбора учебного заведения, для поиска и выбора места и характера работы.</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помощь в определении осознанного выбора профессии, обучении этой профессии, получении соответствующей квалификации и устройстве на работу по выбранной профессии</w:t>
            </w:r>
          </w:p>
        </w:tc>
      </w:tr>
      <w:tr w:rsidR="00F64FE7" w:rsidRPr="0090213F">
        <w:tc>
          <w:tcPr>
            <w:tcW w:w="964" w:type="dxa"/>
          </w:tcPr>
          <w:p w:rsidR="00F64FE7" w:rsidRDefault="00F64FE7">
            <w:pPr>
              <w:pStyle w:val="ConsPlusNormal"/>
            </w:pPr>
            <w:r>
              <w:t>5.1.3</w:t>
            </w:r>
          </w:p>
        </w:tc>
        <w:tc>
          <w:tcPr>
            <w:tcW w:w="2494" w:type="dxa"/>
          </w:tcPr>
          <w:p w:rsidR="00F64FE7" w:rsidRDefault="00F64FE7">
            <w:pPr>
              <w:pStyle w:val="ConsPlusNormal"/>
              <w:jc w:val="both"/>
            </w:pPr>
            <w:r>
              <w:t>- организация лечебно-трудовой деятельности в специально оборудованных мастерских, цехах, а также в подсобном хозяйстве</w:t>
            </w:r>
          </w:p>
        </w:tc>
        <w:tc>
          <w:tcPr>
            <w:tcW w:w="3912" w:type="dxa"/>
          </w:tcPr>
          <w:p w:rsidR="00F64FE7" w:rsidRDefault="00F64FE7">
            <w:pPr>
              <w:pStyle w:val="ConsPlusNormal"/>
              <w:jc w:val="both"/>
            </w:pPr>
            <w:r>
              <w:t>Услуга состоит в организации трудовой деятельности воспитанников, где формируются жизненно важные умения и качества личности, такие как самостоятельность, инициативность, умение принимать решение, работать в коллективе, самостоятельно получать знания, то есть тех качеств, которые помогут успешно адаптироваться в самостоятельной жизни.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48</w:t>
            </w:r>
          </w:p>
        </w:tc>
        <w:tc>
          <w:tcPr>
            <w:tcW w:w="3912" w:type="dxa"/>
          </w:tcPr>
          <w:p w:rsidR="00F64FE7" w:rsidRDefault="00F64FE7">
            <w:pPr>
              <w:pStyle w:val="ConsPlusNormal"/>
              <w:jc w:val="both"/>
            </w:pPr>
            <w:r>
              <w:t>Услуга должна обеспечивать привлечение получателей услуги к посильной трудовой деятельности, развитие у последних общетрудовых умений и способностей, психологической готовности к труду, формирование ответственного отношения к труду и его продуктам, на сознательный выбор профессии</w:t>
            </w:r>
          </w:p>
        </w:tc>
      </w:tr>
      <w:tr w:rsidR="00F64FE7" w:rsidRPr="0090213F">
        <w:tc>
          <w:tcPr>
            <w:tcW w:w="964" w:type="dxa"/>
          </w:tcPr>
          <w:p w:rsidR="00F64FE7" w:rsidRDefault="00F64FE7">
            <w:pPr>
              <w:pStyle w:val="ConsPlusNormal"/>
            </w:pPr>
            <w:r>
              <w:t>5.1.4</w:t>
            </w:r>
          </w:p>
        </w:tc>
        <w:tc>
          <w:tcPr>
            <w:tcW w:w="2494" w:type="dxa"/>
          </w:tcPr>
          <w:p w:rsidR="00F64FE7" w:rsidRDefault="00F64FE7">
            <w:pPr>
              <w:pStyle w:val="ConsPlusNormal"/>
              <w:jc w:val="both"/>
            </w:pPr>
            <w:r>
              <w:t>- групповое занятие по профориентации (при наличии рекомендации ИПР)</w:t>
            </w:r>
          </w:p>
        </w:tc>
        <w:tc>
          <w:tcPr>
            <w:tcW w:w="3912" w:type="dxa"/>
          </w:tcPr>
          <w:p w:rsidR="00F64FE7" w:rsidRDefault="00F64FE7">
            <w:pPr>
              <w:pStyle w:val="ConsPlusNormal"/>
              <w:jc w:val="both"/>
            </w:pPr>
            <w:r>
              <w:t>Проведение групповых занятий в различных формах (информационные беседы, дискуссии, семинары, коллективные творческие дела, профориентационные игры, анкетирование, встречи с работниками различных профессий).</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96</w:t>
            </w:r>
          </w:p>
        </w:tc>
        <w:tc>
          <w:tcPr>
            <w:tcW w:w="3912" w:type="dxa"/>
          </w:tcPr>
          <w:p w:rsidR="00F64FE7" w:rsidRDefault="00F64FE7">
            <w:pPr>
              <w:pStyle w:val="ConsPlusNormal"/>
              <w:jc w:val="both"/>
            </w:pPr>
            <w:r>
              <w:t>Организация профориентации должна помочь в выборе профессии, обучении этой профессии, получении соответствующей квалификации и устройстве на работу по выбранной профессии</w:t>
            </w:r>
          </w:p>
        </w:tc>
      </w:tr>
      <w:tr w:rsidR="00F64FE7" w:rsidRPr="0090213F">
        <w:tc>
          <w:tcPr>
            <w:tcW w:w="964" w:type="dxa"/>
          </w:tcPr>
          <w:p w:rsidR="00F64FE7" w:rsidRDefault="00F64FE7">
            <w:pPr>
              <w:pStyle w:val="ConsPlusNormal"/>
            </w:pPr>
            <w:r>
              <w:t>5.1.5</w:t>
            </w:r>
          </w:p>
        </w:tc>
        <w:tc>
          <w:tcPr>
            <w:tcW w:w="2494" w:type="dxa"/>
          </w:tcPr>
          <w:p w:rsidR="00F64FE7" w:rsidRDefault="00F64FE7">
            <w:pPr>
              <w:pStyle w:val="ConsPlusNormal"/>
              <w:jc w:val="both"/>
            </w:pPr>
            <w:r>
              <w:t>- индивидуальное занятие по профориентации (при наличии рекомендации ИПР)</w:t>
            </w:r>
          </w:p>
        </w:tc>
        <w:tc>
          <w:tcPr>
            <w:tcW w:w="3912" w:type="dxa"/>
          </w:tcPr>
          <w:p w:rsidR="00F64FE7" w:rsidRDefault="00F64FE7">
            <w:pPr>
              <w:pStyle w:val="ConsPlusNormal"/>
              <w:jc w:val="both"/>
            </w:pPr>
            <w:r>
              <w:t>Проведение индивидуальных занятий в различных формах (информационные беседы, дискуссии, семинары, коллективные творческие дела, профориентационные игры, анкетирование, встречи с работниками различных профессий). 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96</w:t>
            </w:r>
          </w:p>
        </w:tc>
        <w:tc>
          <w:tcPr>
            <w:tcW w:w="3912" w:type="dxa"/>
          </w:tcPr>
          <w:p w:rsidR="00F64FE7" w:rsidRDefault="00F64FE7">
            <w:pPr>
              <w:pStyle w:val="ConsPlusNormal"/>
              <w:jc w:val="both"/>
            </w:pPr>
            <w:r>
              <w:t>Организация профориентации должна помочь в выборе профессии, обучении этой профессии, получении соответствующей квалификации и устройстве на работу по выбранной профессии</w:t>
            </w:r>
          </w:p>
        </w:tc>
      </w:tr>
      <w:tr w:rsidR="00F64FE7" w:rsidRPr="0090213F">
        <w:tc>
          <w:tcPr>
            <w:tcW w:w="964" w:type="dxa"/>
          </w:tcPr>
          <w:p w:rsidR="00F64FE7" w:rsidRDefault="00F64FE7">
            <w:pPr>
              <w:pStyle w:val="ConsPlusNormal"/>
            </w:pPr>
            <w:r>
              <w:t>5.1.6</w:t>
            </w:r>
          </w:p>
        </w:tc>
        <w:tc>
          <w:tcPr>
            <w:tcW w:w="2494" w:type="dxa"/>
          </w:tcPr>
          <w:p w:rsidR="00F64FE7" w:rsidRDefault="00F64FE7">
            <w:pPr>
              <w:pStyle w:val="ConsPlusNormal"/>
              <w:jc w:val="both"/>
            </w:pPr>
            <w:r>
              <w:t>- обучение доступным профессиональным навыкам</w:t>
            </w:r>
          </w:p>
        </w:tc>
        <w:tc>
          <w:tcPr>
            <w:tcW w:w="3912" w:type="dxa"/>
          </w:tcPr>
          <w:p w:rsidR="00F64FE7" w:rsidRDefault="00F64FE7">
            <w:pPr>
              <w:pStyle w:val="ConsPlusNormal"/>
              <w:jc w:val="both"/>
            </w:pPr>
            <w:r>
              <w:t>Проведение обучающих мероприятий, способствующих профессиональному самоопределению выпускников и исходя из особенностей воспитанников, направлено на воспитание и обучение выпускника, способного освоить специальность в учреждении начального или среднего профессионального образования.</w:t>
            </w:r>
          </w:p>
          <w:p w:rsidR="00F64FE7" w:rsidRDefault="00F64FE7">
            <w:pPr>
              <w:pStyle w:val="ConsPlusNormal"/>
              <w:jc w:val="both"/>
            </w:pPr>
            <w:r>
              <w:t>Продолжительность услуги - от 0,75 часа до 4-х часов.</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96</w:t>
            </w:r>
          </w:p>
        </w:tc>
        <w:tc>
          <w:tcPr>
            <w:tcW w:w="3912" w:type="dxa"/>
          </w:tcPr>
          <w:p w:rsidR="00F64FE7" w:rsidRDefault="00F64FE7">
            <w:pPr>
              <w:pStyle w:val="ConsPlusNormal"/>
              <w:jc w:val="both"/>
            </w:pPr>
            <w:r>
              <w:t>Услуга обеспечивает формирование внутренней готовности к осознанному и самостоятельному построению, в корректировке и реализации перспектив своего развития (профессионального, жизненного и личностного)</w:t>
            </w:r>
          </w:p>
        </w:tc>
      </w:tr>
      <w:tr w:rsidR="00F64FE7" w:rsidRPr="0090213F">
        <w:tc>
          <w:tcPr>
            <w:tcW w:w="964" w:type="dxa"/>
          </w:tcPr>
          <w:p w:rsidR="00F64FE7" w:rsidRDefault="00F64FE7">
            <w:pPr>
              <w:pStyle w:val="ConsPlusNormal"/>
            </w:pPr>
            <w:r>
              <w:t>5.2</w:t>
            </w:r>
          </w:p>
        </w:tc>
        <w:tc>
          <w:tcPr>
            <w:tcW w:w="2494" w:type="dxa"/>
          </w:tcPr>
          <w:p w:rsidR="00F64FE7" w:rsidRDefault="00F64FE7">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Pr>
          <w:p w:rsidR="00F64FE7" w:rsidRDefault="00F64FE7">
            <w:pPr>
              <w:pStyle w:val="ConsPlusNormal"/>
              <w:jc w:val="both"/>
            </w:pPr>
            <w:r>
              <w:t>Проведение практических занятий, бесед по обучению получателя социальной услуги доступным социально-средовым и бытовым навыкам.</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48</w:t>
            </w:r>
          </w:p>
        </w:tc>
        <w:tc>
          <w:tcPr>
            <w:tcW w:w="3912" w:type="dxa"/>
          </w:tcPr>
          <w:p w:rsidR="00F64FE7" w:rsidRDefault="00F64FE7">
            <w:pPr>
              <w:pStyle w:val="ConsPlusNormal"/>
              <w:jc w:val="both"/>
            </w:pPr>
            <w:r>
              <w:t>Обучение основам домоводства должно быть наглядным и эффективным, в результате чего получатели социальной услуги должны в полном объеме освоить такие бытовые процедуры, как приготовление пищи, мелкий ремонт одежды, уход за квартирой и т.п.</w:t>
            </w:r>
          </w:p>
        </w:tc>
      </w:tr>
      <w:tr w:rsidR="00F64FE7" w:rsidRPr="0090213F">
        <w:tc>
          <w:tcPr>
            <w:tcW w:w="964" w:type="dxa"/>
          </w:tcPr>
          <w:p w:rsidR="00F64FE7" w:rsidRDefault="00F64FE7">
            <w:pPr>
              <w:pStyle w:val="ConsPlusNormal"/>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pPr>
            <w:r>
              <w:t>6.1</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pPr>
            <w:r>
              <w:t>6.2</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Услуга предусматривает получение детьми школьного возраста - получателями социальных услуг квалифицированной юридической помощи, разъяснение специалистами интересующих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6.3</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pPr>
            <w:r>
              <w:t>6.3.1</w:t>
            </w:r>
          </w:p>
        </w:tc>
        <w:tc>
          <w:tcPr>
            <w:tcW w:w="2494" w:type="dxa"/>
          </w:tcPr>
          <w:p w:rsidR="00F64FE7" w:rsidRDefault="00F64FE7">
            <w:pPr>
              <w:pStyle w:val="ConsPlusNormal"/>
              <w:jc w:val="both"/>
            </w:pPr>
            <w:r>
              <w:t>- обеспечение представительства для защиты прав и интересов в суде</w:t>
            </w:r>
          </w:p>
        </w:tc>
        <w:tc>
          <w:tcPr>
            <w:tcW w:w="3912" w:type="dxa"/>
          </w:tcPr>
          <w:p w:rsidR="00F64FE7" w:rsidRDefault="00F64FE7">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6.3.2</w:t>
            </w:r>
          </w:p>
        </w:tc>
        <w:tc>
          <w:tcPr>
            <w:tcW w:w="2494" w:type="dxa"/>
          </w:tcPr>
          <w:p w:rsidR="00F64FE7" w:rsidRDefault="00F64FE7">
            <w:pPr>
              <w:pStyle w:val="ConsPlusNormal"/>
              <w:jc w:val="both"/>
            </w:pPr>
            <w:r>
              <w:t>- содействие в подготовке запросов, заявлений, направлений, ходатайств</w:t>
            </w:r>
          </w:p>
        </w:tc>
        <w:tc>
          <w:tcPr>
            <w:tcW w:w="3912" w:type="dxa"/>
          </w:tcPr>
          <w:p w:rsidR="00F64FE7" w:rsidRDefault="00F64FE7">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pPr>
            <w:r>
              <w:t>7.1</w:t>
            </w:r>
          </w:p>
        </w:tc>
        <w:tc>
          <w:tcPr>
            <w:tcW w:w="12642" w:type="dxa"/>
            <w:gridSpan w:val="5"/>
          </w:tcPr>
          <w:p w:rsidR="00F64FE7" w:rsidRDefault="00F64FE7">
            <w:pPr>
              <w:pStyle w:val="ConsPlusNormal"/>
              <w:jc w:val="both"/>
            </w:pPr>
            <w:r>
              <w:t xml:space="preserve">Проведение социально-реабилитационных мероприятий в сфере социального обслуживания </w:t>
            </w:r>
            <w:hyperlink w:anchor="P10534" w:history="1">
              <w:r>
                <w:rPr>
                  <w:color w:val="0000FF"/>
                </w:rPr>
                <w:t>&lt;*&gt;</w:t>
              </w:r>
            </w:hyperlink>
            <w:r>
              <w:t>:</w:t>
            </w:r>
          </w:p>
        </w:tc>
      </w:tr>
      <w:tr w:rsidR="00F64FE7" w:rsidRPr="0090213F">
        <w:tc>
          <w:tcPr>
            <w:tcW w:w="964" w:type="dxa"/>
          </w:tcPr>
          <w:p w:rsidR="00F64FE7" w:rsidRDefault="00F64FE7">
            <w:pPr>
              <w:pStyle w:val="ConsPlusNormal"/>
            </w:pPr>
            <w:r>
              <w:t>7.1.1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40</w:t>
            </w:r>
          </w:p>
        </w:tc>
        <w:tc>
          <w:tcPr>
            <w:tcW w:w="3912" w:type="dxa"/>
            <w:vMerge w:val="restart"/>
          </w:tcPr>
          <w:p w:rsidR="00F64FE7" w:rsidRDefault="00F64FE7">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w:t>
            </w:r>
          </w:p>
          <w:p w:rsidR="00F64FE7" w:rsidRDefault="00F64FE7">
            <w:pPr>
              <w:pStyle w:val="ConsPlusNormal"/>
              <w:jc w:val="both"/>
            </w:pPr>
            <w:r>
              <w:t>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pPr>
            <w:r>
              <w:t>7.1.2</w:t>
            </w:r>
          </w:p>
        </w:tc>
        <w:tc>
          <w:tcPr>
            <w:tcW w:w="2494" w:type="dxa"/>
          </w:tcPr>
          <w:p w:rsidR="00F64FE7" w:rsidRDefault="00F64FE7">
            <w:pPr>
              <w:pStyle w:val="ConsPlusNormal"/>
              <w:jc w:val="both"/>
            </w:pPr>
            <w:r>
              <w:t>- массаж общий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20</w:t>
            </w:r>
          </w:p>
        </w:tc>
        <w:tc>
          <w:tcPr>
            <w:tcW w:w="3912" w:type="dxa"/>
            <w:vMerge/>
          </w:tcPr>
          <w:p w:rsidR="00F64FE7" w:rsidRPr="0090213F" w:rsidRDefault="00F64FE7"/>
        </w:tc>
      </w:tr>
      <w:tr w:rsidR="00F64FE7" w:rsidRPr="0090213F">
        <w:tc>
          <w:tcPr>
            <w:tcW w:w="964" w:type="dxa"/>
          </w:tcPr>
          <w:p w:rsidR="00F64FE7" w:rsidRDefault="00F64FE7">
            <w:pPr>
              <w:pStyle w:val="ConsPlusNormal"/>
            </w:pPr>
            <w:r>
              <w:t>7.1.3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pPr>
            <w:r>
              <w:t>7.2</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c>
          <w:tcPr>
            <w:tcW w:w="964" w:type="dxa"/>
          </w:tcPr>
          <w:p w:rsidR="00F64FE7" w:rsidRDefault="00F64FE7">
            <w:pPr>
              <w:pStyle w:val="ConsPlusNormal"/>
            </w:pPr>
            <w:r>
              <w:t>7.2.1</w:t>
            </w:r>
          </w:p>
        </w:tc>
        <w:tc>
          <w:tcPr>
            <w:tcW w:w="2494" w:type="dxa"/>
          </w:tcPr>
          <w:p w:rsidR="00F64FE7" w:rsidRDefault="00F64FE7">
            <w:pPr>
              <w:pStyle w:val="ConsPlusNormal"/>
              <w:jc w:val="both"/>
            </w:pPr>
            <w:r>
              <w:t>- индивидуальное занятие</w:t>
            </w:r>
          </w:p>
        </w:tc>
        <w:tc>
          <w:tcPr>
            <w:tcW w:w="3912" w:type="dxa"/>
            <w:vMerge w:val="restart"/>
          </w:tcPr>
          <w:p w:rsidR="00F64FE7" w:rsidRDefault="00F64FE7">
            <w:pPr>
              <w:pStyle w:val="ConsPlusNormal"/>
              <w:jc w:val="both"/>
            </w:pPr>
            <w:r>
              <w:t>Проведение групповых (индивидуальных) практических занятий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52</w:t>
            </w:r>
          </w:p>
        </w:tc>
        <w:tc>
          <w:tcPr>
            <w:tcW w:w="3912" w:type="dxa"/>
            <w:vMerge w:val="restart"/>
          </w:tcPr>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социальных услуг, повышение их интеллектуального уровня и адаптацию к сложившимся условиям жизни и быта</w:t>
            </w:r>
          </w:p>
        </w:tc>
      </w:tr>
      <w:tr w:rsidR="00F64FE7" w:rsidRPr="0090213F">
        <w:tc>
          <w:tcPr>
            <w:tcW w:w="964" w:type="dxa"/>
          </w:tcPr>
          <w:p w:rsidR="00F64FE7" w:rsidRDefault="00F64FE7">
            <w:pPr>
              <w:pStyle w:val="ConsPlusNormal"/>
            </w:pPr>
            <w:r>
              <w:t>7.2.2</w:t>
            </w:r>
          </w:p>
        </w:tc>
        <w:tc>
          <w:tcPr>
            <w:tcW w:w="2494" w:type="dxa"/>
          </w:tcPr>
          <w:p w:rsidR="00F64FE7" w:rsidRDefault="00F64FE7">
            <w:pPr>
              <w:pStyle w:val="ConsPlusNormal"/>
              <w:jc w:val="both"/>
            </w:pPr>
            <w:r>
              <w:t>- групповое занятие</w:t>
            </w:r>
          </w:p>
        </w:tc>
        <w:tc>
          <w:tcPr>
            <w:tcW w:w="3912" w:type="dxa"/>
            <w:vMerge/>
          </w:tcPr>
          <w:p w:rsidR="00F64FE7" w:rsidRPr="0090213F" w:rsidRDefault="00F64FE7"/>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260</w:t>
            </w:r>
          </w:p>
        </w:tc>
        <w:tc>
          <w:tcPr>
            <w:tcW w:w="3912" w:type="dxa"/>
            <w:vMerge/>
          </w:tcPr>
          <w:p w:rsidR="00F64FE7" w:rsidRPr="0090213F" w:rsidRDefault="00F64FE7"/>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23" w:name="P10534"/>
      <w:bookmarkEnd w:id="23"/>
      <w:r>
        <w:t>&lt;*&gt; - при наличии лицензии на осуществление медицинской деятельности.</w:t>
      </w:r>
    </w:p>
    <w:p w:rsidR="00F64FE7" w:rsidRDefault="00F64FE7">
      <w:pPr>
        <w:pStyle w:val="ConsPlusNormal"/>
        <w:jc w:val="both"/>
      </w:pPr>
      <w:r>
        <w:t xml:space="preserve">(п. 21 введен </w:t>
      </w:r>
      <w:hyperlink r:id="rId488" w:history="1">
        <w:r>
          <w:rPr>
            <w:color w:val="0000FF"/>
          </w:rPr>
          <w:t>приказом</w:t>
        </w:r>
      </w:hyperlink>
      <w:r>
        <w:t xml:space="preserve"> Минсоцразвития Новосибирской области от 25.08.2015 N 787)</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22. Стандарты социальных услуг, предоставляемых семьям с детьми, испытывающим трудности в социальной адаптации, в стационарной форме временного проживания.</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14 календарных дней (на 2 получателей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48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Постоянно (с момента поступления до момента выбытия)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F64FE7" w:rsidRPr="0090213F">
        <w:tc>
          <w:tcPr>
            <w:tcW w:w="964" w:type="dxa"/>
          </w:tcPr>
          <w:p w:rsidR="00F64FE7" w:rsidRDefault="00F64FE7">
            <w:pPr>
              <w:pStyle w:val="ConsPlusNormal"/>
              <w:jc w:val="both"/>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w:t>
            </w:r>
          </w:p>
        </w:tc>
        <w:tc>
          <w:tcPr>
            <w:tcW w:w="1304" w:type="dxa"/>
          </w:tcPr>
          <w:p w:rsidR="00F64FE7" w:rsidRDefault="00F64FE7">
            <w:pPr>
              <w:pStyle w:val="ConsPlusNormal"/>
              <w:jc w:val="both"/>
            </w:pPr>
            <w:r>
              <w:t>Постоянно (с момента поступления до момента выбытия)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jc w:val="both"/>
            </w:pPr>
            <w:r>
              <w:t>1.3.1</w:t>
            </w:r>
          </w:p>
        </w:tc>
        <w:tc>
          <w:tcPr>
            <w:tcW w:w="2494" w:type="dxa"/>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49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c>
          <w:tcPr>
            <w:tcW w:w="964" w:type="dxa"/>
          </w:tcPr>
          <w:p w:rsidR="00F64FE7" w:rsidRDefault="00F64FE7">
            <w:pPr>
              <w:pStyle w:val="ConsPlusNormal"/>
              <w:jc w:val="both"/>
            </w:pPr>
            <w:r>
              <w:t>1.4</w:t>
            </w:r>
          </w:p>
        </w:tc>
        <w:tc>
          <w:tcPr>
            <w:tcW w:w="2494" w:type="dxa"/>
          </w:tcPr>
          <w:p w:rsidR="00F64FE7" w:rsidRDefault="00F64FE7">
            <w:pPr>
              <w:pStyle w:val="ConsPlusNormal"/>
              <w:jc w:val="both"/>
            </w:pPr>
            <w:r>
              <w:t>Обеспечение питанием согласно утвержденным нормативам</w:t>
            </w:r>
          </w:p>
        </w:tc>
        <w:tc>
          <w:tcPr>
            <w:tcW w:w="3912" w:type="dxa"/>
          </w:tcPr>
          <w:p w:rsidR="00F64FE7" w:rsidRDefault="00F64FE7">
            <w:pPr>
              <w:pStyle w:val="ConsPlusNormal"/>
              <w:jc w:val="both"/>
            </w:pPr>
            <w:r>
              <w:t xml:space="preserve">Ежедневное обеспечение питанием согласно нормативам, утвержденным </w:t>
            </w:r>
            <w:hyperlink r:id="rId491"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5-ти раз ежедневно</w:t>
            </w:r>
          </w:p>
        </w:tc>
        <w:tc>
          <w:tcPr>
            <w:tcW w:w="1020" w:type="dxa"/>
          </w:tcPr>
          <w:p w:rsidR="00F64FE7" w:rsidRDefault="00F64FE7">
            <w:pPr>
              <w:pStyle w:val="ConsPlusNormal"/>
              <w:jc w:val="center"/>
            </w:pPr>
            <w:r>
              <w:t>168</w:t>
            </w:r>
          </w:p>
        </w:tc>
        <w:tc>
          <w:tcPr>
            <w:tcW w:w="3912" w:type="dxa"/>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c>
          <w:tcPr>
            <w:tcW w:w="964" w:type="dxa"/>
          </w:tcPr>
          <w:p w:rsidR="00F64FE7" w:rsidRDefault="00F64FE7">
            <w:pPr>
              <w:pStyle w:val="ConsPlusNormal"/>
              <w:jc w:val="both"/>
            </w:pPr>
            <w:r>
              <w:t>1.5</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jc w:val="both"/>
            </w:pPr>
            <w:r>
              <w:t>1.5.1</w:t>
            </w:r>
          </w:p>
        </w:tc>
        <w:tc>
          <w:tcPr>
            <w:tcW w:w="2494" w:type="dxa"/>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1.5.2</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1.5.3</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1.6.1</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pPr>
            <w:r>
              <w:t>1.6.2</w:t>
            </w:r>
          </w:p>
        </w:tc>
        <w:tc>
          <w:tcPr>
            <w:tcW w:w="2494" w:type="dxa"/>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pPr>
            <w:r>
              <w:t>1.7</w:t>
            </w:r>
          </w:p>
        </w:tc>
        <w:tc>
          <w:tcPr>
            <w:tcW w:w="12642" w:type="dxa"/>
            <w:gridSpan w:val="5"/>
          </w:tcPr>
          <w:p w:rsidR="00F64FE7" w:rsidRDefault="00F64FE7">
            <w:pPr>
              <w:pStyle w:val="ConsPlusNormal"/>
              <w:jc w:val="both"/>
            </w:pPr>
            <w:r>
              <w:t>Сопровождение на прогулке:</w:t>
            </w:r>
          </w:p>
        </w:tc>
      </w:tr>
      <w:tr w:rsidR="00F64FE7" w:rsidRPr="0090213F">
        <w:tc>
          <w:tcPr>
            <w:tcW w:w="964" w:type="dxa"/>
          </w:tcPr>
          <w:p w:rsidR="00F64FE7" w:rsidRDefault="00F64FE7">
            <w:pPr>
              <w:pStyle w:val="ConsPlusNormal"/>
              <w:jc w:val="both"/>
            </w:pPr>
            <w:r>
              <w:t>1.7.1</w:t>
            </w:r>
          </w:p>
        </w:tc>
        <w:tc>
          <w:tcPr>
            <w:tcW w:w="2494" w:type="dxa"/>
          </w:tcPr>
          <w:p w:rsidR="00F64FE7" w:rsidRDefault="00F64FE7">
            <w:pPr>
              <w:pStyle w:val="ConsPlusNormal"/>
              <w:jc w:val="both"/>
            </w:pPr>
            <w:r>
              <w:t>- сопровождение на прогулке коллективной</w:t>
            </w:r>
          </w:p>
        </w:tc>
        <w:tc>
          <w:tcPr>
            <w:tcW w:w="3912" w:type="dxa"/>
          </w:tcPr>
          <w:p w:rsidR="00F64FE7" w:rsidRDefault="00F64FE7">
            <w:pPr>
              <w:pStyle w:val="ConsPlusNormal"/>
              <w:jc w:val="both"/>
            </w:pPr>
            <w:r>
              <w:t>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ежедневно</w:t>
            </w:r>
          </w:p>
        </w:tc>
        <w:tc>
          <w:tcPr>
            <w:tcW w:w="1020" w:type="dxa"/>
          </w:tcPr>
          <w:p w:rsidR="00F64FE7" w:rsidRDefault="00F64FE7">
            <w:pPr>
              <w:pStyle w:val="ConsPlusNormal"/>
              <w:jc w:val="center"/>
            </w:pPr>
            <w:r>
              <w:t>56</w:t>
            </w:r>
          </w:p>
        </w:tc>
        <w:tc>
          <w:tcPr>
            <w:tcW w:w="3912" w:type="dxa"/>
          </w:tcPr>
          <w:p w:rsidR="00F64FE7" w:rsidRDefault="00F64FE7">
            <w:pPr>
              <w:pStyle w:val="ConsPlusNormal"/>
              <w:jc w:val="both"/>
            </w:pPr>
            <w:r>
              <w:t>Прогулка групповая (группы не более 7 человек) осуществляется в сопровождении сотрудника организации социального обслуживания</w:t>
            </w:r>
          </w:p>
        </w:tc>
      </w:tr>
      <w:tr w:rsidR="00F64FE7" w:rsidRPr="0090213F">
        <w:tc>
          <w:tcPr>
            <w:tcW w:w="964" w:type="dxa"/>
          </w:tcPr>
          <w:p w:rsidR="00F64FE7" w:rsidRDefault="00F64FE7">
            <w:pPr>
              <w:pStyle w:val="ConsPlusNormal"/>
              <w:jc w:val="both"/>
            </w:pPr>
            <w:r>
              <w:t>1.8</w:t>
            </w:r>
          </w:p>
        </w:tc>
        <w:tc>
          <w:tcPr>
            <w:tcW w:w="12642" w:type="dxa"/>
            <w:gridSpan w:val="5"/>
          </w:tcPr>
          <w:p w:rsidR="00F64FE7" w:rsidRDefault="00F64FE7">
            <w:pPr>
              <w:pStyle w:val="ConsPlusNormal"/>
              <w:jc w:val="both"/>
            </w:pPr>
            <w:r>
              <w:t>Уборка жилых помещений:</w:t>
            </w:r>
          </w:p>
        </w:tc>
      </w:tr>
      <w:tr w:rsidR="00F64FE7" w:rsidRPr="0090213F">
        <w:tc>
          <w:tcPr>
            <w:tcW w:w="964" w:type="dxa"/>
          </w:tcPr>
          <w:p w:rsidR="00F64FE7" w:rsidRDefault="00F64FE7">
            <w:pPr>
              <w:pStyle w:val="ConsPlusNormal"/>
              <w:jc w:val="both"/>
            </w:pPr>
            <w:r>
              <w:t>1.8.1</w:t>
            </w:r>
          </w:p>
        </w:tc>
        <w:tc>
          <w:tcPr>
            <w:tcW w:w="2494" w:type="dxa"/>
          </w:tcPr>
          <w:p w:rsidR="00F64FE7" w:rsidRDefault="00F64FE7">
            <w:pPr>
              <w:pStyle w:val="ConsPlusNormal"/>
              <w:jc w:val="both"/>
            </w:pPr>
            <w:r>
              <w:t>- влажная уборка помещений</w:t>
            </w:r>
          </w:p>
        </w:tc>
        <w:tc>
          <w:tcPr>
            <w:tcW w:w="3912" w:type="dxa"/>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56</w:t>
            </w:r>
          </w:p>
        </w:tc>
        <w:tc>
          <w:tcPr>
            <w:tcW w:w="3912" w:type="dxa"/>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c>
          <w:tcPr>
            <w:tcW w:w="964" w:type="dxa"/>
          </w:tcPr>
          <w:p w:rsidR="00F64FE7" w:rsidRDefault="00F64FE7">
            <w:pPr>
              <w:pStyle w:val="ConsPlusNormal"/>
              <w:jc w:val="both"/>
            </w:pPr>
            <w:r>
              <w:t>1.9</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Составление индивидуального плана социального обслуживания осуществляется опросом получателя социальных услуг, заслушиванием пояснений законного представителя, наблюдением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 - 1 специалист</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pPr>
            <w:r>
              <w:t xml:space="preserve">Проведение первичного медицинского осмотра и первичной санитарной обработки </w:t>
            </w:r>
            <w:hyperlink w:anchor="P10992" w:history="1">
              <w:r>
                <w:rPr>
                  <w:color w:val="0000FF"/>
                </w:rPr>
                <w:t>&lt;*&gt;</w:t>
              </w:r>
            </w:hyperlink>
            <w:r>
              <w:t>:</w:t>
            </w:r>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ИПР</w:t>
            </w:r>
          </w:p>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 посещение в случае госпитализации</w:t>
            </w:r>
          </w:p>
        </w:tc>
        <w:tc>
          <w:tcPr>
            <w:tcW w:w="3912" w:type="dxa"/>
          </w:tcPr>
          <w:p w:rsidR="00F64FE7" w:rsidRDefault="00F64FE7">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своевременное посещение в случае госпитализации</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0992" w:history="1">
              <w:r>
                <w:rPr>
                  <w:color w:val="0000FF"/>
                </w:rPr>
                <w:t>&lt;*&gt;</w:t>
              </w:r>
            </w:hyperlink>
            <w:r>
              <w:t>:</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28</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коррекции оказываемых реабилитационных мероприятий</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0992" w:history="1">
              <w:r>
                <w:rPr>
                  <w:color w:val="0000FF"/>
                </w:rPr>
                <w:t>&lt;*&gt;</w:t>
              </w:r>
            </w:hyperlink>
            <w:r>
              <w:t>:</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отношению к получателям социальных услуг</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10992" w:history="1">
              <w:r>
                <w:rPr>
                  <w:color w:val="0000FF"/>
                </w:rPr>
                <w:t>&lt;*&gt;</w:t>
              </w:r>
            </w:hyperlink>
          </w:p>
        </w:tc>
        <w:tc>
          <w:tcPr>
            <w:tcW w:w="3912" w:type="dxa"/>
          </w:tcPr>
          <w:p w:rsidR="00F64FE7" w:rsidRDefault="00F64FE7">
            <w:pPr>
              <w:pStyle w:val="ConsPlusNormal"/>
              <w:jc w:val="both"/>
            </w:pPr>
            <w:r>
              <w:t>Подготовка лекарственных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rPr>
                <w:rFonts w:cs="Times New Roman"/>
              </w:rPr>
            </w:pPr>
            <w:r>
              <w:t xml:space="preserve">- фитотерапия </w:t>
            </w:r>
            <w:hyperlink w:anchor="P10992"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2.6.3</w:t>
            </w:r>
          </w:p>
        </w:tc>
        <w:tc>
          <w:tcPr>
            <w:tcW w:w="2494" w:type="dxa"/>
          </w:tcPr>
          <w:p w:rsidR="00F64FE7" w:rsidRDefault="00F64FE7">
            <w:pPr>
              <w:pStyle w:val="ConsPlusNormal"/>
              <w:jc w:val="both"/>
              <w:rPr>
                <w:rFonts w:cs="Times New Roman"/>
              </w:rPr>
            </w:pPr>
            <w:r>
              <w:t xml:space="preserve">- кислородный коктейль </w:t>
            </w:r>
            <w:hyperlink w:anchor="P10992"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должна обеспечить удовлетворение потребностей клиента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2.7</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2.7.1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10992"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2.7.2</w:t>
            </w:r>
          </w:p>
        </w:tc>
        <w:tc>
          <w:tcPr>
            <w:tcW w:w="2494" w:type="dxa"/>
          </w:tcPr>
          <w:p w:rsidR="00F64FE7" w:rsidRDefault="00F64FE7">
            <w:pPr>
              <w:pStyle w:val="ConsPlusNormal"/>
              <w:jc w:val="both"/>
            </w:pPr>
            <w:r>
              <w:t>- гимнастика</w:t>
            </w:r>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2.8</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2.8.1</w:t>
            </w:r>
          </w:p>
        </w:tc>
        <w:tc>
          <w:tcPr>
            <w:tcW w:w="2494" w:type="dxa"/>
          </w:tcPr>
          <w:p w:rsidR="00F64FE7" w:rsidRDefault="00F64FE7">
            <w:pPr>
              <w:pStyle w:val="ConsPlusNormal"/>
              <w:jc w:val="both"/>
              <w:rPr>
                <w:rFonts w:cs="Times New Roman"/>
              </w:rPr>
            </w:pPr>
            <w:r>
              <w:t xml:space="preserve">- прием врача-специалиста в учреждении </w:t>
            </w:r>
            <w:hyperlink w:anchor="P10992" w:history="1">
              <w:r>
                <w:rPr>
                  <w:color w:val="0000FF"/>
                </w:rPr>
                <w:t>&lt;*&gt;</w:t>
              </w:r>
            </w:hyperlink>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1 услуга - 1 осмотр</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F64FE7" w:rsidRPr="0090213F">
        <w:tc>
          <w:tcPr>
            <w:tcW w:w="964" w:type="dxa"/>
          </w:tcPr>
          <w:p w:rsidR="00F64FE7" w:rsidRDefault="00F64FE7">
            <w:pPr>
              <w:pStyle w:val="ConsPlusNormal"/>
              <w:jc w:val="both"/>
            </w:pPr>
            <w:r>
              <w:t>2.8.2</w:t>
            </w:r>
          </w:p>
        </w:tc>
        <w:tc>
          <w:tcPr>
            <w:tcW w:w="2494" w:type="dxa"/>
          </w:tcPr>
          <w:p w:rsidR="00F64FE7" w:rsidRDefault="00F64FE7">
            <w:pPr>
              <w:pStyle w:val="ConsPlusNormal"/>
              <w:jc w:val="both"/>
              <w:rPr>
                <w:rFonts w:cs="Times New Roman"/>
              </w:rPr>
            </w:pPr>
            <w:r>
              <w:t xml:space="preserve">- оформление эпикриза с рекомендациями </w:t>
            </w:r>
            <w:hyperlink w:anchor="P10992" w:history="1">
              <w:r>
                <w:rPr>
                  <w:color w:val="0000FF"/>
                </w:rPr>
                <w:t>&lt;*&gt;</w:t>
              </w:r>
            </w:hyperlink>
          </w:p>
        </w:tc>
        <w:tc>
          <w:tcPr>
            <w:tcW w:w="3912" w:type="dxa"/>
          </w:tcPr>
          <w:p w:rsidR="00F64FE7" w:rsidRDefault="00F64FE7">
            <w:pPr>
              <w:pStyle w:val="ConsPlusNormal"/>
              <w:jc w:val="both"/>
            </w:pPr>
            <w:r>
              <w:t>Знакомство с медицинской документацией и обобщение данных о получателе социальных услуг.</w:t>
            </w:r>
          </w:p>
          <w:p w:rsidR="00F64FE7" w:rsidRDefault="00F64FE7">
            <w:pPr>
              <w:pStyle w:val="ConsPlusNormal"/>
              <w:jc w:val="both"/>
            </w:pPr>
            <w:r>
              <w:t>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выписке</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Выдача получателю социальных услуг эпикриза с рекомендациями</w:t>
            </w:r>
          </w:p>
        </w:tc>
      </w:tr>
      <w:tr w:rsidR="00F64FE7" w:rsidRPr="0090213F">
        <w:tc>
          <w:tcPr>
            <w:tcW w:w="964" w:type="dxa"/>
          </w:tcPr>
          <w:p w:rsidR="00F64FE7" w:rsidRDefault="00F64FE7">
            <w:pPr>
              <w:pStyle w:val="ConsPlusNormal"/>
              <w:jc w:val="both"/>
            </w:pPr>
            <w:r>
              <w:t>2.9</w:t>
            </w:r>
          </w:p>
        </w:tc>
        <w:tc>
          <w:tcPr>
            <w:tcW w:w="12642" w:type="dxa"/>
            <w:gridSpan w:val="5"/>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c>
          <w:tcPr>
            <w:tcW w:w="964" w:type="dxa"/>
          </w:tcPr>
          <w:p w:rsidR="00F64FE7" w:rsidRDefault="00F64FE7">
            <w:pPr>
              <w:pStyle w:val="ConsPlusNormal"/>
              <w:jc w:val="both"/>
            </w:pPr>
            <w:r>
              <w:t>2.9.1</w:t>
            </w:r>
          </w:p>
        </w:tc>
        <w:tc>
          <w:tcPr>
            <w:tcW w:w="2494" w:type="dxa"/>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Pr>
          <w:p w:rsidR="00F64FE7" w:rsidRDefault="00F64FE7">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своевременной медицинской помощи и диагностики способствует сохранению здоровья полости рта у получателя социальных услуг</w:t>
            </w:r>
          </w:p>
        </w:tc>
      </w:tr>
      <w:tr w:rsidR="00F64FE7" w:rsidRPr="0090213F">
        <w:tc>
          <w:tcPr>
            <w:tcW w:w="964" w:type="dxa"/>
          </w:tcPr>
          <w:p w:rsidR="00F64FE7" w:rsidRDefault="00F64FE7">
            <w:pPr>
              <w:pStyle w:val="ConsPlusNormal"/>
              <w:jc w:val="both"/>
            </w:pPr>
            <w:r>
              <w:t>2.10</w:t>
            </w:r>
          </w:p>
        </w:tc>
        <w:tc>
          <w:tcPr>
            <w:tcW w:w="2494" w:type="dxa"/>
          </w:tcPr>
          <w:p w:rsidR="00F64FE7" w:rsidRDefault="00F64FE7">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c>
          <w:tcPr>
            <w:tcW w:w="964" w:type="dxa"/>
          </w:tcPr>
          <w:p w:rsidR="00F64FE7" w:rsidRDefault="00F64FE7">
            <w:pPr>
              <w:pStyle w:val="ConsPlusNormal"/>
              <w:jc w:val="both"/>
            </w:pPr>
            <w:r>
              <w:t>3.1.1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3.1.2</w:t>
            </w:r>
          </w:p>
        </w:tc>
        <w:tc>
          <w:tcPr>
            <w:tcW w:w="2494" w:type="dxa"/>
          </w:tcPr>
          <w:p w:rsidR="00F64FE7" w:rsidRDefault="00F64FE7">
            <w:pPr>
              <w:pStyle w:val="ConsPlusNormal"/>
              <w:jc w:val="both"/>
            </w:pPr>
            <w:r>
              <w:t>- составление индивидуального плана социально-психологической реабилитации</w:t>
            </w:r>
          </w:p>
        </w:tc>
        <w:tc>
          <w:tcPr>
            <w:tcW w:w="3912" w:type="dxa"/>
          </w:tcPr>
          <w:p w:rsidR="00F64FE7" w:rsidRDefault="00F64FE7">
            <w:pPr>
              <w:pStyle w:val="ConsPlusNormal"/>
              <w:jc w:val="both"/>
            </w:pPr>
            <w:r>
              <w:t>Составление индивидуального плана реабилитации по результатам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учитывается конкретная жизненная ситуация получателя социальных услуг и разработка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3.1.3</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jc w:val="both"/>
            </w:pPr>
            <w:r>
              <w:t>3.2.1</w:t>
            </w:r>
          </w:p>
        </w:tc>
        <w:tc>
          <w:tcPr>
            <w:tcW w:w="2494" w:type="dxa"/>
          </w:tcPr>
          <w:p w:rsidR="00F64FE7" w:rsidRDefault="00F64FE7">
            <w:pPr>
              <w:pStyle w:val="ConsPlusNormal"/>
              <w:jc w:val="both"/>
            </w:pPr>
            <w:r>
              <w:t>- консультация психолога</w:t>
            </w:r>
          </w:p>
        </w:tc>
        <w:tc>
          <w:tcPr>
            <w:tcW w:w="3912" w:type="dxa"/>
          </w:tcPr>
          <w:p w:rsidR="00F64FE7" w:rsidRDefault="00F64FE7">
            <w:pPr>
              <w:pStyle w:val="ConsPlusNormal"/>
              <w:jc w:val="both"/>
            </w:pPr>
            <w:r>
              <w:t>Консультирование получателей социальных услуг проводится с целью выявления проблем, определения объема и видов предполагаемой помощи.</w:t>
            </w:r>
          </w:p>
          <w:p w:rsidR="00F64FE7" w:rsidRDefault="00F64FE7">
            <w:pPr>
              <w:pStyle w:val="ConsPlusNormal"/>
              <w:jc w:val="both"/>
            </w:pPr>
            <w:r>
              <w:t>Выявление в ходе беседы психологических проблем, стоящих перед получателем социальных услуг.</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Социально-психологическое консультирование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c>
          <w:tcPr>
            <w:tcW w:w="964" w:type="dxa"/>
          </w:tcPr>
          <w:p w:rsidR="00F64FE7" w:rsidRDefault="00F64FE7">
            <w:pPr>
              <w:pStyle w:val="ConsPlusNormal"/>
              <w:jc w:val="both"/>
            </w:pPr>
            <w:r>
              <w:t>3.3</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состоит в проведении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c>
          <w:tcPr>
            <w:tcW w:w="964" w:type="dxa"/>
          </w:tcPr>
          <w:p w:rsidR="00F64FE7" w:rsidRDefault="00F64FE7">
            <w:pPr>
              <w:pStyle w:val="ConsPlusNormal"/>
              <w:jc w:val="both"/>
            </w:pPr>
            <w:r>
              <w:t>3.4</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3.4.1</w:t>
            </w:r>
          </w:p>
        </w:tc>
        <w:tc>
          <w:tcPr>
            <w:tcW w:w="2494" w:type="dxa"/>
          </w:tcPr>
          <w:p w:rsidR="00F64FE7" w:rsidRDefault="00F64FE7">
            <w:pPr>
              <w:pStyle w:val="ConsPlusNormal"/>
              <w:jc w:val="both"/>
            </w:pPr>
            <w:r>
              <w:t>- психокоррекционное занятие (индивидуальное)</w:t>
            </w:r>
          </w:p>
        </w:tc>
        <w:tc>
          <w:tcPr>
            <w:tcW w:w="3912" w:type="dxa"/>
            <w:vMerge w:val="restart"/>
          </w:tcPr>
          <w:p w:rsidR="00F64FE7" w:rsidRDefault="00F64FE7">
            <w:pPr>
              <w:pStyle w:val="ConsPlusNormal"/>
              <w:jc w:val="both"/>
            </w:pPr>
            <w:r>
              <w:t>Услуга состоит в проведении занятий,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vMerge w:val="restart"/>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3.4.2</w:t>
            </w:r>
          </w:p>
        </w:tc>
        <w:tc>
          <w:tcPr>
            <w:tcW w:w="2494" w:type="dxa"/>
          </w:tcPr>
          <w:p w:rsidR="00F64FE7" w:rsidRDefault="00F64FE7">
            <w:pPr>
              <w:pStyle w:val="ConsPlusNormal"/>
              <w:jc w:val="both"/>
            </w:pPr>
            <w:r>
              <w:t>- психокоррекционное занятие (групповое)</w:t>
            </w:r>
          </w:p>
        </w:tc>
        <w:tc>
          <w:tcPr>
            <w:tcW w:w="3912" w:type="dxa"/>
            <w:vMerge/>
          </w:tcPr>
          <w:p w:rsidR="00F64FE7" w:rsidRPr="0090213F" w:rsidRDefault="00F64FE7"/>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26</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Организация различных форм досуговой деятельности (творческие мастерские, спортивные кружки и др.).</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28</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проведение бесед и дискуссий (группа не менее 10 человек)</w:t>
            </w:r>
          </w:p>
        </w:tc>
        <w:tc>
          <w:tcPr>
            <w:tcW w:w="3912" w:type="dxa"/>
          </w:tcPr>
          <w:p w:rsidR="00F64FE7" w:rsidRDefault="00F64FE7">
            <w:pPr>
              <w:pStyle w:val="ConsPlusNormal"/>
              <w:jc w:val="both"/>
            </w:pPr>
            <w:r>
              <w:t>Предоставление получателям социальных услуг (в группах) информации, способствующей повышению их педагогической грамотности и культуры.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4.1.5</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получателю социальных услуг печатных изданий, настольных игр, доставленных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28</w:t>
            </w:r>
          </w:p>
        </w:tc>
        <w:tc>
          <w:tcPr>
            <w:tcW w:w="3912" w:type="dxa"/>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jc w:val="both"/>
            </w:pPr>
            <w:r>
              <w:t>4.2.1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консультация педагога</w:t>
            </w:r>
          </w:p>
        </w:tc>
        <w:tc>
          <w:tcPr>
            <w:tcW w:w="3912" w:type="dxa"/>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 интерпретация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vMerge w:val="restart"/>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c>
          <w:tcPr>
            <w:tcW w:w="964" w:type="dxa"/>
          </w:tcPr>
          <w:p w:rsidR="00F64FE7" w:rsidRDefault="00F64FE7">
            <w:pPr>
              <w:pStyle w:val="ConsPlusNormal"/>
              <w:jc w:val="both"/>
            </w:pPr>
            <w:r>
              <w:t>4.2.3</w:t>
            </w:r>
          </w:p>
        </w:tc>
        <w:tc>
          <w:tcPr>
            <w:tcW w:w="2494" w:type="dxa"/>
          </w:tcPr>
          <w:p w:rsidR="00F64FE7" w:rsidRDefault="00F64FE7">
            <w:pPr>
              <w:pStyle w:val="ConsPlusNormal"/>
              <w:jc w:val="both"/>
            </w:pPr>
            <w:r>
              <w:t>- консультация логопеда</w:t>
            </w:r>
          </w:p>
        </w:tc>
        <w:tc>
          <w:tcPr>
            <w:tcW w:w="3912" w:type="dxa"/>
          </w:tcPr>
          <w:p w:rsidR="00F64FE7" w:rsidRDefault="00F64FE7">
            <w:pPr>
              <w:pStyle w:val="ConsPlusNormal"/>
              <w:jc w:val="both"/>
            </w:pPr>
            <w:r>
              <w:t>Проведение индивидуальной консультации с участием логопеда для решения социально-педагогических проблем, интерпретация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новых знаний, умений, навыков.</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ежедневно</w:t>
            </w:r>
          </w:p>
        </w:tc>
        <w:tc>
          <w:tcPr>
            <w:tcW w:w="1020" w:type="dxa"/>
          </w:tcPr>
          <w:p w:rsidR="00F64FE7" w:rsidRDefault="00F64FE7">
            <w:pPr>
              <w:pStyle w:val="ConsPlusNormal"/>
              <w:jc w:val="center"/>
            </w:pPr>
            <w:r>
              <w:t>28</w:t>
            </w:r>
          </w:p>
        </w:tc>
        <w:tc>
          <w:tcPr>
            <w:tcW w:w="3912" w:type="dxa"/>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4.2.5</w:t>
            </w:r>
          </w:p>
        </w:tc>
        <w:tc>
          <w:tcPr>
            <w:tcW w:w="2494" w:type="dxa"/>
          </w:tcPr>
          <w:p w:rsidR="00F64FE7" w:rsidRDefault="00F64FE7">
            <w:pPr>
              <w:pStyle w:val="ConsPlusNormal"/>
              <w:jc w:val="both"/>
            </w:pPr>
            <w:r>
              <w:t>- занятие с логопедом (групповое)</w:t>
            </w:r>
          </w:p>
        </w:tc>
        <w:tc>
          <w:tcPr>
            <w:tcW w:w="3912" w:type="dxa"/>
          </w:tcPr>
          <w:p w:rsidR="00F64FE7" w:rsidRDefault="00F64FE7">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4</w:t>
            </w:r>
          </w:p>
        </w:tc>
        <w:tc>
          <w:tcPr>
            <w:tcW w:w="3912" w:type="dxa"/>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4.2.6</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4.2.7</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Обучение родительским функциям, в том числе организация жизни ребенка по возрастному режиму, одевание ребенка, развитие ребенка, уходу за больным ребенком</w:t>
            </w:r>
          </w:p>
        </w:tc>
        <w:tc>
          <w:tcPr>
            <w:tcW w:w="3912" w:type="dxa"/>
          </w:tcPr>
          <w:p w:rsidR="00F64FE7" w:rsidRDefault="00F64FE7">
            <w:pPr>
              <w:pStyle w:val="ConsPlusNormal"/>
              <w:jc w:val="both"/>
            </w:pPr>
            <w:r>
              <w:t>Установление эмоционально-содержательного контакта, оказание личностно-психологической поддержки.</w:t>
            </w:r>
          </w:p>
          <w:p w:rsidR="00F64FE7" w:rsidRDefault="00F64FE7">
            <w:pPr>
              <w:pStyle w:val="ConsPlusNormal"/>
              <w:jc w:val="both"/>
            </w:pPr>
            <w:r>
              <w:t>Обсуждение особенностей развития, поведения ребенка, наблюдение за ребенком.</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Получение навыков по уходу за ребенком, воспитания и развития детей и подростков, детской психологии, педагогике, развивающим играм, предупреждение и преодоление педагогических ошибок</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 xml:space="preserve">Проведение социально-реабилитационных мероприятий в сфере социального обслуживания </w:t>
            </w:r>
            <w:hyperlink w:anchor="P10992" w:history="1">
              <w:r>
                <w:rPr>
                  <w:color w:val="0000FF"/>
                </w:rPr>
                <w:t>&lt;*&gt;</w:t>
              </w:r>
            </w:hyperlink>
            <w:r>
              <w:t>:</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5.1.2</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их здоровья</w:t>
            </w:r>
          </w:p>
        </w:tc>
      </w:tr>
      <w:tr w:rsidR="00F64FE7" w:rsidRPr="0090213F">
        <w:tc>
          <w:tcPr>
            <w:tcW w:w="964" w:type="dxa"/>
          </w:tcPr>
          <w:p w:rsidR="00F64FE7" w:rsidRDefault="00F64FE7">
            <w:pPr>
              <w:pStyle w:val="ConsPlusNormal"/>
              <w:jc w:val="both"/>
            </w:pPr>
            <w:r>
              <w:t>5.1.3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0,5 часа.</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16</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5.1.4</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5.2</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c>
          <w:tcPr>
            <w:tcW w:w="964" w:type="dxa"/>
          </w:tcPr>
          <w:p w:rsidR="00F64FE7" w:rsidRDefault="00F64FE7">
            <w:pPr>
              <w:pStyle w:val="ConsPlusNormal"/>
              <w:jc w:val="both"/>
            </w:pPr>
            <w:r>
              <w:t>5.2.1</w:t>
            </w:r>
          </w:p>
        </w:tc>
        <w:tc>
          <w:tcPr>
            <w:tcW w:w="2494" w:type="dxa"/>
          </w:tcPr>
          <w:p w:rsidR="00F64FE7" w:rsidRDefault="00F64FE7">
            <w:pPr>
              <w:pStyle w:val="ConsPlusNormal"/>
              <w:jc w:val="both"/>
            </w:pPr>
            <w:r>
              <w:t>- групповое занятие</w:t>
            </w:r>
          </w:p>
        </w:tc>
        <w:tc>
          <w:tcPr>
            <w:tcW w:w="3912" w:type="dxa"/>
          </w:tcPr>
          <w:p w:rsidR="00F64FE7" w:rsidRDefault="00F64FE7">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28</w:t>
            </w:r>
          </w:p>
        </w:tc>
        <w:tc>
          <w:tcPr>
            <w:tcW w:w="3912" w:type="dxa"/>
          </w:tcPr>
          <w:p w:rsidR="00F64FE7" w:rsidRDefault="00F64FE7">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tc>
      </w:tr>
    </w:tbl>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24" w:name="P10992"/>
      <w:bookmarkEnd w:id="24"/>
      <w:r>
        <w:t>&lt;*&gt; - при наличии лицензии на осуществление медицинской деятельности.</w:t>
      </w:r>
    </w:p>
    <w:p w:rsidR="00F64FE7" w:rsidRDefault="00F64FE7">
      <w:pPr>
        <w:pStyle w:val="ConsPlusNormal"/>
        <w:jc w:val="both"/>
      </w:pPr>
      <w:r>
        <w:t xml:space="preserve">(п. 22 введен </w:t>
      </w:r>
      <w:hyperlink r:id="rId492" w:history="1">
        <w:r>
          <w:rPr>
            <w:color w:val="0000FF"/>
          </w:rPr>
          <w:t>приказом</w:t>
        </w:r>
      </w:hyperlink>
      <w:r>
        <w:t xml:space="preserve"> Минсоцразвития Новосибирской области от 25.01.2016 N 27)</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23. Стандарты социальных услуг, предоставляемых лицам, потреблявшим наркотические средства или психотропные вещества в немедицинских целях, прошедшим курс лечения от наркомании и медицинскую реабилитацию, в стационарной форме.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30 календарных дней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rPr>
                <w:rFonts w:cs="Times New Roman"/>
              </w:rPr>
            </w:pP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Pr>
          <w:p w:rsidR="00F64FE7" w:rsidRDefault="00F64FE7">
            <w:pPr>
              <w:pStyle w:val="ConsPlusNormal"/>
              <w:jc w:val="both"/>
            </w:pPr>
            <w:r>
              <w:t xml:space="preserve">Площадь жилых помещений должна соответствовать установленным </w:t>
            </w:r>
            <w:hyperlink r:id="rId493" w:history="1">
              <w:r>
                <w:rPr>
                  <w:color w:val="0000FF"/>
                </w:rPr>
                <w:t>нормативам</w:t>
              </w:r>
            </w:hyperlink>
            <w:r>
              <w:t xml:space="preserve"> в соответствии с приказом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F64FE7" w:rsidRPr="0090213F">
        <w:tc>
          <w:tcPr>
            <w:tcW w:w="964" w:type="dxa"/>
          </w:tcPr>
          <w:p w:rsidR="00F64FE7" w:rsidRDefault="00F64FE7">
            <w:pPr>
              <w:pStyle w:val="ConsPlusNormal"/>
              <w:jc w:val="both"/>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jc w:val="both"/>
            </w:pPr>
            <w:r>
              <w:t>1.3.1</w:t>
            </w:r>
          </w:p>
        </w:tc>
        <w:tc>
          <w:tcPr>
            <w:tcW w:w="2494" w:type="dxa"/>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Pr>
          <w:p w:rsidR="00F64FE7" w:rsidRDefault="00F64FE7">
            <w:pPr>
              <w:pStyle w:val="ConsPlusNormal"/>
              <w:jc w:val="both"/>
            </w:pPr>
            <w:r>
              <w:t xml:space="preserve">Обеспечение в течение месяца постельными принадлежностями в соответствии с </w:t>
            </w:r>
            <w:hyperlink r:id="rId494"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c>
          <w:tcPr>
            <w:tcW w:w="964" w:type="dxa"/>
          </w:tcPr>
          <w:p w:rsidR="00F64FE7" w:rsidRDefault="00F64FE7">
            <w:pPr>
              <w:pStyle w:val="ConsPlusNormal"/>
              <w:jc w:val="both"/>
            </w:pPr>
            <w:r>
              <w:t>1.4</w:t>
            </w:r>
          </w:p>
        </w:tc>
        <w:tc>
          <w:tcPr>
            <w:tcW w:w="2494" w:type="dxa"/>
          </w:tcPr>
          <w:p w:rsidR="00F64FE7" w:rsidRDefault="00F64FE7">
            <w:pPr>
              <w:pStyle w:val="ConsPlusNormal"/>
              <w:jc w:val="both"/>
            </w:pPr>
            <w:r>
              <w:t>Обеспечение питанием согласно утвержденным нормативам</w:t>
            </w:r>
          </w:p>
        </w:tc>
        <w:tc>
          <w:tcPr>
            <w:tcW w:w="3912" w:type="dxa"/>
          </w:tcPr>
          <w:p w:rsidR="00F64FE7" w:rsidRDefault="00F64FE7">
            <w:pPr>
              <w:pStyle w:val="ConsPlusNormal"/>
              <w:jc w:val="both"/>
            </w:pPr>
            <w:r>
              <w:t xml:space="preserve">Ежедневное обеспечение питанием согласно нормативам, утвержденным </w:t>
            </w:r>
            <w:hyperlink r:id="rId495"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3-х раз ежедневно</w:t>
            </w:r>
          </w:p>
        </w:tc>
        <w:tc>
          <w:tcPr>
            <w:tcW w:w="1020" w:type="dxa"/>
          </w:tcPr>
          <w:p w:rsidR="00F64FE7" w:rsidRDefault="00F64FE7">
            <w:pPr>
              <w:pStyle w:val="ConsPlusNormal"/>
              <w:jc w:val="center"/>
            </w:pPr>
            <w:r>
              <w:t>90</w:t>
            </w:r>
          </w:p>
        </w:tc>
        <w:tc>
          <w:tcPr>
            <w:tcW w:w="3912" w:type="dxa"/>
          </w:tcPr>
          <w:p w:rsidR="00F64FE7" w:rsidRDefault="00F64FE7">
            <w:pPr>
              <w:pStyle w:val="ConsPlusNormal"/>
              <w:jc w:val="both"/>
            </w:pPr>
            <w:r>
              <w:t>Питание, предоставляемое в организациях,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w:t>
            </w:r>
          </w:p>
        </w:tc>
      </w:tr>
      <w:tr w:rsidR="00F64FE7" w:rsidRPr="0090213F">
        <w:tc>
          <w:tcPr>
            <w:tcW w:w="964" w:type="dxa"/>
          </w:tcPr>
          <w:p w:rsidR="00F64FE7" w:rsidRDefault="00F64FE7">
            <w:pPr>
              <w:pStyle w:val="ConsPlusNormal"/>
              <w:jc w:val="both"/>
            </w:pPr>
            <w:r>
              <w:t>1.5</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При передаче получателем социальных услуг на хранение документов, личных вещей, денежных сумм делается их опись и вкладывается в личное дело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jc w:val="both"/>
            </w:pPr>
            <w:r>
              <w:t>1.6.1</w:t>
            </w:r>
          </w:p>
        </w:tc>
        <w:tc>
          <w:tcPr>
            <w:tcW w:w="2494" w:type="dxa"/>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1.6.2</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1.6.3</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1.6.4</w:t>
            </w:r>
          </w:p>
        </w:tc>
        <w:tc>
          <w:tcPr>
            <w:tcW w:w="2494" w:type="dxa"/>
          </w:tcPr>
          <w:p w:rsidR="00F64FE7" w:rsidRDefault="00F64FE7">
            <w:pPr>
              <w:pStyle w:val="ConsPlusNormal"/>
              <w:jc w:val="both"/>
            </w:pPr>
            <w:r>
              <w:t>- предоставление предметов личной гигиены</w:t>
            </w:r>
          </w:p>
        </w:tc>
        <w:tc>
          <w:tcPr>
            <w:tcW w:w="3912" w:type="dxa"/>
          </w:tcPr>
          <w:p w:rsidR="00F64FE7" w:rsidRDefault="00F64FE7">
            <w:pPr>
              <w:pStyle w:val="ConsPlusNormal"/>
              <w:jc w:val="both"/>
            </w:pPr>
            <w:r>
              <w:t>Предметы личной гигиены выдаются получателям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1.7</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1.7.1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w:t>
            </w:r>
          </w:p>
        </w:tc>
      </w:tr>
      <w:tr w:rsidR="00F64FE7" w:rsidRPr="0090213F">
        <w:tblPrEx>
          <w:tblBorders>
            <w:insideH w:val="none" w:sz="0" w:space="0" w:color="auto"/>
          </w:tblBorders>
        </w:tblPrEx>
        <w:tc>
          <w:tcPr>
            <w:tcW w:w="13606" w:type="dxa"/>
            <w:gridSpan w:val="6"/>
            <w:tcBorders>
              <w:bottom w:val="nil"/>
            </w:tcBorders>
          </w:tcPr>
          <w:tbl>
            <w:tblPr>
              <w:tblW w:w="5000" w:type="pct"/>
              <w:jc w:val="center"/>
              <w:tblBorders>
                <w:left w:val="single" w:sz="24" w:space="0" w:color="CED3F1"/>
                <w:right w:val="single" w:sz="24" w:space="0" w:color="F4F3F8"/>
              </w:tblBorders>
              <w:tblLayout w:type="fixed"/>
              <w:tblCellMar>
                <w:top w:w="113" w:type="dxa"/>
                <w:left w:w="113" w:type="dxa"/>
                <w:bottom w:w="113" w:type="dxa"/>
                <w:right w:w="113" w:type="dxa"/>
              </w:tblCellMar>
              <w:tblLook w:val="0000"/>
            </w:tblPr>
            <w:tblGrid>
              <w:gridCol w:w="13422"/>
            </w:tblGrid>
            <w:tr w:rsidR="00F64FE7" w:rsidRPr="0090213F">
              <w:trPr>
                <w:jc w:val="center"/>
              </w:trPr>
              <w:tc>
                <w:tcPr>
                  <w:tcW w:w="9294" w:type="dxa"/>
                  <w:tcBorders>
                    <w:top w:val="nil"/>
                    <w:left w:val="single" w:sz="24" w:space="0" w:color="CED3F1"/>
                    <w:bottom w:val="nil"/>
                    <w:right w:val="single" w:sz="24" w:space="0" w:color="F4F3F8"/>
                  </w:tcBorders>
                  <w:shd w:val="clear" w:color="auto" w:fill="F4F3F8"/>
                </w:tcPr>
                <w:p w:rsidR="00F64FE7" w:rsidRDefault="00F64FE7">
                  <w:pPr>
                    <w:pStyle w:val="ConsPlusNormal"/>
                    <w:jc w:val="both"/>
                    <w:rPr>
                      <w:rFonts w:cs="Times New Roman"/>
                    </w:rPr>
                  </w:pPr>
                  <w:r>
                    <w:rPr>
                      <w:color w:val="392C69"/>
                    </w:rPr>
                    <w:t>КонсультантПлюс: примечание.</w:t>
                  </w:r>
                </w:p>
                <w:p w:rsidR="00F64FE7" w:rsidRDefault="00F64FE7">
                  <w:pPr>
                    <w:pStyle w:val="ConsPlusNormal"/>
                    <w:jc w:val="both"/>
                    <w:rPr>
                      <w:rFonts w:cs="Times New Roman"/>
                    </w:rPr>
                  </w:pPr>
                  <w:r>
                    <w:rPr>
                      <w:color w:val="392C69"/>
                    </w:rPr>
                    <w:t>Нумерация подпунктов дана в соответствии с официальным текстом документа.</w:t>
                  </w:r>
                </w:p>
              </w:tc>
            </w:tr>
          </w:tbl>
          <w:p w:rsidR="00F64FE7" w:rsidRPr="0090213F" w:rsidRDefault="00F64FE7"/>
        </w:tc>
      </w:tr>
      <w:tr w:rsidR="00F64FE7" w:rsidRPr="0090213F">
        <w:tblPrEx>
          <w:tblBorders>
            <w:insideH w:val="none" w:sz="0" w:space="0" w:color="auto"/>
          </w:tblBorders>
        </w:tblPrEx>
        <w:tc>
          <w:tcPr>
            <w:tcW w:w="964" w:type="dxa"/>
            <w:tcBorders>
              <w:top w:val="nil"/>
            </w:tcBorders>
          </w:tcPr>
          <w:p w:rsidR="00F64FE7" w:rsidRDefault="00F64FE7">
            <w:pPr>
              <w:pStyle w:val="ConsPlusNormal"/>
              <w:jc w:val="both"/>
            </w:pPr>
            <w:r>
              <w:t>1.7.3</w:t>
            </w:r>
          </w:p>
        </w:tc>
        <w:tc>
          <w:tcPr>
            <w:tcW w:w="2494" w:type="dxa"/>
            <w:tcBorders>
              <w:top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top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w:t>
            </w:r>
          </w:p>
          <w:p w:rsidR="00F64FE7" w:rsidRDefault="00F64FE7">
            <w:pPr>
              <w:pStyle w:val="ConsPlusNormal"/>
              <w:jc w:val="both"/>
            </w:pPr>
            <w:r>
              <w:t>1 услуга - 1 раз</w:t>
            </w:r>
          </w:p>
        </w:tc>
        <w:tc>
          <w:tcPr>
            <w:tcW w:w="1304" w:type="dxa"/>
            <w:tcBorders>
              <w:top w:val="nil"/>
            </w:tcBorders>
          </w:tcPr>
          <w:p w:rsidR="00F64FE7" w:rsidRDefault="00F64FE7">
            <w:pPr>
              <w:pStyle w:val="ConsPlusNormal"/>
              <w:jc w:val="both"/>
            </w:pPr>
            <w:r>
              <w:t>По необходимости</w:t>
            </w:r>
          </w:p>
        </w:tc>
        <w:tc>
          <w:tcPr>
            <w:tcW w:w="1020" w:type="dxa"/>
            <w:tcBorders>
              <w:top w:val="nil"/>
            </w:tcBorders>
          </w:tcPr>
          <w:p w:rsidR="00F64FE7" w:rsidRDefault="00F64FE7">
            <w:pPr>
              <w:pStyle w:val="ConsPlusNormal"/>
              <w:jc w:val="center"/>
            </w:pPr>
            <w:r>
              <w:t>1</w:t>
            </w:r>
          </w:p>
        </w:tc>
        <w:tc>
          <w:tcPr>
            <w:tcW w:w="3912" w:type="dxa"/>
            <w:tcBorders>
              <w:top w:val="nil"/>
            </w:tcBorders>
          </w:tcPr>
          <w:p w:rsidR="00F64FE7" w:rsidRDefault="00F64FE7">
            <w:pPr>
              <w:pStyle w:val="ConsPlusNormal"/>
              <w:jc w:val="both"/>
            </w:pPr>
            <w:r>
              <w:t>Передвижение получателя социальных услуг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2494" w:type="dxa"/>
          </w:tcPr>
          <w:p w:rsidR="00F64FE7" w:rsidRDefault="00F64FE7">
            <w:pPr>
              <w:pStyle w:val="ConsPlusNormal"/>
              <w:jc w:val="both"/>
            </w:pPr>
            <w:r>
              <w:t>Проведение занятий, мероприятий, направленных на формирование здорового образа жизни</w:t>
            </w:r>
          </w:p>
        </w:tc>
        <w:tc>
          <w:tcPr>
            <w:tcW w:w="3912" w:type="dxa"/>
          </w:tcPr>
          <w:p w:rsidR="00F64FE7" w:rsidRDefault="00F64FE7">
            <w:pPr>
              <w:pStyle w:val="ConsPlusNormal"/>
              <w:jc w:val="both"/>
            </w:pPr>
            <w:r>
              <w:t>Занятия проводятся врачами, медицинскими сестрами в форме лекций, бесед с использованием видеофильмов. 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Услуга проводится с целью просвещения получателей социальных услуг о сохранении и укреплении здоровья</w:t>
            </w:r>
          </w:p>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pPr>
            <w:r>
              <w:t>- гимнастика</w:t>
            </w:r>
          </w:p>
        </w:tc>
        <w:tc>
          <w:tcPr>
            <w:tcW w:w="3912" w:type="dxa"/>
          </w:tcPr>
          <w:p w:rsidR="00F64FE7" w:rsidRDefault="00F64FE7">
            <w:pPr>
              <w:pStyle w:val="ConsPlusNormal"/>
              <w:jc w:val="both"/>
            </w:pPr>
            <w:r>
              <w:t>Проведение утренней гигиенической и оздоровительной гимнастики.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30</w:t>
            </w:r>
          </w:p>
        </w:tc>
        <w:tc>
          <w:tcPr>
            <w:tcW w:w="3912" w:type="dxa"/>
          </w:tcPr>
          <w:p w:rsidR="00F64FE7" w:rsidRDefault="00F64FE7">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c>
          <w:tcPr>
            <w:tcW w:w="964" w:type="dxa"/>
          </w:tcPr>
          <w:p w:rsidR="00F64FE7" w:rsidRDefault="00F64FE7">
            <w:pPr>
              <w:pStyle w:val="ConsPlusNormal"/>
              <w:jc w:val="both"/>
            </w:pPr>
            <w:r>
              <w:t>3.1.1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3.1.2</w:t>
            </w:r>
          </w:p>
        </w:tc>
        <w:tc>
          <w:tcPr>
            <w:tcW w:w="2494" w:type="dxa"/>
          </w:tcPr>
          <w:p w:rsidR="00F64FE7" w:rsidRDefault="00F64FE7">
            <w:pPr>
              <w:pStyle w:val="ConsPlusNormal"/>
              <w:jc w:val="both"/>
            </w:pPr>
            <w:r>
              <w:t>- составление индивидуального плана социально-психологической реабилитации</w:t>
            </w:r>
          </w:p>
        </w:tc>
        <w:tc>
          <w:tcPr>
            <w:tcW w:w="3912" w:type="dxa"/>
          </w:tcPr>
          <w:p w:rsidR="00F64FE7" w:rsidRDefault="00F64FE7">
            <w:pPr>
              <w:pStyle w:val="ConsPlusNormal"/>
              <w:jc w:val="both"/>
            </w:pPr>
            <w:r>
              <w:t>Составление индивидуального плана реабилитации по результатам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учитывается конкретная жизненная ситуация получателя социальных услуг и разработка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3.1.3</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jc w:val="both"/>
            </w:pPr>
            <w:r>
              <w:t>3.2.1</w:t>
            </w:r>
          </w:p>
        </w:tc>
        <w:tc>
          <w:tcPr>
            <w:tcW w:w="2494" w:type="dxa"/>
          </w:tcPr>
          <w:p w:rsidR="00F64FE7" w:rsidRDefault="00F64FE7">
            <w:pPr>
              <w:pStyle w:val="ConsPlusNormal"/>
              <w:jc w:val="both"/>
            </w:pPr>
            <w:r>
              <w:t>- консультация психолога</w:t>
            </w:r>
          </w:p>
        </w:tc>
        <w:tc>
          <w:tcPr>
            <w:tcW w:w="3912" w:type="dxa"/>
          </w:tcPr>
          <w:p w:rsidR="00F64FE7" w:rsidRDefault="00F64FE7">
            <w:pPr>
              <w:pStyle w:val="ConsPlusNormal"/>
              <w:jc w:val="both"/>
            </w:pPr>
            <w:r>
              <w:t>Консультирование проводится с целью выявления психологических проблем, определения объема и видов предполагаемой помощи.</w:t>
            </w:r>
          </w:p>
          <w:p w:rsidR="00F64FE7" w:rsidRDefault="00F64FE7">
            <w:pPr>
              <w:pStyle w:val="ConsPlusNormal"/>
              <w:jc w:val="both"/>
            </w:pPr>
            <w:r>
              <w:t>Услуга заключается во взаимодействии между психологом и получателем социальной услуги с целью оказания последнему психологической помощи для разрешения проблем в области социальной адаптации, налаживания межличностных отношений, социализации и интеграции.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раскрытие и мобилизацию ресурсов для последующего решения этих проблем, оказание первичной психологической помощи в решении выявленных социально-психологических проблем и формировании позитивной установки на социально-психологическую реабилитацию</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заключается в активном психологическом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8</w:t>
            </w:r>
          </w:p>
        </w:tc>
        <w:tc>
          <w:tcPr>
            <w:tcW w:w="3912" w:type="dxa"/>
            <w:vMerge w:val="restart"/>
          </w:tcPr>
          <w:p w:rsidR="00F64FE7" w:rsidRDefault="00F64FE7">
            <w:pPr>
              <w:pStyle w:val="ConsPlusNormal"/>
              <w:jc w:val="both"/>
            </w:pPr>
            <w:r>
              <w:t>Услуга обеспечивает восстановление или формирование оптимального функционирования психологических механизмов, обеспечивающих полноценное включение получателя социальных услуг в различные формы социальных отношений и жизнедеятельности, формирование социально-психологической комплектности в соответствии с требованиями социальной среды</w:t>
            </w:r>
          </w:p>
        </w:tc>
      </w:tr>
      <w:tr w:rsidR="00F64FE7" w:rsidRPr="0090213F">
        <w:tc>
          <w:tcPr>
            <w:tcW w:w="964" w:type="dxa"/>
          </w:tcPr>
          <w:p w:rsidR="00F64FE7" w:rsidRDefault="00F64FE7">
            <w:pPr>
              <w:pStyle w:val="ConsPlusNormal"/>
              <w:jc w:val="both"/>
            </w:pPr>
            <w:r>
              <w:t>3.3.2</w:t>
            </w:r>
          </w:p>
        </w:tc>
        <w:tc>
          <w:tcPr>
            <w:tcW w:w="2494" w:type="dxa"/>
          </w:tcPr>
          <w:p w:rsidR="00F64FE7" w:rsidRDefault="00F64FE7">
            <w:pPr>
              <w:pStyle w:val="ConsPlusNormal"/>
              <w:jc w:val="both"/>
            </w:pPr>
            <w:r>
              <w:t>- психокоррекционное занятие (групповое)</w:t>
            </w:r>
          </w:p>
        </w:tc>
        <w:tc>
          <w:tcPr>
            <w:tcW w:w="3912" w:type="dxa"/>
          </w:tcPr>
          <w:p w:rsidR="00F64FE7" w:rsidRDefault="00F64FE7">
            <w:pPr>
              <w:pStyle w:val="ConsPlusNormal"/>
              <w:jc w:val="both"/>
            </w:pPr>
            <w:r>
              <w:t>Услуга заключается в активном психологическом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3.4</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заключается в активном психологическом воздействии, направленном на снятие последствий психотравмирующих ситуаций и нервно-психической напряженности, вызванных употреблением наркотиков, психоактивных веществ и алкоголя, на развитие и тренировку отдельных психических функций и качеств его личности, ослабленных потреблением наркотиков и алкоголя, но необходимых для успешной адаптации в социальных условиях.</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Психологический тренинг обеспечивает формирование способностей, позволяющих успешно выполнять различные социальные роли (семейные, профессиональные, общественные и другие) и иметь возможность быть реально включенным в разные области социальных отношений и жизнедеятельности</w:t>
            </w:r>
          </w:p>
        </w:tc>
      </w:tr>
      <w:tr w:rsidR="00F64FE7" w:rsidRPr="0090213F">
        <w:tc>
          <w:tcPr>
            <w:tcW w:w="964" w:type="dxa"/>
          </w:tcPr>
          <w:p w:rsidR="00F64FE7" w:rsidRDefault="00F64FE7">
            <w:pPr>
              <w:pStyle w:val="ConsPlusNormal"/>
              <w:jc w:val="both"/>
            </w:pPr>
            <w:r>
              <w:t>3.5</w:t>
            </w:r>
          </w:p>
        </w:tc>
        <w:tc>
          <w:tcPr>
            <w:tcW w:w="2494" w:type="dxa"/>
          </w:tcPr>
          <w:p w:rsidR="00F64FE7" w:rsidRDefault="00F64FE7">
            <w:pPr>
              <w:pStyle w:val="ConsPlusNormal"/>
              <w:jc w:val="both"/>
            </w:pPr>
            <w:r>
              <w:t>Психологическая, в том числе экстренная, помощь</w:t>
            </w:r>
          </w:p>
        </w:tc>
        <w:tc>
          <w:tcPr>
            <w:tcW w:w="3912" w:type="dxa"/>
          </w:tcPr>
          <w:p w:rsidR="00F64FE7" w:rsidRDefault="00F64FE7">
            <w:pPr>
              <w:pStyle w:val="ConsPlusNormal"/>
              <w:jc w:val="both"/>
            </w:pPr>
            <w:r>
              <w:t>Выявление в ходе беседы психологических проблем, стоящих перед получателем социальных услуг. Проведение бесед, выслушивание, подбадривание, психологическая поддержка преодоления имеющихся трудностей.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психологическую помощь получателю социальных услуг, содействие в мобилизации его физических, духовных, личностных, интеллектуальных ресурсов для выхода из кризисного состояния, расширении у него диапазона приемлемых средств для самостоятельного решения возникших проблем и преодоления трудностей, укреплении уверенности в себе</w:t>
            </w:r>
          </w:p>
        </w:tc>
      </w:tr>
      <w:tr w:rsidR="00F64FE7" w:rsidRPr="0090213F">
        <w:tc>
          <w:tcPr>
            <w:tcW w:w="964" w:type="dxa"/>
          </w:tcPr>
          <w:p w:rsidR="00F64FE7" w:rsidRDefault="00F64FE7">
            <w:pPr>
              <w:pStyle w:val="ConsPlusNormal"/>
              <w:jc w:val="both"/>
            </w:pPr>
            <w:r>
              <w:t>3.6</w:t>
            </w:r>
          </w:p>
        </w:tc>
        <w:tc>
          <w:tcPr>
            <w:tcW w:w="2494" w:type="dxa"/>
          </w:tcPr>
          <w:p w:rsidR="00F64FE7" w:rsidRDefault="00F64FE7">
            <w:pPr>
              <w:pStyle w:val="ConsPlusNormal"/>
              <w:jc w:val="both"/>
            </w:pPr>
            <w:r>
              <w:t>Социально-психологический патронаж</w:t>
            </w:r>
          </w:p>
        </w:tc>
        <w:tc>
          <w:tcPr>
            <w:tcW w:w="3912" w:type="dxa"/>
          </w:tcPr>
          <w:p w:rsidR="00F64FE7" w:rsidRDefault="00F64FE7">
            <w:pPr>
              <w:pStyle w:val="ConsPlusNormal"/>
              <w:jc w:val="both"/>
            </w:pPr>
            <w:r>
              <w:t>Услуга заключается в систематическом наблюдении для своевременного выявления ситуаций психического дискомфорта, обусловленных употреблением наркотиков, психотропных веществ и алкоголя и вызванных этими проблемами их адаптации в семье, на производстве, в социуме в целом и оказания им, при необходимости, психологической помощи.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30</w:t>
            </w:r>
          </w:p>
        </w:tc>
        <w:tc>
          <w:tcPr>
            <w:tcW w:w="3912" w:type="dxa"/>
          </w:tcPr>
          <w:p w:rsidR="00F64FE7" w:rsidRDefault="00F64FE7">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получателям социальных услуг печатных изданий, настольных игр, доставленных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30</w:t>
            </w:r>
          </w:p>
        </w:tc>
        <w:tc>
          <w:tcPr>
            <w:tcW w:w="3912" w:type="dxa"/>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F64FE7" w:rsidRPr="0090213F">
        <w:tc>
          <w:tcPr>
            <w:tcW w:w="964" w:type="dxa"/>
          </w:tcPr>
          <w:p w:rsidR="00F64FE7" w:rsidRDefault="00F64FE7">
            <w:pPr>
              <w:pStyle w:val="ConsPlusNormal"/>
              <w:jc w:val="both"/>
            </w:pPr>
            <w:r>
              <w:t>4.2</w:t>
            </w:r>
          </w:p>
        </w:tc>
        <w:tc>
          <w:tcPr>
            <w:tcW w:w="2494" w:type="dxa"/>
          </w:tcPr>
          <w:p w:rsidR="00F64FE7" w:rsidRDefault="00F64FE7">
            <w:pPr>
              <w:pStyle w:val="ConsPlusNormal"/>
              <w:jc w:val="both"/>
            </w:pPr>
            <w:r>
              <w:t>Содействие в восстановлении утраченных контактов и связей с семьей, внутри семьи</w:t>
            </w:r>
          </w:p>
        </w:tc>
        <w:tc>
          <w:tcPr>
            <w:tcW w:w="3912" w:type="dxa"/>
          </w:tcPr>
          <w:p w:rsidR="00F64FE7" w:rsidRDefault="00F64FE7">
            <w:pPr>
              <w:pStyle w:val="ConsPlusNormal"/>
              <w:jc w:val="both"/>
            </w:pPr>
            <w:r>
              <w:t>Личное знакомство и установление контакта с ближним окружением получателя социальных услуг.</w:t>
            </w:r>
          </w:p>
          <w:p w:rsidR="00F64FE7" w:rsidRDefault="00F64FE7">
            <w:pPr>
              <w:pStyle w:val="ConsPlusNormal"/>
              <w:jc w:val="both"/>
            </w:pPr>
            <w:r>
              <w:t>Выявление проблем, стоящих перед родственниками и получателем социальных услуг, оказание помощи в формулировании запроса.</w:t>
            </w:r>
          </w:p>
          <w:p w:rsidR="00F64FE7" w:rsidRDefault="00F64FE7">
            <w:pPr>
              <w:pStyle w:val="ConsPlusNormal"/>
              <w:jc w:val="both"/>
            </w:pPr>
            <w:r>
              <w:t>Разъяснение сути проблем и определение возможных путей их решения.</w:t>
            </w:r>
          </w:p>
          <w:p w:rsidR="00F64FE7" w:rsidRDefault="00F64FE7">
            <w:pPr>
              <w:pStyle w:val="ConsPlusNormal"/>
              <w:jc w:val="both"/>
            </w:pPr>
            <w:r>
              <w:t>Определение реакции на имеющиеся проблемы и уровня мотивации к их преодолению.</w:t>
            </w:r>
          </w:p>
          <w:p w:rsidR="00F64FE7" w:rsidRDefault="00F64FE7">
            <w:pPr>
              <w:pStyle w:val="ConsPlusNormal"/>
              <w:jc w:val="both"/>
            </w:pPr>
            <w:r>
              <w:t>Разработка рекомендаций по решению стоящих перед ними проблем.</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консультирование по выбору профессии в соответствии с физическими возможностями и умственными способностями</w:t>
            </w:r>
          </w:p>
        </w:tc>
        <w:tc>
          <w:tcPr>
            <w:tcW w:w="3912" w:type="dxa"/>
          </w:tcPr>
          <w:p w:rsidR="00F64FE7" w:rsidRDefault="00F64FE7">
            <w:pPr>
              <w:pStyle w:val="ConsPlusNormal"/>
              <w:jc w:val="both"/>
            </w:pPr>
            <w:r>
              <w:t>Разъяснение получателю социальной услуги важности трудовой терапии, проводимой с целью восстановления и развития нарушенных функций, формирования компенсаторных навыков, навыков по самообслуживанию и по выполнению трудовых операций, способствующих физическому и интеллектуальному развитию, нормализации общих физиологических параметров организма, регулярной трудовой деятельности как элемента его социального статуса и экономической независимости.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помощь получателям социальной услуги в определении осознанного выбора профессии, обучении этой профессии, овладении новыми знаниями и информационными технологиями по имеющимся у них специальностям</w:t>
            </w:r>
          </w:p>
        </w:tc>
      </w:tr>
      <w:tr w:rsidR="00F64FE7" w:rsidRPr="0090213F">
        <w:tc>
          <w:tcPr>
            <w:tcW w:w="964" w:type="dxa"/>
          </w:tcPr>
          <w:p w:rsidR="00F64FE7" w:rsidRDefault="00F64FE7">
            <w:pPr>
              <w:pStyle w:val="ConsPlusNormal"/>
              <w:jc w:val="both"/>
            </w:pPr>
            <w:r>
              <w:t>5.1.2</w:t>
            </w:r>
          </w:p>
        </w:tc>
        <w:tc>
          <w:tcPr>
            <w:tcW w:w="2494" w:type="dxa"/>
          </w:tcPr>
          <w:p w:rsidR="00F64FE7" w:rsidRDefault="00F64FE7">
            <w:pPr>
              <w:pStyle w:val="ConsPlusNormal"/>
              <w:jc w:val="both"/>
            </w:pPr>
            <w:r>
              <w:t>- организация лечебно-трудовой деятельности в специально оборудованных мастерских, цехах, а также в подсобном хозяйстве</w:t>
            </w:r>
          </w:p>
        </w:tc>
        <w:tc>
          <w:tcPr>
            <w:tcW w:w="3912" w:type="dxa"/>
          </w:tcPr>
          <w:p w:rsidR="00F64FE7" w:rsidRDefault="00F64FE7">
            <w:pPr>
              <w:pStyle w:val="ConsPlusNormal"/>
              <w:jc w:val="both"/>
            </w:pPr>
            <w:r>
              <w:t>Услуга состоит в организации трудовой деятельности, где формируются жизненно важные умения и качества личности, такие как самостоятельность, инициативность, умение принимать решение, работать в коллективе, самостоятельно получать знания, то есть тех качеств, которые помогут успешно адаптироваться в самостоятельной жизни.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30</w:t>
            </w:r>
          </w:p>
        </w:tc>
        <w:tc>
          <w:tcPr>
            <w:tcW w:w="3912" w:type="dxa"/>
          </w:tcPr>
          <w:p w:rsidR="00F64FE7" w:rsidRDefault="00F64FE7">
            <w:pPr>
              <w:pStyle w:val="ConsPlusNormal"/>
              <w:jc w:val="both"/>
            </w:pPr>
            <w:r>
              <w:t>Услуга должна способствовать психофизическому восстановлению и воспитанию у получателя социальной услуги чувства социальной значимости и ответственности, вызывать ощущение успеха и осознание социальной полезности, а также способствовать социальной адаптации человека</w:t>
            </w:r>
          </w:p>
        </w:tc>
      </w:tr>
      <w:tr w:rsidR="00F64FE7" w:rsidRPr="0090213F">
        <w:tc>
          <w:tcPr>
            <w:tcW w:w="964" w:type="dxa"/>
          </w:tcPr>
          <w:p w:rsidR="00F64FE7" w:rsidRDefault="00F64FE7">
            <w:pPr>
              <w:pStyle w:val="ConsPlusNormal"/>
              <w:jc w:val="both"/>
            </w:pPr>
            <w:r>
              <w:t>5.1.3</w:t>
            </w:r>
          </w:p>
        </w:tc>
        <w:tc>
          <w:tcPr>
            <w:tcW w:w="2494" w:type="dxa"/>
          </w:tcPr>
          <w:p w:rsidR="00F64FE7" w:rsidRDefault="00F64FE7">
            <w:pPr>
              <w:pStyle w:val="ConsPlusNormal"/>
              <w:jc w:val="both"/>
            </w:pPr>
            <w:r>
              <w:t>- обучение доступным профессиональным навыкам</w:t>
            </w:r>
          </w:p>
        </w:tc>
        <w:tc>
          <w:tcPr>
            <w:tcW w:w="3912" w:type="dxa"/>
          </w:tcPr>
          <w:p w:rsidR="00F64FE7" w:rsidRDefault="00F64FE7">
            <w:pPr>
              <w:pStyle w:val="ConsPlusNormal"/>
              <w:jc w:val="both"/>
            </w:pPr>
            <w:r>
              <w:t>Услуги по профессионально-трудовой реабилитации направлены на восстановление или приобретение профессиональных навыков реабилитантов, обеспечение реабилитантам возможности сохранить бывшую или получить другую подходящую для них работу и тем самым способствовать их социальной интеграции, обеспечению материальной независимости, возможности самообеспечения и повышения социального статуса.</w:t>
            </w:r>
          </w:p>
          <w:p w:rsidR="00F64FE7" w:rsidRDefault="00F64FE7">
            <w:pPr>
              <w:pStyle w:val="ConsPlusNormal"/>
              <w:jc w:val="both"/>
            </w:pPr>
            <w:r>
              <w:t>Продолжительность услуги - от 0,75 часа до 4-х часов.</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Услуга обеспечивает формирование внутренней готовности к осознанному и самостоятельному построению, в корректировке и реализации перспектив своего развития (профессионального, жизненного и личностного)</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6.1</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jc w:val="both"/>
            </w:pPr>
            <w:r>
              <w:t>6.1.1</w:t>
            </w:r>
          </w:p>
        </w:tc>
        <w:tc>
          <w:tcPr>
            <w:tcW w:w="2494" w:type="dxa"/>
          </w:tcPr>
          <w:p w:rsidR="00F64FE7" w:rsidRDefault="00F64FE7">
            <w:pPr>
              <w:pStyle w:val="ConsPlusNormal"/>
              <w:jc w:val="both"/>
            </w:pPr>
            <w:r>
              <w:t>- содействие в подготовке запросов, заявлений, направлений, ходатайств</w:t>
            </w:r>
          </w:p>
        </w:tc>
        <w:tc>
          <w:tcPr>
            <w:tcW w:w="3912" w:type="dxa"/>
          </w:tcPr>
          <w:p w:rsidR="00F64FE7" w:rsidRDefault="00F64FE7">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jc w:val="both"/>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7.1</w:t>
            </w:r>
          </w:p>
        </w:tc>
        <w:tc>
          <w:tcPr>
            <w:tcW w:w="2494" w:type="dxa"/>
          </w:tcPr>
          <w:p w:rsidR="00F64FE7" w:rsidRDefault="00F64FE7">
            <w:pPr>
              <w:pStyle w:val="ConsPlusNormal"/>
              <w:jc w:val="both"/>
            </w:pPr>
            <w:r>
              <w:t>Оказание помощи в обучении навыкам компьютерной грамотности</w:t>
            </w:r>
          </w:p>
        </w:tc>
        <w:tc>
          <w:tcPr>
            <w:tcW w:w="3912" w:type="dxa"/>
          </w:tcPr>
          <w:p w:rsidR="00F64FE7" w:rsidRDefault="00F64FE7">
            <w:pPr>
              <w:pStyle w:val="ConsPlusNormal"/>
              <w:jc w:val="both"/>
            </w:pPr>
            <w:r>
              <w:t>Оказание помощи в организации занятий по обучению получателя социальных услуг навыкам компьютерной грамотности.</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jc w:val="both"/>
      </w:pPr>
      <w:r>
        <w:t xml:space="preserve">(п. 23 в ред. </w:t>
      </w:r>
      <w:hyperlink r:id="rId496" w:history="1">
        <w:r>
          <w:rPr>
            <w:color w:val="0000FF"/>
          </w:rPr>
          <w:t>приказа</w:t>
        </w:r>
      </w:hyperlink>
      <w:r>
        <w:t xml:space="preserve"> Минсоцразвития Новосибирской области от 25.10.2017 N 935)</w:t>
      </w: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Title"/>
        <w:jc w:val="center"/>
        <w:outlineLvl w:val="0"/>
      </w:pPr>
      <w:bookmarkStart w:id="25" w:name="P11271"/>
      <w:bookmarkEnd w:id="25"/>
      <w:r>
        <w:t>СТАНДАРТЫ</w:t>
      </w:r>
    </w:p>
    <w:p w:rsidR="00F64FE7" w:rsidRDefault="00F64FE7">
      <w:pPr>
        <w:pStyle w:val="ConsPlusTitle"/>
        <w:jc w:val="center"/>
      </w:pPr>
      <w:r>
        <w:t>СОЦИАЛЬНЫХ УСЛУГ, ПРЕДОСТАВЛЯЕМЫХ ПОСТАВЩИКАМИ СОЦИАЛЬНЫХ</w:t>
      </w:r>
    </w:p>
    <w:p w:rsidR="00F64FE7" w:rsidRDefault="00F64FE7">
      <w:pPr>
        <w:pStyle w:val="ConsPlusTitle"/>
        <w:jc w:val="center"/>
      </w:pPr>
      <w:r>
        <w:t>УСЛУГ В ПОЛУСТАЦИОНАРНОЙ ФОРМЕ СОЦИАЛЬНОГО ОБСЛУЖИВАНИЯ</w:t>
      </w:r>
    </w:p>
    <w:p w:rsidR="00F64FE7" w:rsidRDefault="00F64FE7">
      <w:pPr>
        <w:spacing w:after="1"/>
      </w:pPr>
    </w:p>
    <w:tbl>
      <w:tblPr>
        <w:tblW w:w="14570" w:type="dxa"/>
        <w:jc w:val="center"/>
        <w:tblBorders>
          <w:left w:val="single" w:sz="24" w:space="0" w:color="CED3F1"/>
          <w:right w:val="single" w:sz="24" w:space="0" w:color="F4F3F8"/>
        </w:tblBorders>
        <w:tblCellMar>
          <w:top w:w="113" w:type="dxa"/>
          <w:left w:w="113" w:type="dxa"/>
          <w:bottom w:w="113" w:type="dxa"/>
          <w:right w:w="113" w:type="dxa"/>
        </w:tblCellMar>
        <w:tblLook w:val="0000"/>
      </w:tblPr>
      <w:tblGrid>
        <w:gridCol w:w="14570"/>
      </w:tblGrid>
      <w:tr w:rsidR="00F64FE7" w:rsidRPr="0090213F">
        <w:trPr>
          <w:jc w:val="center"/>
        </w:trPr>
        <w:tc>
          <w:tcPr>
            <w:tcW w:w="9294" w:type="dxa"/>
            <w:tcBorders>
              <w:top w:val="nil"/>
              <w:bottom w:val="nil"/>
            </w:tcBorders>
            <w:shd w:val="clear" w:color="auto" w:fill="F4F3F8"/>
          </w:tcPr>
          <w:p w:rsidR="00F64FE7" w:rsidRDefault="00F64FE7">
            <w:pPr>
              <w:pStyle w:val="ConsPlusNormal"/>
              <w:jc w:val="center"/>
              <w:rPr>
                <w:rFonts w:cs="Times New Roman"/>
              </w:rPr>
            </w:pPr>
            <w:r>
              <w:rPr>
                <w:color w:val="392C69"/>
              </w:rPr>
              <w:t>Список изменяющих документов</w:t>
            </w:r>
          </w:p>
          <w:p w:rsidR="00F64FE7" w:rsidRDefault="00F64FE7">
            <w:pPr>
              <w:pStyle w:val="ConsPlusNormal"/>
              <w:jc w:val="center"/>
              <w:rPr>
                <w:rFonts w:cs="Times New Roman"/>
              </w:rPr>
            </w:pPr>
            <w:r>
              <w:rPr>
                <w:color w:val="392C69"/>
              </w:rPr>
              <w:t>(в ред. приказов Минсоцразвития Новосибирской области</w:t>
            </w:r>
          </w:p>
          <w:p w:rsidR="00F64FE7" w:rsidRDefault="00F64FE7">
            <w:pPr>
              <w:pStyle w:val="ConsPlusNormal"/>
              <w:jc w:val="center"/>
              <w:rPr>
                <w:rFonts w:cs="Times New Roman"/>
              </w:rPr>
            </w:pPr>
            <w:r>
              <w:rPr>
                <w:color w:val="392C69"/>
              </w:rPr>
              <w:t xml:space="preserve">от 27.02.2015 </w:t>
            </w:r>
            <w:hyperlink r:id="rId497" w:history="1">
              <w:r>
                <w:rPr>
                  <w:color w:val="0000FF"/>
                </w:rPr>
                <w:t>N 160</w:t>
              </w:r>
            </w:hyperlink>
            <w:r>
              <w:rPr>
                <w:color w:val="392C69"/>
              </w:rPr>
              <w:t xml:space="preserve">, от 16.04.2015 </w:t>
            </w:r>
            <w:hyperlink r:id="rId498" w:history="1">
              <w:r>
                <w:rPr>
                  <w:color w:val="0000FF"/>
                </w:rPr>
                <w:t>N 305</w:t>
              </w:r>
            </w:hyperlink>
            <w:r>
              <w:rPr>
                <w:color w:val="392C69"/>
              </w:rPr>
              <w:t xml:space="preserve">, от 12.05.2015 </w:t>
            </w:r>
            <w:hyperlink r:id="rId499" w:history="1">
              <w:r>
                <w:rPr>
                  <w:color w:val="0000FF"/>
                </w:rPr>
                <w:t>N 387</w:t>
              </w:r>
            </w:hyperlink>
            <w:r>
              <w:rPr>
                <w:color w:val="392C69"/>
              </w:rPr>
              <w:t>,</w:t>
            </w:r>
          </w:p>
          <w:p w:rsidR="00F64FE7" w:rsidRDefault="00F64FE7">
            <w:pPr>
              <w:pStyle w:val="ConsPlusNormal"/>
              <w:jc w:val="center"/>
              <w:rPr>
                <w:rFonts w:cs="Times New Roman"/>
              </w:rPr>
            </w:pPr>
            <w:r>
              <w:rPr>
                <w:color w:val="392C69"/>
              </w:rPr>
              <w:t xml:space="preserve">от 27.07.2015 </w:t>
            </w:r>
            <w:hyperlink r:id="rId500" w:history="1">
              <w:r>
                <w:rPr>
                  <w:color w:val="0000FF"/>
                </w:rPr>
                <w:t>N 704</w:t>
              </w:r>
            </w:hyperlink>
            <w:r>
              <w:rPr>
                <w:color w:val="392C69"/>
              </w:rPr>
              <w:t xml:space="preserve">, от 13.07.2016 </w:t>
            </w:r>
            <w:hyperlink r:id="rId501" w:history="1">
              <w:r>
                <w:rPr>
                  <w:color w:val="0000FF"/>
                </w:rPr>
                <w:t>N 495</w:t>
              </w:r>
            </w:hyperlink>
            <w:r>
              <w:rPr>
                <w:color w:val="392C69"/>
              </w:rPr>
              <w:t xml:space="preserve">, от 20.11.2017 </w:t>
            </w:r>
            <w:hyperlink r:id="rId502" w:history="1">
              <w:r>
                <w:rPr>
                  <w:color w:val="0000FF"/>
                </w:rPr>
                <w:t>N 996</w:t>
              </w:r>
            </w:hyperlink>
            <w:r>
              <w:rPr>
                <w:color w:val="392C69"/>
              </w:rPr>
              <w:t>,</w:t>
            </w:r>
          </w:p>
          <w:p w:rsidR="00F64FE7" w:rsidRDefault="00F64FE7">
            <w:pPr>
              <w:pStyle w:val="ConsPlusNormal"/>
              <w:jc w:val="center"/>
              <w:rPr>
                <w:rFonts w:cs="Times New Roman"/>
              </w:rPr>
            </w:pPr>
            <w:r>
              <w:rPr>
                <w:color w:val="392C69"/>
              </w:rPr>
              <w:t>приказов Минтруда и соцразвития Новосибирской области</w:t>
            </w:r>
          </w:p>
          <w:p w:rsidR="00F64FE7" w:rsidRDefault="00F64FE7">
            <w:pPr>
              <w:pStyle w:val="ConsPlusNormal"/>
              <w:jc w:val="center"/>
              <w:rPr>
                <w:rFonts w:cs="Times New Roman"/>
              </w:rPr>
            </w:pPr>
            <w:r>
              <w:rPr>
                <w:color w:val="392C69"/>
              </w:rPr>
              <w:t xml:space="preserve">от 17.12.2018 </w:t>
            </w:r>
            <w:hyperlink r:id="rId503" w:history="1">
              <w:r>
                <w:rPr>
                  <w:color w:val="0000FF"/>
                </w:rPr>
                <w:t>N 1382</w:t>
              </w:r>
            </w:hyperlink>
            <w:r>
              <w:rPr>
                <w:color w:val="392C69"/>
              </w:rPr>
              <w:t xml:space="preserve">, от 17.12.2018 </w:t>
            </w:r>
            <w:hyperlink r:id="rId504" w:history="1">
              <w:r>
                <w:rPr>
                  <w:color w:val="0000FF"/>
                </w:rPr>
                <w:t>N 1383</w:t>
              </w:r>
            </w:hyperlink>
            <w:r>
              <w:rPr>
                <w:color w:val="392C69"/>
              </w:rPr>
              <w:t xml:space="preserve">, от 27.12.2018 </w:t>
            </w:r>
            <w:hyperlink r:id="rId505" w:history="1">
              <w:r>
                <w:rPr>
                  <w:color w:val="0000FF"/>
                </w:rPr>
                <w:t>N 1450</w:t>
              </w:r>
            </w:hyperlink>
            <w:r>
              <w:rPr>
                <w:color w:val="392C69"/>
              </w:rPr>
              <w:t>,</w:t>
            </w:r>
          </w:p>
          <w:p w:rsidR="00F64FE7" w:rsidRDefault="00F64FE7">
            <w:pPr>
              <w:pStyle w:val="ConsPlusNormal"/>
              <w:jc w:val="center"/>
              <w:rPr>
                <w:rFonts w:cs="Times New Roman"/>
              </w:rPr>
            </w:pPr>
            <w:r>
              <w:rPr>
                <w:color w:val="392C69"/>
              </w:rPr>
              <w:t xml:space="preserve">от 11.06.2019 </w:t>
            </w:r>
            <w:hyperlink r:id="rId506" w:history="1">
              <w:r>
                <w:rPr>
                  <w:color w:val="0000FF"/>
                </w:rPr>
                <w:t>N 612</w:t>
              </w:r>
            </w:hyperlink>
            <w:r>
              <w:rPr>
                <w:color w:val="392C69"/>
              </w:rPr>
              <w:t xml:space="preserve">, от 22.07.2019 </w:t>
            </w:r>
            <w:hyperlink r:id="rId507" w:history="1">
              <w:r>
                <w:rPr>
                  <w:color w:val="0000FF"/>
                </w:rPr>
                <w:t>N 776</w:t>
              </w:r>
            </w:hyperlink>
            <w:r>
              <w:rPr>
                <w:color w:val="392C69"/>
              </w:rPr>
              <w:t xml:space="preserve">, от 20.12.2019 </w:t>
            </w:r>
            <w:hyperlink r:id="rId508" w:history="1">
              <w:r>
                <w:rPr>
                  <w:color w:val="0000FF"/>
                </w:rPr>
                <w:t>N 1330</w:t>
              </w:r>
            </w:hyperlink>
            <w:r>
              <w:rPr>
                <w:color w:val="392C69"/>
              </w:rPr>
              <w:t>,</w:t>
            </w:r>
          </w:p>
          <w:p w:rsidR="00F64FE7" w:rsidRDefault="00F64FE7">
            <w:pPr>
              <w:pStyle w:val="ConsPlusNormal"/>
              <w:jc w:val="center"/>
              <w:rPr>
                <w:rFonts w:cs="Times New Roman"/>
              </w:rPr>
            </w:pPr>
            <w:r>
              <w:rPr>
                <w:color w:val="392C69"/>
              </w:rPr>
              <w:t xml:space="preserve">от 25.12.2019 </w:t>
            </w:r>
            <w:hyperlink r:id="rId509" w:history="1">
              <w:r>
                <w:rPr>
                  <w:color w:val="0000FF"/>
                </w:rPr>
                <w:t>N 1356</w:t>
              </w:r>
            </w:hyperlink>
            <w:r>
              <w:rPr>
                <w:color w:val="392C69"/>
              </w:rPr>
              <w:t xml:space="preserve">, от 28.05.2020 </w:t>
            </w:r>
            <w:hyperlink r:id="rId510" w:history="1">
              <w:r>
                <w:rPr>
                  <w:color w:val="0000FF"/>
                </w:rPr>
                <w:t>N 475</w:t>
              </w:r>
            </w:hyperlink>
            <w:r>
              <w:rPr>
                <w:color w:val="392C69"/>
              </w:rPr>
              <w:t>)</w:t>
            </w:r>
          </w:p>
        </w:tc>
      </w:tr>
    </w:tbl>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 Стандарты социальных услуг, предоставляемых гражданам пожилого возраста, сохранившим способность к самообслуживанию, в полустационарной форме дневного пребывания в геронтологическом центре.</w:t>
      </w:r>
    </w:p>
    <w:p w:rsidR="00F64FE7" w:rsidRDefault="00F64FE7">
      <w:pPr>
        <w:pStyle w:val="ConsPlusNormal"/>
        <w:jc w:val="both"/>
      </w:pPr>
      <w:r>
        <w:t xml:space="preserve">(в ред. </w:t>
      </w:r>
      <w:hyperlink r:id="rId511" w:history="1">
        <w:r>
          <w:rPr>
            <w:color w:val="0000FF"/>
          </w:rPr>
          <w:t>приказа</w:t>
        </w:r>
      </w:hyperlink>
      <w:r>
        <w:t xml:space="preserve"> Минсоцразвития Новосибирской области от 27.02.2015 N 160)</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18 календарных дней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Предоставление услуги хранения личных вещей и ценностей в отведенных местах.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18</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jc w:val="both"/>
            </w:pPr>
            <w:r>
              <w:t>1.2</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11442"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Фиксирование результатов.</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1 раз в 6 дней</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rPr>
                <w:rFonts w:cs="Times New Roman"/>
              </w:rPr>
            </w:pPr>
            <w:r>
              <w:t xml:space="preserve">- прием врача-специалиста в учреждении </w:t>
            </w:r>
            <w:hyperlink w:anchor="P11442" w:history="1">
              <w:r>
                <w:rPr>
                  <w:color w:val="0000FF"/>
                </w:rPr>
                <w:t>&lt;*&gt;</w:t>
              </w:r>
            </w:hyperlink>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11442"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rPr>
                <w:rFonts w:cs="Times New Roman"/>
              </w:rPr>
            </w:pPr>
            <w:r>
              <w:t xml:space="preserve">- фитотерапия </w:t>
            </w:r>
            <w:hyperlink w:anchor="P11442"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w:t>
            </w:r>
          </w:p>
          <w:p w:rsidR="00F64FE7" w:rsidRDefault="00F64FE7">
            <w:pPr>
              <w:pStyle w:val="ConsPlusNormal"/>
              <w:jc w:val="both"/>
            </w:pPr>
            <w:r>
              <w:t>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1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1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(групповое)</w:t>
            </w:r>
          </w:p>
        </w:tc>
        <w:tc>
          <w:tcPr>
            <w:tcW w:w="3912" w:type="dxa"/>
          </w:tcPr>
          <w:p w:rsidR="00F64FE7" w:rsidRDefault="00F64FE7">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6.1</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11442" w:history="1">
              <w:r>
                <w:rPr>
                  <w:color w:val="0000FF"/>
                </w:rPr>
                <w:t>&lt;*&gt;</w:t>
              </w:r>
            </w:hyperlink>
          </w:p>
        </w:tc>
      </w:tr>
      <w:tr w:rsidR="00F64FE7" w:rsidRPr="0090213F">
        <w:tc>
          <w:tcPr>
            <w:tcW w:w="964" w:type="dxa"/>
          </w:tcPr>
          <w:p w:rsidR="00F64FE7" w:rsidRDefault="00F64FE7">
            <w:pPr>
              <w:pStyle w:val="ConsPlusNormal"/>
              <w:jc w:val="both"/>
            </w:pPr>
            <w:r>
              <w:t>6.1.1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6.1.2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6.1.3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bl>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26" w:name="P11442"/>
      <w:bookmarkEnd w:id="26"/>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2. Стандарты социальных услуг, предоставляемых инвалидам при наличии индивидуальной программы реабилитации (ИПР) в полустационарной форме дневного пребывания.</w:t>
      </w:r>
    </w:p>
    <w:p w:rsidR="00F64FE7" w:rsidRDefault="00F64FE7">
      <w:pPr>
        <w:pStyle w:val="ConsPlusNormal"/>
        <w:jc w:val="both"/>
      </w:pPr>
      <w:r>
        <w:t xml:space="preserve">(в ред. </w:t>
      </w:r>
      <w:hyperlink r:id="rId514" w:history="1">
        <w:r>
          <w:rPr>
            <w:color w:val="0000FF"/>
          </w:rPr>
          <w:t>приказа</w:t>
        </w:r>
      </w:hyperlink>
      <w:r>
        <w:t xml:space="preserve"> Минсоцразвития Новосибирской области от 27.02.2015 N 160)</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18 календарных дней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11711"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Фиксирование результатов.</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14</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rPr>
                <w:rFonts w:cs="Times New Roman"/>
              </w:rPr>
            </w:pPr>
            <w:r>
              <w:t xml:space="preserve">- прием врача-специалиста в учреждении </w:t>
            </w:r>
            <w:hyperlink w:anchor="P11711" w:history="1">
              <w:r>
                <w:rPr>
                  <w:color w:val="0000FF"/>
                </w:rPr>
                <w:t>&lt;*&gt;</w:t>
              </w:r>
            </w:hyperlink>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11711"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rPr>
                <w:rFonts w:cs="Times New Roman"/>
              </w:rPr>
            </w:pPr>
            <w:r>
              <w:t xml:space="preserve">- оказание помощи в выполнении физических упражнений </w:t>
            </w:r>
            <w:hyperlink w:anchor="P11711" w:history="1">
              <w:r>
                <w:rPr>
                  <w:color w:val="0000FF"/>
                </w:rPr>
                <w:t>&lt;*&gt;</w:t>
              </w:r>
            </w:hyperlink>
          </w:p>
        </w:tc>
        <w:tc>
          <w:tcPr>
            <w:tcW w:w="3912" w:type="dxa"/>
          </w:tcPr>
          <w:p w:rsidR="00F64FE7" w:rsidRDefault="00F64FE7">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должна обеспечивать выполнение получателем социальных услуг физических упражнений доступным и безопасным для здоровья способом в целях укрепления его здоровья</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rPr>
                <w:rFonts w:cs="Times New Roman"/>
              </w:rPr>
            </w:pPr>
            <w:r>
              <w:t xml:space="preserve">- фитотерапия </w:t>
            </w:r>
            <w:hyperlink w:anchor="P11711"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2.5</w:t>
            </w:r>
          </w:p>
        </w:tc>
        <w:tc>
          <w:tcPr>
            <w:tcW w:w="2494" w:type="dxa"/>
          </w:tcPr>
          <w:p w:rsidR="00F64FE7" w:rsidRDefault="00F64FE7">
            <w:pPr>
              <w:pStyle w:val="ConsPlusNormal"/>
              <w:jc w:val="both"/>
            </w:pPr>
            <w:r>
              <w:t>Проведение мероприятий, направленных на формирование здорового образа жизни</w:t>
            </w:r>
          </w:p>
        </w:tc>
        <w:tc>
          <w:tcPr>
            <w:tcW w:w="3912" w:type="dxa"/>
          </w:tcPr>
          <w:p w:rsidR="00F64FE7" w:rsidRDefault="00F64FE7">
            <w:pPr>
              <w:pStyle w:val="ConsPlusNormal"/>
              <w:jc w:val="both"/>
            </w:pPr>
            <w:r>
              <w:t>Занятия проводятся врачами, медицинскими сестрами в форме лекций, бесед с использованием видеофильмов.</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проводится с целью просвещения получателей социальных услуг о сохранении и укреплении здоровья</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убытии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15" w:history="1">
              <w:r>
                <w:rPr>
                  <w:color w:val="0000FF"/>
                </w:rPr>
                <w:t>приказа</w:t>
              </w:r>
            </w:hyperlink>
            <w:r>
              <w:t xml:space="preserve"> Минсоцразвития Новосибирской области от 12.05.2015 N 387)</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Социально-психологическое консультирование должно помочь получателю социальных услуг раскрыть и мобилизовать внутренние ресурсы и решить возникшие в результате обсуждения с ним социально-психологические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1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3.3.1</w:t>
            </w:r>
          </w:p>
        </w:tc>
        <w:tc>
          <w:tcPr>
            <w:tcW w:w="2494" w:type="dxa"/>
            <w:tcBorders>
              <w:bottom w:val="nil"/>
            </w:tcBorders>
          </w:tcPr>
          <w:p w:rsidR="00F64FE7" w:rsidRDefault="00F64FE7">
            <w:pPr>
              <w:pStyle w:val="ConsPlusNormal"/>
              <w:jc w:val="both"/>
            </w:pPr>
            <w:r>
              <w:t>- психокоррекционное занятие (групповое)</w:t>
            </w:r>
          </w:p>
        </w:tc>
        <w:tc>
          <w:tcPr>
            <w:tcW w:w="3912" w:type="dxa"/>
            <w:tcBorders>
              <w:bottom w:val="nil"/>
            </w:tcBorders>
          </w:tcPr>
          <w:p w:rsidR="00F64FE7" w:rsidRDefault="00F64FE7">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специалиста</w:t>
            </w:r>
          </w:p>
        </w:tc>
        <w:tc>
          <w:tcPr>
            <w:tcW w:w="1020" w:type="dxa"/>
            <w:tcBorders>
              <w:bottom w:val="nil"/>
            </w:tcBorders>
          </w:tcPr>
          <w:p w:rsidR="00F64FE7" w:rsidRDefault="00F64FE7">
            <w:pPr>
              <w:pStyle w:val="ConsPlusNormal"/>
              <w:jc w:val="center"/>
            </w:pPr>
            <w:r>
              <w:t>8</w:t>
            </w:r>
          </w:p>
        </w:tc>
        <w:tc>
          <w:tcPr>
            <w:tcW w:w="3912" w:type="dxa"/>
            <w:tcBorders>
              <w:bottom w:val="nil"/>
            </w:tcBorders>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17" w:history="1">
              <w:r>
                <w:rPr>
                  <w:color w:val="0000FF"/>
                </w:rPr>
                <w:t>приказа</w:t>
              </w:r>
            </w:hyperlink>
            <w:r>
              <w:t xml:space="preserve"> Минтруда и соцразвития Новосибирской области от 22.07.2019 N 776)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3.4</w:t>
            </w:r>
          </w:p>
        </w:tc>
        <w:tc>
          <w:tcPr>
            <w:tcW w:w="2494" w:type="dxa"/>
            <w:tcBorders>
              <w:bottom w:val="nil"/>
            </w:tcBorders>
          </w:tcPr>
          <w:p w:rsidR="00F64FE7" w:rsidRDefault="00F64FE7">
            <w:pPr>
              <w:pStyle w:val="ConsPlusNormal"/>
              <w:jc w:val="both"/>
            </w:pPr>
            <w:r>
              <w:t>Психологический тренинг</w:t>
            </w:r>
          </w:p>
        </w:tc>
        <w:tc>
          <w:tcPr>
            <w:tcW w:w="3912" w:type="dxa"/>
            <w:tcBorders>
              <w:bottom w:val="nil"/>
            </w:tcBorders>
          </w:tcPr>
          <w:p w:rsidR="00F64FE7" w:rsidRDefault="00F64FE7">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специалиста</w:t>
            </w:r>
          </w:p>
        </w:tc>
        <w:tc>
          <w:tcPr>
            <w:tcW w:w="1020" w:type="dxa"/>
            <w:tcBorders>
              <w:bottom w:val="nil"/>
            </w:tcBorders>
          </w:tcPr>
          <w:p w:rsidR="00F64FE7" w:rsidRDefault="00F64FE7">
            <w:pPr>
              <w:pStyle w:val="ConsPlusNormal"/>
              <w:jc w:val="center"/>
            </w:pPr>
            <w:r>
              <w:t>8</w:t>
            </w:r>
          </w:p>
        </w:tc>
        <w:tc>
          <w:tcPr>
            <w:tcW w:w="3912" w:type="dxa"/>
            <w:tcBorders>
              <w:bottom w:val="nil"/>
            </w:tcBorders>
          </w:tcPr>
          <w:p w:rsidR="00F64FE7" w:rsidRDefault="00F64FE7">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18" w:history="1">
              <w:r>
                <w:rPr>
                  <w:color w:val="0000FF"/>
                </w:rPr>
                <w:t>приказа</w:t>
              </w:r>
            </w:hyperlink>
            <w:r>
              <w:t xml:space="preserve"> Минтруда и соцразвития Новосибирской области от 22.07.2019 N 776)</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получателя социальных услуг. Она должна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6</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w:t>
            </w:r>
          </w:p>
        </w:tc>
        <w:tc>
          <w:tcPr>
            <w:tcW w:w="2494" w:type="dxa"/>
          </w:tcPr>
          <w:p w:rsidR="00F64FE7" w:rsidRDefault="00F64FE7">
            <w:pPr>
              <w:pStyle w:val="ConsPlusNormal"/>
              <w:jc w:val="both"/>
            </w:pPr>
            <w:r>
              <w:t>Организация обучения инвалидов по зрению письму по Брайлю</w:t>
            </w:r>
          </w:p>
        </w:tc>
        <w:tc>
          <w:tcPr>
            <w:tcW w:w="3912" w:type="dxa"/>
          </w:tcPr>
          <w:p w:rsidR="00F64FE7" w:rsidRDefault="00F64FE7">
            <w:pPr>
              <w:pStyle w:val="ConsPlusNormal"/>
              <w:jc w:val="both"/>
            </w:pPr>
            <w:r>
              <w:t>Оказание помощи в организации занятий для получения навыков умения работы с текстовой информацией с применением специальных учебных пособий, в том числе книг, учебников, азбуки Брайля.</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В результате систематического, многократного выполнения заданий, упражнений с использованием дидактических средств обучения возможно успешное овладение незрячими рельефно-точечным шрифтом Брайля и получение навыков чтения и письма</w:t>
            </w:r>
          </w:p>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F64FE7" w:rsidRDefault="00F64FE7">
            <w:pPr>
              <w:pStyle w:val="ConsPlusNormal"/>
              <w:jc w:val="both"/>
            </w:pPr>
            <w:r>
              <w:t>Предоставление услуг по сурдопереводу в процессе оказания социальных услуг в своем учреждении.</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14</w:t>
            </w:r>
          </w:p>
        </w:tc>
        <w:tc>
          <w:tcPr>
            <w:tcW w:w="3912" w:type="dxa"/>
          </w:tcPr>
          <w:p w:rsidR="00F64FE7" w:rsidRDefault="00F64FE7">
            <w:pPr>
              <w:pStyle w:val="ConsPlusNormal"/>
              <w:jc w:val="both"/>
            </w:pPr>
            <w:r>
              <w:t>Организация сурдоперевода должна обеспечить точное понимание получаемой информации для проведения эффективной социальной реабилитации</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тестирования направлено на оценку профессиональной пригодности, информирование о профессиональных интересах и возможностях; на подбор профессий, наиболее соответствующих особенностям получателей социальных услуг.</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vMerge w:val="restart"/>
            <w:tcBorders>
              <w:bottom w:val="nil"/>
            </w:tcBorders>
          </w:tcPr>
          <w:p w:rsidR="00F64FE7" w:rsidRDefault="00F64FE7">
            <w:pPr>
              <w:pStyle w:val="ConsPlusNormal"/>
              <w:jc w:val="both"/>
            </w:pPr>
            <w:r>
              <w:t>Услуга должна обеспечивать привлечение получателей услуги к посильной трудовой деятельности в зависимости от их состояния здоровья с целью поддержания активного образа жизни, определять форму обучения получателей услуг, нуждающихся в социальной реабилитации, и оказывать им консультативную помощь в организации обучения с учетом степени их социально-педагогической дезадаптации, уровня знаний, физического и психического состояния.</w:t>
            </w:r>
          </w:p>
          <w:p w:rsidR="00F64FE7" w:rsidRDefault="00F64FE7">
            <w:pPr>
              <w:pStyle w:val="ConsPlusNormal"/>
              <w:jc w:val="both"/>
            </w:pPr>
            <w:r>
              <w:t>Организация профориентации должна помочь в выборе профессии, обучении этой профессии, получении соответствующей квалификации и устройстве на работу по выбранной профессии</w:t>
            </w:r>
          </w:p>
        </w:tc>
      </w:tr>
      <w:tr w:rsidR="00F64FE7" w:rsidRPr="0090213F">
        <w:tc>
          <w:tcPr>
            <w:tcW w:w="964" w:type="dxa"/>
          </w:tcPr>
          <w:p w:rsidR="00F64FE7" w:rsidRDefault="00F64FE7">
            <w:pPr>
              <w:pStyle w:val="ConsPlusNormal"/>
              <w:jc w:val="both"/>
            </w:pPr>
            <w:r>
              <w:t>5.1.2</w:t>
            </w:r>
          </w:p>
        </w:tc>
        <w:tc>
          <w:tcPr>
            <w:tcW w:w="2494" w:type="dxa"/>
          </w:tcPr>
          <w:p w:rsidR="00F64FE7" w:rsidRDefault="00F64FE7">
            <w:pPr>
              <w:pStyle w:val="ConsPlusNormal"/>
              <w:jc w:val="both"/>
            </w:pPr>
            <w:r>
              <w:t>- консультирование по выбору профессии в соответствии с физическими возможностями и умственными способностями</w:t>
            </w:r>
          </w:p>
        </w:tc>
        <w:tc>
          <w:tcPr>
            <w:tcW w:w="3912" w:type="dxa"/>
          </w:tcPr>
          <w:p w:rsidR="00F64FE7" w:rsidRDefault="00F64FE7">
            <w:pPr>
              <w:pStyle w:val="ConsPlusNormal"/>
              <w:jc w:val="both"/>
            </w:pPr>
            <w:r>
              <w:t>Проведение консультирования для эффективного профессионального выбора, подбора учебного заведения, для поиска и выбора места и характера работы.</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jc w:val="both"/>
            </w:pPr>
            <w:r>
              <w:t>5.1.3</w:t>
            </w:r>
          </w:p>
        </w:tc>
        <w:tc>
          <w:tcPr>
            <w:tcW w:w="2494" w:type="dxa"/>
          </w:tcPr>
          <w:p w:rsidR="00F64FE7" w:rsidRDefault="00F64FE7">
            <w:pPr>
              <w:pStyle w:val="ConsPlusNormal"/>
              <w:jc w:val="both"/>
            </w:pPr>
            <w:r>
              <w:t>- групповое занятие по профориентации (при наличии рекомендации ИПР)</w:t>
            </w:r>
          </w:p>
        </w:tc>
        <w:tc>
          <w:tcPr>
            <w:tcW w:w="3912" w:type="dxa"/>
          </w:tcPr>
          <w:p w:rsidR="00F64FE7" w:rsidRDefault="00F64FE7">
            <w:pPr>
              <w:pStyle w:val="ConsPlusNormal"/>
              <w:jc w:val="both"/>
            </w:pPr>
            <w:r>
              <w:t>Проведение групповых занятий для усвоения умений, навыков в форме бесед, разъяснений, рекомендаций. 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4</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5.1.4</w:t>
            </w:r>
          </w:p>
        </w:tc>
        <w:tc>
          <w:tcPr>
            <w:tcW w:w="2494" w:type="dxa"/>
            <w:tcBorders>
              <w:bottom w:val="nil"/>
            </w:tcBorders>
          </w:tcPr>
          <w:p w:rsidR="00F64FE7" w:rsidRDefault="00F64FE7">
            <w:pPr>
              <w:pStyle w:val="ConsPlusNormal"/>
              <w:jc w:val="both"/>
            </w:pPr>
            <w:r>
              <w:t>- индивидуальное занятие по профориентации (при наличии рекомендации ИПР)</w:t>
            </w:r>
          </w:p>
        </w:tc>
        <w:tc>
          <w:tcPr>
            <w:tcW w:w="3912" w:type="dxa"/>
            <w:tcBorders>
              <w:bottom w:val="nil"/>
            </w:tcBorders>
          </w:tcPr>
          <w:p w:rsidR="00F64FE7" w:rsidRDefault="00F64FE7">
            <w:pPr>
              <w:pStyle w:val="ConsPlusNormal"/>
              <w:jc w:val="both"/>
            </w:pPr>
            <w:r>
              <w:t>Проведение индивидуальных занятий для усвоения умений, навыков в форме бесед, разъяснений, рекомендаций.</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2 раза в неделю</w:t>
            </w:r>
          </w:p>
        </w:tc>
        <w:tc>
          <w:tcPr>
            <w:tcW w:w="1020" w:type="dxa"/>
            <w:tcBorders>
              <w:bottom w:val="nil"/>
            </w:tcBorders>
          </w:tcPr>
          <w:p w:rsidR="00F64FE7" w:rsidRDefault="00F64FE7">
            <w:pPr>
              <w:pStyle w:val="ConsPlusNormal"/>
              <w:jc w:val="center"/>
            </w:pPr>
            <w:r>
              <w:t>4</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1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в том числе по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jc w:val="both"/>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7.1</w:t>
            </w:r>
          </w:p>
        </w:tc>
        <w:tc>
          <w:tcPr>
            <w:tcW w:w="2494" w:type="dxa"/>
          </w:tcPr>
          <w:p w:rsidR="00F64FE7" w:rsidRDefault="00F64FE7">
            <w:pPr>
              <w:pStyle w:val="ConsPlusNormal"/>
              <w:jc w:val="both"/>
            </w:pPr>
            <w:r>
              <w:t>Обучение инвалидов (детей-инвалидов) пользованию техническими средствами реабилитации</w:t>
            </w:r>
          </w:p>
        </w:tc>
        <w:tc>
          <w:tcPr>
            <w:tcW w:w="3912" w:type="dxa"/>
          </w:tcPr>
          <w:p w:rsidR="00F64FE7" w:rsidRDefault="00F64FE7">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Обучение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F64FE7" w:rsidRPr="0090213F">
        <w:tc>
          <w:tcPr>
            <w:tcW w:w="964" w:type="dxa"/>
          </w:tcPr>
          <w:p w:rsidR="00F64FE7" w:rsidRDefault="00F64FE7">
            <w:pPr>
              <w:pStyle w:val="ConsPlusNormal"/>
              <w:jc w:val="both"/>
            </w:pPr>
            <w:r>
              <w:t>7.2</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11711" w:history="1">
              <w:r>
                <w:rPr>
                  <w:color w:val="0000FF"/>
                </w:rPr>
                <w:t>&lt;*&gt;</w:t>
              </w:r>
            </w:hyperlink>
          </w:p>
        </w:tc>
      </w:tr>
      <w:tr w:rsidR="00F64FE7" w:rsidRPr="0090213F">
        <w:tc>
          <w:tcPr>
            <w:tcW w:w="964" w:type="dxa"/>
          </w:tcPr>
          <w:p w:rsidR="00F64FE7" w:rsidRDefault="00F64FE7">
            <w:pPr>
              <w:pStyle w:val="ConsPlusNormal"/>
              <w:jc w:val="both"/>
            </w:pPr>
            <w:r>
              <w:t>7.2.1</w:t>
            </w:r>
          </w:p>
        </w:tc>
        <w:tc>
          <w:tcPr>
            <w:tcW w:w="2494" w:type="dxa"/>
          </w:tcPr>
          <w:p w:rsidR="00F64FE7" w:rsidRDefault="00F64FE7">
            <w:pPr>
              <w:pStyle w:val="ConsPlusNormal"/>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vMerge w:val="restart"/>
            <w:tcBorders>
              <w:bottom w:val="nil"/>
            </w:tcBorders>
          </w:tcPr>
          <w:p w:rsidR="00F64FE7" w:rsidRDefault="00F64FE7">
            <w:pPr>
              <w:pStyle w:val="ConsPlusNormal"/>
              <w:jc w:val="both"/>
            </w:pPr>
            <w:r>
              <w:t>По назначению врача</w:t>
            </w:r>
          </w:p>
        </w:tc>
        <w:tc>
          <w:tcPr>
            <w:tcW w:w="1020" w:type="dxa"/>
            <w:vMerge w:val="restart"/>
            <w:tcBorders>
              <w:bottom w:val="nil"/>
            </w:tcBorders>
          </w:tcPr>
          <w:p w:rsidR="00F64FE7" w:rsidRDefault="00F64FE7">
            <w:pPr>
              <w:pStyle w:val="ConsPlusNormal"/>
              <w:jc w:val="center"/>
            </w:pPr>
            <w:r>
              <w:t>10</w:t>
            </w:r>
          </w:p>
        </w:tc>
        <w:tc>
          <w:tcPr>
            <w:tcW w:w="3912" w:type="dxa"/>
            <w:vMerge w:val="restart"/>
            <w:tcBorders>
              <w:bottom w:val="nil"/>
            </w:tcBorders>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7.2.2</w:t>
            </w:r>
          </w:p>
        </w:tc>
        <w:tc>
          <w:tcPr>
            <w:tcW w:w="2494" w:type="dxa"/>
            <w:tcBorders>
              <w:bottom w:val="nil"/>
            </w:tcBorders>
          </w:tcPr>
          <w:p w:rsidR="00F64FE7" w:rsidRDefault="00F64FE7">
            <w:pPr>
              <w:pStyle w:val="ConsPlusNormal"/>
            </w:pPr>
            <w:r>
              <w:t>- лечебная физкультура (индивидуальное занятие)</w:t>
            </w:r>
          </w:p>
        </w:tc>
        <w:tc>
          <w:tcPr>
            <w:tcW w:w="3912" w:type="dxa"/>
            <w:tcBorders>
              <w:bottom w:val="nil"/>
            </w:tcBorders>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vMerge/>
            <w:tcBorders>
              <w:bottom w:val="nil"/>
            </w:tcBorders>
          </w:tcPr>
          <w:p w:rsidR="00F64FE7" w:rsidRPr="0090213F" w:rsidRDefault="00F64FE7"/>
        </w:tc>
        <w:tc>
          <w:tcPr>
            <w:tcW w:w="1020" w:type="dxa"/>
            <w:vMerge/>
            <w:tcBorders>
              <w:bottom w:val="nil"/>
            </w:tcBorders>
          </w:tcPr>
          <w:p w:rsidR="00F64FE7" w:rsidRPr="0090213F" w:rsidRDefault="00F64FE7"/>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7.2.1, 7.2.2 в ред. </w:t>
            </w:r>
            <w:hyperlink r:id="rId520" w:history="1">
              <w:r>
                <w:rPr>
                  <w:color w:val="0000FF"/>
                </w:rPr>
                <w:t>приказа</w:t>
              </w:r>
            </w:hyperlink>
            <w:r>
              <w:t xml:space="preserve"> Минтруда и соцразвития Новосибирской области</w:t>
            </w:r>
          </w:p>
          <w:p w:rsidR="00F64FE7" w:rsidRDefault="00F64FE7">
            <w:pPr>
              <w:pStyle w:val="ConsPlusNormal"/>
              <w:jc w:val="both"/>
            </w:pPr>
            <w:r>
              <w:t>от 22.07.2019 N 776)</w:t>
            </w:r>
          </w:p>
        </w:tc>
      </w:tr>
      <w:tr w:rsidR="00F64FE7" w:rsidRPr="0090213F">
        <w:tc>
          <w:tcPr>
            <w:tcW w:w="964" w:type="dxa"/>
          </w:tcPr>
          <w:p w:rsidR="00F64FE7" w:rsidRDefault="00F64FE7">
            <w:pPr>
              <w:pStyle w:val="ConsPlusNormal"/>
              <w:jc w:val="both"/>
            </w:pPr>
            <w:r>
              <w:t>7.2.3</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Расширение функциональных возможностей, способствующих оздоровлению организма, улучшение общего самочувствия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7.2.4</w:t>
            </w:r>
          </w:p>
        </w:tc>
        <w:tc>
          <w:tcPr>
            <w:tcW w:w="2494" w:type="dxa"/>
            <w:tcBorders>
              <w:bottom w:val="nil"/>
            </w:tcBorders>
          </w:tcPr>
          <w:p w:rsidR="00F64FE7" w:rsidRDefault="00F64FE7">
            <w:pPr>
              <w:pStyle w:val="ConsPlusNormal"/>
              <w:jc w:val="both"/>
            </w:pPr>
            <w:r>
              <w:t>- физиотерапия</w:t>
            </w:r>
          </w:p>
        </w:tc>
        <w:tc>
          <w:tcPr>
            <w:tcW w:w="3912" w:type="dxa"/>
            <w:tcBorders>
              <w:bottom w:val="nil"/>
            </w:tcBorders>
          </w:tcPr>
          <w:p w:rsidR="00F64FE7" w:rsidRDefault="00F64FE7">
            <w:pPr>
              <w:pStyle w:val="ConsPlusNormal"/>
              <w:jc w:val="both"/>
            </w:pPr>
            <w:r>
              <w:t>Оказание получателю социальных услуг физиотерапевтических процедур (водолечение, ароматерапия, аэроионотерапия, УФО-терапия). Проведение процедур осуществляется физиотерапевтом или медицинской сестрой по физиотерапии.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5</w:t>
            </w:r>
          </w:p>
        </w:tc>
        <w:tc>
          <w:tcPr>
            <w:tcW w:w="3912" w:type="dxa"/>
            <w:tcBorders>
              <w:bottom w:val="nil"/>
            </w:tcBorders>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21" w:history="1">
              <w:r>
                <w:rPr>
                  <w:color w:val="0000FF"/>
                </w:rPr>
                <w:t>приказа</w:t>
              </w:r>
            </w:hyperlink>
            <w:r>
              <w:t xml:space="preserve"> Минтруда и соцразвития Новосибирской области от 28.05.2020 N 475)</w:t>
            </w:r>
          </w:p>
        </w:tc>
      </w:tr>
      <w:tr w:rsidR="00F64FE7" w:rsidRPr="0090213F">
        <w:tc>
          <w:tcPr>
            <w:tcW w:w="964" w:type="dxa"/>
          </w:tcPr>
          <w:p w:rsidR="00F64FE7" w:rsidRDefault="00F64FE7">
            <w:pPr>
              <w:pStyle w:val="ConsPlusNormal"/>
              <w:jc w:val="both"/>
            </w:pPr>
            <w:r>
              <w:t>7.3</w:t>
            </w:r>
          </w:p>
        </w:tc>
        <w:tc>
          <w:tcPr>
            <w:tcW w:w="2494" w:type="dxa"/>
          </w:tcPr>
          <w:p w:rsidR="00F64FE7" w:rsidRDefault="00F64FE7">
            <w:pPr>
              <w:pStyle w:val="ConsPlusNormal"/>
              <w:jc w:val="both"/>
            </w:pPr>
            <w:r>
              <w:t>Оказание помощи в обучении навыкам компьютерной грамотности</w:t>
            </w:r>
          </w:p>
        </w:tc>
        <w:tc>
          <w:tcPr>
            <w:tcW w:w="3912" w:type="dxa"/>
          </w:tcPr>
          <w:p w:rsidR="00F64FE7" w:rsidRDefault="00F64FE7">
            <w:pPr>
              <w:pStyle w:val="ConsPlusNormal"/>
              <w:jc w:val="both"/>
            </w:pPr>
            <w:r>
              <w:t>Оказание помощи в организации занятий по обучению получателя социальных услуг навыкам компьютерной грамотности.</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 а также повышение правовой грамотности инвалидов</w:t>
            </w:r>
          </w:p>
        </w:tc>
      </w:tr>
    </w:tbl>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27" w:name="P11711"/>
      <w:bookmarkEnd w:id="27"/>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3. Стандарты социальных услуг, предоставляемых инвалидам трудоспособного возраста и детям-инвалидам, нуждающимся в социальной реабилитации, в комплексном центре социальной адаптации для инвалидов, в полустационарной форме дневного пребывания.</w:t>
      </w:r>
    </w:p>
    <w:p w:rsidR="00F64FE7" w:rsidRDefault="00F64FE7">
      <w:pPr>
        <w:pStyle w:val="ConsPlusNormal"/>
        <w:jc w:val="both"/>
      </w:pPr>
      <w:r>
        <w:t xml:space="preserve">(в ред. </w:t>
      </w:r>
      <w:hyperlink r:id="rId522" w:history="1">
        <w:r>
          <w:rPr>
            <w:color w:val="0000FF"/>
          </w:rPr>
          <w:t>приказа</w:t>
        </w:r>
      </w:hyperlink>
      <w:r>
        <w:t xml:space="preserve"> Минсоцразвития Новосибирской области от 27.07.2015 N 704)</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5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Обеспечение питанием согласно утвержденным нормативам</w:t>
            </w:r>
          </w:p>
        </w:tc>
        <w:tc>
          <w:tcPr>
            <w:tcW w:w="3912" w:type="dxa"/>
          </w:tcPr>
          <w:p w:rsidR="00F64FE7" w:rsidRDefault="00F64FE7">
            <w:pPr>
              <w:pStyle w:val="ConsPlusNormal"/>
              <w:jc w:val="both"/>
            </w:pPr>
            <w:r>
              <w:t xml:space="preserve">Ежедневное обеспечение питанием согласно утвержденным нормативам, включая приобретение продуктов и приготовление блюд по меню, утвержденному руководителем учреждения, технологии приготовления в соответствии с </w:t>
            </w:r>
            <w:hyperlink r:id="rId523"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w:t>
            </w:r>
          </w:p>
          <w:p w:rsidR="00F64FE7" w:rsidRDefault="00F64FE7">
            <w:pPr>
              <w:pStyle w:val="ConsPlusNormal"/>
              <w:jc w:val="both"/>
            </w:pPr>
            <w:r>
              <w:t>1 услуга - 1 койко-день</w:t>
            </w:r>
          </w:p>
        </w:tc>
        <w:tc>
          <w:tcPr>
            <w:tcW w:w="1304" w:type="dxa"/>
          </w:tcPr>
          <w:p w:rsidR="00F64FE7" w:rsidRDefault="00F64FE7">
            <w:pPr>
              <w:pStyle w:val="ConsPlusNormal"/>
              <w:jc w:val="both"/>
            </w:pPr>
            <w:r>
              <w:t>Не менее 1 раза ежедневно, кроме субботы, воскресенья</w:t>
            </w:r>
          </w:p>
        </w:tc>
        <w:tc>
          <w:tcPr>
            <w:tcW w:w="1020" w:type="dxa"/>
          </w:tcPr>
          <w:p w:rsidR="00F64FE7" w:rsidRDefault="00F64FE7">
            <w:pPr>
              <w:pStyle w:val="ConsPlusNormal"/>
              <w:jc w:val="center"/>
            </w:pPr>
            <w:r>
              <w:t>101</w:t>
            </w:r>
          </w:p>
        </w:tc>
        <w:tc>
          <w:tcPr>
            <w:tcW w:w="3912" w:type="dxa"/>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c>
          <w:tcPr>
            <w:tcW w:w="964" w:type="dxa"/>
          </w:tcPr>
          <w:p w:rsidR="00F64FE7" w:rsidRDefault="00F64FE7">
            <w:pPr>
              <w:pStyle w:val="ConsPlusNormal"/>
              <w:jc w:val="both"/>
            </w:pPr>
            <w:r>
              <w:t>1.2</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1.2.1</w:t>
            </w:r>
          </w:p>
        </w:tc>
        <w:tc>
          <w:tcPr>
            <w:tcW w:w="2494" w:type="dxa"/>
          </w:tcPr>
          <w:p w:rsidR="00F64FE7" w:rsidRDefault="00F64FE7">
            <w:pPr>
              <w:pStyle w:val="ConsPlusNormal"/>
            </w:pPr>
            <w:r>
              <w:t>- сопровождение нуждающегося вне учреждения (коллективное)</w:t>
            </w:r>
          </w:p>
        </w:tc>
        <w:tc>
          <w:tcPr>
            <w:tcW w:w="3912" w:type="dxa"/>
            <w:vMerge w:val="restart"/>
            <w:tcBorders>
              <w:bottom w:val="nil"/>
            </w:tcBorders>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Borders>
              <w:bottom w:val="nil"/>
            </w:tcBorders>
          </w:tcPr>
          <w:p w:rsidR="00F64FE7" w:rsidRDefault="00F64FE7">
            <w:pPr>
              <w:pStyle w:val="ConsPlusNormal"/>
              <w:jc w:val="both"/>
            </w:pPr>
            <w:r>
              <w:t>По необходимости</w:t>
            </w:r>
          </w:p>
        </w:tc>
        <w:tc>
          <w:tcPr>
            <w:tcW w:w="1020" w:type="dxa"/>
            <w:vMerge w:val="restart"/>
            <w:tcBorders>
              <w:bottom w:val="nil"/>
            </w:tcBorders>
          </w:tcPr>
          <w:p w:rsidR="00F64FE7" w:rsidRDefault="00F64FE7">
            <w:pPr>
              <w:pStyle w:val="ConsPlusNormal"/>
              <w:jc w:val="center"/>
            </w:pPr>
            <w:r>
              <w:t>1</w:t>
            </w:r>
          </w:p>
        </w:tc>
        <w:tc>
          <w:tcPr>
            <w:tcW w:w="3912" w:type="dxa"/>
            <w:vMerge w:val="restart"/>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1.2.2</w:t>
            </w:r>
          </w:p>
        </w:tc>
        <w:tc>
          <w:tcPr>
            <w:tcW w:w="2494" w:type="dxa"/>
            <w:tcBorders>
              <w:bottom w:val="nil"/>
            </w:tcBorders>
          </w:tcPr>
          <w:p w:rsidR="00F64FE7" w:rsidRDefault="00F64FE7">
            <w:pPr>
              <w:pStyle w:val="ConsPlusNormal"/>
            </w:pPr>
            <w:r>
              <w:t>- сопровождение нуждающегося вне учреждения (индивидуальное)</w:t>
            </w:r>
          </w:p>
        </w:tc>
        <w:tc>
          <w:tcPr>
            <w:tcW w:w="3912" w:type="dxa"/>
            <w:vMerge/>
            <w:tcBorders>
              <w:bottom w:val="nil"/>
            </w:tcBorders>
          </w:tcPr>
          <w:p w:rsidR="00F64FE7" w:rsidRPr="0090213F" w:rsidRDefault="00F64FE7"/>
        </w:tc>
        <w:tc>
          <w:tcPr>
            <w:tcW w:w="1304" w:type="dxa"/>
            <w:vMerge/>
            <w:tcBorders>
              <w:bottom w:val="nil"/>
            </w:tcBorders>
          </w:tcPr>
          <w:p w:rsidR="00F64FE7" w:rsidRPr="0090213F" w:rsidRDefault="00F64FE7"/>
        </w:tc>
        <w:tc>
          <w:tcPr>
            <w:tcW w:w="1020" w:type="dxa"/>
            <w:vMerge/>
            <w:tcBorders>
              <w:bottom w:val="nil"/>
            </w:tcBorders>
          </w:tcPr>
          <w:p w:rsidR="00F64FE7" w:rsidRPr="0090213F" w:rsidRDefault="00F64FE7"/>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24"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1.2.3</w:t>
            </w:r>
          </w:p>
        </w:tc>
        <w:tc>
          <w:tcPr>
            <w:tcW w:w="2494" w:type="dxa"/>
            <w:tcBorders>
              <w:bottom w:val="nil"/>
            </w:tcBorders>
          </w:tcPr>
          <w:p w:rsidR="00F64FE7" w:rsidRDefault="00F64FE7">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1.2.3 в ред. </w:t>
            </w:r>
            <w:hyperlink r:id="rId52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1.3</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посредством опроса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w:t>
            </w:r>
          </w:p>
        </w:tc>
        <w:tc>
          <w:tcPr>
            <w:tcW w:w="12642" w:type="dxa"/>
            <w:gridSpan w:val="5"/>
            <w:tcBorders>
              <w:bottom w:val="nil"/>
            </w:tcBorders>
          </w:tcPr>
          <w:p w:rsidR="00F64FE7" w:rsidRDefault="00F64FE7">
            <w:pPr>
              <w:pStyle w:val="ConsPlusNormal"/>
              <w:jc w:val="both"/>
            </w:pPr>
            <w:r>
              <w:t xml:space="preserve">Исключен. - </w:t>
            </w:r>
            <w:hyperlink r:id="rId526" w:history="1">
              <w:r>
                <w:rPr>
                  <w:color w:val="0000FF"/>
                </w:rPr>
                <w:t>Приказ</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12118"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аускультацию легких и сердца, пальпацию органов брюшной полости.</w:t>
            </w:r>
          </w:p>
          <w:p w:rsidR="00F64FE7" w:rsidRDefault="00F64FE7">
            <w:pPr>
              <w:pStyle w:val="ConsPlusNormal"/>
              <w:jc w:val="both"/>
            </w:pPr>
            <w:r>
              <w:t>Занесение данных осмотра в амбулаторную карту.</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ИПР</w:t>
            </w:r>
          </w:p>
        </w:tc>
      </w:tr>
      <w:tr w:rsidR="00F64FE7" w:rsidRPr="0090213F">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Проведение санитарной обработки предотвращает занос чесотки и педикулеза в учреждение.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rPr>
                <w:rFonts w:cs="Times New Roman"/>
              </w:rPr>
            </w:pPr>
            <w:r>
              <w:t xml:space="preserve">- прием врача-специалиста в учреждении </w:t>
            </w:r>
            <w:hyperlink w:anchor="P12118" w:history="1">
              <w:r>
                <w:rPr>
                  <w:color w:val="0000FF"/>
                </w:rPr>
                <w:t>&lt;*&gt;</w:t>
              </w:r>
            </w:hyperlink>
          </w:p>
        </w:tc>
        <w:tc>
          <w:tcPr>
            <w:tcW w:w="3912" w:type="dxa"/>
          </w:tcPr>
          <w:p w:rsidR="00F64FE7" w:rsidRDefault="00F64FE7">
            <w:pPr>
              <w:pStyle w:val="ConsPlusNormal"/>
              <w:jc w:val="both"/>
            </w:pPr>
            <w:r>
              <w:t>Проведение осмотра получателя социальных услуг врачом-специалистом (психиатром, неврологом) для коррекции проводимых реабилитационных мероприятий.</w:t>
            </w:r>
          </w:p>
          <w:p w:rsidR="00F64FE7" w:rsidRDefault="00F64FE7">
            <w:pPr>
              <w:pStyle w:val="ConsPlusNormal"/>
              <w:jc w:val="both"/>
            </w:pPr>
            <w:r>
              <w:t>1 услуга - 1 осмотр</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по организации консультирования врачами-специалистами способствует расширению проводимых услуг в соответствии с заболеваниями получателей социальных услуг</w:t>
            </w:r>
          </w:p>
        </w:tc>
      </w:tr>
      <w:tr w:rsidR="00F64FE7" w:rsidRPr="0090213F">
        <w:tc>
          <w:tcPr>
            <w:tcW w:w="964" w:type="dxa"/>
          </w:tcPr>
          <w:p w:rsidR="00F64FE7" w:rsidRDefault="00F64FE7">
            <w:pPr>
              <w:pStyle w:val="ConsPlusNormal"/>
              <w:jc w:val="both"/>
            </w:pPr>
            <w:r>
              <w:t>2.2.2</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Предварительная запись получателей социальных услуг на прием в медицинскую организацию, разъяснение им сути проблем.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12118" w:history="1">
              <w:r>
                <w:rPr>
                  <w:color w:val="0000FF"/>
                </w:rPr>
                <w:t>&lt;*&gt;</w:t>
              </w:r>
            </w:hyperlink>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Ежемесячно не менее 1 раза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тела или давления.</w:t>
            </w:r>
          </w:p>
          <w:p w:rsidR="00F64FE7" w:rsidRDefault="00F64FE7">
            <w:pPr>
              <w:pStyle w:val="ConsPlusNormal"/>
              <w:jc w:val="both"/>
            </w:pPr>
            <w:r>
              <w:t>Фиксирование результатов в амбулаторной карте.</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Ежемесячно не менее 1 раза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2118" w:history="1">
              <w:r>
                <w:rPr>
                  <w:color w:val="0000FF"/>
                </w:rPr>
                <w:t>&lt;*&gt;</w:t>
              </w:r>
            </w:hyperlink>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15</w:t>
            </w:r>
          </w:p>
        </w:tc>
        <w:tc>
          <w:tcPr>
            <w:tcW w:w="3912" w:type="dxa"/>
            <w:vMerge w:val="restart"/>
          </w:tcPr>
          <w:p w:rsidR="00F64FE7" w:rsidRDefault="00F64FE7">
            <w:pPr>
              <w:pStyle w:val="ConsPlusNormal"/>
              <w:jc w:val="both"/>
            </w:pPr>
            <w:r>
              <w:t>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отношению к получателям социальных услуг</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jc w:val="both"/>
            </w:pPr>
            <w:r>
              <w:t>Подготовка медицинских препаратов и изделий медицинского назначения,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2.4.3</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5</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2.4.4</w:t>
            </w:r>
          </w:p>
        </w:tc>
        <w:tc>
          <w:tcPr>
            <w:tcW w:w="2494" w:type="dxa"/>
          </w:tcPr>
          <w:p w:rsidR="00F64FE7" w:rsidRDefault="00F64FE7">
            <w:pPr>
              <w:pStyle w:val="ConsPlusNormal"/>
              <w:jc w:val="both"/>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12118"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101</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12118"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2.7</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2.8</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jc w:val="both"/>
            </w:pPr>
            <w:r>
              <w:t>2.8.1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jc w:val="both"/>
            </w:pPr>
            <w:r>
              <w:t>2.9</w:t>
            </w:r>
          </w:p>
        </w:tc>
        <w:tc>
          <w:tcPr>
            <w:tcW w:w="12642" w:type="dxa"/>
            <w:gridSpan w:val="5"/>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2.9.1</w:t>
            </w:r>
          </w:p>
        </w:tc>
        <w:tc>
          <w:tcPr>
            <w:tcW w:w="2494" w:type="dxa"/>
            <w:tcBorders>
              <w:bottom w:val="nil"/>
            </w:tcBorders>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F64FE7" w:rsidRDefault="00F64FE7">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2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2.9.2</w:t>
            </w:r>
          </w:p>
        </w:tc>
        <w:tc>
          <w:tcPr>
            <w:tcW w:w="2494" w:type="dxa"/>
          </w:tcPr>
          <w:p w:rsidR="00F64FE7" w:rsidRDefault="00F64FE7">
            <w:pPr>
              <w:pStyle w:val="ConsPlusNormal"/>
              <w:jc w:val="both"/>
              <w:rPr>
                <w:rFonts w:cs="Times New Roman"/>
              </w:rPr>
            </w:pPr>
            <w:r>
              <w:t xml:space="preserve">- прием стоматолога в учреждении </w:t>
            </w:r>
            <w:hyperlink w:anchor="P12118" w:history="1">
              <w:r>
                <w:rPr>
                  <w:color w:val="0000FF"/>
                </w:rPr>
                <w:t>&lt;*&gt;</w:t>
              </w:r>
            </w:hyperlink>
          </w:p>
        </w:tc>
        <w:tc>
          <w:tcPr>
            <w:tcW w:w="3912" w:type="dxa"/>
          </w:tcPr>
          <w:p w:rsidR="00F64FE7" w:rsidRDefault="00F64FE7">
            <w:pPr>
              <w:pStyle w:val="ConsPlusNormal"/>
              <w:jc w:val="both"/>
            </w:pPr>
            <w:r>
              <w:t>Услуга оказывается в стоматологическом кабинете организации социального обслуживания. Стоматологом проводится осмотр и выявление патологии ротовой полости.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не менее 1 раза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выявление патологии ротовой полости получателя социальных услуг для предупреждения осложнений (хронических инфекций и т.д.) в обстановке, психологически располагающей для получателя социальных услуг</w:t>
            </w:r>
          </w:p>
        </w:tc>
      </w:tr>
      <w:tr w:rsidR="00F64FE7" w:rsidRPr="0090213F">
        <w:tc>
          <w:tcPr>
            <w:tcW w:w="964" w:type="dxa"/>
          </w:tcPr>
          <w:p w:rsidR="00F64FE7" w:rsidRDefault="00F64FE7">
            <w:pPr>
              <w:pStyle w:val="ConsPlusNormal"/>
              <w:jc w:val="both"/>
            </w:pPr>
            <w:r>
              <w:t>2.10</w:t>
            </w:r>
          </w:p>
        </w:tc>
        <w:tc>
          <w:tcPr>
            <w:tcW w:w="2494" w:type="dxa"/>
          </w:tcPr>
          <w:p w:rsidR="00F64FE7" w:rsidRDefault="00F64FE7">
            <w:pPr>
              <w:pStyle w:val="ConsPlusNormal"/>
              <w:jc w:val="both"/>
            </w:pPr>
            <w:r>
              <w:t>Проведение мероприятий, направленных на формирование здорового образа жизни</w:t>
            </w:r>
          </w:p>
        </w:tc>
        <w:tc>
          <w:tcPr>
            <w:tcW w:w="3912" w:type="dxa"/>
          </w:tcPr>
          <w:p w:rsidR="00F64FE7" w:rsidRDefault="00F64FE7">
            <w:pPr>
              <w:pStyle w:val="ConsPlusNormal"/>
              <w:jc w:val="both"/>
            </w:pPr>
            <w:r>
              <w:t>Занятия проводятся врачами, медицинскими сестрами в форме лекций, бесед с использованием видеофильмов. Совместно с получателями социальных услуг готовится выпуск уголков здоровья по здоровому образу жизни.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Услуга проводится с целью просвещения получателей социальных услуг о сохранении и укреплении здоровья</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3</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2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5</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2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(групповое)</w:t>
            </w:r>
          </w:p>
        </w:tc>
        <w:tc>
          <w:tcPr>
            <w:tcW w:w="3912" w:type="dxa"/>
            <w:vMerge w:val="restart"/>
            <w:tcBorders>
              <w:bottom w:val="nil"/>
            </w:tcBorders>
          </w:tcPr>
          <w:p w:rsidR="00F64FE7" w:rsidRDefault="00F64FE7">
            <w:pPr>
              <w:pStyle w:val="ConsPlusNormal"/>
              <w:jc w:val="both"/>
            </w:pPr>
            <w:r>
              <w:t>Услуга состоит в проведении реабилитационных мероприятий индивидуальных (групповых),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vMerge w:val="restart"/>
            <w:tcBorders>
              <w:bottom w:val="nil"/>
            </w:tcBorders>
          </w:tcPr>
          <w:p w:rsidR="00F64FE7" w:rsidRDefault="00F64FE7">
            <w:pPr>
              <w:pStyle w:val="ConsPlusNormal"/>
              <w:jc w:val="both"/>
            </w:pPr>
            <w:r>
              <w:t>Психологическая 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3.3.2</w:t>
            </w:r>
          </w:p>
        </w:tc>
        <w:tc>
          <w:tcPr>
            <w:tcW w:w="2494" w:type="dxa"/>
            <w:tcBorders>
              <w:bottom w:val="nil"/>
            </w:tcBorders>
          </w:tcPr>
          <w:p w:rsidR="00F64FE7" w:rsidRDefault="00F64FE7">
            <w:pPr>
              <w:pStyle w:val="ConsPlusNormal"/>
              <w:jc w:val="both"/>
            </w:pPr>
            <w:r>
              <w:t>- психокоррекционное занятие (индивидуальное)</w:t>
            </w:r>
          </w:p>
        </w:tc>
        <w:tc>
          <w:tcPr>
            <w:tcW w:w="3912" w:type="dxa"/>
            <w:vMerge/>
            <w:tcBorders>
              <w:bottom w:val="nil"/>
            </w:tcBorders>
          </w:tcPr>
          <w:p w:rsidR="00F64FE7" w:rsidRPr="0090213F" w:rsidRDefault="00F64FE7"/>
        </w:tc>
        <w:tc>
          <w:tcPr>
            <w:tcW w:w="1304" w:type="dxa"/>
            <w:tcBorders>
              <w:bottom w:val="nil"/>
            </w:tcBorders>
          </w:tcPr>
          <w:p w:rsidR="00F64FE7" w:rsidRDefault="00F64FE7">
            <w:pPr>
              <w:pStyle w:val="ConsPlusNormal"/>
              <w:jc w:val="both"/>
            </w:pPr>
            <w:r>
              <w:t>По необходимости, не менее 1 раза</w:t>
            </w:r>
          </w:p>
        </w:tc>
        <w:tc>
          <w:tcPr>
            <w:tcW w:w="1020" w:type="dxa"/>
            <w:tcBorders>
              <w:bottom w:val="nil"/>
            </w:tcBorders>
          </w:tcPr>
          <w:p w:rsidR="00F64FE7" w:rsidRDefault="00F64FE7">
            <w:pPr>
              <w:pStyle w:val="ConsPlusNormal"/>
              <w:jc w:val="center"/>
            </w:pPr>
            <w:r>
              <w:t>1</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3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3</w:t>
            </w:r>
          </w:p>
        </w:tc>
        <w:tc>
          <w:tcPr>
            <w:tcW w:w="3912" w:type="dxa"/>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31"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4.1.2</w:t>
            </w:r>
          </w:p>
        </w:tc>
        <w:tc>
          <w:tcPr>
            <w:tcW w:w="2494" w:type="dxa"/>
            <w:tcBorders>
              <w:bottom w:val="nil"/>
            </w:tcBorders>
          </w:tcPr>
          <w:p w:rsidR="00F64FE7" w:rsidRDefault="00F64FE7">
            <w:pPr>
              <w:pStyle w:val="ConsPlusNormal"/>
              <w:jc w:val="both"/>
            </w:pPr>
            <w:r>
              <w:t>- консультация педагога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3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менее 7 человек) в форме бесед, разъяснений, рекомендаций для усвоения знаний, умений, навыков, которые получатель социальных услуг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1 раз ежедневно, кроме субботы, воскресенья</w:t>
            </w:r>
          </w:p>
        </w:tc>
        <w:tc>
          <w:tcPr>
            <w:tcW w:w="1020" w:type="dxa"/>
          </w:tcPr>
          <w:p w:rsidR="00F64FE7" w:rsidRDefault="00F64FE7">
            <w:pPr>
              <w:pStyle w:val="ConsPlusNormal"/>
              <w:jc w:val="center"/>
            </w:pPr>
            <w:r>
              <w:t>101</w:t>
            </w:r>
          </w:p>
        </w:tc>
        <w:tc>
          <w:tcPr>
            <w:tcW w:w="3912" w:type="dxa"/>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 не менее 1 занятия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4.2.1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5</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получателя социальных услуг. Она должна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p w:rsidR="00F64FE7" w:rsidRDefault="00F64FE7">
            <w:pPr>
              <w:pStyle w:val="ConsPlusNormal"/>
              <w:jc w:val="both"/>
            </w:pPr>
            <w:r>
              <w:t>Создание развивающей среды для проведения настольно-печатных игр, спортивно-групповых игр, проведение музыкальных викторин, праздничных тематических вечеров.</w:t>
            </w:r>
          </w:p>
          <w:p w:rsidR="00F64FE7" w:rsidRDefault="00F64FE7">
            <w:pPr>
              <w:pStyle w:val="ConsPlusNormal"/>
              <w:jc w:val="both"/>
            </w:pPr>
            <w:r>
              <w:t>Услуга должна способствовать формированию общего и культурного кругозора в сфере общения, развитию мыслительных процессов в игре, воспитанию личностных черт характера (толерантности, доброжелательности, сдержанности, юмора), умению принимать и выполнять правила коллективной игры</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5</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Pr>
          <w:p w:rsidR="00F64FE7" w:rsidRDefault="00F64FE7">
            <w:pPr>
              <w:pStyle w:val="ConsPlusNormal"/>
              <w:jc w:val="both"/>
            </w:pPr>
            <w:r>
              <w:t>Проведение групповых занятий (группы не менее 7 человек) в форме групповой работы получателей социальных услуг с применением практического материала (в специализированном кабинете "Домоводство") для усвоения знаний, умений и первичных навыков по самообслуживанию, которые получатель социальных услуг не может освоить самостоятельно.</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Не менее 1 раза еженедельно, кроме субботы, воскресенья</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Услуга должна способствовать развитию самостоятельных навыков получателя социальных услуг по самообслуживанию в быту, повышению жизненной активности по самоорганизации и оказанию посильной помощи семье в ведении домашнего хозяйства:</w:t>
            </w:r>
          </w:p>
          <w:p w:rsidR="00F64FE7" w:rsidRDefault="00F64FE7">
            <w:pPr>
              <w:pStyle w:val="ConsPlusNormal"/>
              <w:jc w:val="both"/>
            </w:pPr>
            <w:r>
              <w:t>- приготовление пищи (получатель социальных услуг должен уметь приготовить себе простое блюдо, соблюдая правила сервировки и пользования столовыми приборами);</w:t>
            </w:r>
          </w:p>
          <w:p w:rsidR="00F64FE7" w:rsidRDefault="00F64FE7">
            <w:pPr>
              <w:pStyle w:val="ConsPlusNormal"/>
              <w:jc w:val="both"/>
            </w:pPr>
            <w:r>
              <w:t>- соблюдение получателем социальных услуг техники безопасности при использовании бытовых приборов, таких как утюг, чайник, электроплита, термос, тостер, стиральная машина, пылесос;</w:t>
            </w:r>
          </w:p>
          <w:p w:rsidR="00F64FE7" w:rsidRDefault="00F64FE7">
            <w:pPr>
              <w:pStyle w:val="ConsPlusNormal"/>
              <w:jc w:val="both"/>
            </w:pPr>
            <w:r>
              <w:t>- умение выполнять самостоятельно мелкий ремонт одежды и ее влажно-тепловую обработку, правильно использовать швейное оборудование (ножницы, иголка, нитки, наперсток, распарыватель), умение выбирать моющие средства для хозяйственно-бытового самообслуживания (стиральный порошок, мыло жидкое и твердое, чистящее средство)</w:t>
            </w:r>
          </w:p>
        </w:tc>
      </w:tr>
      <w:tr w:rsidR="00F64FE7" w:rsidRPr="0090213F">
        <w:tc>
          <w:tcPr>
            <w:tcW w:w="964" w:type="dxa"/>
          </w:tcPr>
          <w:p w:rsidR="00F64FE7" w:rsidRDefault="00F64FE7">
            <w:pPr>
              <w:pStyle w:val="ConsPlusNormal"/>
              <w:jc w:val="both"/>
            </w:pPr>
            <w:r>
              <w:t>4.4</w:t>
            </w:r>
          </w:p>
        </w:tc>
        <w:tc>
          <w:tcPr>
            <w:tcW w:w="2494" w:type="dxa"/>
          </w:tcPr>
          <w:p w:rsidR="00F64FE7" w:rsidRDefault="00F64FE7">
            <w:pPr>
              <w:pStyle w:val="ConsPlusNormal"/>
              <w:jc w:val="both"/>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F64FE7" w:rsidRDefault="00F64FE7">
            <w:pPr>
              <w:pStyle w:val="ConsPlusNormal"/>
              <w:jc w:val="both"/>
            </w:pPr>
            <w:r>
              <w:t>Предоставление услуг по сурдопереводу для решения медицинских, профессиональных, трудовых, социальных вопросов получателя социальных услуг, как в учреждении, так и за его пределами.</w:t>
            </w:r>
          </w:p>
          <w:p w:rsidR="00F64FE7" w:rsidRDefault="00F64FE7">
            <w:pPr>
              <w:pStyle w:val="ConsPlusNormal"/>
              <w:jc w:val="both"/>
            </w:pPr>
            <w:r>
              <w:t>Продолжительность услуги - в течение процесса обучения.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101</w:t>
            </w:r>
          </w:p>
        </w:tc>
        <w:tc>
          <w:tcPr>
            <w:tcW w:w="3912" w:type="dxa"/>
          </w:tcPr>
          <w:p w:rsidR="00F64FE7" w:rsidRDefault="00F64FE7">
            <w:pPr>
              <w:pStyle w:val="ConsPlusNormal"/>
              <w:jc w:val="both"/>
            </w:pPr>
            <w:r>
              <w:t>Отсутствие дискомфорта у инвалидов с нарушением слуха при решении медицинских, профессиональных, трудовых, социальных вопросов как в учреждении, так и за его пределами</w:t>
            </w:r>
          </w:p>
        </w:tc>
      </w:tr>
      <w:tr w:rsidR="00F64FE7" w:rsidRPr="0090213F">
        <w:tc>
          <w:tcPr>
            <w:tcW w:w="964" w:type="dxa"/>
          </w:tcPr>
          <w:p w:rsidR="00F64FE7" w:rsidRDefault="00F64FE7">
            <w:pPr>
              <w:pStyle w:val="ConsPlusNormal"/>
              <w:jc w:val="both"/>
            </w:pPr>
            <w:r>
              <w:t>4.5</w:t>
            </w:r>
          </w:p>
        </w:tc>
        <w:tc>
          <w:tcPr>
            <w:tcW w:w="2494" w:type="dxa"/>
          </w:tcPr>
          <w:p w:rsidR="00F64FE7" w:rsidRDefault="00F64FE7">
            <w:pPr>
              <w:pStyle w:val="ConsPlusNormal"/>
              <w:jc w:val="both"/>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F64FE7" w:rsidRDefault="00F64FE7">
            <w:pPr>
              <w:pStyle w:val="ConsPlusNormal"/>
              <w:jc w:val="both"/>
            </w:pPr>
            <w:r>
              <w:t>Проведение занятий с родственниками получателя социальных услуг по обучению практическим навыкам общего ухода, обучению с их помощью передвижению, ориентации в пространстве и др.</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услуги должно быть проведено с учетом индивидуальных особенностей получателей услуги, характера их индивидуальности, степени ограничения возможностей, физического или психического состояния, а также степени подготовленности родственников к этим процедурам.</w:t>
            </w:r>
          </w:p>
          <w:p w:rsidR="00F64FE7" w:rsidRDefault="00F64FE7">
            <w:pPr>
              <w:pStyle w:val="ConsPlusNormal"/>
              <w:jc w:val="both"/>
            </w:pPr>
            <w:r>
              <w:t>Качество обучения должно быть оценено по степени восстановления физических или умственных возможностей получателей социальных услуг и их адаптации к окружающей обстановке</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5.1.1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тестирования направлено на оказание помощи в выборе направления для обучения доступным профессиональным навыкам, трудоустройстве и в решении других проблем, связанных с трудовой адаптацией.</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должна обеспечивать выявление у получателей социальных услуг физических возможностей и интеллектуальных способностей для определения направления профессиональной деятельности с целью поддержания активного образа жизни и повышать возможность последующего трудоустройства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3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5.1.2</w:t>
            </w:r>
          </w:p>
        </w:tc>
        <w:tc>
          <w:tcPr>
            <w:tcW w:w="2494" w:type="dxa"/>
          </w:tcPr>
          <w:p w:rsidR="00F64FE7" w:rsidRDefault="00F64FE7">
            <w:pPr>
              <w:pStyle w:val="ConsPlusNormal"/>
              <w:jc w:val="both"/>
            </w:pPr>
            <w:r>
              <w:t>- обучение доступным профессиональным навыкам</w:t>
            </w:r>
          </w:p>
        </w:tc>
        <w:tc>
          <w:tcPr>
            <w:tcW w:w="3912" w:type="dxa"/>
          </w:tcPr>
          <w:p w:rsidR="00F64FE7" w:rsidRDefault="00F64FE7">
            <w:pPr>
              <w:pStyle w:val="ConsPlusNormal"/>
              <w:jc w:val="both"/>
            </w:pPr>
            <w:r>
              <w:t>Обучение доступным профессиональным навыкам (не более 4-х часов в день, для лиц, кому показана трудовая реабилитация).</w:t>
            </w:r>
          </w:p>
          <w:p w:rsidR="00F64FE7" w:rsidRDefault="00F64FE7">
            <w:pPr>
              <w:pStyle w:val="ConsPlusNormal"/>
              <w:jc w:val="both"/>
            </w:pPr>
            <w:r>
              <w:t>Продолжительность услуги - от 0,75 часа до 4-х часов.</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101</w:t>
            </w:r>
          </w:p>
        </w:tc>
        <w:tc>
          <w:tcPr>
            <w:tcW w:w="3912" w:type="dxa"/>
          </w:tcPr>
          <w:p w:rsidR="00F64FE7" w:rsidRDefault="00F64FE7">
            <w:pPr>
              <w:pStyle w:val="ConsPlusNormal"/>
              <w:jc w:val="both"/>
            </w:pPr>
            <w:r>
              <w:t>Услуга должна обеспечивать обучение и освоение доступных профессиональных навыков получателей социальных услуг согласно тематическим планам с учетом состояния здоровья, степени социально-педагогической дезадаптации, уровня знаний, физического и психического состояния</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jc w:val="both"/>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7.1</w:t>
            </w:r>
          </w:p>
        </w:tc>
        <w:tc>
          <w:tcPr>
            <w:tcW w:w="2494" w:type="dxa"/>
          </w:tcPr>
          <w:p w:rsidR="00F64FE7" w:rsidRDefault="00F64FE7">
            <w:pPr>
              <w:pStyle w:val="ConsPlusNormal"/>
              <w:jc w:val="both"/>
            </w:pPr>
            <w:r>
              <w:t>Обучение инвалидов (детей-инвалидов) пользованию техническими средствами реабилитации</w:t>
            </w:r>
          </w:p>
        </w:tc>
        <w:tc>
          <w:tcPr>
            <w:tcW w:w="3912" w:type="dxa"/>
          </w:tcPr>
          <w:p w:rsidR="00F64FE7" w:rsidRDefault="00F64FE7">
            <w:pPr>
              <w:pStyle w:val="ConsPlusNormal"/>
              <w:jc w:val="both"/>
            </w:pPr>
            <w:r>
              <w:t>Обучение и формирование устойчивых навыков пользования техническими средствами реабилитации.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101</w:t>
            </w:r>
          </w:p>
        </w:tc>
        <w:tc>
          <w:tcPr>
            <w:tcW w:w="3912" w:type="dxa"/>
          </w:tcPr>
          <w:p w:rsidR="00F64FE7" w:rsidRDefault="00F64FE7">
            <w:pPr>
              <w:pStyle w:val="ConsPlusNormal"/>
              <w:jc w:val="both"/>
            </w:pPr>
            <w:r>
              <w:t>При предоставлении услуги у получателя социальных услуг происходит расширение двигательного режима, возможность использования технических средств реабилитации в домашних условиях, что дает удовлетворение его способности к самостоятельности</w:t>
            </w:r>
          </w:p>
        </w:tc>
      </w:tr>
      <w:tr w:rsidR="00F64FE7" w:rsidRPr="0090213F">
        <w:tc>
          <w:tcPr>
            <w:tcW w:w="964" w:type="dxa"/>
          </w:tcPr>
          <w:p w:rsidR="00F64FE7" w:rsidRDefault="00F64FE7">
            <w:pPr>
              <w:pStyle w:val="ConsPlusNormal"/>
              <w:jc w:val="both"/>
            </w:pPr>
            <w:r>
              <w:t>7.2</w:t>
            </w:r>
          </w:p>
        </w:tc>
        <w:tc>
          <w:tcPr>
            <w:tcW w:w="12642" w:type="dxa"/>
            <w:gridSpan w:val="5"/>
          </w:tcPr>
          <w:p w:rsidR="00F64FE7" w:rsidRDefault="00F64FE7">
            <w:pPr>
              <w:pStyle w:val="ConsPlusNormal"/>
              <w:jc w:val="both"/>
            </w:pPr>
            <w:r>
              <w:t>Проведение социально-реабилитационных мероприятий в сфере социального обслуживания:</w:t>
            </w:r>
          </w:p>
        </w:tc>
      </w:tr>
      <w:tr w:rsidR="00F64FE7" w:rsidRPr="0090213F">
        <w:tc>
          <w:tcPr>
            <w:tcW w:w="964" w:type="dxa"/>
          </w:tcPr>
          <w:p w:rsidR="00F64FE7" w:rsidRDefault="00F64FE7">
            <w:pPr>
              <w:pStyle w:val="ConsPlusNormal"/>
              <w:jc w:val="both"/>
            </w:pPr>
            <w:r>
              <w:t>7.2.1</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7.2.2</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7.2.3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7.3</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7.3.1</w:t>
            </w:r>
          </w:p>
        </w:tc>
        <w:tc>
          <w:tcPr>
            <w:tcW w:w="2494" w:type="dxa"/>
            <w:tcBorders>
              <w:bottom w:val="nil"/>
            </w:tcBorders>
          </w:tcPr>
          <w:p w:rsidR="00F64FE7" w:rsidRDefault="00F64FE7">
            <w:pPr>
              <w:pStyle w:val="ConsPlusNormal"/>
              <w:jc w:val="both"/>
            </w:pPr>
            <w:r>
              <w:t>- групповое занятие</w:t>
            </w:r>
          </w:p>
        </w:tc>
        <w:tc>
          <w:tcPr>
            <w:tcW w:w="3912" w:type="dxa"/>
            <w:tcBorders>
              <w:bottom w:val="nil"/>
            </w:tcBorders>
          </w:tcPr>
          <w:p w:rsidR="00F64FE7" w:rsidRDefault="00F64FE7">
            <w:pPr>
              <w:pStyle w:val="ConsPlusNormal"/>
              <w:jc w:val="both"/>
            </w:pPr>
            <w:r>
              <w:t>Проведение групповых практических занятий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Не менее 1-го занятия ежедневно, кроме субботы, воскресенья</w:t>
            </w:r>
          </w:p>
        </w:tc>
        <w:tc>
          <w:tcPr>
            <w:tcW w:w="1020" w:type="dxa"/>
            <w:tcBorders>
              <w:bottom w:val="nil"/>
            </w:tcBorders>
          </w:tcPr>
          <w:p w:rsidR="00F64FE7" w:rsidRDefault="00F64FE7">
            <w:pPr>
              <w:pStyle w:val="ConsPlusNormal"/>
              <w:jc w:val="center"/>
            </w:pPr>
            <w:r>
              <w:t>101</w:t>
            </w:r>
          </w:p>
        </w:tc>
        <w:tc>
          <w:tcPr>
            <w:tcW w:w="3912" w:type="dxa"/>
            <w:tcBorders>
              <w:bottom w:val="nil"/>
            </w:tcBorders>
          </w:tcPr>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3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7.4</w:t>
            </w:r>
          </w:p>
        </w:tc>
        <w:tc>
          <w:tcPr>
            <w:tcW w:w="2494" w:type="dxa"/>
          </w:tcPr>
          <w:p w:rsidR="00F64FE7" w:rsidRDefault="00F64FE7">
            <w:pPr>
              <w:pStyle w:val="ConsPlusNormal"/>
              <w:jc w:val="both"/>
            </w:pPr>
            <w:r>
              <w:t>Оказание помощи в обучении навыкам компьютерной грамотности</w:t>
            </w:r>
          </w:p>
        </w:tc>
        <w:tc>
          <w:tcPr>
            <w:tcW w:w="3912" w:type="dxa"/>
          </w:tcPr>
          <w:p w:rsidR="00F64FE7" w:rsidRDefault="00F64FE7">
            <w:pPr>
              <w:pStyle w:val="ConsPlusNormal"/>
              <w:jc w:val="both"/>
            </w:pPr>
            <w:r>
              <w:t>Проведение групповых занятий (группы не более 7 - 10 человек) в форме индивидуальной работы получателя социальных услуг за персональным компьютером в специализированном кабинете. Компьютерные места созданы с учетом доступной среды, оснащены оргтехникой современной комплектации, наличием аппаратуры для сопровождения обучающего процесса, видеоматериалами.</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Услуга заключается в помощи получателю социальных услуг в освоении базовых знаний персонального компьютера как предмета современной коммуникации.</w:t>
            </w:r>
          </w:p>
          <w:p w:rsidR="00F64FE7" w:rsidRDefault="00F64FE7">
            <w:pPr>
              <w:pStyle w:val="ConsPlusNormal"/>
              <w:jc w:val="both"/>
            </w:pPr>
            <w:r>
              <w:t>Осваивая компьютерную грамотность, получатель социальных услуг расширяет знания в пользовании компьютером, совершенствует умение в режиме ведения диалога-переписки.</w:t>
            </w:r>
          </w:p>
          <w:p w:rsidR="00F64FE7" w:rsidRDefault="00F64FE7">
            <w:pPr>
              <w:pStyle w:val="ConsPlusNormal"/>
              <w:jc w:val="both"/>
            </w:pPr>
            <w:r>
              <w:t>Услуга предоставляется в комфортной, доброжелательной и спокойной атмосфере</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28" w:name="P12118"/>
      <w:bookmarkEnd w:id="28"/>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4. Стандарты социальных услуг, предоставляемых инвалидам при наличии индивидуальной программы реабилитации (ИПР) в отделениях реабилитации инвалидов комплексных центров социального обслуживания населения в полустационарной форме дневного пребывания.</w:t>
      </w:r>
    </w:p>
    <w:p w:rsidR="00F64FE7" w:rsidRDefault="00F64FE7">
      <w:pPr>
        <w:pStyle w:val="ConsPlusNormal"/>
        <w:jc w:val="both"/>
      </w:pPr>
      <w:r>
        <w:t xml:space="preserve">(в ред. </w:t>
      </w:r>
      <w:hyperlink r:id="rId535" w:history="1">
        <w:r>
          <w:rPr>
            <w:color w:val="0000FF"/>
          </w:rPr>
          <w:t>приказа</w:t>
        </w:r>
      </w:hyperlink>
      <w:r>
        <w:t xml:space="preserve"> Минсоцразвития Новосибирской области от 27.02.2015 N 160)</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21 календарный день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pPr>
            <w:r>
              <w:t>1.2</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1.2.1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vMerge w:val="restart"/>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необходимости</w:t>
            </w:r>
          </w:p>
        </w:tc>
        <w:tc>
          <w:tcPr>
            <w:tcW w:w="1020" w:type="dxa"/>
            <w:vMerge w:val="restart"/>
          </w:tcPr>
          <w:p w:rsidR="00F64FE7" w:rsidRDefault="00F64FE7">
            <w:pPr>
              <w:pStyle w:val="ConsPlusNormal"/>
              <w:jc w:val="center"/>
            </w:pPr>
            <w:r>
              <w:t>1</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pPr>
            <w:r>
              <w:t>1.2.2</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1.2.3</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3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12405"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Фиксирование результатов.</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2405" w:history="1">
              <w:r>
                <w:rPr>
                  <w:color w:val="0000FF"/>
                </w:rPr>
                <w:t>&lt;*&gt;</w:t>
              </w:r>
            </w:hyperlink>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5</w:t>
            </w:r>
          </w:p>
        </w:tc>
        <w:tc>
          <w:tcPr>
            <w:tcW w:w="3912" w:type="dxa"/>
            <w:vMerge w:val="restart"/>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его здоровья и самочувствия</w:t>
            </w:r>
          </w:p>
        </w:tc>
      </w:tr>
      <w:tr w:rsidR="00F64FE7" w:rsidRPr="0090213F">
        <w:tc>
          <w:tcPr>
            <w:tcW w:w="964" w:type="dxa"/>
          </w:tcPr>
          <w:p w:rsidR="00F64FE7" w:rsidRDefault="00F64FE7">
            <w:pPr>
              <w:pStyle w:val="ConsPlusNormal"/>
              <w:jc w:val="both"/>
            </w:pPr>
            <w:r>
              <w:t>2.2.2</w:t>
            </w:r>
          </w:p>
        </w:tc>
        <w:tc>
          <w:tcPr>
            <w:tcW w:w="2494" w:type="dxa"/>
          </w:tcPr>
          <w:p w:rsidR="00F64FE7" w:rsidRDefault="00F64FE7">
            <w:pPr>
              <w:pStyle w:val="ConsPlusNormal"/>
              <w:jc w:val="both"/>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Предварительная запись на прием к врачам-специалистам в медицинскую организацию. Разъяснение получателю социальных услуг сути проблем.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12405"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rPr>
                <w:rFonts w:cs="Times New Roman"/>
              </w:rPr>
            </w:pPr>
            <w:r>
              <w:t xml:space="preserve">- гимнастика </w:t>
            </w:r>
            <w:hyperlink w:anchor="P12405" w:history="1">
              <w:r>
                <w:rPr>
                  <w:color w:val="0000FF"/>
                </w:rPr>
                <w:t>&lt;*&gt;</w:t>
              </w:r>
            </w:hyperlink>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rPr>
                <w:rFonts w:cs="Times New Roman"/>
              </w:rPr>
            </w:pPr>
            <w:r>
              <w:t xml:space="preserve">- оказание помощи в выполнении физических упражнений </w:t>
            </w:r>
            <w:hyperlink w:anchor="P12405" w:history="1">
              <w:r>
                <w:rPr>
                  <w:color w:val="0000FF"/>
                </w:rPr>
                <w:t>&lt;*&gt;</w:t>
              </w:r>
            </w:hyperlink>
          </w:p>
        </w:tc>
        <w:tc>
          <w:tcPr>
            <w:tcW w:w="3912" w:type="dxa"/>
          </w:tcPr>
          <w:p w:rsidR="00F64FE7" w:rsidRDefault="00F64FE7">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2.6</w:t>
            </w:r>
          </w:p>
        </w:tc>
        <w:tc>
          <w:tcPr>
            <w:tcW w:w="2494" w:type="dxa"/>
          </w:tcPr>
          <w:p w:rsidR="00F64FE7" w:rsidRDefault="00F64FE7">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Pr>
          <w:p w:rsidR="00F64FE7" w:rsidRDefault="00F64FE7">
            <w:pPr>
              <w:pStyle w:val="ConsPlusNormal"/>
              <w:jc w:val="both"/>
            </w:pPr>
            <w:r>
              <w:t>Личное знакомство и установление контакта с получателем социальных услуг. Выявление проблем, стоящих перед ним. Разъяснение сути проблем и подготовка рекомендаций.</w:t>
            </w:r>
          </w:p>
          <w:p w:rsidR="00F64FE7" w:rsidRDefault="00F64FE7">
            <w:pPr>
              <w:pStyle w:val="ConsPlusNormal"/>
              <w:jc w:val="both"/>
            </w:pPr>
            <w:r>
              <w:t>1 услуга - 1 консультация</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Консультирование по социально-медицинским вопросам должно обеспечивать оказание квалифицированной помощи получателю услуги в правильном понимании и решении стоящих перед ним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3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3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pPr>
            <w:r>
              <w:t>3.3.1</w:t>
            </w:r>
          </w:p>
        </w:tc>
        <w:tc>
          <w:tcPr>
            <w:tcW w:w="2494" w:type="dxa"/>
          </w:tcPr>
          <w:p w:rsidR="00F64FE7" w:rsidRDefault="00F64FE7">
            <w:pPr>
              <w:pStyle w:val="ConsPlusNormal"/>
            </w:pPr>
            <w:r>
              <w:t>- психокоррекционное занятие (групповое)</w:t>
            </w:r>
          </w:p>
        </w:tc>
        <w:tc>
          <w:tcPr>
            <w:tcW w:w="3912" w:type="dxa"/>
            <w:vMerge w:val="restart"/>
            <w:tcBorders>
              <w:bottom w:val="nil"/>
            </w:tcBorders>
          </w:tcPr>
          <w:p w:rsidR="00F64FE7" w:rsidRDefault="00F64FE7">
            <w:pPr>
              <w:pStyle w:val="ConsPlusNormal"/>
              <w:jc w:val="both"/>
            </w:pPr>
            <w:r>
              <w:t>Услуга состоит в проведении реабилитационных мероприятий индивидуальных (групповых),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vMerge w:val="restart"/>
            <w:tcBorders>
              <w:bottom w:val="nil"/>
            </w:tcBorders>
          </w:tcPr>
          <w:p w:rsidR="00F64FE7" w:rsidRDefault="00F64FE7">
            <w:pPr>
              <w:pStyle w:val="ConsPlusNormal"/>
              <w:jc w:val="both"/>
            </w:pPr>
            <w:r>
              <w:t>По необходимости</w:t>
            </w:r>
          </w:p>
        </w:tc>
        <w:tc>
          <w:tcPr>
            <w:tcW w:w="1020" w:type="dxa"/>
            <w:vMerge w:val="restart"/>
            <w:tcBorders>
              <w:bottom w:val="nil"/>
            </w:tcBorders>
          </w:tcPr>
          <w:p w:rsidR="00F64FE7" w:rsidRDefault="00F64FE7">
            <w:pPr>
              <w:pStyle w:val="ConsPlusNormal"/>
              <w:jc w:val="center"/>
            </w:pPr>
            <w:r>
              <w:t>4</w:t>
            </w:r>
          </w:p>
        </w:tc>
        <w:tc>
          <w:tcPr>
            <w:tcW w:w="3912" w:type="dxa"/>
            <w:vMerge w:val="restart"/>
            <w:tcBorders>
              <w:bottom w:val="nil"/>
            </w:tcBorders>
          </w:tcPr>
          <w:p w:rsidR="00F64FE7" w:rsidRDefault="00F64FE7">
            <w:pPr>
              <w:pStyle w:val="ConsPlusNormal"/>
              <w:jc w:val="both"/>
            </w:pPr>
            <w:r>
              <w:t>Психологическая 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3.3.2</w:t>
            </w:r>
          </w:p>
        </w:tc>
        <w:tc>
          <w:tcPr>
            <w:tcW w:w="2494" w:type="dxa"/>
            <w:tcBorders>
              <w:bottom w:val="nil"/>
            </w:tcBorders>
          </w:tcPr>
          <w:p w:rsidR="00F64FE7" w:rsidRDefault="00F64FE7">
            <w:pPr>
              <w:pStyle w:val="ConsPlusNormal"/>
            </w:pPr>
            <w:r>
              <w:t>- психокоррекционное занятие (индивидуальное)</w:t>
            </w:r>
          </w:p>
        </w:tc>
        <w:tc>
          <w:tcPr>
            <w:tcW w:w="3912" w:type="dxa"/>
            <w:vMerge/>
            <w:tcBorders>
              <w:bottom w:val="nil"/>
            </w:tcBorders>
          </w:tcPr>
          <w:p w:rsidR="00F64FE7" w:rsidRPr="0090213F" w:rsidRDefault="00F64FE7"/>
        </w:tc>
        <w:tc>
          <w:tcPr>
            <w:tcW w:w="1304" w:type="dxa"/>
            <w:vMerge/>
            <w:tcBorders>
              <w:bottom w:val="nil"/>
            </w:tcBorders>
          </w:tcPr>
          <w:p w:rsidR="00F64FE7" w:rsidRPr="0090213F" w:rsidRDefault="00F64FE7"/>
        </w:tc>
        <w:tc>
          <w:tcPr>
            <w:tcW w:w="1020" w:type="dxa"/>
            <w:vMerge/>
            <w:tcBorders>
              <w:bottom w:val="nil"/>
            </w:tcBorders>
          </w:tcPr>
          <w:p w:rsidR="00F64FE7" w:rsidRPr="0090213F" w:rsidRDefault="00F64FE7"/>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3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3.4</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40"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4.1.2</w:t>
            </w:r>
          </w:p>
        </w:tc>
        <w:tc>
          <w:tcPr>
            <w:tcW w:w="2494" w:type="dxa"/>
            <w:tcBorders>
              <w:bottom w:val="nil"/>
            </w:tcBorders>
          </w:tcPr>
          <w:p w:rsidR="00F64FE7" w:rsidRDefault="00F64FE7">
            <w:pPr>
              <w:pStyle w:val="ConsPlusNormal"/>
              <w:jc w:val="both"/>
            </w:pPr>
            <w:r>
              <w:t>- консультация педагога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4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в форме бесед, разъяснений, рекомендаций для усвоения знаний, умений, навыков, которые получатель социальных услуг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4.2.1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получателя социальных услуг. Она должна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4</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получателю социальных услуг печатных изданий, настольных игр, доставленных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jc w:val="both"/>
            </w:pPr>
            <w:r>
              <w:t>5.2</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Обучение инвалидов (детей-инвалидов) пользованию техническими средствами реабилитации</w:t>
            </w:r>
          </w:p>
        </w:tc>
        <w:tc>
          <w:tcPr>
            <w:tcW w:w="3912" w:type="dxa"/>
          </w:tcPr>
          <w:p w:rsidR="00F64FE7" w:rsidRDefault="00F64FE7">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Обучение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F64FE7" w:rsidRPr="0090213F">
        <w:tc>
          <w:tcPr>
            <w:tcW w:w="964" w:type="dxa"/>
          </w:tcPr>
          <w:p w:rsidR="00F64FE7" w:rsidRDefault="00F64FE7">
            <w:pPr>
              <w:pStyle w:val="ConsPlusNormal"/>
              <w:jc w:val="both"/>
            </w:pPr>
            <w:r>
              <w:t>6.2</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12405" w:history="1">
              <w:r>
                <w:rPr>
                  <w:color w:val="0000FF"/>
                </w:rPr>
                <w:t>&lt;*&gt;</w:t>
              </w:r>
            </w:hyperlink>
          </w:p>
        </w:tc>
      </w:tr>
      <w:tr w:rsidR="00F64FE7" w:rsidRPr="0090213F">
        <w:tc>
          <w:tcPr>
            <w:tcW w:w="964" w:type="dxa"/>
          </w:tcPr>
          <w:p w:rsidR="00F64FE7" w:rsidRDefault="00F64FE7">
            <w:pPr>
              <w:pStyle w:val="ConsPlusNormal"/>
              <w:jc w:val="both"/>
            </w:pPr>
            <w:r>
              <w:t>6.2.1</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7</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6.2.2</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7</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6.2.3</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6.2.4</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bl>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29" w:name="P12405"/>
      <w:bookmarkEnd w:id="29"/>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5. Стандарты социальных услуг, предоставляемых гражданам пожилого возраста в отделениях комплексных центров социального обслуживания населения в полустационарной форме дневного пребывания.</w:t>
      </w:r>
    </w:p>
    <w:p w:rsidR="00F64FE7" w:rsidRDefault="00F64FE7">
      <w:pPr>
        <w:pStyle w:val="ConsPlusNormal"/>
        <w:jc w:val="both"/>
      </w:pPr>
      <w:r>
        <w:t xml:space="preserve">(в ред. </w:t>
      </w:r>
      <w:hyperlink r:id="rId542" w:history="1">
        <w:r>
          <w:rPr>
            <w:color w:val="0000FF"/>
          </w:rPr>
          <w:t>приказа</w:t>
        </w:r>
      </w:hyperlink>
      <w:r>
        <w:t xml:space="preserve"> Минсоцразвития Новосибирской области от 27.02.2015 N 160)</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21 календарный день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pPr>
            <w:r>
              <w:t>1.2</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1.2.1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vMerge w:val="restart"/>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необходимости</w:t>
            </w:r>
          </w:p>
        </w:tc>
        <w:tc>
          <w:tcPr>
            <w:tcW w:w="1020" w:type="dxa"/>
            <w:vMerge w:val="restart"/>
          </w:tcPr>
          <w:p w:rsidR="00F64FE7" w:rsidRDefault="00F64FE7">
            <w:pPr>
              <w:pStyle w:val="ConsPlusNormal"/>
              <w:jc w:val="center"/>
            </w:pPr>
            <w:r>
              <w:t>1</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pPr>
            <w:r>
              <w:t>1.2.2</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1.2.3</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4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12631"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Фиксирование результатов.</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Предварительная запись на прием к врачам-специалистам в медицинскую организацию. Разъяснение получателю социальных услуг сути проблем.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12631"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rPr>
                <w:rFonts w:cs="Times New Roman"/>
              </w:rPr>
            </w:pPr>
            <w:r>
              <w:t xml:space="preserve">- гимнастика </w:t>
            </w:r>
            <w:hyperlink w:anchor="P12631" w:history="1">
              <w:r>
                <w:rPr>
                  <w:color w:val="0000FF"/>
                </w:rPr>
                <w:t>&lt;*&gt;</w:t>
              </w:r>
            </w:hyperlink>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rPr>
                <w:rFonts w:cs="Times New Roman"/>
              </w:rPr>
            </w:pPr>
            <w:r>
              <w:t xml:space="preserve">- оказание помощи в выполнении физических упражнений </w:t>
            </w:r>
            <w:hyperlink w:anchor="P12631" w:history="1">
              <w:r>
                <w:rPr>
                  <w:color w:val="0000FF"/>
                </w:rPr>
                <w:t>&lt;*&gt;</w:t>
              </w:r>
            </w:hyperlink>
          </w:p>
        </w:tc>
        <w:tc>
          <w:tcPr>
            <w:tcW w:w="3912" w:type="dxa"/>
          </w:tcPr>
          <w:p w:rsidR="00F64FE7" w:rsidRDefault="00F64FE7">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2.5</w:t>
            </w:r>
          </w:p>
        </w:tc>
        <w:tc>
          <w:tcPr>
            <w:tcW w:w="2494" w:type="dxa"/>
          </w:tcPr>
          <w:p w:rsidR="00F64FE7" w:rsidRDefault="00F64FE7">
            <w:pPr>
              <w:pStyle w:val="ConsPlusNormal"/>
              <w:jc w:val="both"/>
            </w:pPr>
            <w:r>
              <w:t>Консультирование по социально-медицинским вопросам (в том числе по вопросам поддержания и сохранения здоровья получателей социальных услуг, проведения оздоровительных мероприятий)</w:t>
            </w:r>
          </w:p>
        </w:tc>
        <w:tc>
          <w:tcPr>
            <w:tcW w:w="3912" w:type="dxa"/>
          </w:tcPr>
          <w:p w:rsidR="00F64FE7" w:rsidRDefault="00F64FE7">
            <w:pPr>
              <w:pStyle w:val="ConsPlusNormal"/>
              <w:jc w:val="both"/>
            </w:pPr>
            <w:r>
              <w:t>Личное знакомство и установление контакта с получателем социальных услуг. Выявление проблем, стоящих перед ним. Разъяснение сути проблем и подготовка рекомендаций.</w:t>
            </w:r>
          </w:p>
          <w:p w:rsidR="00F64FE7" w:rsidRDefault="00F64FE7">
            <w:pPr>
              <w:pStyle w:val="ConsPlusNormal"/>
              <w:jc w:val="both"/>
            </w:pPr>
            <w:r>
              <w:t>1 услуга - 1 консультация</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Консультирование по социально-медицинским вопросам должно обеспечивать оказание квалифицированной помощи получателю услуги в правильном понимании и решении стоящих перед ним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4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4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pPr>
            <w:r>
              <w:t>3.3.1</w:t>
            </w:r>
          </w:p>
        </w:tc>
        <w:tc>
          <w:tcPr>
            <w:tcW w:w="2494" w:type="dxa"/>
          </w:tcPr>
          <w:p w:rsidR="00F64FE7" w:rsidRDefault="00F64FE7">
            <w:pPr>
              <w:pStyle w:val="ConsPlusNormal"/>
            </w:pPr>
            <w:r>
              <w:t>- психокоррекционное занятие (групповое)</w:t>
            </w:r>
          </w:p>
        </w:tc>
        <w:tc>
          <w:tcPr>
            <w:tcW w:w="3912" w:type="dxa"/>
            <w:vMerge w:val="restart"/>
            <w:tcBorders>
              <w:bottom w:val="nil"/>
            </w:tcBorders>
          </w:tcPr>
          <w:p w:rsidR="00F64FE7" w:rsidRDefault="00F64FE7">
            <w:pPr>
              <w:pStyle w:val="ConsPlusNormal"/>
              <w:jc w:val="both"/>
            </w:pPr>
            <w:r>
              <w:t>Услуга состоит в проведении реабилитационных мероприятий индивидуальных (групповых),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vMerge w:val="restart"/>
            <w:tcBorders>
              <w:bottom w:val="nil"/>
            </w:tcBorders>
          </w:tcPr>
          <w:p w:rsidR="00F64FE7" w:rsidRDefault="00F64FE7">
            <w:pPr>
              <w:pStyle w:val="ConsPlusNormal"/>
              <w:jc w:val="both"/>
            </w:pPr>
            <w:r>
              <w:t>По необходимости</w:t>
            </w:r>
          </w:p>
        </w:tc>
        <w:tc>
          <w:tcPr>
            <w:tcW w:w="1020" w:type="dxa"/>
            <w:vMerge w:val="restart"/>
            <w:tcBorders>
              <w:bottom w:val="nil"/>
            </w:tcBorders>
          </w:tcPr>
          <w:p w:rsidR="00F64FE7" w:rsidRDefault="00F64FE7">
            <w:pPr>
              <w:pStyle w:val="ConsPlusNormal"/>
              <w:jc w:val="center"/>
            </w:pPr>
            <w:r>
              <w:t>4</w:t>
            </w:r>
          </w:p>
        </w:tc>
        <w:tc>
          <w:tcPr>
            <w:tcW w:w="3912" w:type="dxa"/>
            <w:vMerge w:val="restart"/>
            <w:tcBorders>
              <w:bottom w:val="nil"/>
            </w:tcBorders>
          </w:tcPr>
          <w:p w:rsidR="00F64FE7" w:rsidRDefault="00F64FE7">
            <w:pPr>
              <w:pStyle w:val="ConsPlusNormal"/>
              <w:jc w:val="both"/>
            </w:pPr>
            <w:r>
              <w:t>Психологическая 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3.3.2</w:t>
            </w:r>
          </w:p>
        </w:tc>
        <w:tc>
          <w:tcPr>
            <w:tcW w:w="2494" w:type="dxa"/>
            <w:tcBorders>
              <w:bottom w:val="nil"/>
            </w:tcBorders>
          </w:tcPr>
          <w:p w:rsidR="00F64FE7" w:rsidRDefault="00F64FE7">
            <w:pPr>
              <w:pStyle w:val="ConsPlusNormal"/>
            </w:pPr>
            <w:r>
              <w:t>- психокоррекционное занятие (индивидуальное)</w:t>
            </w:r>
          </w:p>
        </w:tc>
        <w:tc>
          <w:tcPr>
            <w:tcW w:w="3912" w:type="dxa"/>
            <w:vMerge/>
            <w:tcBorders>
              <w:bottom w:val="nil"/>
            </w:tcBorders>
          </w:tcPr>
          <w:p w:rsidR="00F64FE7" w:rsidRPr="0090213F" w:rsidRDefault="00F64FE7"/>
        </w:tc>
        <w:tc>
          <w:tcPr>
            <w:tcW w:w="1304" w:type="dxa"/>
            <w:vMerge/>
            <w:tcBorders>
              <w:bottom w:val="nil"/>
            </w:tcBorders>
          </w:tcPr>
          <w:p w:rsidR="00F64FE7" w:rsidRPr="0090213F" w:rsidRDefault="00F64FE7"/>
        </w:tc>
        <w:tc>
          <w:tcPr>
            <w:tcW w:w="1020" w:type="dxa"/>
            <w:vMerge/>
            <w:tcBorders>
              <w:bottom w:val="nil"/>
            </w:tcBorders>
          </w:tcPr>
          <w:p w:rsidR="00F64FE7" w:rsidRPr="0090213F" w:rsidRDefault="00F64FE7"/>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4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3.4</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получателя социальных услуг. Она должна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4</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получателю социальных услуг печатных изданий, настольных игр, доставленных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jc w:val="both"/>
            </w:pPr>
            <w:r>
              <w:t>5.2</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Обучение инвалидов (детей-инвалидов) пользованию техническими средствами реабилитации</w:t>
            </w:r>
          </w:p>
        </w:tc>
        <w:tc>
          <w:tcPr>
            <w:tcW w:w="3912" w:type="dxa"/>
          </w:tcPr>
          <w:p w:rsidR="00F64FE7" w:rsidRDefault="00F64FE7">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Обучение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F64FE7" w:rsidRPr="0090213F">
        <w:tc>
          <w:tcPr>
            <w:tcW w:w="964" w:type="dxa"/>
          </w:tcPr>
          <w:p w:rsidR="00F64FE7" w:rsidRDefault="00F64FE7">
            <w:pPr>
              <w:pStyle w:val="ConsPlusNormal"/>
              <w:jc w:val="both"/>
            </w:pPr>
            <w:r>
              <w:t>6.2</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12631" w:history="1">
              <w:r>
                <w:rPr>
                  <w:color w:val="0000FF"/>
                </w:rPr>
                <w:t>&lt;*&gt;</w:t>
              </w:r>
            </w:hyperlink>
          </w:p>
        </w:tc>
      </w:tr>
      <w:tr w:rsidR="00F64FE7" w:rsidRPr="0090213F">
        <w:tc>
          <w:tcPr>
            <w:tcW w:w="964" w:type="dxa"/>
          </w:tcPr>
          <w:p w:rsidR="00F64FE7" w:rsidRDefault="00F64FE7">
            <w:pPr>
              <w:pStyle w:val="ConsPlusNormal"/>
              <w:jc w:val="both"/>
            </w:pPr>
            <w:r>
              <w:t>6.2.1</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7</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6.2.2</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7</w:t>
            </w:r>
          </w:p>
        </w:tc>
        <w:tc>
          <w:tcPr>
            <w:tcW w:w="3912" w:type="dxa"/>
            <w:vMerge/>
          </w:tcPr>
          <w:p w:rsidR="00F64FE7" w:rsidRPr="0090213F" w:rsidRDefault="00F64FE7"/>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jc w:val="both"/>
      </w:pPr>
      <w:r>
        <w:t xml:space="preserve">(в ред. </w:t>
      </w:r>
      <w:hyperlink r:id="rId547" w:history="1">
        <w:r>
          <w:rPr>
            <w:color w:val="0000FF"/>
          </w:rPr>
          <w:t>приказа</w:t>
        </w:r>
      </w:hyperlink>
      <w:r>
        <w:t xml:space="preserve"> Минсоцразвития Новосибирской области от 27.02.2015 N 160)</w:t>
      </w:r>
    </w:p>
    <w:p w:rsidR="00F64FE7" w:rsidRDefault="00F64FE7">
      <w:pPr>
        <w:pStyle w:val="ConsPlusNormal"/>
        <w:spacing w:before="220"/>
        <w:ind w:firstLine="540"/>
        <w:jc w:val="both"/>
      </w:pPr>
      <w:r>
        <w:t>--------------------------------</w:t>
      </w:r>
    </w:p>
    <w:p w:rsidR="00F64FE7" w:rsidRDefault="00F64FE7">
      <w:pPr>
        <w:pStyle w:val="ConsPlusNormal"/>
        <w:spacing w:before="220"/>
        <w:ind w:firstLine="540"/>
        <w:jc w:val="both"/>
      </w:pPr>
      <w:bookmarkStart w:id="30" w:name="P12631"/>
      <w:bookmarkEnd w:id="30"/>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6. Стандарты социальных услуг, предоставляемых детям-инвалидам, детям с ограниченными возможностями в полустационарной форме дневного пребывания.</w:t>
      </w:r>
    </w:p>
    <w:p w:rsidR="00F64FE7" w:rsidRDefault="00F64FE7">
      <w:pPr>
        <w:pStyle w:val="ConsPlusNormal"/>
        <w:jc w:val="both"/>
      </w:pPr>
      <w:r>
        <w:t xml:space="preserve">(в ред. </w:t>
      </w:r>
      <w:hyperlink r:id="rId548" w:history="1">
        <w:r>
          <w:rPr>
            <w:color w:val="0000FF"/>
          </w:rPr>
          <w:t>приказа</w:t>
        </w:r>
      </w:hyperlink>
      <w:r>
        <w:t xml:space="preserve"> Минсоцразвития Новосибирской области от 27.02.2015 N 160)</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42 рабочих дня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54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550"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51" w:history="1">
              <w:r>
                <w:rPr>
                  <w:color w:val="0000FF"/>
                </w:rPr>
                <w:t>приказа</w:t>
              </w:r>
            </w:hyperlink>
            <w:r>
              <w:t xml:space="preserve"> Минтруда и соцразвития Новосибирской области от 17.12.2018 N 1382)</w:t>
            </w:r>
          </w:p>
        </w:tc>
      </w:tr>
      <w:tr w:rsidR="00F64FE7" w:rsidRPr="0090213F">
        <w:tc>
          <w:tcPr>
            <w:tcW w:w="964" w:type="dxa"/>
          </w:tcPr>
          <w:p w:rsidR="00F64FE7" w:rsidRDefault="00F64FE7">
            <w:pPr>
              <w:pStyle w:val="ConsPlusNormal"/>
              <w:jc w:val="both"/>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детей-инвалидов, быть удобна в пользовании, учитывать их физическое состояние (тяжелобольных, малоподвижных)</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1.3.1</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552"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За период обслуживания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53"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нормативам, утвержденным </w:t>
            </w:r>
            <w:hyperlink r:id="rId554"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5-ти раз ежедневно</w:t>
            </w:r>
          </w:p>
        </w:tc>
        <w:tc>
          <w:tcPr>
            <w:tcW w:w="1020" w:type="dxa"/>
            <w:tcBorders>
              <w:bottom w:val="nil"/>
            </w:tcBorders>
          </w:tcPr>
          <w:p w:rsidR="00F64FE7" w:rsidRDefault="00F64FE7">
            <w:pPr>
              <w:pStyle w:val="ConsPlusNormal"/>
              <w:jc w:val="center"/>
            </w:pPr>
            <w:r>
              <w:t>210</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55"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jc w:val="both"/>
            </w:pPr>
            <w:r>
              <w:t>1.5.1</w:t>
            </w:r>
          </w:p>
        </w:tc>
        <w:tc>
          <w:tcPr>
            <w:tcW w:w="2494" w:type="dxa"/>
          </w:tcPr>
          <w:p w:rsidR="00F64FE7" w:rsidRDefault="00F64FE7">
            <w:pPr>
              <w:pStyle w:val="ConsPlusNormal"/>
              <w:jc w:val="both"/>
            </w:pPr>
            <w:r>
              <w:t>- одевание и раздевание</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84</w:t>
            </w:r>
          </w:p>
        </w:tc>
        <w:tc>
          <w:tcPr>
            <w:tcW w:w="3912" w:type="dxa"/>
            <w:vMerge w:val="restart"/>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1.5.2</w:t>
            </w:r>
          </w:p>
        </w:tc>
        <w:tc>
          <w:tcPr>
            <w:tcW w:w="2494" w:type="dxa"/>
          </w:tcPr>
          <w:p w:rsidR="00F64FE7" w:rsidRDefault="00F64FE7">
            <w:pPr>
              <w:pStyle w:val="ConsPlusNormal"/>
              <w:jc w:val="both"/>
            </w:pPr>
            <w:r>
              <w:t>- оказание помощи в пользовании туалетом (судном, уткой)</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не менее 3-х раз (по потребности)</w:t>
            </w:r>
          </w:p>
        </w:tc>
        <w:tc>
          <w:tcPr>
            <w:tcW w:w="1020" w:type="dxa"/>
          </w:tcPr>
          <w:p w:rsidR="00F64FE7" w:rsidRDefault="00F64FE7">
            <w:pPr>
              <w:pStyle w:val="ConsPlusNormal"/>
              <w:jc w:val="center"/>
            </w:pPr>
            <w:r>
              <w:t>126</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1.5.3</w:t>
            </w:r>
          </w:p>
        </w:tc>
        <w:tc>
          <w:tcPr>
            <w:tcW w:w="2494" w:type="dxa"/>
            <w:tcBorders>
              <w:bottom w:val="nil"/>
            </w:tcBorders>
          </w:tcPr>
          <w:p w:rsidR="00F64FE7" w:rsidRDefault="00F64FE7">
            <w:pPr>
              <w:pStyle w:val="ConsPlusNormal"/>
              <w:jc w:val="both"/>
            </w:pPr>
            <w:r>
              <w:t>- замена памперса</w:t>
            </w:r>
          </w:p>
        </w:tc>
        <w:tc>
          <w:tcPr>
            <w:tcW w:w="3912" w:type="dxa"/>
            <w:tcBorders>
              <w:bottom w:val="nil"/>
            </w:tcBorders>
          </w:tcPr>
          <w:p w:rsidR="00F64FE7" w:rsidRDefault="00F64FE7">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 не менее 3-х раз (по потребности)</w:t>
            </w:r>
          </w:p>
        </w:tc>
        <w:tc>
          <w:tcPr>
            <w:tcW w:w="1020" w:type="dxa"/>
            <w:tcBorders>
              <w:bottom w:val="nil"/>
            </w:tcBorders>
          </w:tcPr>
          <w:p w:rsidR="00F64FE7" w:rsidRDefault="00F64FE7">
            <w:pPr>
              <w:pStyle w:val="ConsPlusNormal"/>
              <w:jc w:val="center"/>
            </w:pPr>
            <w:r>
              <w:t>126</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56"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1.5.4</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8</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5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1.5.5</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1.5.6</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1.5.7</w:t>
            </w:r>
          </w:p>
        </w:tc>
        <w:tc>
          <w:tcPr>
            <w:tcW w:w="2494" w:type="dxa"/>
            <w:tcBorders>
              <w:bottom w:val="nil"/>
            </w:tcBorders>
          </w:tcPr>
          <w:p w:rsidR="00F64FE7" w:rsidRDefault="00F64FE7">
            <w:pPr>
              <w:pStyle w:val="ConsPlusNormal"/>
              <w:jc w:val="both"/>
            </w:pPr>
            <w:r>
              <w:t>- гигиена тела частичная</w:t>
            </w:r>
          </w:p>
        </w:tc>
        <w:tc>
          <w:tcPr>
            <w:tcW w:w="3912" w:type="dxa"/>
            <w:tcBorders>
              <w:bottom w:val="nil"/>
            </w:tcBorders>
          </w:tcPr>
          <w:p w:rsidR="00F64FE7" w:rsidRDefault="00F64FE7">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5-ти раз ежедневно</w:t>
            </w:r>
          </w:p>
        </w:tc>
        <w:tc>
          <w:tcPr>
            <w:tcW w:w="1020" w:type="dxa"/>
            <w:tcBorders>
              <w:bottom w:val="nil"/>
            </w:tcBorders>
          </w:tcPr>
          <w:p w:rsidR="00F64FE7" w:rsidRDefault="00F64FE7">
            <w:pPr>
              <w:pStyle w:val="ConsPlusNormal"/>
              <w:jc w:val="center"/>
            </w:pPr>
            <w:r>
              <w:t>210</w:t>
            </w:r>
          </w:p>
        </w:tc>
        <w:tc>
          <w:tcPr>
            <w:tcW w:w="3912" w:type="dxa"/>
            <w:tcBorders>
              <w:bottom w:val="nil"/>
            </w:tcBorders>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их здоровья и самочувствия, устранять неприятные ощущения дискомфорта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58"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1.5.8 - 1.5.10</w:t>
            </w:r>
          </w:p>
        </w:tc>
        <w:tc>
          <w:tcPr>
            <w:tcW w:w="12642" w:type="dxa"/>
            <w:gridSpan w:val="5"/>
            <w:tcBorders>
              <w:bottom w:val="nil"/>
            </w:tcBorders>
          </w:tcPr>
          <w:p w:rsidR="00F64FE7" w:rsidRDefault="00F64FE7">
            <w:pPr>
              <w:pStyle w:val="ConsPlusNormal"/>
              <w:jc w:val="both"/>
            </w:pPr>
            <w:r>
              <w:t xml:space="preserve">Исключены. - </w:t>
            </w:r>
            <w:hyperlink r:id="rId559" w:history="1">
              <w:r>
                <w:rPr>
                  <w:color w:val="0000FF"/>
                </w:rPr>
                <w:t>Приказ</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1.6</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Предоставление услуги хранения личных вещей и ценностей в отведенных местах.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jc w:val="both"/>
            </w:pPr>
            <w:r>
              <w:t>1.7</w:t>
            </w:r>
          </w:p>
        </w:tc>
        <w:tc>
          <w:tcPr>
            <w:tcW w:w="12642" w:type="dxa"/>
            <w:gridSpan w:val="5"/>
          </w:tcPr>
          <w:p w:rsidR="00F64FE7" w:rsidRDefault="00F64FE7">
            <w:pPr>
              <w:pStyle w:val="ConsPlusNormal"/>
              <w:jc w:val="both"/>
            </w:pPr>
            <w:r>
              <w:t>Сопровождение на прогулке: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1.7.1</w:t>
            </w:r>
          </w:p>
        </w:tc>
        <w:tc>
          <w:tcPr>
            <w:tcW w:w="2494" w:type="dxa"/>
            <w:tcBorders>
              <w:bottom w:val="nil"/>
            </w:tcBorders>
          </w:tcPr>
          <w:p w:rsidR="00F64FE7" w:rsidRDefault="00F64FE7">
            <w:pPr>
              <w:pStyle w:val="ConsPlusNormal"/>
              <w:jc w:val="both"/>
            </w:pPr>
            <w:r>
              <w:t>- сопровождение на прогулке коллективной</w:t>
            </w:r>
          </w:p>
        </w:tc>
        <w:tc>
          <w:tcPr>
            <w:tcW w:w="3912" w:type="dxa"/>
            <w:tcBorders>
              <w:bottom w:val="nil"/>
            </w:tcBorders>
          </w:tcPr>
          <w:p w:rsidR="00F64FE7" w:rsidRDefault="00F64FE7">
            <w:pPr>
              <w:pStyle w:val="ConsPlusNormal"/>
              <w:jc w:val="both"/>
            </w:pPr>
            <w:r>
              <w:t>Получателя социальных услуг одевают в одежду в соответствии с сезоном. 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2 раза ежедневно</w:t>
            </w:r>
          </w:p>
        </w:tc>
        <w:tc>
          <w:tcPr>
            <w:tcW w:w="1020" w:type="dxa"/>
            <w:tcBorders>
              <w:bottom w:val="nil"/>
            </w:tcBorders>
          </w:tcPr>
          <w:p w:rsidR="00F64FE7" w:rsidRDefault="00F64FE7">
            <w:pPr>
              <w:pStyle w:val="ConsPlusNormal"/>
              <w:jc w:val="center"/>
            </w:pPr>
            <w:r>
              <w:t>84</w:t>
            </w:r>
          </w:p>
        </w:tc>
        <w:tc>
          <w:tcPr>
            <w:tcW w:w="3912" w:type="dxa"/>
            <w:tcBorders>
              <w:bottom w:val="nil"/>
            </w:tcBorders>
          </w:tcPr>
          <w:p w:rsidR="00F64FE7" w:rsidRDefault="00F64FE7">
            <w:pPr>
              <w:pStyle w:val="ConsPlusNormal"/>
              <w:jc w:val="both"/>
            </w:pPr>
            <w:r>
              <w:t>Прогулка групповая (группы не более 7 человек) осуществляется в сопровождении сотрудника организации социально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6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1.8.1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84</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6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1.9</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pPr>
            <w:r>
              <w:t>1.10</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1.10.1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1.10.2</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6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13171"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их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3171" w:history="1">
              <w:r>
                <w:rPr>
                  <w:color w:val="0000FF"/>
                </w:rPr>
                <w:t>&lt;*&gt;</w:t>
              </w:r>
            </w:hyperlink>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30</w:t>
            </w:r>
          </w:p>
        </w:tc>
        <w:tc>
          <w:tcPr>
            <w:tcW w:w="3912" w:type="dxa"/>
            <w:vMerge w:val="restart"/>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его здоровья и самочувствия</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2.3.5</w:t>
            </w:r>
          </w:p>
        </w:tc>
        <w:tc>
          <w:tcPr>
            <w:tcW w:w="2494" w:type="dxa"/>
          </w:tcPr>
          <w:p w:rsidR="00F64FE7" w:rsidRDefault="00F64FE7">
            <w:pPr>
              <w:pStyle w:val="ConsPlusNormal"/>
              <w:jc w:val="both"/>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13171" w:history="1">
              <w:r>
                <w:rPr>
                  <w:color w:val="0000FF"/>
                </w:rPr>
                <w:t>&lt;*&gt;</w:t>
              </w:r>
            </w:hyperlink>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rPr>
                <w:rFonts w:cs="Times New Roman"/>
              </w:rPr>
            </w:pPr>
            <w:r>
              <w:t xml:space="preserve">- прием врача-специалиста в учреждении </w:t>
            </w:r>
            <w:hyperlink w:anchor="P13171" w:history="1">
              <w:r>
                <w:rPr>
                  <w:color w:val="0000FF"/>
                </w:rPr>
                <w:t>&lt;*&gt;</w:t>
              </w:r>
            </w:hyperlink>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rPr>
                <w:rFonts w:cs="Times New Roman"/>
              </w:rPr>
            </w:pPr>
            <w:r>
              <w:t xml:space="preserve">- оформление эпикриза с рекомендациями </w:t>
            </w:r>
            <w:hyperlink w:anchor="P13171" w:history="1">
              <w:r>
                <w:rPr>
                  <w:color w:val="0000FF"/>
                </w:rPr>
                <w:t>&lt;*&gt;</w:t>
              </w:r>
            </w:hyperlink>
          </w:p>
        </w:tc>
        <w:tc>
          <w:tcPr>
            <w:tcW w:w="3912" w:type="dxa"/>
          </w:tcPr>
          <w:p w:rsidR="00F64FE7" w:rsidRDefault="00F64FE7">
            <w:pPr>
              <w:pStyle w:val="ConsPlusNormal"/>
              <w:jc w:val="both"/>
            </w:pPr>
            <w:r>
              <w:t>Знакомство с медицинской документацией и обобщение данных о получателе социальных услуг.</w:t>
            </w:r>
          </w:p>
          <w:p w:rsidR="00F64FE7" w:rsidRDefault="00F64FE7">
            <w:pPr>
              <w:pStyle w:val="ConsPlusNormal"/>
              <w:jc w:val="both"/>
            </w:pPr>
            <w:r>
              <w:t>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выписке</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Выдача получателю социальных услуг эпикриза с рекомендациями</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13171"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rPr>
                <w:rFonts w:cs="Times New Roman"/>
              </w:rPr>
            </w:pPr>
            <w:r>
              <w:t xml:space="preserve">- гимнастика </w:t>
            </w:r>
            <w:hyperlink w:anchor="P13171" w:history="1">
              <w:r>
                <w:rPr>
                  <w:color w:val="0000FF"/>
                </w:rPr>
                <w:t>&lt;*&gt;</w:t>
              </w:r>
            </w:hyperlink>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2.7</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2.7.1</w:t>
            </w:r>
          </w:p>
        </w:tc>
        <w:tc>
          <w:tcPr>
            <w:tcW w:w="2494" w:type="dxa"/>
          </w:tcPr>
          <w:p w:rsidR="00F64FE7" w:rsidRDefault="00F64FE7">
            <w:pPr>
              <w:pStyle w:val="ConsPlusNormal"/>
              <w:jc w:val="both"/>
              <w:rPr>
                <w:rFonts w:cs="Times New Roman"/>
              </w:rPr>
            </w:pPr>
            <w:r>
              <w:t xml:space="preserve">- фитотерапия </w:t>
            </w:r>
            <w:hyperlink w:anchor="P13171"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2.7.2</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13171"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либо индивидуальная раздача иммунных или витаминных препаратов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2.7.3</w:t>
            </w:r>
          </w:p>
        </w:tc>
        <w:tc>
          <w:tcPr>
            <w:tcW w:w="2494" w:type="dxa"/>
          </w:tcPr>
          <w:p w:rsidR="00F64FE7" w:rsidRDefault="00F64FE7">
            <w:pPr>
              <w:pStyle w:val="ConsPlusNormal"/>
              <w:jc w:val="both"/>
            </w:pPr>
            <w:r>
              <w:t>- кислородный коктейль</w:t>
            </w:r>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клиента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2.8</w:t>
            </w:r>
          </w:p>
        </w:tc>
        <w:tc>
          <w:tcPr>
            <w:tcW w:w="2494" w:type="dxa"/>
          </w:tcPr>
          <w:p w:rsidR="00F64FE7" w:rsidRDefault="00F64FE7">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6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Консультирование получателей социальных услуг, родственников получателей социальных услуг проводится с целью выявления проблем, определения объема и видов предполагаемой помощи.</w:t>
            </w:r>
          </w:p>
          <w:p w:rsidR="00F64FE7" w:rsidRDefault="00F64FE7">
            <w:pPr>
              <w:pStyle w:val="ConsPlusNormal"/>
              <w:jc w:val="both"/>
            </w:pPr>
            <w:r>
              <w:t>Выявление в ходе беседы психологических проблем, стоящих перед получателем социальных услуг.</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Социально-психологическое консультирование родственников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6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4</w:t>
            </w:r>
          </w:p>
        </w:tc>
        <w:tc>
          <w:tcPr>
            <w:tcW w:w="3912" w:type="dxa"/>
            <w:vMerge w:val="restart"/>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3.3.2</w:t>
            </w:r>
          </w:p>
        </w:tc>
        <w:tc>
          <w:tcPr>
            <w:tcW w:w="2494" w:type="dxa"/>
          </w:tcPr>
          <w:p w:rsidR="00F64FE7" w:rsidRDefault="00F64FE7">
            <w:pPr>
              <w:pStyle w:val="ConsPlusNormal"/>
              <w:jc w:val="both"/>
            </w:pPr>
            <w:r>
              <w:t>- психокоррекционное занятие (групповое)</w:t>
            </w:r>
          </w:p>
        </w:tc>
        <w:tc>
          <w:tcPr>
            <w:tcW w:w="3912" w:type="dxa"/>
          </w:tcPr>
          <w:p w:rsidR="00F64FE7" w:rsidRDefault="00F64FE7">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8</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3.4</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6</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65"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4.2.2</w:t>
            </w:r>
          </w:p>
        </w:tc>
        <w:tc>
          <w:tcPr>
            <w:tcW w:w="2494" w:type="dxa"/>
            <w:tcBorders>
              <w:bottom w:val="nil"/>
            </w:tcBorders>
          </w:tcPr>
          <w:p w:rsidR="00F64FE7" w:rsidRDefault="00F64FE7">
            <w:pPr>
              <w:pStyle w:val="ConsPlusNormal"/>
              <w:jc w:val="both"/>
            </w:pPr>
            <w:r>
              <w:t>- консультация педагога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Ежемесячно</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или его законного представителя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66"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4.2.3</w:t>
            </w:r>
          </w:p>
        </w:tc>
        <w:tc>
          <w:tcPr>
            <w:tcW w:w="2494" w:type="dxa"/>
            <w:tcBorders>
              <w:bottom w:val="nil"/>
            </w:tcBorders>
          </w:tcPr>
          <w:p w:rsidR="00F64FE7" w:rsidRDefault="00F64FE7">
            <w:pPr>
              <w:pStyle w:val="ConsPlusNormal"/>
              <w:jc w:val="both"/>
            </w:pPr>
            <w:r>
              <w:t>- консультация логопеда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логопеда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специалиста</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rPr>
                <w:rFonts w:cs="Times New Roman"/>
              </w:rPr>
            </w:pP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6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ежедневно, кроме субботы, воскресенья</w:t>
            </w:r>
          </w:p>
        </w:tc>
        <w:tc>
          <w:tcPr>
            <w:tcW w:w="1020" w:type="dxa"/>
          </w:tcPr>
          <w:p w:rsidR="00F64FE7" w:rsidRDefault="00F64FE7">
            <w:pPr>
              <w:pStyle w:val="ConsPlusNormal"/>
              <w:jc w:val="center"/>
            </w:pPr>
            <w:r>
              <w:t>42</w:t>
            </w:r>
          </w:p>
        </w:tc>
        <w:tc>
          <w:tcPr>
            <w:tcW w:w="3912" w:type="dxa"/>
            <w:vMerge w:val="restart"/>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4.2.5</w:t>
            </w:r>
          </w:p>
        </w:tc>
        <w:tc>
          <w:tcPr>
            <w:tcW w:w="2494" w:type="dxa"/>
          </w:tcPr>
          <w:p w:rsidR="00F64FE7" w:rsidRDefault="00F64FE7">
            <w:pPr>
              <w:pStyle w:val="ConsPlusNormal"/>
              <w:jc w:val="both"/>
            </w:pPr>
            <w:r>
              <w:t>- коррекционное занятие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42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4.2.6</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15</w:t>
            </w:r>
          </w:p>
        </w:tc>
        <w:tc>
          <w:tcPr>
            <w:tcW w:w="3912" w:type="dxa"/>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4.2.7</w:t>
            </w:r>
          </w:p>
        </w:tc>
        <w:tc>
          <w:tcPr>
            <w:tcW w:w="2494" w:type="dxa"/>
          </w:tcPr>
          <w:p w:rsidR="00F64FE7" w:rsidRDefault="00F64FE7">
            <w:pPr>
              <w:pStyle w:val="ConsPlusNormal"/>
              <w:jc w:val="both"/>
            </w:pPr>
            <w:r>
              <w:t>- занятие с логопедом (групповое)</w:t>
            </w:r>
          </w:p>
        </w:tc>
        <w:tc>
          <w:tcPr>
            <w:tcW w:w="3912" w:type="dxa"/>
          </w:tcPr>
          <w:p w:rsidR="00F64FE7" w:rsidRDefault="00F64FE7">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40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4.2.8</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4.2.9</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F64FE7" w:rsidRDefault="00F64FE7">
            <w:pPr>
              <w:pStyle w:val="ConsPlusNormal"/>
              <w:jc w:val="both"/>
            </w:pPr>
            <w:r>
              <w:t>Проведение занятий с родственниками получателя социальных услуг по обучению практическим навыкам общего ухода, обучению с их помощью передвижению, ориентации в пространстве и др.</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услуги должно быть проведено с учетом индивидуальных особенностей получателей услуги, характера их индивидуальности, степени ограничения возможностей, физического или психического состояния, а также степени подготовленности родственников к этим процедурам.</w:t>
            </w:r>
          </w:p>
          <w:p w:rsidR="00F64FE7" w:rsidRDefault="00F64FE7">
            <w:pPr>
              <w:pStyle w:val="ConsPlusNormal"/>
              <w:jc w:val="both"/>
            </w:pPr>
            <w:r>
              <w:t>Качество обучения должно быть оценено по степени восстановления физических или умственных возможностей получателей социальных услуг и их адаптации к окружающей обстановке</w:t>
            </w:r>
          </w:p>
        </w:tc>
      </w:tr>
      <w:tr w:rsidR="00F64FE7" w:rsidRPr="0090213F">
        <w:tc>
          <w:tcPr>
            <w:tcW w:w="964" w:type="dxa"/>
          </w:tcPr>
          <w:p w:rsidR="00F64FE7" w:rsidRDefault="00F64FE7">
            <w:pPr>
              <w:pStyle w:val="ConsPlusNormal"/>
              <w:jc w:val="both"/>
            </w:pPr>
            <w:r>
              <w:t>4.4</w:t>
            </w:r>
          </w:p>
        </w:tc>
        <w:tc>
          <w:tcPr>
            <w:tcW w:w="2494" w:type="dxa"/>
          </w:tcPr>
          <w:p w:rsidR="00F64FE7" w:rsidRDefault="00F64FE7">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Pr>
          <w:p w:rsidR="00F64FE7" w:rsidRDefault="00F64FE7">
            <w:pPr>
              <w:pStyle w:val="ConsPlusNormal"/>
              <w:jc w:val="both"/>
            </w:pPr>
            <w:r>
              <w:t>Проведение групповых занятий (группы не менее 7 человек) в форме групповой работы получателей социальных услуг с применением практического материала (в специализированном кабинете "Домоводство") для усвоения знаний, умений и первичных навыков по самообслуживанию, которые получатель социальных услуг не может освоить самостоятельно.</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pPr>
            <w:r>
              <w:t>Услуга должна способствовать развитию самостоятельных навыков получателя социальных услуг по самообслуживанию в быту, повышению жизненной активности, по самоорганизации и оказанию посильной помощи семье в ведении домашнего хозяйства:</w:t>
            </w:r>
          </w:p>
          <w:p w:rsidR="00F64FE7" w:rsidRDefault="00F64FE7">
            <w:pPr>
              <w:pStyle w:val="ConsPlusNormal"/>
              <w:jc w:val="both"/>
            </w:pPr>
            <w:r>
              <w:t>- приготовление пищи (получатель социальных услуг должен уметь приготовить себе простое блюдо, соблюдая правила сервировки и пользования столовыми приборами);</w:t>
            </w:r>
          </w:p>
          <w:p w:rsidR="00F64FE7" w:rsidRDefault="00F64FE7">
            <w:pPr>
              <w:pStyle w:val="ConsPlusNormal"/>
              <w:jc w:val="both"/>
            </w:pPr>
            <w:r>
              <w:t>- соблюдение получателем социальных услуг техники безопасности при использовании бытовых приборов, таких как утюг, чайник, электроплита, термос, тостер, стиральная машина, пылесос;</w:t>
            </w:r>
          </w:p>
          <w:p w:rsidR="00F64FE7" w:rsidRDefault="00F64FE7">
            <w:pPr>
              <w:pStyle w:val="ConsPlusNormal"/>
              <w:jc w:val="both"/>
            </w:pPr>
            <w:r>
              <w:t>- умение выполнять самостоятельно мелкий ремонт одежды и ее влажно-тепловую обработку, правильно использовать швейное оборудование (ножницы, иголку, нитки, наперсток, распарыватель), умение выбирать моющие средства для хозяйственно-бытового самообслуживания (стиральный порошок, мыло жидкое и твердое, чистящее средство)</w:t>
            </w:r>
          </w:p>
        </w:tc>
      </w:tr>
      <w:tr w:rsidR="00F64FE7" w:rsidRPr="0090213F">
        <w:tc>
          <w:tcPr>
            <w:tcW w:w="964" w:type="dxa"/>
          </w:tcPr>
          <w:p w:rsidR="00F64FE7" w:rsidRDefault="00F64FE7">
            <w:pPr>
              <w:pStyle w:val="ConsPlusNormal"/>
              <w:jc w:val="both"/>
            </w:pPr>
            <w:r>
              <w:t>4.5</w:t>
            </w:r>
          </w:p>
        </w:tc>
        <w:tc>
          <w:tcPr>
            <w:tcW w:w="2494" w:type="dxa"/>
          </w:tcPr>
          <w:p w:rsidR="00F64FE7" w:rsidRDefault="00F64FE7">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Pr>
          <w:p w:rsidR="00F64FE7" w:rsidRDefault="00F64FE7">
            <w:pPr>
              <w:pStyle w:val="ConsPlusNormal"/>
              <w:jc w:val="both"/>
            </w:pPr>
            <w:r>
              <w:t>Установление эмоционально-содержательного контакта с получателем социальных услуг, оказание личностно-психологической поддержки.</w:t>
            </w:r>
          </w:p>
          <w:p w:rsidR="00F64FE7" w:rsidRDefault="00F64FE7">
            <w:pPr>
              <w:pStyle w:val="ConsPlusNormal"/>
              <w:jc w:val="both"/>
            </w:pPr>
            <w:r>
              <w:t>Обсуждение особенностей развития, поведения малыша, наблюдение за малышом.</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Получение навыков по уходу за ребенком, воспитанию и развитию детей и подростков, детской психологии, педагогике, развивающим играм, предупреждение и преодоление педагогических ошибок и т.д.</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организация лечебно-трудовой деятельности в специально оборудованных мастерских, цехах, а также в подсобном хозяйстве</w:t>
            </w:r>
          </w:p>
        </w:tc>
        <w:tc>
          <w:tcPr>
            <w:tcW w:w="3912" w:type="dxa"/>
          </w:tcPr>
          <w:p w:rsidR="00F64FE7" w:rsidRDefault="00F64FE7">
            <w:pPr>
              <w:pStyle w:val="ConsPlusNormal"/>
              <w:jc w:val="both"/>
            </w:pPr>
            <w:r>
              <w:t>Услуга состоит в создании условий для использования остаточных трудовых возможностей получателями социальных услуг, участия его в лечебно-трудовой деятельности.</w:t>
            </w:r>
          </w:p>
          <w:p w:rsidR="00F64FE7" w:rsidRDefault="00F64FE7">
            <w:pPr>
              <w:pStyle w:val="ConsPlusNormal"/>
              <w:jc w:val="both"/>
            </w:pPr>
            <w:r>
              <w:t>Организуются разнообразные виды трудовой деятельности, отличающиеся по своему характеру и сложности, для получателей социальных услуг (лечебно-производственные (трудовые) мастерские, подсобные сельские хозяйства, работы по благоустройству и др.).</w:t>
            </w:r>
          </w:p>
          <w:p w:rsidR="00F64FE7" w:rsidRDefault="00F64FE7">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6.1</w:t>
            </w:r>
          </w:p>
        </w:tc>
        <w:tc>
          <w:tcPr>
            <w:tcW w:w="12642" w:type="dxa"/>
            <w:gridSpan w:val="5"/>
          </w:tcPr>
          <w:p w:rsidR="00F64FE7" w:rsidRDefault="00F64FE7">
            <w:pPr>
              <w:pStyle w:val="ConsPlusNormal"/>
              <w:jc w:val="both"/>
            </w:pPr>
            <w:r>
              <w:t>Проведение социально-реабилитационных мероприятий в сфере социального обслуживания:</w:t>
            </w:r>
          </w:p>
        </w:tc>
      </w:tr>
      <w:tr w:rsidR="00F64FE7" w:rsidRPr="0090213F">
        <w:tc>
          <w:tcPr>
            <w:tcW w:w="964" w:type="dxa"/>
          </w:tcPr>
          <w:p w:rsidR="00F64FE7" w:rsidRDefault="00F64FE7">
            <w:pPr>
              <w:pStyle w:val="ConsPlusNormal"/>
              <w:jc w:val="both"/>
            </w:pPr>
            <w:r>
              <w:t>6.1.1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vMerge w:val="restart"/>
          </w:tcPr>
          <w:p w:rsidR="00F64FE7" w:rsidRDefault="00F64FE7">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w:t>
            </w:r>
          </w:p>
          <w:p w:rsidR="00F64FE7" w:rsidRDefault="00F64FE7">
            <w:pPr>
              <w:pStyle w:val="ConsPlusNormal"/>
              <w:jc w:val="both"/>
            </w:pPr>
            <w:r>
              <w:t>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6.1.2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6.1.3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6</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6.1.4</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6</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6.2</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6.2.1</w:t>
            </w:r>
          </w:p>
        </w:tc>
        <w:tc>
          <w:tcPr>
            <w:tcW w:w="2494" w:type="dxa"/>
            <w:tcBorders>
              <w:bottom w:val="nil"/>
            </w:tcBorders>
          </w:tcPr>
          <w:p w:rsidR="00F64FE7" w:rsidRDefault="00F64FE7">
            <w:pPr>
              <w:pStyle w:val="ConsPlusNormal"/>
              <w:jc w:val="both"/>
            </w:pPr>
            <w:r>
              <w:t>- групповое занятие</w:t>
            </w:r>
          </w:p>
        </w:tc>
        <w:tc>
          <w:tcPr>
            <w:tcW w:w="3912" w:type="dxa"/>
            <w:tcBorders>
              <w:bottom w:val="nil"/>
            </w:tcBorders>
          </w:tcPr>
          <w:p w:rsidR="00F64FE7" w:rsidRDefault="00F64FE7">
            <w:pPr>
              <w:pStyle w:val="ConsPlusNormal"/>
              <w:jc w:val="both"/>
            </w:pPr>
            <w:r>
              <w:t>Проведение групповых практических занятий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Ежедневно</w:t>
            </w:r>
          </w:p>
        </w:tc>
        <w:tc>
          <w:tcPr>
            <w:tcW w:w="1020" w:type="dxa"/>
            <w:tcBorders>
              <w:bottom w:val="nil"/>
            </w:tcBorders>
          </w:tcPr>
          <w:p w:rsidR="00F64FE7" w:rsidRDefault="00F64FE7">
            <w:pPr>
              <w:pStyle w:val="ConsPlusNormal"/>
              <w:jc w:val="center"/>
            </w:pPr>
            <w:r>
              <w:t>42</w:t>
            </w:r>
          </w:p>
        </w:tc>
        <w:tc>
          <w:tcPr>
            <w:tcW w:w="3912" w:type="dxa"/>
            <w:tcBorders>
              <w:bottom w:val="nil"/>
            </w:tcBorders>
          </w:tcPr>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6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6.3</w:t>
            </w:r>
          </w:p>
        </w:tc>
        <w:tc>
          <w:tcPr>
            <w:tcW w:w="2494" w:type="dxa"/>
          </w:tcPr>
          <w:p w:rsidR="00F64FE7" w:rsidRDefault="00F64FE7">
            <w:pPr>
              <w:pStyle w:val="ConsPlusNormal"/>
              <w:jc w:val="both"/>
            </w:pPr>
            <w:r>
              <w:t>Обучение инвалидов (детей-инвалидов) пользованию техническими средствами реабилитации</w:t>
            </w:r>
          </w:p>
        </w:tc>
        <w:tc>
          <w:tcPr>
            <w:tcW w:w="3912" w:type="dxa"/>
          </w:tcPr>
          <w:p w:rsidR="00F64FE7" w:rsidRDefault="00F64FE7">
            <w:pPr>
              <w:pStyle w:val="ConsPlusNormal"/>
              <w:jc w:val="both"/>
            </w:pPr>
            <w:r>
              <w:t>Обучение и формирование устойчивых навыков пользования техническими средствами реабилитации.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При предоставлении услуги у получателя социальных услуг происходит расширение двигательного режима, возможность использования технических средств реабилитации в домашних условиях, что дает удовлетворение его способности к самостоятельности</w:t>
            </w:r>
          </w:p>
        </w:tc>
      </w:tr>
      <w:tr w:rsidR="00F64FE7" w:rsidRPr="0090213F">
        <w:tc>
          <w:tcPr>
            <w:tcW w:w="964" w:type="dxa"/>
          </w:tcPr>
          <w:p w:rsidR="00F64FE7" w:rsidRDefault="00F64FE7">
            <w:pPr>
              <w:pStyle w:val="ConsPlusNormal"/>
              <w:jc w:val="both"/>
              <w:outlineLvl w:val="2"/>
            </w:pPr>
            <w:r>
              <w:t>7</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7.1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jc w:val="both"/>
            </w:pPr>
            <w:r>
              <w:t>7.2</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клиентам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31" w:name="P13171"/>
      <w:bookmarkEnd w:id="31"/>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7. Стандарты социальных услуг, предоставляемых детям-инвалидам, детям с ограниченными возможностями в отделениях реабилитации детей и подростков, детей с ограниченными умственными и физическими возможностями комплексных центров социального обслуживания населения, центров социальной помощи семье и детям в полустационарной форме дневного пребывания.</w:t>
      </w:r>
    </w:p>
    <w:p w:rsidR="00F64FE7" w:rsidRDefault="00F64FE7">
      <w:pPr>
        <w:pStyle w:val="ConsPlusNormal"/>
        <w:jc w:val="both"/>
      </w:pPr>
      <w:r>
        <w:t xml:space="preserve">(в ред. </w:t>
      </w:r>
      <w:hyperlink r:id="rId569" w:history="1">
        <w:r>
          <w:rPr>
            <w:color w:val="0000FF"/>
          </w:rPr>
          <w:t>приказа</w:t>
        </w:r>
      </w:hyperlink>
      <w:r>
        <w:t xml:space="preserve"> Минсоцразвития Новосибирской области от 27.02.2015 N 160)</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21 календарных дня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57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571"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72" w:history="1">
              <w:r>
                <w:rPr>
                  <w:color w:val="0000FF"/>
                </w:rPr>
                <w:t>приказа</w:t>
              </w:r>
            </w:hyperlink>
            <w:r>
              <w:t xml:space="preserve"> Минтруда и соцразвития Новосибирской области от 17.12.2018 N 1382)</w:t>
            </w:r>
          </w:p>
        </w:tc>
      </w:tr>
      <w:tr w:rsidR="00F64FE7" w:rsidRPr="0090213F">
        <w:tc>
          <w:tcPr>
            <w:tcW w:w="964" w:type="dxa"/>
          </w:tcPr>
          <w:p w:rsidR="00F64FE7" w:rsidRDefault="00F64FE7">
            <w:pPr>
              <w:pStyle w:val="ConsPlusNormal"/>
              <w:jc w:val="both"/>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детей-инвалидов, быть удобна в пользовании, учитывать их физическое состояние (тяжелобольных, малоподвижных)</w:t>
            </w:r>
          </w:p>
        </w:tc>
      </w:tr>
      <w:tr w:rsidR="00F64FE7" w:rsidRPr="0090213F">
        <w:tc>
          <w:tcPr>
            <w:tcW w:w="964" w:type="dxa"/>
          </w:tcPr>
          <w:p w:rsidR="00F64FE7" w:rsidRDefault="00F64FE7">
            <w:pPr>
              <w:pStyle w:val="ConsPlusNormal"/>
              <w:jc w:val="both"/>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1.3.1</w:t>
            </w:r>
          </w:p>
        </w:tc>
        <w:tc>
          <w:tcPr>
            <w:tcW w:w="2494" w:type="dxa"/>
            <w:tcBorders>
              <w:bottom w:val="nil"/>
            </w:tcBorders>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573"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74"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1.4</w:t>
            </w:r>
          </w:p>
        </w:tc>
        <w:tc>
          <w:tcPr>
            <w:tcW w:w="2494" w:type="dxa"/>
            <w:tcBorders>
              <w:bottom w:val="nil"/>
            </w:tcBorders>
          </w:tcPr>
          <w:p w:rsidR="00F64FE7" w:rsidRDefault="00F64FE7">
            <w:pPr>
              <w:pStyle w:val="ConsPlusNormal"/>
              <w:jc w:val="both"/>
            </w:pPr>
            <w:r>
              <w:t>Обеспечение питанием согласно утвержденным нормативам</w:t>
            </w:r>
          </w:p>
        </w:tc>
        <w:tc>
          <w:tcPr>
            <w:tcW w:w="3912" w:type="dxa"/>
            <w:tcBorders>
              <w:bottom w:val="nil"/>
            </w:tcBorders>
          </w:tcPr>
          <w:p w:rsidR="00F64FE7" w:rsidRDefault="00F64FE7">
            <w:pPr>
              <w:pStyle w:val="ConsPlusNormal"/>
              <w:jc w:val="both"/>
            </w:pPr>
            <w:r>
              <w:t xml:space="preserve">Ежедневное обеспечение питанием согласно нормативам, утвержденным </w:t>
            </w:r>
            <w:hyperlink r:id="rId575"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4-х раз ежедневно</w:t>
            </w:r>
          </w:p>
        </w:tc>
        <w:tc>
          <w:tcPr>
            <w:tcW w:w="1020" w:type="dxa"/>
            <w:tcBorders>
              <w:bottom w:val="nil"/>
            </w:tcBorders>
          </w:tcPr>
          <w:p w:rsidR="00F64FE7" w:rsidRDefault="00F64FE7">
            <w:pPr>
              <w:pStyle w:val="ConsPlusNormal"/>
              <w:jc w:val="center"/>
            </w:pPr>
            <w:r>
              <w:t>60</w:t>
            </w:r>
          </w:p>
        </w:tc>
        <w:tc>
          <w:tcPr>
            <w:tcW w:w="3912" w:type="dxa"/>
            <w:tcBorders>
              <w:bottom w:val="nil"/>
            </w:tcBorders>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76"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jc w:val="both"/>
            </w:pPr>
            <w:r>
              <w:t>1.5.1</w:t>
            </w:r>
          </w:p>
        </w:tc>
        <w:tc>
          <w:tcPr>
            <w:tcW w:w="2494" w:type="dxa"/>
          </w:tcPr>
          <w:p w:rsidR="00F64FE7" w:rsidRDefault="00F64FE7">
            <w:pPr>
              <w:pStyle w:val="ConsPlusNormal"/>
              <w:jc w:val="both"/>
            </w:pPr>
            <w:r>
              <w:t>- одевание и раздевание</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30</w:t>
            </w:r>
          </w:p>
        </w:tc>
        <w:tc>
          <w:tcPr>
            <w:tcW w:w="3912" w:type="dxa"/>
            <w:vMerge w:val="restart"/>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1.5.2</w:t>
            </w:r>
          </w:p>
        </w:tc>
        <w:tc>
          <w:tcPr>
            <w:tcW w:w="2494" w:type="dxa"/>
          </w:tcPr>
          <w:p w:rsidR="00F64FE7" w:rsidRDefault="00F64FE7">
            <w:pPr>
              <w:pStyle w:val="ConsPlusNormal"/>
              <w:jc w:val="both"/>
            </w:pPr>
            <w:r>
              <w:t>- оказание помощи в пользовании туалетом (судном, уткой)</w:t>
            </w:r>
          </w:p>
        </w:tc>
        <w:tc>
          <w:tcPr>
            <w:tcW w:w="3912" w:type="dxa"/>
          </w:tcPr>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не менее 3-х раз (по потребности), кроме субботы, воскресенья</w:t>
            </w:r>
          </w:p>
        </w:tc>
        <w:tc>
          <w:tcPr>
            <w:tcW w:w="1020" w:type="dxa"/>
          </w:tcPr>
          <w:p w:rsidR="00F64FE7" w:rsidRDefault="00F64FE7">
            <w:pPr>
              <w:pStyle w:val="ConsPlusNormal"/>
              <w:jc w:val="center"/>
            </w:pPr>
            <w:r>
              <w:t>45</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1.5.3</w:t>
            </w:r>
          </w:p>
        </w:tc>
        <w:tc>
          <w:tcPr>
            <w:tcW w:w="2494" w:type="dxa"/>
            <w:tcBorders>
              <w:bottom w:val="nil"/>
            </w:tcBorders>
          </w:tcPr>
          <w:p w:rsidR="00F64FE7" w:rsidRDefault="00F64FE7">
            <w:pPr>
              <w:pStyle w:val="ConsPlusNormal"/>
              <w:jc w:val="both"/>
            </w:pPr>
            <w:r>
              <w:t>- замена памперса</w:t>
            </w:r>
          </w:p>
        </w:tc>
        <w:tc>
          <w:tcPr>
            <w:tcW w:w="3912" w:type="dxa"/>
            <w:tcBorders>
              <w:bottom w:val="nil"/>
            </w:tcBorders>
          </w:tcPr>
          <w:p w:rsidR="00F64FE7" w:rsidRDefault="00F64FE7">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Ежедневно от 1 до 3-х раз (по потребности), кроме субботы, воскресенья</w:t>
            </w:r>
          </w:p>
        </w:tc>
        <w:tc>
          <w:tcPr>
            <w:tcW w:w="1020" w:type="dxa"/>
            <w:tcBorders>
              <w:bottom w:val="nil"/>
            </w:tcBorders>
          </w:tcPr>
          <w:p w:rsidR="00F64FE7" w:rsidRDefault="00F64FE7">
            <w:pPr>
              <w:pStyle w:val="ConsPlusNormal"/>
              <w:jc w:val="center"/>
            </w:pPr>
            <w:r>
              <w:t>45</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77"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1.5.4</w:t>
            </w:r>
          </w:p>
        </w:tc>
        <w:tc>
          <w:tcPr>
            <w:tcW w:w="2494" w:type="dxa"/>
            <w:tcBorders>
              <w:bottom w:val="nil"/>
            </w:tcBorders>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3</w:t>
            </w:r>
          </w:p>
        </w:tc>
        <w:tc>
          <w:tcPr>
            <w:tcW w:w="3912" w:type="dxa"/>
            <w:tcBorders>
              <w:bottom w:val="nil"/>
            </w:tcBorders>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78"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1.5.5</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1.5.6</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1.5.7</w:t>
            </w:r>
          </w:p>
        </w:tc>
        <w:tc>
          <w:tcPr>
            <w:tcW w:w="2494" w:type="dxa"/>
            <w:tcBorders>
              <w:bottom w:val="nil"/>
            </w:tcBorders>
          </w:tcPr>
          <w:p w:rsidR="00F64FE7" w:rsidRDefault="00F64FE7">
            <w:pPr>
              <w:pStyle w:val="ConsPlusNormal"/>
              <w:jc w:val="both"/>
            </w:pPr>
            <w:r>
              <w:t>- гигиена тела частичная</w:t>
            </w:r>
          </w:p>
        </w:tc>
        <w:tc>
          <w:tcPr>
            <w:tcW w:w="3912" w:type="dxa"/>
            <w:tcBorders>
              <w:bottom w:val="nil"/>
            </w:tcBorders>
          </w:tcPr>
          <w:p w:rsidR="00F64FE7" w:rsidRDefault="00F64FE7">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5-ти раз ежедневно</w:t>
            </w:r>
          </w:p>
        </w:tc>
        <w:tc>
          <w:tcPr>
            <w:tcW w:w="1020" w:type="dxa"/>
            <w:tcBorders>
              <w:bottom w:val="nil"/>
            </w:tcBorders>
          </w:tcPr>
          <w:p w:rsidR="00F64FE7" w:rsidRDefault="00F64FE7">
            <w:pPr>
              <w:pStyle w:val="ConsPlusNormal"/>
              <w:jc w:val="center"/>
            </w:pPr>
            <w:r>
              <w:t>75</w:t>
            </w:r>
          </w:p>
        </w:tc>
        <w:tc>
          <w:tcPr>
            <w:tcW w:w="3912" w:type="dxa"/>
            <w:tcBorders>
              <w:bottom w:val="nil"/>
            </w:tcBorders>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здоровья и самочувствия, устранять неприятные ощущения дискомфорта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79"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1.6</w:t>
            </w:r>
          </w:p>
        </w:tc>
        <w:tc>
          <w:tcPr>
            <w:tcW w:w="12642" w:type="dxa"/>
            <w:gridSpan w:val="5"/>
          </w:tcPr>
          <w:p w:rsidR="00F64FE7" w:rsidRDefault="00F64FE7">
            <w:pPr>
              <w:pStyle w:val="ConsPlusNormal"/>
              <w:jc w:val="both"/>
            </w:pPr>
            <w:r>
              <w:t>Сопровождение на прогулке: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1.6.1</w:t>
            </w:r>
          </w:p>
        </w:tc>
        <w:tc>
          <w:tcPr>
            <w:tcW w:w="2494" w:type="dxa"/>
            <w:tcBorders>
              <w:bottom w:val="nil"/>
            </w:tcBorders>
          </w:tcPr>
          <w:p w:rsidR="00F64FE7" w:rsidRDefault="00F64FE7">
            <w:pPr>
              <w:pStyle w:val="ConsPlusNormal"/>
              <w:jc w:val="both"/>
            </w:pPr>
            <w:r>
              <w:t>- сопровождение на прогулке коллективной</w:t>
            </w:r>
          </w:p>
        </w:tc>
        <w:tc>
          <w:tcPr>
            <w:tcW w:w="3912" w:type="dxa"/>
            <w:tcBorders>
              <w:bottom w:val="nil"/>
            </w:tcBorders>
          </w:tcPr>
          <w:p w:rsidR="00F64FE7" w:rsidRDefault="00F64FE7">
            <w:pPr>
              <w:pStyle w:val="ConsPlusNormal"/>
              <w:jc w:val="both"/>
            </w:pPr>
            <w:r>
              <w:t>Получателя социальных услуг одевают в одежду в соответствии с сезоном. 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2 раза ежедневно</w:t>
            </w:r>
          </w:p>
        </w:tc>
        <w:tc>
          <w:tcPr>
            <w:tcW w:w="1020" w:type="dxa"/>
            <w:tcBorders>
              <w:bottom w:val="nil"/>
            </w:tcBorders>
          </w:tcPr>
          <w:p w:rsidR="00F64FE7" w:rsidRDefault="00F64FE7">
            <w:pPr>
              <w:pStyle w:val="ConsPlusNormal"/>
              <w:jc w:val="center"/>
            </w:pPr>
            <w:r>
              <w:t>30</w:t>
            </w:r>
          </w:p>
        </w:tc>
        <w:tc>
          <w:tcPr>
            <w:tcW w:w="3912" w:type="dxa"/>
            <w:tcBorders>
              <w:bottom w:val="nil"/>
            </w:tcBorders>
          </w:tcPr>
          <w:p w:rsidR="00F64FE7" w:rsidRDefault="00F64FE7">
            <w:pPr>
              <w:pStyle w:val="ConsPlusNormal"/>
              <w:jc w:val="both"/>
            </w:pPr>
            <w:r>
              <w:t>Прогулка групповая (группы не более 7 человек) осуществляется в сопровождении сотрудника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80"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1.7</w:t>
            </w:r>
          </w:p>
        </w:tc>
        <w:tc>
          <w:tcPr>
            <w:tcW w:w="12642" w:type="dxa"/>
            <w:gridSpan w:val="5"/>
          </w:tcPr>
          <w:p w:rsidR="00F64FE7" w:rsidRDefault="00F64FE7">
            <w:pPr>
              <w:pStyle w:val="ConsPlusNormal"/>
              <w:jc w:val="both"/>
            </w:pPr>
            <w:r>
              <w:t>Уборка жилых помещений: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1.7.1</w:t>
            </w:r>
          </w:p>
        </w:tc>
        <w:tc>
          <w:tcPr>
            <w:tcW w:w="2494" w:type="dxa"/>
            <w:tcBorders>
              <w:bottom w:val="nil"/>
            </w:tcBorders>
          </w:tcPr>
          <w:p w:rsidR="00F64FE7" w:rsidRDefault="00F64FE7">
            <w:pPr>
              <w:pStyle w:val="ConsPlusNormal"/>
              <w:jc w:val="both"/>
            </w:pPr>
            <w:r>
              <w:t>- влажная уборка помещений</w:t>
            </w:r>
          </w:p>
        </w:tc>
        <w:tc>
          <w:tcPr>
            <w:tcW w:w="3912" w:type="dxa"/>
            <w:tcBorders>
              <w:bottom w:val="nil"/>
            </w:tcBorders>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Не менее 2-х раз ежедневно</w:t>
            </w:r>
          </w:p>
        </w:tc>
        <w:tc>
          <w:tcPr>
            <w:tcW w:w="1020" w:type="dxa"/>
            <w:tcBorders>
              <w:bottom w:val="nil"/>
            </w:tcBorders>
          </w:tcPr>
          <w:p w:rsidR="00F64FE7" w:rsidRDefault="00F64FE7">
            <w:pPr>
              <w:pStyle w:val="ConsPlusNormal"/>
              <w:jc w:val="center"/>
            </w:pPr>
            <w:r>
              <w:t>30</w:t>
            </w:r>
          </w:p>
        </w:tc>
        <w:tc>
          <w:tcPr>
            <w:tcW w:w="3912" w:type="dxa"/>
            <w:tcBorders>
              <w:bottom w:val="nil"/>
            </w:tcBorders>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81"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1.8</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pPr>
            <w:r>
              <w:t>1.9</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Предоставление услуги хранения личных вещей и ценностей в отведенных местах.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jc w:val="both"/>
            </w:pPr>
            <w:r>
              <w:t>1.10</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1.10.1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vMerge w:val="restart"/>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необходимости</w:t>
            </w:r>
          </w:p>
        </w:tc>
        <w:tc>
          <w:tcPr>
            <w:tcW w:w="1020" w:type="dxa"/>
            <w:vMerge w:val="restart"/>
          </w:tcPr>
          <w:p w:rsidR="00F64FE7" w:rsidRDefault="00F64FE7">
            <w:pPr>
              <w:pStyle w:val="ConsPlusNormal"/>
              <w:jc w:val="center"/>
            </w:pPr>
            <w:r>
              <w:t>2</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pPr>
            <w:r>
              <w:t>1.10.2</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1.10.3</w:t>
            </w:r>
          </w:p>
        </w:tc>
        <w:tc>
          <w:tcPr>
            <w:tcW w:w="2494" w:type="dxa"/>
            <w:tcBorders>
              <w:bottom w:val="nil"/>
            </w:tcBorders>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82"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13674" w:history="1">
              <w:r>
                <w:rPr>
                  <w:color w:val="0000FF"/>
                </w:rPr>
                <w:t>&lt;*&gt;</w:t>
              </w:r>
            </w:hyperlink>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 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их физического и психологического состояния</w:t>
            </w:r>
          </w:p>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13674" w:history="1">
              <w:r>
                <w:rPr>
                  <w:color w:val="0000FF"/>
                </w:rPr>
                <w:t>&lt;*&gt;</w:t>
              </w:r>
            </w:hyperlink>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Предварительная запись на прием к врачам-специалистам в медицинскую организацию. Разъяснение получателю социальных услуг сути проблем.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13674"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rPr>
                <w:rFonts w:cs="Times New Roman"/>
              </w:rPr>
            </w:pPr>
            <w:r>
              <w:t xml:space="preserve">- гимнастика </w:t>
            </w:r>
            <w:hyperlink w:anchor="P13674" w:history="1">
              <w:r>
                <w:rPr>
                  <w:color w:val="0000FF"/>
                </w:rPr>
                <w:t>&lt;*&gt;</w:t>
              </w:r>
            </w:hyperlink>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кроме субботы, воскресенья</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оказание помощи в выполнении физических упражнений </w:t>
            </w:r>
            <w:hyperlink w:anchor="P13674" w:history="1">
              <w:r>
                <w:rPr>
                  <w:color w:val="0000FF"/>
                </w:rPr>
                <w:t>&lt;*&gt;</w:t>
              </w:r>
            </w:hyperlink>
          </w:p>
        </w:tc>
        <w:tc>
          <w:tcPr>
            <w:tcW w:w="3912" w:type="dxa"/>
          </w:tcPr>
          <w:p w:rsidR="00F64FE7" w:rsidRDefault="00F64FE7">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rPr>
                <w:rFonts w:cs="Times New Roman"/>
              </w:rPr>
            </w:pPr>
            <w:r>
              <w:t xml:space="preserve">- фитотерапия </w:t>
            </w:r>
            <w:hyperlink w:anchor="P13674"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2.6.3</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13674"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2.6.4</w:t>
            </w:r>
          </w:p>
        </w:tc>
        <w:tc>
          <w:tcPr>
            <w:tcW w:w="2494" w:type="dxa"/>
          </w:tcPr>
          <w:p w:rsidR="00F64FE7" w:rsidRDefault="00F64FE7">
            <w:pPr>
              <w:pStyle w:val="ConsPlusNormal"/>
              <w:jc w:val="both"/>
            </w:pPr>
            <w:r>
              <w:t>- содействие в организации оздоровления и санаторно-курортного лечения согласно медицинским показаниям</w:t>
            </w:r>
          </w:p>
        </w:tc>
        <w:tc>
          <w:tcPr>
            <w:tcW w:w="3912" w:type="dxa"/>
          </w:tcPr>
          <w:p w:rsidR="00F64FE7" w:rsidRDefault="00F64FE7">
            <w:pPr>
              <w:pStyle w:val="ConsPlusNormal"/>
              <w:jc w:val="both"/>
            </w:pPr>
            <w:r>
              <w:t>Подготовка всех необходимых документов для получения путевки для оздоровления. Подготовка получателя социальных услуг к отправке на санаторно-курортное лечение.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По медицинским показаниям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получение путевки на санаторно-курортной лечение или на оздоровление</w:t>
            </w:r>
          </w:p>
        </w:tc>
      </w:tr>
      <w:tr w:rsidR="00F64FE7" w:rsidRPr="0090213F">
        <w:tc>
          <w:tcPr>
            <w:tcW w:w="964" w:type="dxa"/>
          </w:tcPr>
          <w:p w:rsidR="00F64FE7" w:rsidRDefault="00F64FE7">
            <w:pPr>
              <w:pStyle w:val="ConsPlusNormal"/>
              <w:jc w:val="both"/>
            </w:pPr>
            <w:r>
              <w:t>2.7</w:t>
            </w:r>
          </w:p>
        </w:tc>
        <w:tc>
          <w:tcPr>
            <w:tcW w:w="2494" w:type="dxa"/>
          </w:tcPr>
          <w:p w:rsidR="00F64FE7" w:rsidRDefault="00F64FE7">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F64FE7" w:rsidRPr="0090213F">
        <w:tc>
          <w:tcPr>
            <w:tcW w:w="964" w:type="dxa"/>
          </w:tcPr>
          <w:p w:rsidR="00F64FE7" w:rsidRDefault="00F64FE7">
            <w:pPr>
              <w:pStyle w:val="ConsPlusNormal"/>
              <w:jc w:val="both"/>
            </w:pPr>
            <w:r>
              <w:t>2.8</w:t>
            </w:r>
          </w:p>
        </w:tc>
        <w:tc>
          <w:tcPr>
            <w:tcW w:w="12642" w:type="dxa"/>
            <w:gridSpan w:val="5"/>
          </w:tcPr>
          <w:p w:rsidR="00F64FE7" w:rsidRDefault="00F64FE7">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F64FE7" w:rsidRPr="0090213F">
        <w:tc>
          <w:tcPr>
            <w:tcW w:w="964" w:type="dxa"/>
          </w:tcPr>
          <w:p w:rsidR="00F64FE7" w:rsidRDefault="00F64FE7">
            <w:pPr>
              <w:pStyle w:val="ConsPlusNormal"/>
              <w:jc w:val="both"/>
            </w:pPr>
            <w:r>
              <w:t>2.8.1</w:t>
            </w:r>
          </w:p>
        </w:tc>
        <w:tc>
          <w:tcPr>
            <w:tcW w:w="2494" w:type="dxa"/>
          </w:tcPr>
          <w:p w:rsidR="00F64FE7" w:rsidRDefault="00F64FE7">
            <w:pPr>
              <w:pStyle w:val="ConsPlusNormal"/>
              <w:jc w:val="both"/>
            </w:pPr>
            <w:r>
              <w:t>- доставка технического средства ухода или реабилитации автотранспортом учреждения</w:t>
            </w:r>
          </w:p>
        </w:tc>
        <w:tc>
          <w:tcPr>
            <w:tcW w:w="3912" w:type="dxa"/>
          </w:tcPr>
          <w:p w:rsidR="00F64FE7" w:rsidRDefault="00F64FE7">
            <w:pPr>
              <w:pStyle w:val="ConsPlusNormal"/>
              <w:jc w:val="both"/>
            </w:pPr>
            <w:r>
              <w:t>Получение технических средств ухода и реабилитации, приобретение, доставка и передача их получателю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при наличии рекомендаций в ИПР</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доставке должны соблюдены условия перевозки, сохранены качества технических средств</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83"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Консультирование родственников получателей социальных услуг проводится с целью выявления проблем, определения объема и видов предполагаемой помощи.</w:t>
            </w:r>
          </w:p>
          <w:p w:rsidR="00F64FE7" w:rsidRDefault="00F64FE7">
            <w:pPr>
              <w:pStyle w:val="ConsPlusNormal"/>
              <w:jc w:val="both"/>
            </w:pPr>
            <w:r>
              <w:t>Выявление в ходе беседы психологических проблем, стоящих перед получателем социальных услуг.</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факту обращения</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Социально-психологическое консультирование родственников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84"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12</w:t>
            </w:r>
          </w:p>
        </w:tc>
        <w:tc>
          <w:tcPr>
            <w:tcW w:w="3912" w:type="dxa"/>
            <w:vMerge w:val="restart"/>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3.3.2</w:t>
            </w:r>
          </w:p>
        </w:tc>
        <w:tc>
          <w:tcPr>
            <w:tcW w:w="2494" w:type="dxa"/>
          </w:tcPr>
          <w:p w:rsidR="00F64FE7" w:rsidRDefault="00F64FE7">
            <w:pPr>
              <w:pStyle w:val="ConsPlusNormal"/>
              <w:jc w:val="both"/>
            </w:pPr>
            <w:r>
              <w:t>- психокоррекционное занятие (групповое)</w:t>
            </w:r>
          </w:p>
        </w:tc>
        <w:tc>
          <w:tcPr>
            <w:tcW w:w="3912" w:type="dxa"/>
          </w:tcPr>
          <w:p w:rsidR="00F64FE7" w:rsidRDefault="00F64FE7">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9</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3</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6</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получателям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rPr>
                <w:rFonts w:cs="Times New Roman"/>
              </w:rPr>
            </w:pP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85"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4.2.2</w:t>
            </w:r>
          </w:p>
        </w:tc>
        <w:tc>
          <w:tcPr>
            <w:tcW w:w="2494" w:type="dxa"/>
            <w:tcBorders>
              <w:bottom w:val="nil"/>
            </w:tcBorders>
          </w:tcPr>
          <w:p w:rsidR="00F64FE7" w:rsidRDefault="00F64FE7">
            <w:pPr>
              <w:pStyle w:val="ConsPlusNormal"/>
              <w:jc w:val="both"/>
            </w:pPr>
            <w:r>
              <w:t>- консультация педагога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86"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4.2.3</w:t>
            </w:r>
          </w:p>
        </w:tc>
        <w:tc>
          <w:tcPr>
            <w:tcW w:w="2494" w:type="dxa"/>
            <w:tcBorders>
              <w:bottom w:val="nil"/>
            </w:tcBorders>
          </w:tcPr>
          <w:p w:rsidR="00F64FE7" w:rsidRDefault="00F64FE7">
            <w:pPr>
              <w:pStyle w:val="ConsPlusNormal"/>
              <w:jc w:val="both"/>
            </w:pPr>
            <w:r>
              <w:t>- консультация логопеда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логопеда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специалиста</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rPr>
                <w:rFonts w:cs="Times New Roman"/>
              </w:rPr>
            </w:pP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87" w:history="1">
              <w:r>
                <w:rPr>
                  <w:color w:val="0000FF"/>
                </w:rPr>
                <w:t>приказа</w:t>
              </w:r>
            </w:hyperlink>
            <w:r>
              <w:t xml:space="preserve"> Минсоцразвития Новосибирской области от 27.02.2015 N 160)</w:t>
            </w:r>
          </w:p>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ежедневно, кроме субботы, воскресенья</w:t>
            </w:r>
          </w:p>
        </w:tc>
        <w:tc>
          <w:tcPr>
            <w:tcW w:w="1020" w:type="dxa"/>
          </w:tcPr>
          <w:p w:rsidR="00F64FE7" w:rsidRDefault="00F64FE7">
            <w:pPr>
              <w:pStyle w:val="ConsPlusNormal"/>
              <w:jc w:val="center"/>
            </w:pPr>
            <w:r>
              <w:t>10</w:t>
            </w:r>
          </w:p>
        </w:tc>
        <w:tc>
          <w:tcPr>
            <w:tcW w:w="3912" w:type="dxa"/>
            <w:vMerge w:val="restart"/>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4.2.5</w:t>
            </w:r>
          </w:p>
        </w:tc>
        <w:tc>
          <w:tcPr>
            <w:tcW w:w="2494" w:type="dxa"/>
          </w:tcPr>
          <w:p w:rsidR="00F64FE7" w:rsidRDefault="00F64FE7">
            <w:pPr>
              <w:pStyle w:val="ConsPlusNormal"/>
              <w:jc w:val="both"/>
            </w:pPr>
            <w:r>
              <w:t>- коррекционное занятие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7</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4.2.6</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7</w:t>
            </w:r>
          </w:p>
        </w:tc>
        <w:tc>
          <w:tcPr>
            <w:tcW w:w="3912" w:type="dxa"/>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4.2.7</w:t>
            </w:r>
          </w:p>
        </w:tc>
        <w:tc>
          <w:tcPr>
            <w:tcW w:w="2494" w:type="dxa"/>
          </w:tcPr>
          <w:p w:rsidR="00F64FE7" w:rsidRDefault="00F64FE7">
            <w:pPr>
              <w:pStyle w:val="ConsPlusNormal"/>
              <w:jc w:val="both"/>
            </w:pPr>
            <w:r>
              <w:t>- занятие с логопедом (групповое)</w:t>
            </w:r>
          </w:p>
        </w:tc>
        <w:tc>
          <w:tcPr>
            <w:tcW w:w="3912" w:type="dxa"/>
          </w:tcPr>
          <w:p w:rsidR="00F64FE7" w:rsidRDefault="00F64FE7">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4.2.8</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6</w:t>
            </w:r>
          </w:p>
        </w:tc>
        <w:tc>
          <w:tcPr>
            <w:tcW w:w="3912" w:type="dxa"/>
            <w:vMerge w:val="restart"/>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pPr>
            <w:r>
              <w:t>4.2.9</w:t>
            </w:r>
          </w:p>
        </w:tc>
        <w:tc>
          <w:tcPr>
            <w:tcW w:w="2494" w:type="dxa"/>
          </w:tcPr>
          <w:p w:rsidR="00F64FE7" w:rsidRDefault="00F64FE7">
            <w:pPr>
              <w:pStyle w:val="ConsPlusNormal"/>
              <w:jc w:val="both"/>
            </w:pPr>
            <w:r>
              <w:t>- музыкальное занятие (музыкотерапия)</w:t>
            </w:r>
          </w:p>
        </w:tc>
        <w:tc>
          <w:tcPr>
            <w:tcW w:w="3912" w:type="dxa"/>
          </w:tcPr>
          <w:p w:rsidR="00F64FE7" w:rsidRDefault="00F64FE7">
            <w:pPr>
              <w:pStyle w:val="ConsPlusNormal"/>
              <w:jc w:val="both"/>
            </w:pPr>
            <w:r>
              <w:t>Проведение занятий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4</w:t>
            </w:r>
          </w:p>
        </w:tc>
        <w:tc>
          <w:tcPr>
            <w:tcW w:w="3912" w:type="dxa"/>
            <w:vMerge/>
          </w:tcPr>
          <w:p w:rsidR="00F64FE7" w:rsidRPr="0090213F" w:rsidRDefault="00F64FE7"/>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4.2.10</w:t>
            </w:r>
          </w:p>
        </w:tc>
        <w:tc>
          <w:tcPr>
            <w:tcW w:w="2494" w:type="dxa"/>
            <w:tcBorders>
              <w:bottom w:val="nil"/>
            </w:tcBorders>
          </w:tcPr>
          <w:p w:rsidR="00F64FE7" w:rsidRDefault="00F64FE7">
            <w:pPr>
              <w:pStyle w:val="ConsPlusNormal"/>
            </w:pPr>
            <w:r>
              <w:t>- занятие с дефектологом (индивидуальное)</w:t>
            </w:r>
          </w:p>
        </w:tc>
        <w:tc>
          <w:tcPr>
            <w:tcW w:w="3912" w:type="dxa"/>
            <w:tcBorders>
              <w:bottom w:val="nil"/>
            </w:tcBorders>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По назначению специалиста</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 4.2.10 введен </w:t>
            </w:r>
            <w:hyperlink r:id="rId588" w:history="1">
              <w:r>
                <w:rPr>
                  <w:color w:val="0000FF"/>
                </w:rPr>
                <w:t>приказом</w:t>
              </w:r>
            </w:hyperlink>
            <w:r>
              <w:t xml:space="preserve"> Минсоцразвития Новосибирской области от 27.02.2015</w:t>
            </w:r>
          </w:p>
          <w:p w:rsidR="00F64FE7" w:rsidRDefault="00F64FE7">
            <w:pPr>
              <w:pStyle w:val="ConsPlusNormal"/>
              <w:jc w:val="both"/>
            </w:pPr>
            <w:r>
              <w:t>N 160)</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Организация помощи в получении образования, в том числе профессионального образования, инвалидами (детьми-инвалидами) в соответствии с их способностями</w:t>
            </w:r>
          </w:p>
        </w:tc>
        <w:tc>
          <w:tcPr>
            <w:tcW w:w="3912" w:type="dxa"/>
          </w:tcPr>
          <w:p w:rsidR="00F64FE7" w:rsidRDefault="00F64FE7">
            <w:pPr>
              <w:pStyle w:val="ConsPlusNormal"/>
              <w:jc w:val="both"/>
            </w:pPr>
            <w:r>
              <w:t>Осуществление взаимодействия с учреждениями образования/учебными центрами по вопросам получения образования или обучения получателя социальных услуг и предоставление ему необходимых документов.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Организация помощи в получении образования и (или) квалификации инвалидами в соответствии с их способностями должна заключаться в создании системы непрерывного образования, включающей учреждения начального, среднего и высшего профессионального образования, с учетом физических возможностей и умственных способностей получателей социальных услуг. Условия обучения должны включать в себя использование адаптивных образовательных программ среднего профессионального образования, специальных методов обучения и воспитания, специальных учебников, учебных пособий, специальных технических средств обучения, проведение групповых и индивидуальных коррекционных занятий, обеспечение доступа в здания образовательных организаций и другие условия. Обучающиеся с ограниченными возможностями здоровья и инвалиды должны иметь возможность обучаться по индивидуальному учебному плану. Образование должно быть ориентировано на получение конкурентоспособных профессий, значительно повышающих возможности последующего трудоустройства инвалидов</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6.1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jc w:val="both"/>
            </w:pPr>
            <w:r>
              <w:t>6.2</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jc w:val="both"/>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7.1</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13674" w:history="1">
              <w:r>
                <w:rPr>
                  <w:color w:val="0000FF"/>
                </w:rPr>
                <w:t>&lt;*&gt;</w:t>
              </w:r>
            </w:hyperlink>
          </w:p>
        </w:tc>
      </w:tr>
      <w:tr w:rsidR="00F64FE7" w:rsidRPr="0090213F">
        <w:tc>
          <w:tcPr>
            <w:tcW w:w="964" w:type="dxa"/>
          </w:tcPr>
          <w:p w:rsidR="00F64FE7" w:rsidRDefault="00F64FE7">
            <w:pPr>
              <w:pStyle w:val="ConsPlusNormal"/>
              <w:jc w:val="both"/>
            </w:pPr>
            <w:r>
              <w:t>7.1.1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vMerge w:val="restart"/>
          </w:tcPr>
          <w:p w:rsidR="00F64FE7" w:rsidRDefault="00F64FE7">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w:t>
            </w:r>
          </w:p>
          <w:p w:rsidR="00F64FE7" w:rsidRDefault="00F64FE7">
            <w:pPr>
              <w:pStyle w:val="ConsPlusNormal"/>
              <w:jc w:val="both"/>
            </w:pPr>
            <w:r>
              <w:t>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7.1.2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7.1.3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3</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7.1.4</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7.2</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7.2.1</w:t>
            </w:r>
          </w:p>
        </w:tc>
        <w:tc>
          <w:tcPr>
            <w:tcW w:w="2494" w:type="dxa"/>
            <w:tcBorders>
              <w:bottom w:val="nil"/>
            </w:tcBorders>
          </w:tcPr>
          <w:p w:rsidR="00F64FE7" w:rsidRDefault="00F64FE7">
            <w:pPr>
              <w:pStyle w:val="ConsPlusNormal"/>
              <w:jc w:val="both"/>
            </w:pPr>
            <w:r>
              <w:t>- групповое занятие</w:t>
            </w:r>
          </w:p>
        </w:tc>
        <w:tc>
          <w:tcPr>
            <w:tcW w:w="3912" w:type="dxa"/>
            <w:tcBorders>
              <w:bottom w:val="nil"/>
            </w:tcBorders>
          </w:tcPr>
          <w:p w:rsidR="00F64FE7" w:rsidRDefault="00F64FE7">
            <w:pPr>
              <w:pStyle w:val="ConsPlusNormal"/>
              <w:jc w:val="both"/>
            </w:pPr>
            <w:r>
              <w:t>Проведение групповых (индивидуальных) практических занятий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Еженедельно</w:t>
            </w:r>
          </w:p>
        </w:tc>
        <w:tc>
          <w:tcPr>
            <w:tcW w:w="1020" w:type="dxa"/>
            <w:tcBorders>
              <w:bottom w:val="nil"/>
            </w:tcBorders>
          </w:tcPr>
          <w:p w:rsidR="00F64FE7" w:rsidRDefault="00F64FE7">
            <w:pPr>
              <w:pStyle w:val="ConsPlusNormal"/>
              <w:jc w:val="center"/>
            </w:pPr>
            <w:r>
              <w:t>3</w:t>
            </w:r>
          </w:p>
        </w:tc>
        <w:tc>
          <w:tcPr>
            <w:tcW w:w="3912" w:type="dxa"/>
            <w:tcBorders>
              <w:bottom w:val="nil"/>
            </w:tcBorders>
          </w:tcPr>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F64FE7" w:rsidRPr="0090213F">
        <w:tblPrEx>
          <w:tblBorders>
            <w:insideH w:val="none" w:sz="0" w:space="0" w:color="auto"/>
          </w:tblBorders>
        </w:tblPrEx>
        <w:tc>
          <w:tcPr>
            <w:tcW w:w="13606" w:type="dxa"/>
            <w:gridSpan w:val="6"/>
            <w:tcBorders>
              <w:top w:val="nil"/>
              <w:bottom w:val="single" w:sz="4" w:space="0" w:color="auto"/>
            </w:tcBorders>
          </w:tcPr>
          <w:p w:rsidR="00F64FE7" w:rsidRDefault="00F64FE7">
            <w:pPr>
              <w:pStyle w:val="ConsPlusNormal"/>
              <w:jc w:val="both"/>
            </w:pPr>
            <w:r>
              <w:t xml:space="preserve">(в ред. </w:t>
            </w:r>
            <w:hyperlink r:id="rId589" w:history="1">
              <w:r>
                <w:rPr>
                  <w:color w:val="0000FF"/>
                </w:rPr>
                <w:t>приказа</w:t>
              </w:r>
            </w:hyperlink>
            <w:r>
              <w:t xml:space="preserve"> Минсоцразвития Новосибирской области от 27.02.2015 N 160)</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32" w:name="P13674"/>
      <w:bookmarkEnd w:id="32"/>
      <w:r>
        <w:t>&lt;*&gt; - при наличии лицензии на осуществление медицинской деятельности.</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8. Стандарты социальных услуг, предоставляемых отдельным категориям семей и граждан при наличии внутрисемейного конфликта, испытывающих трудности в социальной адаптации, в полустационарной форме.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6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12642" w:type="dxa"/>
            <w:gridSpan w:val="5"/>
          </w:tcPr>
          <w:p w:rsidR="00F64FE7" w:rsidRDefault="00F64FE7">
            <w:pPr>
              <w:pStyle w:val="ConsPlusNormal"/>
              <w:jc w:val="both"/>
            </w:pPr>
            <w:r>
              <w:t>Социально-бытовые услуги</w:t>
            </w: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90"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2.1.2</w:t>
            </w:r>
          </w:p>
        </w:tc>
        <w:tc>
          <w:tcPr>
            <w:tcW w:w="2494" w:type="dxa"/>
            <w:tcBorders>
              <w:bottom w:val="nil"/>
            </w:tcBorders>
          </w:tcPr>
          <w:p w:rsidR="00F64FE7" w:rsidRDefault="00F64FE7">
            <w:pPr>
              <w:pStyle w:val="ConsPlusNormal"/>
              <w:jc w:val="both"/>
            </w:pPr>
            <w:r>
              <w:t>- подготовка характеристик</w:t>
            </w:r>
          </w:p>
        </w:tc>
        <w:tc>
          <w:tcPr>
            <w:tcW w:w="3912" w:type="dxa"/>
            <w:tcBorders>
              <w:bottom w:val="nil"/>
            </w:tcBorders>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Достоверность и обоснованность результатов обеспечиваются комплексностью примененных методов, практическими результатами коррекционно-педагогического воздействия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2.1.2 введен </w:t>
            </w:r>
            <w:hyperlink r:id="rId591"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25.12.2019 N 1356)</w:t>
            </w:r>
          </w:p>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2.2.1</w:t>
            </w:r>
          </w:p>
        </w:tc>
        <w:tc>
          <w:tcPr>
            <w:tcW w:w="2494" w:type="dxa"/>
            <w:tcBorders>
              <w:bottom w:val="nil"/>
            </w:tcBorders>
          </w:tcPr>
          <w:p w:rsidR="00F64FE7" w:rsidRDefault="00F64FE7">
            <w:pPr>
              <w:pStyle w:val="ConsPlusNormal"/>
              <w:jc w:val="both"/>
            </w:pPr>
            <w:r>
              <w:t>- консультация психолога</w:t>
            </w:r>
          </w:p>
        </w:tc>
        <w:tc>
          <w:tcPr>
            <w:tcW w:w="3912" w:type="dxa"/>
            <w:tcBorders>
              <w:bottom w:val="nil"/>
            </w:tcBorders>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7</w:t>
            </w:r>
          </w:p>
        </w:tc>
        <w:tc>
          <w:tcPr>
            <w:tcW w:w="3912" w:type="dxa"/>
            <w:tcBorders>
              <w:bottom w:val="nil"/>
            </w:tcBorders>
          </w:tcPr>
          <w:p w:rsidR="00F64FE7" w:rsidRDefault="00F64FE7">
            <w:pPr>
              <w:pStyle w:val="ConsPlusNormal"/>
              <w:jc w:val="both"/>
            </w:pPr>
            <w:r>
              <w:t>Социально-психологическое консультирование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592" w:history="1">
              <w:r>
                <w:rPr>
                  <w:color w:val="0000FF"/>
                </w:rPr>
                <w:t>приказа</w:t>
              </w:r>
            </w:hyperlink>
            <w:r>
              <w:t xml:space="preserve"> Минсоцразвития Новосибирской области от 27.02.2015 N 160, </w:t>
            </w:r>
            <w:hyperlink r:id="rId593"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психокоррекционное занятие (индивидуальное)</w:t>
            </w:r>
          </w:p>
        </w:tc>
        <w:tc>
          <w:tcPr>
            <w:tcW w:w="3912" w:type="dxa"/>
            <w:vMerge w:val="restart"/>
            <w:tcBorders>
              <w:bottom w:val="nil"/>
            </w:tcBorders>
          </w:tcPr>
          <w:p w:rsidR="00F64FE7" w:rsidRDefault="00F64FE7">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vMerge w:val="restart"/>
            <w:tcBorders>
              <w:bottom w:val="nil"/>
            </w:tcBorders>
          </w:tcPr>
          <w:p w:rsidR="00F64FE7" w:rsidRDefault="00F64FE7">
            <w:pPr>
              <w:pStyle w:val="ConsPlusNormal"/>
              <w:jc w:val="both"/>
            </w:pPr>
            <w:r>
              <w:t>По необходимости</w:t>
            </w:r>
          </w:p>
        </w:tc>
        <w:tc>
          <w:tcPr>
            <w:tcW w:w="1020" w:type="dxa"/>
            <w:vMerge w:val="restart"/>
            <w:tcBorders>
              <w:bottom w:val="nil"/>
            </w:tcBorders>
          </w:tcPr>
          <w:p w:rsidR="00F64FE7" w:rsidRDefault="00F64FE7">
            <w:pPr>
              <w:pStyle w:val="ConsPlusNormal"/>
              <w:jc w:val="center"/>
            </w:pPr>
            <w:r>
              <w:t>16</w:t>
            </w:r>
          </w:p>
        </w:tc>
        <w:tc>
          <w:tcPr>
            <w:tcW w:w="3912" w:type="dxa"/>
            <w:vMerge w:val="restart"/>
            <w:tcBorders>
              <w:bottom w:val="nil"/>
            </w:tcBorders>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2.3.2</w:t>
            </w:r>
          </w:p>
        </w:tc>
        <w:tc>
          <w:tcPr>
            <w:tcW w:w="2494" w:type="dxa"/>
            <w:tcBorders>
              <w:bottom w:val="nil"/>
            </w:tcBorders>
          </w:tcPr>
          <w:p w:rsidR="00F64FE7" w:rsidRDefault="00F64FE7">
            <w:pPr>
              <w:pStyle w:val="ConsPlusNormal"/>
              <w:jc w:val="both"/>
            </w:pPr>
            <w:r>
              <w:t xml:space="preserve">исключен. - </w:t>
            </w:r>
            <w:hyperlink r:id="rId594" w:history="1">
              <w:r>
                <w:rPr>
                  <w:color w:val="0000FF"/>
                </w:rPr>
                <w:t>Приказ</w:t>
              </w:r>
            </w:hyperlink>
            <w:r>
              <w:t xml:space="preserve"> Минтруда и соцразвития Новосибирской области от 25.12.2019 N 1356</w:t>
            </w:r>
          </w:p>
        </w:tc>
        <w:tc>
          <w:tcPr>
            <w:tcW w:w="3912" w:type="dxa"/>
            <w:vMerge/>
            <w:tcBorders>
              <w:bottom w:val="nil"/>
            </w:tcBorders>
          </w:tcPr>
          <w:p w:rsidR="00F64FE7" w:rsidRPr="0090213F" w:rsidRDefault="00F64FE7"/>
        </w:tc>
        <w:tc>
          <w:tcPr>
            <w:tcW w:w="1304" w:type="dxa"/>
            <w:vMerge/>
            <w:tcBorders>
              <w:bottom w:val="nil"/>
            </w:tcBorders>
          </w:tcPr>
          <w:p w:rsidR="00F64FE7" w:rsidRPr="0090213F" w:rsidRDefault="00F64FE7"/>
        </w:tc>
        <w:tc>
          <w:tcPr>
            <w:tcW w:w="1020" w:type="dxa"/>
            <w:vMerge/>
            <w:tcBorders>
              <w:bottom w:val="nil"/>
            </w:tcBorders>
          </w:tcPr>
          <w:p w:rsidR="00F64FE7" w:rsidRPr="0090213F" w:rsidRDefault="00F64FE7"/>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95" w:history="1">
              <w:r>
                <w:rPr>
                  <w:color w:val="0000FF"/>
                </w:rPr>
                <w:t>приказа</w:t>
              </w:r>
            </w:hyperlink>
            <w:r>
              <w:t xml:space="preserve"> 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2.4</w:t>
            </w:r>
          </w:p>
        </w:tc>
        <w:tc>
          <w:tcPr>
            <w:tcW w:w="2494" w:type="dxa"/>
            <w:tcBorders>
              <w:bottom w:val="nil"/>
            </w:tcBorders>
          </w:tcPr>
          <w:p w:rsidR="00F64FE7" w:rsidRDefault="00F64FE7">
            <w:pPr>
              <w:pStyle w:val="ConsPlusNormal"/>
              <w:jc w:val="both"/>
            </w:pPr>
            <w:r>
              <w:t>Социально-психологический патронаж</w:t>
            </w:r>
          </w:p>
        </w:tc>
        <w:tc>
          <w:tcPr>
            <w:tcW w:w="3912" w:type="dxa"/>
            <w:tcBorders>
              <w:bottom w:val="nil"/>
            </w:tcBorders>
          </w:tcPr>
          <w:p w:rsidR="00F64FE7" w:rsidRDefault="00F64FE7">
            <w:pPr>
              <w:pStyle w:val="ConsPlusNormal"/>
              <w:jc w:val="both"/>
            </w:pPr>
            <w:r>
              <w:t>Систематическое наблюдение за получателем социальных услуг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12</w:t>
            </w:r>
          </w:p>
        </w:tc>
        <w:tc>
          <w:tcPr>
            <w:tcW w:w="3912" w:type="dxa"/>
            <w:tcBorders>
              <w:bottom w:val="nil"/>
            </w:tcBorders>
          </w:tcPr>
          <w:p w:rsidR="00F64FE7" w:rsidRDefault="00F64FE7">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96" w:history="1">
              <w:r>
                <w:rPr>
                  <w:color w:val="0000FF"/>
                </w:rPr>
                <w:t>приказа</w:t>
              </w:r>
            </w:hyperlink>
            <w:r>
              <w:t xml:space="preserve"> Минтруда и соцразвития Новосибирской области от 25.12.2019 N 1356)</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 и выбытии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597" w:history="1">
              <w:r>
                <w:rPr>
                  <w:color w:val="0000FF"/>
                </w:rPr>
                <w:t>приказа</w:t>
              </w:r>
            </w:hyperlink>
            <w:r>
              <w:t xml:space="preserve"> Минсоцразвития Новосибирской области от 27.02.2015 N 160)</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3.1.2</w:t>
            </w:r>
          </w:p>
        </w:tc>
        <w:tc>
          <w:tcPr>
            <w:tcW w:w="2494" w:type="dxa"/>
            <w:tcBorders>
              <w:bottom w:val="nil"/>
            </w:tcBorders>
          </w:tcPr>
          <w:p w:rsidR="00F64FE7" w:rsidRDefault="00F64FE7">
            <w:pPr>
              <w:pStyle w:val="ConsPlusNormal"/>
              <w:jc w:val="both"/>
            </w:pPr>
            <w:r>
              <w:t>- консультация педагога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6</w:t>
            </w:r>
          </w:p>
        </w:tc>
        <w:tc>
          <w:tcPr>
            <w:tcW w:w="3912" w:type="dxa"/>
            <w:tcBorders>
              <w:bottom w:val="nil"/>
            </w:tcBorders>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598" w:history="1">
              <w:r>
                <w:rPr>
                  <w:color w:val="0000FF"/>
                </w:rPr>
                <w:t>приказа</w:t>
              </w:r>
            </w:hyperlink>
            <w:r>
              <w:t xml:space="preserve"> Минсоцразвития Новосибирской области от 27.02.2015 N 160, </w:t>
            </w:r>
            <w:hyperlink r:id="rId599"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3.1.3</w:t>
            </w:r>
          </w:p>
        </w:tc>
        <w:tc>
          <w:tcPr>
            <w:tcW w:w="2494" w:type="dxa"/>
            <w:tcBorders>
              <w:bottom w:val="nil"/>
            </w:tcBorders>
          </w:tcPr>
          <w:p w:rsidR="00F64FE7" w:rsidRDefault="00F64FE7">
            <w:pPr>
              <w:pStyle w:val="ConsPlusNormal"/>
              <w:jc w:val="both"/>
            </w:pPr>
            <w:r>
              <w:t>- консультация логопеда</w:t>
            </w:r>
          </w:p>
        </w:tc>
        <w:tc>
          <w:tcPr>
            <w:tcW w:w="3912" w:type="dxa"/>
            <w:tcBorders>
              <w:bottom w:val="nil"/>
            </w:tcBorders>
          </w:tcPr>
          <w:p w:rsidR="00F64FE7" w:rsidRDefault="00F64FE7">
            <w:pPr>
              <w:pStyle w:val="ConsPlusNormal"/>
              <w:jc w:val="both"/>
            </w:pPr>
            <w:r>
              <w:t>Проведение индивидуальной консультации с участием логопеда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6</w:t>
            </w:r>
          </w:p>
        </w:tc>
        <w:tc>
          <w:tcPr>
            <w:tcW w:w="3912" w:type="dxa"/>
            <w:tcBorders>
              <w:bottom w:val="nil"/>
            </w:tcBorders>
          </w:tcPr>
          <w:p w:rsidR="00F64FE7" w:rsidRDefault="00F64FE7">
            <w:pPr>
              <w:pStyle w:val="ConsPlusNormal"/>
              <w:jc w:val="both"/>
              <w:rPr>
                <w:rFonts w:cs="Times New Roman"/>
              </w:rPr>
            </w:pP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rPr>
                <w:rFonts w:cs="Times New Roman"/>
              </w:rPr>
            </w:pPr>
            <w:r>
              <w:t xml:space="preserve">(в ред. </w:t>
            </w:r>
            <w:hyperlink r:id="rId600" w:history="1">
              <w:r>
                <w:rPr>
                  <w:color w:val="0000FF"/>
                </w:rPr>
                <w:t>приказа</w:t>
              </w:r>
            </w:hyperlink>
            <w:r>
              <w:t xml:space="preserve"> Минсоцразвития Новосибирской области от 27.02.2015 N 160, </w:t>
            </w:r>
            <w:hyperlink r:id="rId601" w:history="1">
              <w:r>
                <w:rPr>
                  <w:color w:val="0000FF"/>
                </w:rPr>
                <w:t>приказа</w:t>
              </w:r>
            </w:hyperlink>
          </w:p>
          <w:p w:rsidR="00F64FE7" w:rsidRDefault="00F64FE7">
            <w:pPr>
              <w:pStyle w:val="ConsPlusNormal"/>
              <w:jc w:val="both"/>
            </w:pPr>
            <w:r>
              <w:t>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3.1.4</w:t>
            </w:r>
          </w:p>
        </w:tc>
        <w:tc>
          <w:tcPr>
            <w:tcW w:w="2494" w:type="dxa"/>
            <w:tcBorders>
              <w:bottom w:val="nil"/>
            </w:tcBorders>
          </w:tcPr>
          <w:p w:rsidR="00F64FE7" w:rsidRDefault="00F64FE7">
            <w:pPr>
              <w:pStyle w:val="ConsPlusNormal"/>
              <w:jc w:val="both"/>
            </w:pPr>
            <w:r>
              <w:t>- коррекционное занятие (индивидуальное)</w:t>
            </w:r>
          </w:p>
        </w:tc>
        <w:tc>
          <w:tcPr>
            <w:tcW w:w="3912" w:type="dxa"/>
            <w:tcBorders>
              <w:bottom w:val="nil"/>
            </w:tcBorders>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8</w:t>
            </w:r>
          </w:p>
        </w:tc>
        <w:tc>
          <w:tcPr>
            <w:tcW w:w="3912" w:type="dxa"/>
            <w:tcBorders>
              <w:bottom w:val="nil"/>
            </w:tcBorders>
          </w:tcPr>
          <w:p w:rsidR="00F64FE7" w:rsidRDefault="00F64FE7">
            <w:pPr>
              <w:pStyle w:val="ConsPlusNormal"/>
              <w:jc w:val="both"/>
            </w:pPr>
            <w:r>
              <w:t>Психокоррекция как активное психологическое воздействие обеспечивает преодоление или ослабление отклонений в развитии, эмоциональном состоянии и поведении получателя социальных услуг, что позволяет привести эти показатели в соответствие с возрастными нормами и требованиями социальной среды</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3.1.4 в ред. </w:t>
            </w:r>
            <w:hyperlink r:id="rId602" w:history="1">
              <w:r>
                <w:rPr>
                  <w:color w:val="0000FF"/>
                </w:rPr>
                <w:t>приказа</w:t>
              </w:r>
            </w:hyperlink>
            <w:r>
              <w:t xml:space="preserve"> Минтруда и соцразвития Новосибирской области от 25.12.2019</w:t>
            </w:r>
          </w:p>
          <w:p w:rsidR="00F64FE7" w:rsidRDefault="00F64FE7">
            <w:pPr>
              <w:pStyle w:val="ConsPlusNormal"/>
              <w:jc w:val="both"/>
            </w:pPr>
            <w:r>
              <w:t>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3.1.5</w:t>
            </w:r>
          </w:p>
        </w:tc>
        <w:tc>
          <w:tcPr>
            <w:tcW w:w="2494" w:type="dxa"/>
            <w:tcBorders>
              <w:bottom w:val="nil"/>
            </w:tcBorders>
          </w:tcPr>
          <w:p w:rsidR="00F64FE7" w:rsidRDefault="00F64FE7">
            <w:pPr>
              <w:pStyle w:val="ConsPlusNormal"/>
              <w:jc w:val="both"/>
            </w:pPr>
            <w:r>
              <w:t>- занятие с логопедом (индивидуальное)</w:t>
            </w:r>
          </w:p>
        </w:tc>
        <w:tc>
          <w:tcPr>
            <w:tcW w:w="3912" w:type="dxa"/>
            <w:tcBorders>
              <w:bottom w:val="nil"/>
            </w:tcBorders>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По назначению специалиста</w:t>
            </w:r>
          </w:p>
        </w:tc>
        <w:tc>
          <w:tcPr>
            <w:tcW w:w="1020" w:type="dxa"/>
            <w:tcBorders>
              <w:bottom w:val="nil"/>
            </w:tcBorders>
          </w:tcPr>
          <w:p w:rsidR="00F64FE7" w:rsidRDefault="00F64FE7">
            <w:pPr>
              <w:pStyle w:val="ConsPlusNormal"/>
              <w:jc w:val="center"/>
            </w:pPr>
            <w:r>
              <w:t>16</w:t>
            </w:r>
          </w:p>
        </w:tc>
        <w:tc>
          <w:tcPr>
            <w:tcW w:w="3912" w:type="dxa"/>
            <w:tcBorders>
              <w:bottom w:val="nil"/>
            </w:tcBorders>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603" w:history="1">
              <w:r>
                <w:rPr>
                  <w:color w:val="0000FF"/>
                </w:rPr>
                <w:t>приказа</w:t>
              </w:r>
            </w:hyperlink>
            <w:r>
              <w:t xml:space="preserve"> Минтруда и соцразвития Новосибирской области от 25.12.2019 N 1356)</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3.1.6</w:t>
            </w:r>
          </w:p>
        </w:tc>
        <w:tc>
          <w:tcPr>
            <w:tcW w:w="2494" w:type="dxa"/>
            <w:tcBorders>
              <w:bottom w:val="nil"/>
            </w:tcBorders>
          </w:tcPr>
          <w:p w:rsidR="00F64FE7" w:rsidRDefault="00F64FE7">
            <w:pPr>
              <w:pStyle w:val="ConsPlusNormal"/>
              <w:jc w:val="both"/>
            </w:pPr>
            <w:r>
              <w:t>- музыкальное занятие (музыкотерапия)</w:t>
            </w:r>
          </w:p>
        </w:tc>
        <w:tc>
          <w:tcPr>
            <w:tcW w:w="3912" w:type="dxa"/>
            <w:tcBorders>
              <w:bottom w:val="nil"/>
            </w:tcBorders>
          </w:tcPr>
          <w:p w:rsidR="00F64FE7" w:rsidRDefault="00F64FE7">
            <w:pPr>
              <w:pStyle w:val="ConsPlusNormal"/>
              <w:jc w:val="both"/>
            </w:pPr>
            <w:r>
              <w:t>Проведение занятий с детьми.</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6</w:t>
            </w:r>
          </w:p>
        </w:tc>
        <w:tc>
          <w:tcPr>
            <w:tcW w:w="3912" w:type="dxa"/>
            <w:tcBorders>
              <w:bottom w:val="nil"/>
            </w:tcBorders>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3.1.6 в ред. </w:t>
            </w:r>
            <w:hyperlink r:id="rId604" w:history="1">
              <w:r>
                <w:rPr>
                  <w:color w:val="0000FF"/>
                </w:rPr>
                <w:t>приказа</w:t>
              </w:r>
            </w:hyperlink>
            <w:r>
              <w:t xml:space="preserve"> Минтруда и соцразвития Новосибирской области от 25.12.2019</w:t>
            </w:r>
          </w:p>
          <w:p w:rsidR="00F64FE7" w:rsidRDefault="00F64FE7">
            <w:pPr>
              <w:pStyle w:val="ConsPlusNormal"/>
              <w:jc w:val="both"/>
            </w:pPr>
            <w:r>
              <w:t>N 1356)</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4.1</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jc w:val="both"/>
            </w:pPr>
            <w:r>
              <w:t>4.2</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Оказание помощи в получении юридических услуг, в том числе по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Проведение социально-реабилитационных мероприятий в сфере социального обслуживания &lt;*&gt;:</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(соляная пещера, теплолечение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обеспечивает потребность получателя социальных услуг в своевременном проведении предписанных процедур, способствует улучшению состояния его здоровья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5.1.2</w:t>
            </w:r>
          </w:p>
        </w:tc>
        <w:tc>
          <w:tcPr>
            <w:tcW w:w="2494" w:type="dxa"/>
            <w:tcBorders>
              <w:bottom w:val="nil"/>
            </w:tcBorders>
          </w:tcPr>
          <w:p w:rsidR="00F64FE7" w:rsidRDefault="00F64FE7">
            <w:pPr>
              <w:pStyle w:val="ConsPlusNormal"/>
              <w:jc w:val="both"/>
            </w:pPr>
            <w:r>
              <w:t>- массаж местный</w:t>
            </w:r>
          </w:p>
        </w:tc>
        <w:tc>
          <w:tcPr>
            <w:tcW w:w="3912" w:type="dxa"/>
            <w:tcBorders>
              <w:bottom w:val="nil"/>
            </w:tcBorders>
          </w:tcPr>
          <w:p w:rsidR="00F64FE7" w:rsidRDefault="00F64FE7">
            <w:pPr>
              <w:pStyle w:val="ConsPlusNormal"/>
              <w:jc w:val="both"/>
            </w:pPr>
            <w:r>
              <w:t>Подготовка получателя социальных услуг к процедуре.</w:t>
            </w:r>
          </w:p>
          <w:p w:rsidR="00F64FE7" w:rsidRDefault="00F64FE7">
            <w:pPr>
              <w:pStyle w:val="ConsPlusNormal"/>
              <w:jc w:val="both"/>
            </w:pPr>
            <w:r>
              <w:t>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10</w:t>
            </w:r>
          </w:p>
        </w:tc>
        <w:tc>
          <w:tcPr>
            <w:tcW w:w="3912" w:type="dxa"/>
            <w:tcBorders>
              <w:bottom w:val="nil"/>
            </w:tcBorders>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blPrEx>
          <w:tblBorders>
            <w:insideH w:val="none" w:sz="0" w:space="0" w:color="auto"/>
          </w:tblBorders>
        </w:tblPrEx>
        <w:tc>
          <w:tcPr>
            <w:tcW w:w="13606" w:type="dxa"/>
            <w:gridSpan w:val="6"/>
            <w:tcBorders>
              <w:top w:val="nil"/>
              <w:bottom w:val="single" w:sz="4" w:space="0" w:color="auto"/>
            </w:tcBorders>
          </w:tcPr>
          <w:p w:rsidR="00F64FE7" w:rsidRDefault="00F64FE7">
            <w:pPr>
              <w:pStyle w:val="ConsPlusNormal"/>
              <w:jc w:val="both"/>
            </w:pPr>
            <w:r>
              <w:t xml:space="preserve">(п. 5 введен </w:t>
            </w:r>
            <w:hyperlink r:id="rId605" w:history="1">
              <w:r>
                <w:rPr>
                  <w:color w:val="0000FF"/>
                </w:rPr>
                <w:t>приказом</w:t>
              </w:r>
            </w:hyperlink>
            <w:r>
              <w:t xml:space="preserve"> Минтруда и соцразвития Новосибирской области от 25.12.2019</w:t>
            </w:r>
          </w:p>
          <w:p w:rsidR="00F64FE7" w:rsidRDefault="00F64FE7">
            <w:pPr>
              <w:pStyle w:val="ConsPlusNormal"/>
              <w:jc w:val="both"/>
            </w:pPr>
            <w:r>
              <w:t>N 1356)</w:t>
            </w:r>
          </w:p>
        </w:tc>
      </w:tr>
    </w:tbl>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9. Стандарты социальных услуг, предоставляемых гражданам при отсутствии определенного места жительства и занятий в полустационарной форме.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 календарный месяц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outlineLvl w:val="2"/>
            </w:pPr>
            <w:r>
              <w:t>1.</w:t>
            </w:r>
          </w:p>
        </w:tc>
        <w:tc>
          <w:tcPr>
            <w:tcW w:w="12642" w:type="dxa"/>
            <w:gridSpan w:val="5"/>
          </w:tcPr>
          <w:p w:rsidR="00F64FE7" w:rsidRDefault="00F64FE7">
            <w:pPr>
              <w:pStyle w:val="ConsPlusNormal"/>
              <w:jc w:val="both"/>
            </w:pPr>
            <w:r>
              <w:t>Социально-бытовые услуги</w:t>
            </w:r>
          </w:p>
        </w:tc>
      </w:tr>
      <w:tr w:rsidR="00F64FE7" w:rsidRPr="0090213F">
        <w:tc>
          <w:tcPr>
            <w:tcW w:w="964" w:type="dxa"/>
          </w:tcPr>
          <w:p w:rsidR="00F64FE7" w:rsidRDefault="00F64FE7">
            <w:pPr>
              <w:pStyle w:val="ConsPlusNormal"/>
            </w:pPr>
            <w:r>
              <w:t>1.1</w:t>
            </w:r>
          </w:p>
        </w:tc>
        <w:tc>
          <w:tcPr>
            <w:tcW w:w="2494" w:type="dxa"/>
          </w:tcPr>
          <w:p w:rsidR="00F64FE7" w:rsidRDefault="00F64FE7">
            <w:pPr>
              <w:pStyle w:val="ConsPlusNormal"/>
            </w:pPr>
            <w:r>
              <w:t>Предоставление площади жилых помещений согласно утвержденным нормативам</w:t>
            </w:r>
          </w:p>
        </w:tc>
        <w:tc>
          <w:tcPr>
            <w:tcW w:w="3912" w:type="dxa"/>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606" w:history="1">
              <w:r>
                <w:rPr>
                  <w:color w:val="0000FF"/>
                </w:rPr>
                <w:t>приказом</w:t>
              </w:r>
            </w:hyperlink>
            <w:r>
              <w:t xml:space="preserve"> министерства социального развития Новосибирской области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F64FE7" w:rsidRPr="0090213F">
        <w:tc>
          <w:tcPr>
            <w:tcW w:w="964" w:type="dxa"/>
          </w:tcPr>
          <w:p w:rsidR="00F64FE7" w:rsidRDefault="00F64FE7">
            <w:pPr>
              <w:pStyle w:val="ConsPlusNormal"/>
            </w:pPr>
            <w:r>
              <w:t>1.2</w:t>
            </w:r>
          </w:p>
        </w:tc>
        <w:tc>
          <w:tcPr>
            <w:tcW w:w="2494" w:type="dxa"/>
          </w:tcPr>
          <w:p w:rsidR="00F64FE7" w:rsidRDefault="00F64FE7">
            <w:pPr>
              <w:pStyle w:val="ConsPlusNormal"/>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получателей социальных услуг. Мебель должна быть адаптирована к нуждам и запросам получателей социальных услуг, быть удобна в пользовании, учитывать их физическое состояние</w:t>
            </w:r>
          </w:p>
        </w:tc>
      </w:tr>
      <w:tr w:rsidR="00F64FE7" w:rsidRPr="0090213F">
        <w:tc>
          <w:tcPr>
            <w:tcW w:w="964" w:type="dxa"/>
          </w:tcPr>
          <w:p w:rsidR="00F64FE7" w:rsidRDefault="00F64FE7">
            <w:pPr>
              <w:pStyle w:val="ConsPlusNormal"/>
            </w:pPr>
            <w:r>
              <w:t>1.3</w:t>
            </w:r>
          </w:p>
        </w:tc>
        <w:tc>
          <w:tcPr>
            <w:tcW w:w="12642" w:type="dxa"/>
            <w:gridSpan w:val="5"/>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pPr>
            <w:r>
              <w:t>1.3.1</w:t>
            </w:r>
          </w:p>
        </w:tc>
        <w:tc>
          <w:tcPr>
            <w:tcW w:w="2494" w:type="dxa"/>
          </w:tcPr>
          <w:p w:rsidR="00F64FE7" w:rsidRDefault="00F64FE7">
            <w:pPr>
              <w:pStyle w:val="ConsPlusNormal"/>
            </w:pPr>
            <w:r>
              <w:t>- верхней и нижней одеждой в соответствии с сезоном, ростом и размером</w:t>
            </w:r>
          </w:p>
        </w:tc>
        <w:tc>
          <w:tcPr>
            <w:tcW w:w="3912" w:type="dxa"/>
          </w:tcPr>
          <w:p w:rsidR="00F64FE7" w:rsidRDefault="00F64FE7">
            <w:pPr>
              <w:pStyle w:val="ConsPlusNormal"/>
              <w:jc w:val="both"/>
            </w:pPr>
            <w:r>
              <w:t xml:space="preserve">За единицу услуги принимают факт выдачи комплекта нижней одежды в соответствии с </w:t>
            </w:r>
            <w:hyperlink r:id="rId607" w:history="1">
              <w:r>
                <w:rPr>
                  <w:color w:val="0000FF"/>
                </w:rPr>
                <w:t>приказом</w:t>
              </w:r>
            </w:hyperlink>
            <w:r>
              <w:t xml:space="preserve"> министерства социального развития Новосибирской области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Одежда должна отвечать гигиеническим нормам и требованиям</w:t>
            </w:r>
          </w:p>
        </w:tc>
      </w:tr>
      <w:tr w:rsidR="00F64FE7" w:rsidRPr="0090213F">
        <w:tc>
          <w:tcPr>
            <w:tcW w:w="964" w:type="dxa"/>
          </w:tcPr>
          <w:p w:rsidR="00F64FE7" w:rsidRDefault="00F64FE7">
            <w:pPr>
              <w:pStyle w:val="ConsPlusNormal"/>
            </w:pPr>
            <w:r>
              <w:t>1.3.2</w:t>
            </w:r>
          </w:p>
        </w:tc>
        <w:tc>
          <w:tcPr>
            <w:tcW w:w="2494" w:type="dxa"/>
          </w:tcPr>
          <w:p w:rsidR="00F64FE7" w:rsidRDefault="00F64FE7">
            <w:pPr>
              <w:pStyle w:val="ConsPlusNormal"/>
            </w:pPr>
            <w:r>
              <w:t>- обувью домашней, уличной в соответствии с сезоном и размером</w:t>
            </w:r>
          </w:p>
        </w:tc>
        <w:tc>
          <w:tcPr>
            <w:tcW w:w="3912" w:type="dxa"/>
          </w:tcPr>
          <w:p w:rsidR="00F64FE7" w:rsidRDefault="00F64FE7">
            <w:pPr>
              <w:pStyle w:val="ConsPlusNormal"/>
              <w:jc w:val="both"/>
            </w:pPr>
            <w:r>
              <w:t xml:space="preserve">За единицу услуги принимают факт выдачи домашней обуви в соответствии с </w:t>
            </w:r>
            <w:hyperlink r:id="rId608" w:history="1">
              <w:r>
                <w:rPr>
                  <w:color w:val="0000FF"/>
                </w:rPr>
                <w:t>приказом</w:t>
              </w:r>
            </w:hyperlink>
            <w:r>
              <w:t xml:space="preserve"> министерства социального развития Новосибирской области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Обувь должна отвечать гигиеническим нормам и требованиям</w:t>
            </w:r>
          </w:p>
        </w:tc>
      </w:tr>
      <w:tr w:rsidR="00F64FE7" w:rsidRPr="0090213F">
        <w:tc>
          <w:tcPr>
            <w:tcW w:w="964" w:type="dxa"/>
          </w:tcPr>
          <w:p w:rsidR="00F64FE7" w:rsidRDefault="00F64FE7">
            <w:pPr>
              <w:pStyle w:val="ConsPlusNormal"/>
            </w:pPr>
            <w:r>
              <w:t>1.3.3</w:t>
            </w:r>
          </w:p>
        </w:tc>
        <w:tc>
          <w:tcPr>
            <w:tcW w:w="2494" w:type="dxa"/>
          </w:tcPr>
          <w:p w:rsidR="00F64FE7" w:rsidRDefault="00F64FE7">
            <w:pPr>
              <w:pStyle w:val="ConsPlusNormal"/>
            </w:pPr>
            <w:r>
              <w:t>- постельными принадлежностями (гражданам, частично утратившим и сохранившим способность к самообслуживанию)</w:t>
            </w:r>
          </w:p>
        </w:tc>
        <w:tc>
          <w:tcPr>
            <w:tcW w:w="3912" w:type="dxa"/>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609" w:history="1">
              <w:r>
                <w:rPr>
                  <w:color w:val="0000FF"/>
                </w:rPr>
                <w:t>приказом</w:t>
              </w:r>
            </w:hyperlink>
            <w:r>
              <w:t xml:space="preserve"> министерства социального развития Новосибирской области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c>
          <w:tcPr>
            <w:tcW w:w="964" w:type="dxa"/>
          </w:tcPr>
          <w:p w:rsidR="00F64FE7" w:rsidRDefault="00F64FE7">
            <w:pPr>
              <w:pStyle w:val="ConsPlusNormal"/>
            </w:pPr>
            <w:r>
              <w:t>1.4</w:t>
            </w:r>
          </w:p>
        </w:tc>
        <w:tc>
          <w:tcPr>
            <w:tcW w:w="2494" w:type="dxa"/>
          </w:tcPr>
          <w:p w:rsidR="00F64FE7" w:rsidRDefault="00F64FE7">
            <w:pPr>
              <w:pStyle w:val="ConsPlusNormal"/>
            </w:pPr>
            <w:r>
              <w:t>Обеспечение питанием согласно утвержденным нормативам</w:t>
            </w:r>
          </w:p>
        </w:tc>
        <w:tc>
          <w:tcPr>
            <w:tcW w:w="3912" w:type="dxa"/>
          </w:tcPr>
          <w:p w:rsidR="00F64FE7" w:rsidRDefault="00F64FE7">
            <w:pPr>
              <w:pStyle w:val="ConsPlusNormal"/>
              <w:jc w:val="both"/>
            </w:pPr>
            <w:r>
              <w:t xml:space="preserve">Обеспечение питанием согласно нормативам, утвержденным </w:t>
            </w:r>
            <w:hyperlink r:id="rId610"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30</w:t>
            </w:r>
          </w:p>
        </w:tc>
        <w:tc>
          <w:tcPr>
            <w:tcW w:w="3912" w:type="dxa"/>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c>
          <w:tcPr>
            <w:tcW w:w="964" w:type="dxa"/>
          </w:tcPr>
          <w:p w:rsidR="00F64FE7" w:rsidRDefault="00F64FE7">
            <w:pPr>
              <w:pStyle w:val="ConsPlusNormal"/>
            </w:pPr>
            <w:r>
              <w:t>1.5</w:t>
            </w:r>
          </w:p>
        </w:tc>
        <w:tc>
          <w:tcPr>
            <w:tcW w:w="2494" w:type="dxa"/>
          </w:tcPr>
          <w:p w:rsidR="00F64FE7" w:rsidRDefault="00F64FE7">
            <w:pPr>
              <w:pStyle w:val="ConsPlusNormal"/>
            </w:pPr>
            <w:r>
              <w:t>Прием и обеспечение хранения личных вещей и ценностей</w:t>
            </w:r>
          </w:p>
        </w:tc>
        <w:tc>
          <w:tcPr>
            <w:tcW w:w="3912" w:type="dxa"/>
          </w:tcPr>
          <w:p w:rsidR="00F64FE7" w:rsidRDefault="00F64FE7">
            <w:pPr>
              <w:pStyle w:val="ConsPlusNormal"/>
              <w:jc w:val="both"/>
            </w:pPr>
            <w:r>
              <w:t>При передаче получателем социальных услуг на хранение документов, денежных сумм, драгоценностей и ценных бумаг делается их опись и вкладывается в личное дело получателя социальных услуг.</w:t>
            </w:r>
          </w:p>
          <w:p w:rsidR="00F64FE7" w:rsidRDefault="00F64FE7">
            <w:pPr>
              <w:pStyle w:val="ConsPlusNormal"/>
              <w:jc w:val="both"/>
            </w:pPr>
            <w:r>
              <w:t>Личные вещи принимаются на хранение без описи и хранятся в отведенных местах.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pPr>
            <w:r>
              <w:t>1.6</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pPr>
            <w:r>
              <w:t>1.6.1</w:t>
            </w:r>
          </w:p>
        </w:tc>
        <w:tc>
          <w:tcPr>
            <w:tcW w:w="2494" w:type="dxa"/>
          </w:tcPr>
          <w:p w:rsidR="00F64FE7" w:rsidRDefault="00F64FE7">
            <w:pPr>
              <w:pStyle w:val="ConsPlusNormal"/>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F64FE7" w:rsidRDefault="00F64FE7">
            <w:pPr>
              <w:pStyle w:val="ConsPlusNormal"/>
              <w:jc w:val="both"/>
            </w:pPr>
            <w:r>
              <w:t>Стирка постельного и нательного белья осуществляется в прачечной. Сбор белья в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pPr>
            <w:r>
              <w:t>1.6.2</w:t>
            </w:r>
          </w:p>
        </w:tc>
        <w:tc>
          <w:tcPr>
            <w:tcW w:w="2494" w:type="dxa"/>
          </w:tcPr>
          <w:p w:rsidR="00F64FE7" w:rsidRDefault="00F64FE7">
            <w:pPr>
              <w:pStyle w:val="ConsPlusNormal"/>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pPr>
            <w:r>
              <w:t>1.6.3</w:t>
            </w:r>
          </w:p>
        </w:tc>
        <w:tc>
          <w:tcPr>
            <w:tcW w:w="2494" w:type="dxa"/>
          </w:tcPr>
          <w:p w:rsidR="00F64FE7" w:rsidRDefault="00F64FE7">
            <w:pPr>
              <w:pStyle w:val="ConsPlusNormal"/>
            </w:pPr>
            <w:r>
              <w:t>- предоставление предметов личной гигиены</w:t>
            </w:r>
          </w:p>
        </w:tc>
        <w:tc>
          <w:tcPr>
            <w:tcW w:w="3912" w:type="dxa"/>
          </w:tcPr>
          <w:p w:rsidR="00F64FE7" w:rsidRDefault="00F64FE7">
            <w:pPr>
              <w:pStyle w:val="ConsPlusNormal"/>
              <w:jc w:val="both"/>
            </w:pPr>
            <w:r>
              <w:t>Предметы личной гигиены выдаются получателям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pPr>
            <w:r>
              <w:t>1.7</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1.7.1</w:t>
            </w:r>
          </w:p>
        </w:tc>
        <w:tc>
          <w:tcPr>
            <w:tcW w:w="2494" w:type="dxa"/>
          </w:tcPr>
          <w:p w:rsidR="00F64FE7" w:rsidRDefault="00F64FE7">
            <w:pPr>
              <w:pStyle w:val="ConsPlusNormal"/>
            </w:pPr>
            <w:r>
              <w:t>- сопровождение нуждающегося вне учреждения (индивидуальное)</w:t>
            </w:r>
          </w:p>
        </w:tc>
        <w:tc>
          <w:tcPr>
            <w:tcW w:w="3912" w:type="dxa"/>
            <w:vMerge w:val="restart"/>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необходимости</w:t>
            </w:r>
          </w:p>
        </w:tc>
        <w:tc>
          <w:tcPr>
            <w:tcW w:w="1020" w:type="dxa"/>
            <w:vMerge w:val="restart"/>
          </w:tcPr>
          <w:p w:rsidR="00F64FE7" w:rsidRDefault="00F64FE7">
            <w:pPr>
              <w:pStyle w:val="ConsPlusNormal"/>
              <w:jc w:val="center"/>
            </w:pPr>
            <w:r>
              <w:t>1</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pPr>
            <w:r>
              <w:t>1.7.2</w:t>
            </w:r>
          </w:p>
        </w:tc>
        <w:tc>
          <w:tcPr>
            <w:tcW w:w="2494" w:type="dxa"/>
          </w:tcPr>
          <w:p w:rsidR="00F64FE7" w:rsidRDefault="00F64FE7">
            <w:pPr>
              <w:pStyle w:val="ConsPlusNormal"/>
            </w:pPr>
            <w:r>
              <w:t>- сопровождение нуждающегося вне учреждения (коллективное)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pPr>
            <w:r>
              <w:t>1.7.3</w:t>
            </w:r>
          </w:p>
        </w:tc>
        <w:tc>
          <w:tcPr>
            <w:tcW w:w="2494" w:type="dxa"/>
          </w:tcPr>
          <w:p w:rsidR="00F64FE7" w:rsidRDefault="00F64FE7">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pPr>
            <w:r>
              <w:t>1.8</w:t>
            </w:r>
          </w:p>
        </w:tc>
        <w:tc>
          <w:tcPr>
            <w:tcW w:w="2494" w:type="dxa"/>
          </w:tcPr>
          <w:p w:rsidR="00F64FE7" w:rsidRDefault="00F64FE7">
            <w:pPr>
              <w:pStyle w:val="ConsPlusNormal"/>
            </w:pPr>
            <w:r>
              <w:t>Ремонт одежды</w:t>
            </w:r>
          </w:p>
        </w:tc>
        <w:tc>
          <w:tcPr>
            <w:tcW w:w="3912" w:type="dxa"/>
          </w:tcPr>
          <w:p w:rsidR="00F64FE7" w:rsidRDefault="00F64FE7">
            <w:pPr>
              <w:pStyle w:val="ConsPlusNormal"/>
              <w:jc w:val="both"/>
            </w:pPr>
            <w:r>
              <w:t>Услуга заключается в ремонте поврежденной одежды в швейной мастерской учреждения</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Удовлетворение потребностей получателей социальных услуг в своевременном и полном решении вопроса</w:t>
            </w:r>
          </w:p>
        </w:tc>
      </w:tr>
      <w:tr w:rsidR="00F64FE7" w:rsidRPr="0090213F">
        <w:tc>
          <w:tcPr>
            <w:tcW w:w="964" w:type="dxa"/>
          </w:tcPr>
          <w:p w:rsidR="00F64FE7" w:rsidRDefault="00F64FE7">
            <w:pPr>
              <w:pStyle w:val="ConsPlusNormal"/>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pPr>
            <w:r>
              <w:t>2.1</w:t>
            </w:r>
          </w:p>
        </w:tc>
        <w:tc>
          <w:tcPr>
            <w:tcW w:w="12642" w:type="dxa"/>
            <w:gridSpan w:val="5"/>
          </w:tcPr>
          <w:p w:rsidR="00F64FE7" w:rsidRDefault="00F64FE7">
            <w:pPr>
              <w:pStyle w:val="ConsPlusNormal"/>
              <w:jc w:val="both"/>
              <w:rPr>
                <w:rFonts w:cs="Times New Roman"/>
              </w:rPr>
            </w:pPr>
            <w:r>
              <w:t xml:space="preserve">Проведение первичного медицинского осмотра и первичной санитарной обработки: </w:t>
            </w:r>
            <w:hyperlink w:anchor="P14287" w:history="1">
              <w:r>
                <w:rPr>
                  <w:color w:val="0000FF"/>
                </w:rPr>
                <w:t>&lt;*&gt;</w:t>
              </w:r>
            </w:hyperlink>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30</w:t>
            </w:r>
          </w:p>
        </w:tc>
        <w:tc>
          <w:tcPr>
            <w:tcW w:w="3912" w:type="dxa"/>
            <w:vMerge w:val="restart"/>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получателя социальных услуг, его физического и психологического состояния, а также санитарной обработки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 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pPr>
            <w:r>
              <w:t>2.1.2</w:t>
            </w:r>
          </w:p>
        </w:tc>
        <w:tc>
          <w:tcPr>
            <w:tcW w:w="2494" w:type="dxa"/>
          </w:tcPr>
          <w:p w:rsidR="00F64FE7" w:rsidRDefault="00F64FE7">
            <w:pPr>
              <w:pStyle w:val="ConsPlusNormal"/>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30</w:t>
            </w:r>
          </w:p>
        </w:tc>
        <w:tc>
          <w:tcPr>
            <w:tcW w:w="3912" w:type="dxa"/>
            <w:vMerge/>
          </w:tcPr>
          <w:p w:rsidR="00F64FE7" w:rsidRPr="0090213F" w:rsidRDefault="00F64FE7"/>
        </w:tc>
      </w:tr>
      <w:tr w:rsidR="00F64FE7" w:rsidRPr="0090213F">
        <w:tc>
          <w:tcPr>
            <w:tcW w:w="964" w:type="dxa"/>
          </w:tcPr>
          <w:p w:rsidR="00F64FE7" w:rsidRDefault="00F64FE7">
            <w:pPr>
              <w:pStyle w:val="ConsPlusNormal"/>
            </w:pPr>
            <w:r>
              <w:t>2.1.3</w:t>
            </w:r>
          </w:p>
        </w:tc>
        <w:tc>
          <w:tcPr>
            <w:tcW w:w="2494" w:type="dxa"/>
          </w:tcPr>
          <w:p w:rsidR="00F64FE7" w:rsidRDefault="00F64FE7">
            <w:pPr>
              <w:pStyle w:val="ConsPlusNormal"/>
            </w:pPr>
            <w:r>
              <w:t>- проведение первичной санитарной обработки</w:t>
            </w:r>
          </w:p>
        </w:tc>
        <w:tc>
          <w:tcPr>
            <w:tcW w:w="3912" w:type="dxa"/>
          </w:tcPr>
          <w:p w:rsidR="00F64FE7" w:rsidRDefault="00F64FE7">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выдержать экспозицию. Смыть водой дезинфицирующие средства, высушить полотенцем тело и голову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30</w:t>
            </w:r>
          </w:p>
        </w:tc>
        <w:tc>
          <w:tcPr>
            <w:tcW w:w="3912" w:type="dxa"/>
            <w:vMerge/>
          </w:tcPr>
          <w:p w:rsidR="00F64FE7" w:rsidRPr="0090213F" w:rsidRDefault="00F64FE7"/>
        </w:tc>
      </w:tr>
      <w:tr w:rsidR="00F64FE7" w:rsidRPr="0090213F">
        <w:tc>
          <w:tcPr>
            <w:tcW w:w="964" w:type="dxa"/>
          </w:tcPr>
          <w:p w:rsidR="00F64FE7" w:rsidRDefault="00F64FE7">
            <w:pPr>
              <w:pStyle w:val="ConsPlusNormal"/>
            </w:pPr>
            <w:r>
              <w:t>2.1.4</w:t>
            </w:r>
          </w:p>
        </w:tc>
        <w:tc>
          <w:tcPr>
            <w:tcW w:w="2494" w:type="dxa"/>
          </w:tcPr>
          <w:p w:rsidR="00F64FE7" w:rsidRDefault="00F64FE7">
            <w:pPr>
              <w:pStyle w:val="ConsPlusNormal"/>
            </w:pPr>
            <w:r>
              <w:t>- санитарная обработка одежды в дезкамере, дезинфекция</w:t>
            </w:r>
          </w:p>
        </w:tc>
        <w:tc>
          <w:tcPr>
            <w:tcW w:w="3912" w:type="dxa"/>
          </w:tcPr>
          <w:p w:rsidR="00F64FE7" w:rsidRDefault="00F64FE7">
            <w:pPr>
              <w:pStyle w:val="ConsPlusNormal"/>
              <w:jc w:val="both"/>
            </w:pPr>
            <w:r>
              <w:t>При поступлении получателя социальных услуг в дезкамере проводится санитарная обработка одежды и нательного белья.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30</w:t>
            </w:r>
          </w:p>
        </w:tc>
        <w:tc>
          <w:tcPr>
            <w:tcW w:w="3912" w:type="dxa"/>
            <w:vMerge/>
          </w:tcPr>
          <w:p w:rsidR="00F64FE7" w:rsidRPr="0090213F" w:rsidRDefault="00F64FE7"/>
        </w:tc>
      </w:tr>
      <w:tr w:rsidR="00F64FE7" w:rsidRPr="0090213F">
        <w:tc>
          <w:tcPr>
            <w:tcW w:w="964" w:type="dxa"/>
          </w:tcPr>
          <w:p w:rsidR="00F64FE7" w:rsidRDefault="00F64FE7">
            <w:pPr>
              <w:pStyle w:val="ConsPlusNormal"/>
            </w:pPr>
            <w:r>
              <w:t>2.1.5</w:t>
            </w:r>
          </w:p>
        </w:tc>
        <w:tc>
          <w:tcPr>
            <w:tcW w:w="2494" w:type="dxa"/>
          </w:tcPr>
          <w:p w:rsidR="00F64FE7" w:rsidRDefault="00F64FE7">
            <w:pPr>
              <w:pStyle w:val="ConsPlusNormal"/>
            </w:pPr>
            <w:r>
              <w:t>- санитарная обработка против педикулеза и чесотки</w:t>
            </w:r>
          </w:p>
        </w:tc>
        <w:tc>
          <w:tcPr>
            <w:tcW w:w="3912" w:type="dxa"/>
          </w:tcPr>
          <w:p w:rsidR="00F64FE7" w:rsidRDefault="00F64FE7">
            <w:pPr>
              <w:pStyle w:val="ConsPlusNormal"/>
              <w:jc w:val="both"/>
            </w:pPr>
            <w:r>
              <w:t>При поступлении получателя социальных услуг проводится санитарная обработка против педикулеза и чесотки.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30</w:t>
            </w:r>
          </w:p>
        </w:tc>
        <w:tc>
          <w:tcPr>
            <w:tcW w:w="3912" w:type="dxa"/>
            <w:vMerge/>
          </w:tcPr>
          <w:p w:rsidR="00F64FE7" w:rsidRPr="0090213F" w:rsidRDefault="00F64FE7"/>
        </w:tc>
      </w:tr>
      <w:tr w:rsidR="00F64FE7" w:rsidRPr="0090213F">
        <w:tc>
          <w:tcPr>
            <w:tcW w:w="964" w:type="dxa"/>
          </w:tcPr>
          <w:p w:rsidR="00F64FE7" w:rsidRDefault="00F64FE7">
            <w:pPr>
              <w:pStyle w:val="ConsPlusNormal"/>
            </w:pPr>
            <w:r>
              <w:t>2.2</w:t>
            </w:r>
          </w:p>
        </w:tc>
        <w:tc>
          <w:tcPr>
            <w:tcW w:w="12642" w:type="dxa"/>
            <w:gridSpan w:val="5"/>
          </w:tcPr>
          <w:p w:rsidR="00F64FE7" w:rsidRDefault="00F64FE7">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c>
          <w:tcPr>
            <w:tcW w:w="964" w:type="dxa"/>
          </w:tcPr>
          <w:p w:rsidR="00F64FE7" w:rsidRDefault="00F64FE7">
            <w:pPr>
              <w:pStyle w:val="ConsPlusNormal"/>
            </w:pPr>
            <w:r>
              <w:t>2.2.1</w:t>
            </w:r>
          </w:p>
        </w:tc>
        <w:tc>
          <w:tcPr>
            <w:tcW w:w="2494" w:type="dxa"/>
          </w:tcPr>
          <w:p w:rsidR="00F64FE7" w:rsidRDefault="00F64FE7">
            <w:pPr>
              <w:pStyle w:val="ConsPlusNormal"/>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pPr>
            <w:r>
              <w:t>2.3</w:t>
            </w:r>
          </w:p>
        </w:tc>
        <w:tc>
          <w:tcPr>
            <w:tcW w:w="2494" w:type="dxa"/>
          </w:tcPr>
          <w:p w:rsidR="00F64FE7" w:rsidRDefault="00F64FE7">
            <w:pPr>
              <w:pStyle w:val="ConsPlusNormal"/>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выздоровления, предупреждает осложнения</w:t>
            </w:r>
          </w:p>
        </w:tc>
      </w:tr>
      <w:tr w:rsidR="00F64FE7" w:rsidRPr="0090213F">
        <w:tc>
          <w:tcPr>
            <w:tcW w:w="964" w:type="dxa"/>
          </w:tcPr>
          <w:p w:rsidR="00F64FE7" w:rsidRDefault="00F64FE7">
            <w:pPr>
              <w:pStyle w:val="ConsPlusNormal"/>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c>
          <w:tcPr>
            <w:tcW w:w="964" w:type="dxa"/>
          </w:tcPr>
          <w:p w:rsidR="00F64FE7" w:rsidRDefault="00F64FE7">
            <w:pPr>
              <w:pStyle w:val="ConsPlusNormal"/>
            </w:pPr>
            <w:r>
              <w:t>3.1.1</w:t>
            </w:r>
          </w:p>
        </w:tc>
        <w:tc>
          <w:tcPr>
            <w:tcW w:w="2494" w:type="dxa"/>
          </w:tcPr>
          <w:p w:rsidR="00F64FE7" w:rsidRDefault="00F64FE7">
            <w:pPr>
              <w:pStyle w:val="ConsPlusNormal"/>
            </w:pPr>
            <w:r>
              <w:t>- тестирование</w:t>
            </w:r>
          </w:p>
        </w:tc>
        <w:tc>
          <w:tcPr>
            <w:tcW w:w="3912" w:type="dxa"/>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pPr>
            <w:r>
              <w:t>3.2.1</w:t>
            </w:r>
          </w:p>
        </w:tc>
        <w:tc>
          <w:tcPr>
            <w:tcW w:w="2494" w:type="dxa"/>
          </w:tcPr>
          <w:p w:rsidR="00F64FE7" w:rsidRDefault="00F64FE7">
            <w:pPr>
              <w:pStyle w:val="ConsPlusNormal"/>
            </w:pPr>
            <w:r>
              <w:t>- консультация психолога</w:t>
            </w:r>
          </w:p>
        </w:tc>
        <w:tc>
          <w:tcPr>
            <w:tcW w:w="3912" w:type="dxa"/>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Социально-психологическое консультирование должно помочь получателю социальных услуг раскрыть и мобилизовать внутренние ресурсы и решить возникшие в результате обсуждения с ним социально-психологические проблемы</w:t>
            </w:r>
          </w:p>
        </w:tc>
      </w:tr>
      <w:tr w:rsidR="00F64FE7" w:rsidRPr="0090213F">
        <w:tc>
          <w:tcPr>
            <w:tcW w:w="964" w:type="dxa"/>
          </w:tcPr>
          <w:p w:rsidR="00F64FE7" w:rsidRDefault="00F64FE7">
            <w:pPr>
              <w:pStyle w:val="ConsPlusNormal"/>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pPr>
            <w:r>
              <w:t>3.3.1</w:t>
            </w:r>
          </w:p>
        </w:tc>
        <w:tc>
          <w:tcPr>
            <w:tcW w:w="2494" w:type="dxa"/>
          </w:tcPr>
          <w:p w:rsidR="00F64FE7" w:rsidRDefault="00F64FE7">
            <w:pPr>
              <w:pStyle w:val="ConsPlusNormal"/>
            </w:pPr>
            <w:r>
              <w:t>- психокоррекционное занятие (групповое)</w:t>
            </w:r>
          </w:p>
        </w:tc>
        <w:tc>
          <w:tcPr>
            <w:tcW w:w="3912" w:type="dxa"/>
          </w:tcPr>
          <w:p w:rsidR="00F64FE7" w:rsidRDefault="00F64FE7">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развитии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pPr>
            <w:r>
              <w:t>4.1.1</w:t>
            </w:r>
          </w:p>
        </w:tc>
        <w:tc>
          <w:tcPr>
            <w:tcW w:w="2494" w:type="dxa"/>
          </w:tcPr>
          <w:p w:rsidR="00F64FE7" w:rsidRDefault="00F64FE7">
            <w:pPr>
              <w:pStyle w:val="ConsPlusNormal"/>
            </w:pPr>
            <w:r>
              <w:t>- организация и проведение культурно-развлекательной программы</w:t>
            </w:r>
          </w:p>
        </w:tc>
        <w:tc>
          <w:tcPr>
            <w:tcW w:w="3912" w:type="dxa"/>
          </w:tcPr>
          <w:p w:rsidR="00F64FE7" w:rsidRDefault="00F64FE7">
            <w:pPr>
              <w:pStyle w:val="ConsPlusNormal"/>
              <w:jc w:val="both"/>
            </w:pPr>
            <w:r>
              <w:t>Услуга состоит в создании условий для организации досуга получателей социальных услуг, в том числе просмотров кинофильмов, прослушивания лекций.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Проведение мероприятий у получателя социальных услуг развивает интерес к здоровому образу жизни, к организации своего досуга, воспитывает чувство патриотизма</w:t>
            </w:r>
          </w:p>
        </w:tc>
      </w:tr>
      <w:tr w:rsidR="00F64FE7" w:rsidRPr="0090213F">
        <w:tc>
          <w:tcPr>
            <w:tcW w:w="964" w:type="dxa"/>
          </w:tcPr>
          <w:p w:rsidR="00F64FE7" w:rsidRDefault="00F64FE7">
            <w:pPr>
              <w:pStyle w:val="ConsPlusNormal"/>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pPr>
            <w:r>
              <w:t>5.1</w:t>
            </w:r>
          </w:p>
        </w:tc>
        <w:tc>
          <w:tcPr>
            <w:tcW w:w="2494" w:type="dxa"/>
          </w:tcPr>
          <w:p w:rsidR="00F64FE7" w:rsidRDefault="00F64FE7">
            <w:pPr>
              <w:pStyle w:val="ConsPlusNormal"/>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pPr>
            <w:r>
              <w:t>5.2</w:t>
            </w:r>
          </w:p>
        </w:tc>
        <w:tc>
          <w:tcPr>
            <w:tcW w:w="2494" w:type="dxa"/>
          </w:tcPr>
          <w:p w:rsidR="00F64FE7" w:rsidRDefault="00F64FE7">
            <w:pPr>
              <w:pStyle w:val="ConsPlusNormal"/>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Разъяснение получателю социальных услуг его прав на социальное обслуживание, подготовка документов на его прием на социальное обслуживание</w:t>
            </w:r>
          </w:p>
        </w:tc>
      </w:tr>
      <w:tr w:rsidR="00F64FE7" w:rsidRPr="0090213F">
        <w:tc>
          <w:tcPr>
            <w:tcW w:w="964" w:type="dxa"/>
          </w:tcPr>
          <w:p w:rsidR="00F64FE7" w:rsidRDefault="00F64FE7">
            <w:pPr>
              <w:pStyle w:val="ConsPlusNormal"/>
            </w:pPr>
            <w:r>
              <w:t>5.3</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pPr>
            <w:r>
              <w:t>5.3.1</w:t>
            </w:r>
          </w:p>
        </w:tc>
        <w:tc>
          <w:tcPr>
            <w:tcW w:w="2494" w:type="dxa"/>
          </w:tcPr>
          <w:p w:rsidR="00F64FE7" w:rsidRDefault="00F64FE7">
            <w:pPr>
              <w:pStyle w:val="ConsPlusNormal"/>
            </w:pPr>
            <w:r>
              <w:t>- обеспечение представительства для защиты прав и интересов в суде</w:t>
            </w:r>
          </w:p>
        </w:tc>
        <w:tc>
          <w:tcPr>
            <w:tcW w:w="3912" w:type="dxa"/>
          </w:tcPr>
          <w:p w:rsidR="00F64FE7" w:rsidRDefault="00F64FE7">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5.3.2</w:t>
            </w:r>
          </w:p>
        </w:tc>
        <w:tc>
          <w:tcPr>
            <w:tcW w:w="2494" w:type="dxa"/>
          </w:tcPr>
          <w:p w:rsidR="00F64FE7" w:rsidRDefault="00F64FE7">
            <w:pPr>
              <w:pStyle w:val="ConsPlusNormal"/>
            </w:pPr>
            <w:r>
              <w:t>- содействие в подготовке запросов, заявлений, направлений, ходатайств</w:t>
            </w:r>
          </w:p>
        </w:tc>
        <w:tc>
          <w:tcPr>
            <w:tcW w:w="3912" w:type="dxa"/>
          </w:tcPr>
          <w:p w:rsidR="00F64FE7" w:rsidRDefault="00F64FE7">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pPr>
            <w:r>
              <w:t>5.3.3</w:t>
            </w:r>
          </w:p>
        </w:tc>
        <w:tc>
          <w:tcPr>
            <w:tcW w:w="2494" w:type="dxa"/>
          </w:tcPr>
          <w:p w:rsidR="00F64FE7" w:rsidRDefault="00F64FE7">
            <w:pPr>
              <w:pStyle w:val="ConsPlusNormal"/>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tcPr>
          <w:p w:rsidR="00F64FE7" w:rsidRDefault="00F64FE7">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 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outlineLvl w:val="2"/>
            </w:pPr>
            <w:r>
              <w:t>6.</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pPr>
            <w:r>
              <w:t>6.1</w:t>
            </w:r>
          </w:p>
        </w:tc>
        <w:tc>
          <w:tcPr>
            <w:tcW w:w="12642" w:type="dxa"/>
            <w:gridSpan w:val="5"/>
          </w:tcPr>
          <w:p w:rsidR="00F64FE7" w:rsidRDefault="00F64FE7">
            <w:pPr>
              <w:pStyle w:val="ConsPlusNormal"/>
              <w:jc w:val="both"/>
            </w:pPr>
            <w:r>
              <w:t>Оказание помощи в трудоустройстве:</w:t>
            </w:r>
          </w:p>
        </w:tc>
      </w:tr>
      <w:tr w:rsidR="00F64FE7" w:rsidRPr="0090213F">
        <w:tc>
          <w:tcPr>
            <w:tcW w:w="964" w:type="dxa"/>
          </w:tcPr>
          <w:p w:rsidR="00F64FE7" w:rsidRDefault="00F64FE7">
            <w:pPr>
              <w:pStyle w:val="ConsPlusNormal"/>
            </w:pPr>
            <w:r>
              <w:t>6.1.1</w:t>
            </w:r>
          </w:p>
        </w:tc>
        <w:tc>
          <w:tcPr>
            <w:tcW w:w="2494" w:type="dxa"/>
          </w:tcPr>
          <w:p w:rsidR="00F64FE7" w:rsidRDefault="00F64FE7">
            <w:pPr>
              <w:pStyle w:val="ConsPlusNormal"/>
            </w:pPr>
            <w:r>
              <w:t>- предоставление информации</w:t>
            </w:r>
          </w:p>
        </w:tc>
        <w:tc>
          <w:tcPr>
            <w:tcW w:w="3912" w:type="dxa"/>
          </w:tcPr>
          <w:p w:rsidR="00F64FE7" w:rsidRDefault="00F64FE7">
            <w:pPr>
              <w:pStyle w:val="ConsPlusNormal"/>
              <w:jc w:val="both"/>
            </w:pPr>
            <w:r>
              <w:t>Предоставление информации для поиска, выбора места и характера работы, устройство на курсы переподготовки через службы занятости.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Содействие в решении вопросов трудоустройства должно заключаться в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w:t>
            </w:r>
          </w:p>
        </w:tc>
      </w:tr>
      <w:tr w:rsidR="00F64FE7" w:rsidRPr="0090213F">
        <w:tc>
          <w:tcPr>
            <w:tcW w:w="964" w:type="dxa"/>
          </w:tcPr>
          <w:p w:rsidR="00F64FE7" w:rsidRDefault="00F64FE7">
            <w:pPr>
              <w:pStyle w:val="ConsPlusNormal"/>
            </w:pPr>
            <w:r>
              <w:t>6.1.2</w:t>
            </w:r>
          </w:p>
        </w:tc>
        <w:tc>
          <w:tcPr>
            <w:tcW w:w="2494" w:type="dxa"/>
          </w:tcPr>
          <w:p w:rsidR="00F64FE7" w:rsidRDefault="00F64FE7">
            <w:pPr>
              <w:pStyle w:val="ConsPlusNormal"/>
            </w:pPr>
            <w:r>
              <w:t>- содействие во временном или постоянном трудоустройстве</w:t>
            </w:r>
          </w:p>
        </w:tc>
        <w:tc>
          <w:tcPr>
            <w:tcW w:w="3912" w:type="dxa"/>
          </w:tcPr>
          <w:p w:rsidR="00F64FE7" w:rsidRDefault="00F64FE7">
            <w:pPr>
              <w:pStyle w:val="ConsPlusNormal"/>
              <w:jc w:val="both"/>
            </w:pPr>
            <w:r>
              <w:t>Оказание помощи в трудоустройстве должно заключаться в оказании помощи в поиске и выборе места и характера работы (временной или сезонной, с сокращенным рабочим днем), организации общественных работ, содействии на курсы переподготовки через службы занятости и т.д.</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pPr>
            <w:r>
              <w:t>6.2</w:t>
            </w:r>
          </w:p>
        </w:tc>
        <w:tc>
          <w:tcPr>
            <w:tcW w:w="12642" w:type="dxa"/>
            <w:gridSpan w:val="5"/>
          </w:tcPr>
          <w:p w:rsidR="00F64FE7" w:rsidRDefault="00F64FE7">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F64FE7" w:rsidRPr="0090213F">
        <w:tc>
          <w:tcPr>
            <w:tcW w:w="964" w:type="dxa"/>
          </w:tcPr>
          <w:p w:rsidR="00F64FE7" w:rsidRDefault="00F64FE7">
            <w:pPr>
              <w:pStyle w:val="ConsPlusNormal"/>
            </w:pPr>
            <w:r>
              <w:t>6.2.1</w:t>
            </w:r>
          </w:p>
        </w:tc>
        <w:tc>
          <w:tcPr>
            <w:tcW w:w="2494" w:type="dxa"/>
          </w:tcPr>
          <w:p w:rsidR="00F64FE7" w:rsidRDefault="00F64FE7">
            <w:pPr>
              <w:pStyle w:val="ConsPlusNormal"/>
            </w:pPr>
            <w:r>
              <w:t>- организация лечебно-трудовой деятельности в специально оборудованных мастерских, цехах, а также в подсобном хозяйстве</w:t>
            </w:r>
          </w:p>
        </w:tc>
        <w:tc>
          <w:tcPr>
            <w:tcW w:w="3912" w:type="dxa"/>
          </w:tcPr>
          <w:p w:rsidR="00F64FE7" w:rsidRDefault="00F64FE7">
            <w:pPr>
              <w:pStyle w:val="ConsPlusNormal"/>
              <w:jc w:val="both"/>
            </w:pPr>
            <w:r>
              <w:t>Услуга состоит в создании условий для использования остаточных трудовых возможностей получателям социальных услуг, участия их в лечебно-трудовой деятельности. Организуются разнообразные виды трудовой деятельности, отличающиеся по своему характеру и сложности для получателей социальных услуг (лечебно-производственные (трудовые) мастерские, подсобные сельские хозяйства, работы по благоустройству и др.).</w:t>
            </w:r>
          </w:p>
          <w:p w:rsidR="00F64FE7" w:rsidRDefault="00F64FE7">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его прежних навыков и желаний, в соответствии с медицинским заключением и трудовыми рекомендациями.</w:t>
            </w:r>
          </w:p>
          <w:p w:rsidR="00F64FE7" w:rsidRDefault="00F64FE7">
            <w:pPr>
              <w:pStyle w:val="ConsPlusNormal"/>
              <w:jc w:val="both"/>
            </w:pPr>
            <w:r>
              <w:t>1 услуга - 1 раз</w:t>
            </w:r>
          </w:p>
        </w:tc>
        <w:tc>
          <w:tcPr>
            <w:tcW w:w="1304" w:type="dxa"/>
          </w:tcPr>
          <w:p w:rsidR="00F64FE7" w:rsidRDefault="00F64FE7">
            <w:pPr>
              <w:pStyle w:val="ConsPlusNormal"/>
              <w:jc w:val="both"/>
            </w:pPr>
            <w:r>
              <w:t>В соответствии с заключением заведующего отделением социально-трудовой реабилитации</w:t>
            </w:r>
          </w:p>
        </w:tc>
        <w:tc>
          <w:tcPr>
            <w:tcW w:w="1020" w:type="dxa"/>
          </w:tcPr>
          <w:p w:rsidR="00F64FE7" w:rsidRDefault="00F64FE7">
            <w:pPr>
              <w:pStyle w:val="ConsPlusNormal"/>
              <w:jc w:val="center"/>
            </w:pPr>
            <w:r>
              <w:t>21</w:t>
            </w:r>
          </w:p>
        </w:tc>
        <w:tc>
          <w:tcPr>
            <w:tcW w:w="3912" w:type="dxa"/>
          </w:tcPr>
          <w:p w:rsidR="00F64FE7" w:rsidRDefault="00F64FE7">
            <w:pPr>
              <w:pStyle w:val="ConsPlusNormal"/>
              <w:jc w:val="both"/>
            </w:pPr>
            <w:r>
              <w:t>Содействие в решении вопросов трудоустройства должно заключаться в предоставлении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организации общественных работ, в устройстве на курсы переподготовки через службы занятости и т.д.</w:t>
            </w:r>
          </w:p>
        </w:tc>
      </w:tr>
      <w:tr w:rsidR="00F64FE7" w:rsidRPr="0090213F">
        <w:tc>
          <w:tcPr>
            <w:tcW w:w="964" w:type="dxa"/>
          </w:tcPr>
          <w:p w:rsidR="00F64FE7" w:rsidRDefault="00F64FE7">
            <w:pPr>
              <w:pStyle w:val="ConsPlusNormal"/>
              <w:outlineLvl w:val="2"/>
            </w:pPr>
            <w:r>
              <w:t>7.</w:t>
            </w:r>
          </w:p>
        </w:tc>
        <w:tc>
          <w:tcPr>
            <w:tcW w:w="12642" w:type="dxa"/>
            <w:gridSpan w:val="5"/>
          </w:tcPr>
          <w:p w:rsidR="00F64FE7" w:rsidRDefault="00F64FE7">
            <w:pPr>
              <w:pStyle w:val="ConsPlusNormal"/>
              <w:jc w:val="both"/>
            </w:pPr>
            <w:r>
              <w:t>Срочные услуги</w:t>
            </w:r>
          </w:p>
        </w:tc>
      </w:tr>
      <w:tr w:rsidR="00F64FE7" w:rsidRPr="0090213F">
        <w:tc>
          <w:tcPr>
            <w:tcW w:w="964" w:type="dxa"/>
          </w:tcPr>
          <w:p w:rsidR="00F64FE7" w:rsidRDefault="00F64FE7">
            <w:pPr>
              <w:pStyle w:val="ConsPlusNormal"/>
            </w:pPr>
            <w:r>
              <w:t>7.1</w:t>
            </w:r>
          </w:p>
        </w:tc>
        <w:tc>
          <w:tcPr>
            <w:tcW w:w="2494" w:type="dxa"/>
          </w:tcPr>
          <w:p w:rsidR="00F64FE7" w:rsidRDefault="00F64FE7">
            <w:pPr>
              <w:pStyle w:val="ConsPlusNormal"/>
            </w:pPr>
            <w:r>
              <w:t>Содействие в обеспечении или обеспечение бесплатным горячим питанием или наборами продуктов</w:t>
            </w:r>
          </w:p>
        </w:tc>
        <w:tc>
          <w:tcPr>
            <w:tcW w:w="3912" w:type="dxa"/>
          </w:tcPr>
          <w:p w:rsidR="00F64FE7" w:rsidRDefault="00F64FE7">
            <w:pPr>
              <w:pStyle w:val="ConsPlusNormal"/>
              <w:jc w:val="both"/>
            </w:pPr>
            <w:r>
              <w:t xml:space="preserve">Обеспечение бесплатным горячим питанием или наборами продуктов согласно нормативам, утвержденным </w:t>
            </w:r>
            <w:hyperlink r:id="rId611"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услуги должно обеспечивать поддержание и обеспечение жизнедеятельности граждан, остро нуждающихся в социальной поддержке.</w:t>
            </w:r>
          </w:p>
          <w:p w:rsidR="00F64FE7" w:rsidRDefault="00F64FE7">
            <w:pPr>
              <w:pStyle w:val="ConsPlusNormal"/>
              <w:jc w:val="both"/>
            </w:pPr>
            <w:r>
              <w:t>Горячее питание должно быть приготовлено из доброкачественных продуктов, имеющих сертификаты и (или) паспорта качества, соответствовать установленным нормам питания и санитарно-гигиеническим требованиям</w:t>
            </w:r>
          </w:p>
        </w:tc>
      </w:tr>
      <w:tr w:rsidR="00F64FE7" w:rsidRPr="0090213F">
        <w:tc>
          <w:tcPr>
            <w:tcW w:w="964" w:type="dxa"/>
          </w:tcPr>
          <w:p w:rsidR="00F64FE7" w:rsidRDefault="00F64FE7">
            <w:pPr>
              <w:pStyle w:val="ConsPlusNormal"/>
            </w:pPr>
            <w:r>
              <w:t>7.2</w:t>
            </w:r>
          </w:p>
        </w:tc>
        <w:tc>
          <w:tcPr>
            <w:tcW w:w="2494" w:type="dxa"/>
          </w:tcPr>
          <w:p w:rsidR="00F64FE7" w:rsidRDefault="00F64FE7">
            <w:pPr>
              <w:pStyle w:val="ConsPlusNormal"/>
            </w:pPr>
            <w:r>
              <w:t>Содействие в обеспечении или обеспечение одеждой, обувью и другими предметами первой необходимости</w:t>
            </w:r>
          </w:p>
        </w:tc>
        <w:tc>
          <w:tcPr>
            <w:tcW w:w="3912" w:type="dxa"/>
          </w:tcPr>
          <w:p w:rsidR="00F64FE7" w:rsidRDefault="00F64FE7">
            <w:pPr>
              <w:pStyle w:val="ConsPlusNormal"/>
              <w:jc w:val="both"/>
            </w:pPr>
            <w:r>
              <w:t xml:space="preserve">За единицу услуги принимают факт выдачи комплекта одежды в соответствии с </w:t>
            </w:r>
            <w:hyperlink r:id="rId612" w:history="1">
              <w:r>
                <w:rPr>
                  <w:color w:val="0000FF"/>
                </w:rPr>
                <w:t>приказом</w:t>
              </w:r>
            </w:hyperlink>
            <w:r>
              <w:t xml:space="preserve"> министерства социального развития Новосибирской области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услуги должно обеспечивать поддержание и обеспечение жизнедеятельности граждан, остро нуждающихся в социальной поддержке.</w:t>
            </w:r>
          </w:p>
          <w:p w:rsidR="00F64FE7" w:rsidRDefault="00F64FE7">
            <w:pPr>
              <w:pStyle w:val="ConsPlusNormal"/>
              <w:jc w:val="both"/>
            </w:pPr>
            <w:r>
              <w:t>Одежда и обувь должна отвечать гигиеническим нормам и требованиям</w:t>
            </w:r>
          </w:p>
        </w:tc>
      </w:tr>
      <w:tr w:rsidR="00F64FE7" w:rsidRPr="0090213F">
        <w:tc>
          <w:tcPr>
            <w:tcW w:w="964" w:type="dxa"/>
          </w:tcPr>
          <w:p w:rsidR="00F64FE7" w:rsidRDefault="00F64FE7">
            <w:pPr>
              <w:pStyle w:val="ConsPlusNormal"/>
            </w:pPr>
            <w:r>
              <w:t>7.3</w:t>
            </w:r>
          </w:p>
        </w:tc>
        <w:tc>
          <w:tcPr>
            <w:tcW w:w="2494" w:type="dxa"/>
          </w:tcPr>
          <w:p w:rsidR="00F64FE7" w:rsidRDefault="00F64FE7">
            <w:pPr>
              <w:pStyle w:val="ConsPlusNormal"/>
            </w:pPr>
            <w:r>
              <w:t>Содействие в получении временного жилого помещения</w:t>
            </w:r>
          </w:p>
        </w:tc>
        <w:tc>
          <w:tcPr>
            <w:tcW w:w="3912" w:type="dxa"/>
          </w:tcPr>
          <w:p w:rsidR="00F64FE7" w:rsidRDefault="00F64FE7">
            <w:pPr>
              <w:pStyle w:val="ConsPlusNormal"/>
              <w:jc w:val="both"/>
            </w:pPr>
            <w:r>
              <w:t>Выяснение трудной жизненной ситуации получателя социальных услуг и консультирование получателя социальных услуг об условиях предоставления временного жилого помещения.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F64FE7" w:rsidRPr="0090213F">
        <w:tc>
          <w:tcPr>
            <w:tcW w:w="964" w:type="dxa"/>
          </w:tcPr>
          <w:p w:rsidR="00F64FE7" w:rsidRDefault="00F64FE7">
            <w:pPr>
              <w:pStyle w:val="ConsPlusNormal"/>
            </w:pPr>
            <w:r>
              <w:t>7.4</w:t>
            </w:r>
          </w:p>
        </w:tc>
        <w:tc>
          <w:tcPr>
            <w:tcW w:w="2494" w:type="dxa"/>
          </w:tcPr>
          <w:p w:rsidR="00F64FE7" w:rsidRDefault="00F64FE7">
            <w:pPr>
              <w:pStyle w:val="ConsPlusNormal"/>
            </w:pPr>
            <w:r>
              <w:t>Содействие в получении юридической помощи в целях защиты прав и законных интересов получателей социальных услуг</w:t>
            </w:r>
          </w:p>
        </w:tc>
        <w:tc>
          <w:tcPr>
            <w:tcW w:w="3912" w:type="dxa"/>
          </w:tcPr>
          <w:p w:rsidR="00F64FE7" w:rsidRDefault="00F64FE7">
            <w:pPr>
              <w:pStyle w:val="ConsPlusNormal"/>
              <w:jc w:val="both"/>
            </w:pPr>
            <w:r>
              <w:t>Выяснение жизненной ситуации получателя социальных услуг, информирование получателя социальных услуг о путях реализации его законных прав, разъяснение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предоставляется для своевременного разъяснения получателю социальных услуг его прав на социальное обслуживание, содержания необходимых документов в зависимости от их предназначения. Подготовка документов о предоставлении социального обслуживания, изложение и написание (при необходимости) текста документов при заполнении форменных бланков, написание сопроводительных писем</w:t>
            </w:r>
          </w:p>
        </w:tc>
      </w:tr>
      <w:tr w:rsidR="00F64FE7" w:rsidRPr="0090213F">
        <w:tc>
          <w:tcPr>
            <w:tcW w:w="964" w:type="dxa"/>
          </w:tcPr>
          <w:p w:rsidR="00F64FE7" w:rsidRDefault="00F64FE7">
            <w:pPr>
              <w:pStyle w:val="ConsPlusNormal"/>
            </w:pPr>
            <w:r>
              <w:t>7.5</w:t>
            </w:r>
          </w:p>
        </w:tc>
        <w:tc>
          <w:tcPr>
            <w:tcW w:w="2494" w:type="dxa"/>
          </w:tcPr>
          <w:p w:rsidR="00F64FE7" w:rsidRDefault="00F64FE7">
            <w:pPr>
              <w:pStyle w:val="ConsPlusNormal"/>
            </w:pPr>
            <w:r>
              <w:t>Содействие в получении экстренной психологической помощи с привлечением к этой работе психологов и священнослужителей</w:t>
            </w:r>
          </w:p>
        </w:tc>
        <w:tc>
          <w:tcPr>
            <w:tcW w:w="3912" w:type="dxa"/>
          </w:tcPr>
          <w:p w:rsidR="00F64FE7" w:rsidRDefault="00F64FE7">
            <w:pPr>
              <w:pStyle w:val="ConsPlusNormal"/>
              <w:jc w:val="both"/>
            </w:pPr>
            <w:r>
              <w:t>Безотлагательная (экстренная) психологическая помощь в кризисной ситуации, в том числе по телефону.</w:t>
            </w:r>
          </w:p>
          <w:p w:rsidR="00F64FE7" w:rsidRDefault="00F64FE7">
            <w:pPr>
              <w:pStyle w:val="ConsPlusNormal"/>
              <w:jc w:val="both"/>
            </w:pPr>
            <w:r>
              <w:t>Оценка психического и физического состояния получателя социальных услуг в кризисной ситуации, восстановление психического равновесия, психологическая помощь в мобилизации физических, духовных, личностных, интеллектуальных ресурсов для выхода из кризисного состояния.</w:t>
            </w:r>
          </w:p>
          <w:p w:rsidR="00F64FE7" w:rsidRDefault="00F64FE7">
            <w:pPr>
              <w:pStyle w:val="ConsPlusNormal"/>
              <w:jc w:val="both"/>
            </w:pPr>
            <w:r>
              <w:t>Расширение диапазона приемлемых средств для самостоятельного решения возникших проблем и преодоления трудностей, привлечение квалифицированных специалистов, психологов, священнослужителей.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обеспечивать безотлагательное психологическое консультирование получателей услуги, содействие в мобилизации их физических, духовных, личностных, интеллектуальных ресурсов для выхода из кризисного состояния, расширение у них диапазона приемлемых средств для самостоятельного решения возникших проблем и преодоления трудностей, укрепление уверенности в себе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7.6</w:t>
            </w:r>
          </w:p>
        </w:tc>
        <w:tc>
          <w:tcPr>
            <w:tcW w:w="2494" w:type="dxa"/>
            <w:tcBorders>
              <w:bottom w:val="nil"/>
            </w:tcBorders>
          </w:tcPr>
          <w:p w:rsidR="00F64FE7" w:rsidRDefault="00F64FE7">
            <w:pPr>
              <w:pStyle w:val="ConsPlusNormal"/>
            </w:pPr>
            <w:r>
              <w:t>Содействие в проведении санитарной обработки против педикулеза и чесотки</w:t>
            </w:r>
          </w:p>
        </w:tc>
        <w:tc>
          <w:tcPr>
            <w:tcW w:w="3912" w:type="dxa"/>
            <w:tcBorders>
              <w:bottom w:val="nil"/>
            </w:tcBorders>
          </w:tcPr>
          <w:p w:rsidR="00F64FE7" w:rsidRDefault="00F64FE7">
            <w:pPr>
              <w:pStyle w:val="ConsPlusNormal"/>
              <w:jc w:val="both"/>
            </w:pPr>
            <w:r>
              <w:t>Выдача направления (по потребности получателя социальных услуг) в профильное учреждение для прохождения санитарной обработки.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мере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p w:rsidR="00F64FE7" w:rsidRDefault="00F64FE7">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7.6 введен </w:t>
            </w:r>
            <w:hyperlink r:id="rId613" w:history="1">
              <w:r>
                <w:rPr>
                  <w:color w:val="0000FF"/>
                </w:rPr>
                <w:t>приказом</w:t>
              </w:r>
            </w:hyperlink>
            <w:r>
              <w:t xml:space="preserve"> Минсоцразвития Новосибирской области от 13.07.2016 N 495)</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7.7</w:t>
            </w:r>
          </w:p>
        </w:tc>
        <w:tc>
          <w:tcPr>
            <w:tcW w:w="2494" w:type="dxa"/>
            <w:tcBorders>
              <w:bottom w:val="nil"/>
            </w:tcBorders>
          </w:tcPr>
          <w:p w:rsidR="00F64FE7" w:rsidRDefault="00F64FE7">
            <w:pPr>
              <w:pStyle w:val="ConsPlusNormal"/>
            </w:pPr>
            <w:r>
              <w:t>Предоставление предметов личной гигиены</w:t>
            </w:r>
          </w:p>
        </w:tc>
        <w:tc>
          <w:tcPr>
            <w:tcW w:w="3912" w:type="dxa"/>
            <w:tcBorders>
              <w:bottom w:val="nil"/>
            </w:tcBorders>
          </w:tcPr>
          <w:p w:rsidR="00F64FE7" w:rsidRDefault="00F64FE7">
            <w:pPr>
              <w:pStyle w:val="ConsPlusNormal"/>
              <w:jc w:val="both"/>
            </w:pPr>
            <w:r>
              <w:t>Предоставление получателю социальных услуг предметов первой необходимости, в том числе средств санитарии и гигиены (мыло, зубная паста, шампунь, полотенце, порошок стиральный, чистящие средства и др.).</w:t>
            </w:r>
          </w:p>
          <w:p w:rsidR="00F64FE7" w:rsidRDefault="00F64FE7">
            <w:pPr>
              <w:pStyle w:val="ConsPlusNormal"/>
              <w:jc w:val="both"/>
            </w:pPr>
            <w:r>
              <w:t>Предоставление предметов личной гигиены одному получателю социальных услуг - 1 услуга</w:t>
            </w:r>
          </w:p>
        </w:tc>
        <w:tc>
          <w:tcPr>
            <w:tcW w:w="1304" w:type="dxa"/>
            <w:tcBorders>
              <w:bottom w:val="nil"/>
            </w:tcBorders>
          </w:tcPr>
          <w:p w:rsidR="00F64FE7" w:rsidRDefault="00F64FE7">
            <w:pPr>
              <w:pStyle w:val="ConsPlusNormal"/>
              <w:jc w:val="both"/>
            </w:pPr>
            <w:r>
              <w:t>По мере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p w:rsidR="00F64FE7" w:rsidRDefault="00F64FE7">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7.7 введен </w:t>
            </w:r>
            <w:hyperlink r:id="rId614" w:history="1">
              <w:r>
                <w:rPr>
                  <w:color w:val="0000FF"/>
                </w:rPr>
                <w:t>приказом</w:t>
              </w:r>
            </w:hyperlink>
            <w:r>
              <w:t xml:space="preserve"> Минсоцразвития Новосибирской области от 13.07.2016 N 495)</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7.8</w:t>
            </w:r>
          </w:p>
        </w:tc>
        <w:tc>
          <w:tcPr>
            <w:tcW w:w="2494" w:type="dxa"/>
            <w:tcBorders>
              <w:bottom w:val="nil"/>
            </w:tcBorders>
          </w:tcPr>
          <w:p w:rsidR="00F64FE7" w:rsidRDefault="00F64FE7">
            <w:pPr>
              <w:pStyle w:val="ConsPlusNormal"/>
            </w:pPr>
            <w:r>
              <w:t>Содействие в получении медицинской помощи в неотложной или экстренной форме (в том числе вызов скорой медицинской помощи)</w:t>
            </w:r>
          </w:p>
        </w:tc>
        <w:tc>
          <w:tcPr>
            <w:tcW w:w="3912" w:type="dxa"/>
            <w:tcBorders>
              <w:bottom w:val="nil"/>
            </w:tcBorders>
          </w:tcPr>
          <w:p w:rsidR="00F64FE7" w:rsidRDefault="00F64FE7">
            <w:pPr>
              <w:pStyle w:val="ConsPlusNormal"/>
              <w:jc w:val="both"/>
            </w:pPr>
            <w:r>
              <w:t>Обращение по телефону в медицинские организации с целью госпитализации получателя социальных услуг, нуждающегося в лечении.</w:t>
            </w:r>
          </w:p>
          <w:p w:rsidR="00F64FE7" w:rsidRDefault="00F64FE7">
            <w:pPr>
              <w:pStyle w:val="ConsPlusNormal"/>
              <w:jc w:val="both"/>
            </w:pPr>
            <w:r>
              <w:t>Госпитализация одного получателя социальных услуг - 1 услуга</w:t>
            </w:r>
          </w:p>
        </w:tc>
        <w:tc>
          <w:tcPr>
            <w:tcW w:w="1304" w:type="dxa"/>
            <w:tcBorders>
              <w:bottom w:val="nil"/>
            </w:tcBorders>
          </w:tcPr>
          <w:p w:rsidR="00F64FE7" w:rsidRDefault="00F64FE7">
            <w:pPr>
              <w:pStyle w:val="ConsPlusNormal"/>
              <w:jc w:val="both"/>
            </w:pPr>
            <w:r>
              <w:t>По мере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по оказанию медицинской помощи способствует в дальнейшем благоприятному течению заболевания и выздоровлению, предупреждает осложнения.</w:t>
            </w:r>
          </w:p>
          <w:p w:rsidR="00F64FE7" w:rsidRDefault="00F64FE7">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7.8 введен </w:t>
            </w:r>
            <w:hyperlink r:id="rId615" w:history="1">
              <w:r>
                <w:rPr>
                  <w:color w:val="0000FF"/>
                </w:rPr>
                <w:t>приказом</w:t>
              </w:r>
            </w:hyperlink>
            <w:r>
              <w:t xml:space="preserve"> Минсоцразвития Новосибирской области от 13.07.2016 N 495)</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7.9</w:t>
            </w:r>
          </w:p>
        </w:tc>
        <w:tc>
          <w:tcPr>
            <w:tcW w:w="2494" w:type="dxa"/>
            <w:tcBorders>
              <w:bottom w:val="nil"/>
            </w:tcBorders>
          </w:tcPr>
          <w:p w:rsidR="00F64FE7" w:rsidRDefault="00F64FE7">
            <w:pPr>
              <w:pStyle w:val="ConsPlusNormal"/>
            </w:pPr>
            <w:r>
              <w:t>Содействие в оформлении и восстановлении документов получателей социальных услуг</w:t>
            </w:r>
          </w:p>
        </w:tc>
        <w:tc>
          <w:tcPr>
            <w:tcW w:w="3912" w:type="dxa"/>
            <w:tcBorders>
              <w:bottom w:val="nil"/>
            </w:tcBorders>
          </w:tcPr>
          <w:p w:rsidR="00F64FE7" w:rsidRDefault="00F64FE7">
            <w:pPr>
              <w:pStyle w:val="ConsPlusNormal"/>
              <w:jc w:val="both"/>
            </w:pPr>
            <w:r>
              <w:t>Помощь получателю социальных услуг в составлении заявлений, ходатайств и других правовых документов и подготовка необходимого пакета документов, направляемого в различные организации.</w:t>
            </w:r>
          </w:p>
          <w:p w:rsidR="00F64FE7" w:rsidRDefault="00F64FE7">
            <w:pPr>
              <w:pStyle w:val="ConsPlusNormal"/>
              <w:jc w:val="both"/>
            </w:pPr>
            <w:r>
              <w:t>Обращение в интересах получателя социальных услуг в различные организации по вопросу оформления и восстановления документов. Подготовка одного документа для одного получателя социальных услуг - 1 услуга</w:t>
            </w:r>
          </w:p>
        </w:tc>
        <w:tc>
          <w:tcPr>
            <w:tcW w:w="1304" w:type="dxa"/>
            <w:tcBorders>
              <w:bottom w:val="nil"/>
            </w:tcBorders>
          </w:tcPr>
          <w:p w:rsidR="00F64FE7" w:rsidRDefault="00F64FE7">
            <w:pPr>
              <w:pStyle w:val="ConsPlusNormal"/>
              <w:jc w:val="both"/>
            </w:pPr>
            <w:r>
              <w:t>По мере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7.9 введен </w:t>
            </w:r>
            <w:hyperlink r:id="rId616" w:history="1">
              <w:r>
                <w:rPr>
                  <w:color w:val="0000FF"/>
                </w:rPr>
                <w:t>приказом</w:t>
              </w:r>
            </w:hyperlink>
            <w:r>
              <w:t xml:space="preserve"> Минсоцразвития Новосибирской области от 13.07.2016 N 495)</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7.10</w:t>
            </w:r>
          </w:p>
        </w:tc>
        <w:tc>
          <w:tcPr>
            <w:tcW w:w="2494" w:type="dxa"/>
            <w:tcBorders>
              <w:bottom w:val="nil"/>
            </w:tcBorders>
          </w:tcPr>
          <w:p w:rsidR="00F64FE7" w:rsidRDefault="00F64FE7">
            <w:pPr>
              <w:pStyle w:val="ConsPlusNormal"/>
            </w:pPr>
            <w:r>
              <w:t>Содействие в транспортировке для получения социальных услуг</w:t>
            </w:r>
          </w:p>
        </w:tc>
        <w:tc>
          <w:tcPr>
            <w:tcW w:w="3912" w:type="dxa"/>
            <w:tcBorders>
              <w:bottom w:val="nil"/>
            </w:tcBorders>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если по состоянию здоровья ему противопоказано пользование общественным транспортом, а также оказание помощи по возвращению к прежнему или постоянному месту жительства.</w:t>
            </w:r>
          </w:p>
          <w:p w:rsidR="00F64FE7" w:rsidRDefault="00F64FE7">
            <w:pPr>
              <w:pStyle w:val="ConsPlusNormal"/>
              <w:jc w:val="both"/>
            </w:pPr>
            <w:r>
              <w:t>Оказание помощи одному получателю социальных услуг - 1 услуга</w:t>
            </w:r>
          </w:p>
        </w:tc>
        <w:tc>
          <w:tcPr>
            <w:tcW w:w="1304" w:type="dxa"/>
            <w:tcBorders>
              <w:bottom w:val="nil"/>
            </w:tcBorders>
          </w:tcPr>
          <w:p w:rsidR="00F64FE7" w:rsidRDefault="00F64FE7">
            <w:pPr>
              <w:pStyle w:val="ConsPlusNormal"/>
              <w:jc w:val="both"/>
            </w:pPr>
            <w:r>
              <w:t>По мере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Приобретение билетов на авто- и железнодорожный транспорт и своевременность доставки получателя социальных услуг на авто- и железнодорожный вокзал.</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 содействие в возвращении к прежнему или постоянному месту жительства.</w:t>
            </w:r>
          </w:p>
          <w:p w:rsidR="00F64FE7" w:rsidRDefault="00F64FE7">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7.10 введен </w:t>
            </w:r>
            <w:hyperlink r:id="rId617" w:history="1">
              <w:r>
                <w:rPr>
                  <w:color w:val="0000FF"/>
                </w:rPr>
                <w:t>приказом</w:t>
              </w:r>
            </w:hyperlink>
            <w:r>
              <w:t xml:space="preserve"> Минсоцразвития Новосибирской области от 13.07.2016</w:t>
            </w:r>
          </w:p>
          <w:p w:rsidR="00F64FE7" w:rsidRDefault="00F64FE7">
            <w:pPr>
              <w:pStyle w:val="ConsPlusNormal"/>
              <w:jc w:val="both"/>
            </w:pPr>
            <w:r>
              <w:t>N 495)</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7.11</w:t>
            </w:r>
          </w:p>
        </w:tc>
        <w:tc>
          <w:tcPr>
            <w:tcW w:w="2494" w:type="dxa"/>
            <w:tcBorders>
              <w:bottom w:val="nil"/>
            </w:tcBorders>
          </w:tcPr>
          <w:p w:rsidR="00F64FE7" w:rsidRDefault="00F64FE7">
            <w:pPr>
              <w:pStyle w:val="ConsPlusNormal"/>
            </w:pPr>
            <w:r>
              <w:t>Консультирование по вопросам получения социальных услуг</w:t>
            </w:r>
          </w:p>
        </w:tc>
        <w:tc>
          <w:tcPr>
            <w:tcW w:w="3912" w:type="dxa"/>
            <w:tcBorders>
              <w:bottom w:val="nil"/>
            </w:tcBorders>
          </w:tcPr>
          <w:p w:rsidR="00F64FE7" w:rsidRDefault="00F64FE7">
            <w:pPr>
              <w:pStyle w:val="ConsPlusNormal"/>
              <w:jc w:val="both"/>
            </w:pPr>
            <w:r>
              <w:t>Разъяснение получателю социальных услуг сути и правового содержания интересующих его вопросов, определение возможных путей их решения, а также порядка предоставления социальных услуг.</w:t>
            </w:r>
          </w:p>
          <w:p w:rsidR="00F64FE7" w:rsidRDefault="00F64FE7">
            <w:pPr>
              <w:pStyle w:val="ConsPlusNormal"/>
              <w:jc w:val="both"/>
            </w:pPr>
            <w:r>
              <w:t>Продолжительность услуги - 0,4 часа.</w:t>
            </w:r>
          </w:p>
          <w:p w:rsidR="00F64FE7" w:rsidRDefault="00F64FE7">
            <w:pPr>
              <w:pStyle w:val="ConsPlusNormal"/>
              <w:jc w:val="both"/>
            </w:pPr>
            <w:r>
              <w:t>Оказание помощи одному получателю социальных услуг - 1 услуга</w:t>
            </w:r>
          </w:p>
        </w:tc>
        <w:tc>
          <w:tcPr>
            <w:tcW w:w="1304" w:type="dxa"/>
            <w:tcBorders>
              <w:bottom w:val="nil"/>
            </w:tcBorders>
          </w:tcPr>
          <w:p w:rsidR="00F64FE7" w:rsidRDefault="00F64FE7">
            <w:pPr>
              <w:pStyle w:val="ConsPlusNormal"/>
              <w:jc w:val="both"/>
            </w:pPr>
            <w:r>
              <w:t>По мере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Разъяснение получателю социальных услуг его прав на социальное обслуживание.</w:t>
            </w:r>
          </w:p>
          <w:p w:rsidR="00F64FE7" w:rsidRDefault="00F64FE7">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7.11 введен </w:t>
            </w:r>
            <w:hyperlink r:id="rId618" w:history="1">
              <w:r>
                <w:rPr>
                  <w:color w:val="0000FF"/>
                </w:rPr>
                <w:t>приказом</w:t>
              </w:r>
            </w:hyperlink>
            <w:r>
              <w:t xml:space="preserve"> Минсоцразвития Новосибирской области от 13.07.2016</w:t>
            </w:r>
          </w:p>
          <w:p w:rsidR="00F64FE7" w:rsidRDefault="00F64FE7">
            <w:pPr>
              <w:pStyle w:val="ConsPlusNormal"/>
              <w:jc w:val="both"/>
            </w:pPr>
            <w:r>
              <w:t>N 495)</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7.12</w:t>
            </w:r>
          </w:p>
        </w:tc>
        <w:tc>
          <w:tcPr>
            <w:tcW w:w="2494" w:type="dxa"/>
            <w:tcBorders>
              <w:bottom w:val="nil"/>
            </w:tcBorders>
          </w:tcPr>
          <w:p w:rsidR="00F64FE7" w:rsidRDefault="00F64FE7">
            <w:pPr>
              <w:pStyle w:val="ConsPlusNormal"/>
            </w:pPr>
            <w:r>
              <w:t>Оказание услуг индивидуально обслуживающего и гигиенического характера</w:t>
            </w:r>
          </w:p>
        </w:tc>
        <w:tc>
          <w:tcPr>
            <w:tcW w:w="3912" w:type="dxa"/>
            <w:tcBorders>
              <w:bottom w:val="nil"/>
            </w:tcBorders>
          </w:tcPr>
          <w:p w:rsidR="00F64FE7" w:rsidRDefault="00F64FE7">
            <w:pPr>
              <w:pStyle w:val="ConsPlusNormal"/>
              <w:jc w:val="both"/>
            </w:pPr>
            <w:r>
              <w:t>Услуга предоставляется получателям социальных услуг для выполнения процедуры индивидуально обслуживающего и гигиенического характера (принятие гигиенической ванны или гигиенического душа, пользование туалетом).</w:t>
            </w:r>
          </w:p>
          <w:p w:rsidR="00F64FE7" w:rsidRDefault="00F64FE7">
            <w:pPr>
              <w:pStyle w:val="ConsPlusNormal"/>
              <w:jc w:val="both"/>
            </w:pPr>
            <w:r>
              <w:t>Оказание помощи одному получателю социальных услуг - 1 услуга</w:t>
            </w:r>
          </w:p>
        </w:tc>
        <w:tc>
          <w:tcPr>
            <w:tcW w:w="1304" w:type="dxa"/>
            <w:tcBorders>
              <w:bottom w:val="nil"/>
            </w:tcBorders>
          </w:tcPr>
          <w:p w:rsidR="00F64FE7" w:rsidRDefault="00F64FE7">
            <w:pPr>
              <w:pStyle w:val="ConsPlusNormal"/>
              <w:jc w:val="both"/>
            </w:pPr>
            <w:r>
              <w:t>По мере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 способствовать улучшению состояния его самочувствия, устранять неприятные ощущения дискомфорта.</w:t>
            </w:r>
          </w:p>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7.12 введен </w:t>
            </w:r>
            <w:hyperlink r:id="rId619" w:history="1">
              <w:r>
                <w:rPr>
                  <w:color w:val="0000FF"/>
                </w:rPr>
                <w:t>приказом</w:t>
              </w:r>
            </w:hyperlink>
            <w:r>
              <w:t xml:space="preserve"> Минсоцразвития Новосибирской области от 13.07.2016</w:t>
            </w:r>
          </w:p>
          <w:p w:rsidR="00F64FE7" w:rsidRDefault="00F64FE7">
            <w:pPr>
              <w:pStyle w:val="ConsPlusNormal"/>
              <w:jc w:val="both"/>
            </w:pPr>
            <w:r>
              <w:t>N 495)</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7.13</w:t>
            </w:r>
          </w:p>
        </w:tc>
        <w:tc>
          <w:tcPr>
            <w:tcW w:w="2494" w:type="dxa"/>
            <w:tcBorders>
              <w:bottom w:val="nil"/>
            </w:tcBorders>
          </w:tcPr>
          <w:p w:rsidR="00F64FE7" w:rsidRDefault="00F64FE7">
            <w:pPr>
              <w:pStyle w:val="ConsPlusNormal"/>
            </w:pPr>
            <w:r>
              <w:t>Содействие в получении экстренной социально-педагогической помощи</w:t>
            </w:r>
          </w:p>
        </w:tc>
        <w:tc>
          <w:tcPr>
            <w:tcW w:w="3912" w:type="dxa"/>
            <w:tcBorders>
              <w:bottom w:val="nil"/>
            </w:tcBorders>
          </w:tcPr>
          <w:p w:rsidR="00F64FE7" w:rsidRDefault="00F64FE7">
            <w:pPr>
              <w:pStyle w:val="ConsPlusNormal"/>
              <w:jc w:val="both"/>
            </w:pPr>
            <w:r>
              <w:t>Личное знакомство и установление контакта с получателем социальных услуг, выслушивание проблемы, разъяснение сути проблем и определение реакции получателя социальных услуг на имеющиеся проблемы и уровень мотивации к их преодолению. Разработка рекомендаций. Услуга может предоставляться как в ходе личного приема граждан, так и с использованием телефона доверия, в том числе анонимно. Привлечение квалифицированных специалистов, психологов, педагогов.</w:t>
            </w:r>
          </w:p>
          <w:p w:rsidR="00F64FE7" w:rsidRDefault="00F64FE7">
            <w:pPr>
              <w:pStyle w:val="ConsPlusNormal"/>
              <w:jc w:val="both"/>
            </w:pPr>
            <w:r>
              <w:t>Продолжительность услуги - 0,4 часа.</w:t>
            </w:r>
          </w:p>
          <w:p w:rsidR="00F64FE7" w:rsidRDefault="00F64FE7">
            <w:pPr>
              <w:pStyle w:val="ConsPlusNormal"/>
              <w:jc w:val="both"/>
            </w:pPr>
            <w:r>
              <w:t>Оказание экстренной социально-педагогической помощи одному получателю социальных услуг - 1 услуга</w:t>
            </w:r>
          </w:p>
        </w:tc>
        <w:tc>
          <w:tcPr>
            <w:tcW w:w="1304" w:type="dxa"/>
            <w:tcBorders>
              <w:bottom w:val="nil"/>
            </w:tcBorders>
          </w:tcPr>
          <w:p w:rsidR="00F64FE7" w:rsidRDefault="00F64FE7">
            <w:pPr>
              <w:pStyle w:val="ConsPlusNormal"/>
              <w:jc w:val="both"/>
            </w:pPr>
            <w:r>
              <w:t>По мере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заключается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p w:rsidR="00F64FE7" w:rsidRDefault="00F64FE7">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7.13 введен </w:t>
            </w:r>
            <w:hyperlink r:id="rId620" w:history="1">
              <w:r>
                <w:rPr>
                  <w:color w:val="0000FF"/>
                </w:rPr>
                <w:t>приказом</w:t>
              </w:r>
            </w:hyperlink>
            <w:r>
              <w:t xml:space="preserve"> Минсоцразвития Новосибирской области от 13.07.2016</w:t>
            </w:r>
          </w:p>
          <w:p w:rsidR="00F64FE7" w:rsidRDefault="00F64FE7">
            <w:pPr>
              <w:pStyle w:val="ConsPlusNormal"/>
              <w:jc w:val="both"/>
            </w:pPr>
            <w:r>
              <w:t>N 495)</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7.14</w:t>
            </w:r>
          </w:p>
        </w:tc>
        <w:tc>
          <w:tcPr>
            <w:tcW w:w="2494" w:type="dxa"/>
            <w:tcBorders>
              <w:bottom w:val="nil"/>
            </w:tcBorders>
          </w:tcPr>
          <w:p w:rsidR="00F64FE7" w:rsidRDefault="00F64FE7">
            <w:pPr>
              <w:pStyle w:val="ConsPlusNormal"/>
            </w:pPr>
            <w:r>
              <w:t>Оказание экстренной социально-психологической помощи</w:t>
            </w:r>
          </w:p>
        </w:tc>
        <w:tc>
          <w:tcPr>
            <w:tcW w:w="3912" w:type="dxa"/>
            <w:tcBorders>
              <w:bottom w:val="nil"/>
            </w:tcBorders>
          </w:tcPr>
          <w:p w:rsidR="00F64FE7" w:rsidRDefault="00F64FE7">
            <w:pPr>
              <w:pStyle w:val="ConsPlusNormal"/>
              <w:jc w:val="both"/>
            </w:pPr>
            <w:r>
              <w:t>Личное знакомство и установление контакта с получателем социальных услуг, выслушивание проблемы, разъяснение сути проблем и определение реакции получателя социальных услуг на имеющиеся проблемы и уровень мотивации к их преодолению. Разработка рекомендаций. Услуга может предоставляться как в ходе личного приема граждан, так и с использованием телефона доверия, в том числе анонимно.</w:t>
            </w:r>
          </w:p>
          <w:p w:rsidR="00F64FE7" w:rsidRDefault="00F64FE7">
            <w:pPr>
              <w:pStyle w:val="ConsPlusNormal"/>
              <w:jc w:val="both"/>
            </w:pPr>
            <w:r>
              <w:t>Продолжительность услуги - 0,4 часа.</w:t>
            </w:r>
          </w:p>
          <w:p w:rsidR="00F64FE7" w:rsidRDefault="00F64FE7">
            <w:pPr>
              <w:pStyle w:val="ConsPlusNormal"/>
              <w:jc w:val="both"/>
            </w:pPr>
            <w:r>
              <w:t>Оказание экстренной социально-психологической помощи одному получателю социальных услуг - 1 услуга</w:t>
            </w:r>
          </w:p>
        </w:tc>
        <w:tc>
          <w:tcPr>
            <w:tcW w:w="1304" w:type="dxa"/>
            <w:tcBorders>
              <w:bottom w:val="nil"/>
            </w:tcBorders>
          </w:tcPr>
          <w:p w:rsidR="00F64FE7" w:rsidRDefault="00F64FE7">
            <w:pPr>
              <w:pStyle w:val="ConsPlusNormal"/>
              <w:jc w:val="both"/>
            </w:pPr>
            <w:r>
              <w:t>По мере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Социально-психологическая помощь должна помочь получателю социальных услуг раскрыть и мобилизовать внутренние ресурсы и решить возникшие в результате обсуждения с ним социально-психологические проблемы.</w:t>
            </w:r>
          </w:p>
          <w:p w:rsidR="00F64FE7" w:rsidRDefault="00F64FE7">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7.14 введен </w:t>
            </w:r>
            <w:hyperlink r:id="rId621" w:history="1">
              <w:r>
                <w:rPr>
                  <w:color w:val="0000FF"/>
                </w:rPr>
                <w:t>приказом</w:t>
              </w:r>
            </w:hyperlink>
            <w:r>
              <w:t xml:space="preserve"> Минсоцразвития Новосибирской области от 13.07.2016</w:t>
            </w:r>
          </w:p>
          <w:p w:rsidR="00F64FE7" w:rsidRDefault="00F64FE7">
            <w:pPr>
              <w:pStyle w:val="ConsPlusNormal"/>
              <w:jc w:val="both"/>
            </w:pPr>
            <w:r>
              <w:t>N 495)</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7.15</w:t>
            </w:r>
          </w:p>
        </w:tc>
        <w:tc>
          <w:tcPr>
            <w:tcW w:w="2494" w:type="dxa"/>
            <w:tcBorders>
              <w:bottom w:val="nil"/>
            </w:tcBorders>
          </w:tcPr>
          <w:p w:rsidR="00F64FE7" w:rsidRDefault="00F64FE7">
            <w:pPr>
              <w:pStyle w:val="ConsPlusNormal"/>
            </w:pPr>
            <w:r>
              <w:t>Оказание экстренной социально-педагогической помощи</w:t>
            </w:r>
          </w:p>
        </w:tc>
        <w:tc>
          <w:tcPr>
            <w:tcW w:w="3912" w:type="dxa"/>
            <w:tcBorders>
              <w:bottom w:val="nil"/>
            </w:tcBorders>
          </w:tcPr>
          <w:p w:rsidR="00F64FE7" w:rsidRDefault="00F64FE7">
            <w:pPr>
              <w:pStyle w:val="ConsPlusNormal"/>
              <w:jc w:val="both"/>
            </w:pPr>
            <w:r>
              <w:t>Личное знакомство и установление контакта с получателем социальных услуг, выслушивание проблемы, разъяснение сути проблем и определение реакции получателя социальных услуг на имеющиеся проблемы и уровень мотивации к их преодолению. Разработка рекомендаций. Услуга может предоставляться как в ходе личного приема граждан, так и с использованием телефона доверия, в том числе анонимно.</w:t>
            </w:r>
          </w:p>
          <w:p w:rsidR="00F64FE7" w:rsidRDefault="00F64FE7">
            <w:pPr>
              <w:pStyle w:val="ConsPlusNormal"/>
              <w:jc w:val="both"/>
            </w:pPr>
            <w:r>
              <w:t>Продолжительность услуги - 0,4 часа.</w:t>
            </w:r>
          </w:p>
          <w:p w:rsidR="00F64FE7" w:rsidRDefault="00F64FE7">
            <w:pPr>
              <w:pStyle w:val="ConsPlusNormal"/>
              <w:jc w:val="both"/>
            </w:pPr>
            <w:r>
              <w:t>Оказание экстренной социально-педагогической помощи одному получателю социальных услуг - 1 услуга</w:t>
            </w:r>
          </w:p>
        </w:tc>
        <w:tc>
          <w:tcPr>
            <w:tcW w:w="1304" w:type="dxa"/>
            <w:tcBorders>
              <w:bottom w:val="nil"/>
            </w:tcBorders>
          </w:tcPr>
          <w:p w:rsidR="00F64FE7" w:rsidRDefault="00F64FE7">
            <w:pPr>
              <w:pStyle w:val="ConsPlusNormal"/>
              <w:jc w:val="both"/>
            </w:pPr>
            <w:r>
              <w:t>По мере необходимости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Услуга заключается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p w:rsidR="00F64FE7" w:rsidRDefault="00F64FE7">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F64FE7" w:rsidRPr="0090213F">
        <w:tblPrEx>
          <w:tblBorders>
            <w:insideH w:val="none" w:sz="0" w:space="0" w:color="auto"/>
          </w:tblBorders>
        </w:tblPrEx>
        <w:tc>
          <w:tcPr>
            <w:tcW w:w="13606" w:type="dxa"/>
            <w:gridSpan w:val="6"/>
            <w:tcBorders>
              <w:top w:val="nil"/>
              <w:bottom w:val="single" w:sz="4" w:space="0" w:color="auto"/>
            </w:tcBorders>
          </w:tcPr>
          <w:p w:rsidR="00F64FE7" w:rsidRDefault="00F64FE7">
            <w:pPr>
              <w:pStyle w:val="ConsPlusNormal"/>
              <w:jc w:val="both"/>
            </w:pPr>
            <w:r>
              <w:t xml:space="preserve">(пп. 7.15 введен </w:t>
            </w:r>
            <w:hyperlink r:id="rId622" w:history="1">
              <w:r>
                <w:rPr>
                  <w:color w:val="0000FF"/>
                </w:rPr>
                <w:t>приказом</w:t>
              </w:r>
            </w:hyperlink>
            <w:r>
              <w:t xml:space="preserve"> Минсоцразвития Новосибирской области от 13.07.2016</w:t>
            </w:r>
          </w:p>
          <w:p w:rsidR="00F64FE7" w:rsidRDefault="00F64FE7">
            <w:pPr>
              <w:pStyle w:val="ConsPlusNormal"/>
              <w:jc w:val="both"/>
            </w:pPr>
            <w:r>
              <w:t>N 495)</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33" w:name="P14287"/>
      <w:bookmarkEnd w:id="33"/>
      <w:r>
        <w:t>&lt;*&gt; - при наличии лицензии на осуществление медицинской деятельности.</w:t>
      </w:r>
    </w:p>
    <w:p w:rsidR="00F64FE7" w:rsidRDefault="00F64FE7">
      <w:pPr>
        <w:pStyle w:val="ConsPlusNormal"/>
        <w:jc w:val="both"/>
      </w:pPr>
      <w:r>
        <w:t xml:space="preserve">(п. 9 в ред. </w:t>
      </w:r>
      <w:hyperlink r:id="rId623" w:history="1">
        <w:r>
          <w:rPr>
            <w:color w:val="0000FF"/>
          </w:rPr>
          <w:t>приказа</w:t>
        </w:r>
      </w:hyperlink>
      <w:r>
        <w:t xml:space="preserve"> Минсоцразвития Новосибирской области от 27.02.2015 N 160)</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10. Стандарты социальных услуг, предоставляемых детям, семьям с детьми и отдельным категориям граждан, нуждающимся в социальном обслуживании в полустационарной форме дневного пребывания в центрах социальной помощи семье и детям, отделениях социальной помощи семье и детям комплексных центров социального обслуживания населения.</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12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jc w:val="both"/>
            </w:pPr>
          </w:p>
        </w:tc>
      </w:tr>
      <w:tr w:rsidR="00F64FE7" w:rsidRPr="0090213F">
        <w:tc>
          <w:tcPr>
            <w:tcW w:w="964" w:type="dxa"/>
          </w:tcPr>
          <w:p w:rsidR="00F64FE7" w:rsidRDefault="00F64FE7">
            <w:pPr>
              <w:pStyle w:val="ConsPlusNormal"/>
            </w:pPr>
            <w:r>
              <w:t>1.1</w:t>
            </w:r>
          </w:p>
        </w:tc>
        <w:tc>
          <w:tcPr>
            <w:tcW w:w="12642" w:type="dxa"/>
            <w:gridSpan w:val="5"/>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r>
      <w:tr w:rsidR="00F64FE7" w:rsidRPr="0090213F">
        <w:tc>
          <w:tcPr>
            <w:tcW w:w="964" w:type="dxa"/>
          </w:tcPr>
          <w:p w:rsidR="00F64FE7" w:rsidRDefault="00F64FE7">
            <w:pPr>
              <w:pStyle w:val="ConsPlusNormal"/>
            </w:pPr>
            <w:r>
              <w:t>1.1</w:t>
            </w:r>
          </w:p>
        </w:tc>
        <w:tc>
          <w:tcPr>
            <w:tcW w:w="2494" w:type="dxa"/>
          </w:tcPr>
          <w:p w:rsidR="00F64FE7" w:rsidRDefault="00F64FE7">
            <w:pPr>
              <w:pStyle w:val="ConsPlusNormal"/>
              <w:jc w:val="both"/>
            </w:pPr>
            <w:r>
              <w:t>- 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Установление контакта с членами семьи и выявление сущности семейных проблем и причин их возникновения.</w:t>
            </w:r>
          </w:p>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путем опроса получателя социальных услуг, заслушивания пояснений законного представителя, наблюдения специалистов с учетом реальных возможностей получателя социальных услуг.</w:t>
            </w:r>
          </w:p>
          <w:p w:rsidR="00F64FE7" w:rsidRDefault="00F64FE7">
            <w:pPr>
              <w:pStyle w:val="ConsPlusNormal"/>
              <w:jc w:val="both"/>
            </w:pPr>
            <w:r>
              <w:t>Определение плана вывода семьи из тяжелой ситуации, содержания необходимой помощи и поддержки, стимулирование родителей к самопомощи.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pPr>
            <w:r>
              <w:t>1.2</w:t>
            </w:r>
          </w:p>
        </w:tc>
        <w:tc>
          <w:tcPr>
            <w:tcW w:w="2494" w:type="dxa"/>
          </w:tcPr>
          <w:p w:rsidR="00F64FE7" w:rsidRDefault="00F64FE7">
            <w:pPr>
              <w:pStyle w:val="ConsPlusNormal"/>
              <w:jc w:val="both"/>
            </w:pPr>
            <w:r>
              <w:t>- социально-бытовой патронаж</w:t>
            </w:r>
          </w:p>
        </w:tc>
        <w:tc>
          <w:tcPr>
            <w:tcW w:w="3912" w:type="dxa"/>
          </w:tcPr>
          <w:p w:rsidR="00F64FE7" w:rsidRDefault="00F64FE7">
            <w:pPr>
              <w:pStyle w:val="ConsPlusNormal"/>
              <w:jc w:val="both"/>
            </w:pPr>
            <w:r>
              <w:t>Систематическое наблюдение за получателем социальных услуг в быту, в том числе за обеспечением детей продуктами питания, одеждой и обувью по сезону, постельными и гигиеническими принадлежностями, условиями для сна, игр, приготовления уроков, состояния противопожарной и санитарной безопасности помещений, теплового режима в холодные периоды и пр. Своевременное выявление ситуаций, нарушающих общепринятые условия проживания ребенка, и оказание им необходимой в данный момент социальной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Дети получателя социальных услуг проживают в помещении, безопасном для их жизни и здоровья, имеют полноценное питание, одежду и обувь по сезону, постельные принадлежности, средства гигиены, условия для сна, игр и приготовления уроков, их окружающая среда соответствует возрастным нормам</w:t>
            </w:r>
          </w:p>
        </w:tc>
      </w:tr>
      <w:tr w:rsidR="00F64FE7" w:rsidRPr="0090213F">
        <w:tc>
          <w:tcPr>
            <w:tcW w:w="964" w:type="dxa"/>
          </w:tcPr>
          <w:p w:rsidR="00F64FE7" w:rsidRDefault="00F64FE7">
            <w:pPr>
              <w:pStyle w:val="ConsPlusNormal"/>
            </w:pPr>
            <w:r>
              <w:t>1.2</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1.2.1</w:t>
            </w:r>
          </w:p>
        </w:tc>
        <w:tc>
          <w:tcPr>
            <w:tcW w:w="2494" w:type="dxa"/>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pPr>
            <w:r>
              <w:t>1.2.2</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vMerge w:val="restart"/>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необходимости</w:t>
            </w:r>
          </w:p>
        </w:tc>
        <w:tc>
          <w:tcPr>
            <w:tcW w:w="1020" w:type="dxa"/>
            <w:vMerge w:val="restart"/>
          </w:tcPr>
          <w:p w:rsidR="00F64FE7" w:rsidRDefault="00F64FE7">
            <w:pPr>
              <w:pStyle w:val="ConsPlusNormal"/>
              <w:jc w:val="center"/>
            </w:pPr>
            <w:r>
              <w:t>6</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pPr>
            <w:r>
              <w:t>1.2.3</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pPr>
            <w:r>
              <w:t>1.3</w:t>
            </w:r>
          </w:p>
        </w:tc>
        <w:tc>
          <w:tcPr>
            <w:tcW w:w="2494" w:type="dxa"/>
          </w:tcPr>
          <w:p w:rsidR="00F64FE7" w:rsidRDefault="00F64FE7">
            <w:pPr>
              <w:pStyle w:val="ConsPlusNormal"/>
              <w:jc w:val="both"/>
            </w:pPr>
            <w:r>
              <w:t>Содействие в направлении в стационарные учреждения (отделения) (в том числе помощь в подготовке необходимых документов)</w:t>
            </w:r>
          </w:p>
        </w:tc>
        <w:tc>
          <w:tcPr>
            <w:tcW w:w="3912" w:type="dxa"/>
          </w:tcPr>
          <w:p w:rsidR="00F64FE7" w:rsidRDefault="00F64FE7">
            <w:pPr>
              <w:pStyle w:val="ConsPlusNormal"/>
              <w:jc w:val="both"/>
            </w:pPr>
            <w:r>
              <w:t>Взаимодействие с различными инстанциями для сбора и подготовка документов для признания нуждающимся в получении социального обслуживания в стационарной форме.</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Получение путевки на стационарное социальное обслуживание в соответствии с показаниями (состояние здоровья и др.), подтверждающими необходимость такого направления</w:t>
            </w:r>
          </w:p>
        </w:tc>
      </w:tr>
      <w:tr w:rsidR="00F64FE7" w:rsidRPr="0090213F">
        <w:tc>
          <w:tcPr>
            <w:tcW w:w="964" w:type="dxa"/>
          </w:tcPr>
          <w:p w:rsidR="00F64FE7" w:rsidRDefault="00F64FE7">
            <w:pPr>
              <w:pStyle w:val="ConsPlusNormal"/>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pPr>
            <w:r>
              <w:t>2.1</w:t>
            </w:r>
          </w:p>
        </w:tc>
        <w:tc>
          <w:tcPr>
            <w:tcW w:w="12642" w:type="dxa"/>
            <w:gridSpan w:val="5"/>
          </w:tcPr>
          <w:p w:rsidR="00F64FE7" w:rsidRDefault="00F64FE7">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Содействие в сборе необходимого пакета документов, в т.ч. путем межведомственного взаимодействия. Сбор анамнеза, подготовка заключений, характеристик.</w:t>
            </w:r>
          </w:p>
          <w:p w:rsidR="00F64FE7" w:rsidRDefault="00F64FE7">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p w:rsidR="00F64FE7" w:rsidRDefault="00F64FE7">
            <w:pPr>
              <w:pStyle w:val="ConsPlusNormal"/>
              <w:jc w:val="both"/>
            </w:pPr>
            <w:r>
              <w:t>Получатель услуги получает необходимые документы для прохождение МСЭ и ПМПК, необходимые для получения инвалидности</w:t>
            </w:r>
          </w:p>
        </w:tc>
      </w:tr>
      <w:tr w:rsidR="00F64FE7" w:rsidRPr="0090213F">
        <w:tc>
          <w:tcPr>
            <w:tcW w:w="964" w:type="dxa"/>
          </w:tcPr>
          <w:p w:rsidR="00F64FE7" w:rsidRDefault="00F64FE7">
            <w:pPr>
              <w:pStyle w:val="ConsPlusNormal"/>
            </w:pPr>
            <w:r>
              <w:t>2.2</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pPr>
            <w:r>
              <w:t>2.2.1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Предварительная запись на прием к врачам-специалистам в медицинскую организацию. Разъяснение получателю социальных услуг сути проблем.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F64FE7" w:rsidRPr="0090213F">
        <w:tc>
          <w:tcPr>
            <w:tcW w:w="964" w:type="dxa"/>
          </w:tcPr>
          <w:p w:rsidR="00F64FE7" w:rsidRDefault="00F64FE7">
            <w:pPr>
              <w:pStyle w:val="ConsPlusNormal"/>
            </w:pPr>
            <w:r>
              <w:t>2.3</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Оказание первичной, в том числе доврачебной, врачебной и специализированной, медико-санитарной помощи в соответствии с имеющейся лицензией (врачом физиотерапевтом, педиатром, наркологом и др.)</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pPr>
            <w:r>
              <w:t>2.4</w:t>
            </w:r>
          </w:p>
        </w:tc>
        <w:tc>
          <w:tcPr>
            <w:tcW w:w="2494" w:type="dxa"/>
          </w:tcPr>
          <w:p w:rsidR="00F64FE7" w:rsidRDefault="00F64FE7">
            <w:pPr>
              <w:pStyle w:val="ConsPlusNormal"/>
              <w:jc w:val="both"/>
            </w:pPr>
            <w:r>
              <w:t>Содействие в прохождение курса лечения от алкогольной и наркотической зависимости</w:t>
            </w:r>
          </w:p>
        </w:tc>
        <w:tc>
          <w:tcPr>
            <w:tcW w:w="3912" w:type="dxa"/>
          </w:tcPr>
          <w:p w:rsidR="00F64FE7" w:rsidRDefault="00F64FE7">
            <w:pPr>
              <w:pStyle w:val="ConsPlusNormal"/>
              <w:jc w:val="both"/>
            </w:pPr>
            <w:r>
              <w:t>Индивидуальная или групповая беседа с получателем социальной услуги, направленная на профилактику вредных привычек, всех видов зависимостей, предоставление методических материалов по тематике. При необходимости - выявление нуждаемости в платной или бесплатной форме лечения. Направление в медицинскую организацию, имеющую медицинскую лицензию на данный вид деятельности, информирование об условиях прохождения курса лечения от химической зависимости. Консультирование получателя о времени и условиях прохождения курса лечения. Подтверждение о прохождении курса лечения.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Получение получателем социальной услуги необходимых знаний и навыков по формированию здорового образа жизни, отказу от зависимостей и вредных привычек.</w:t>
            </w:r>
          </w:p>
          <w:p w:rsidR="00F64FE7" w:rsidRDefault="00F64FE7">
            <w:pPr>
              <w:pStyle w:val="ConsPlusNormal"/>
              <w:jc w:val="both"/>
            </w:pPr>
            <w:r>
              <w:t>Снижение эмоционального напряжения созависимых членов семьи, в т.ч. детей. Возможность к социальной адаптации лица, страдающего от химической зависимости, в общество. Получение квалифицированной информации о вреде химической зависимости для развития личности</w:t>
            </w:r>
          </w:p>
        </w:tc>
      </w:tr>
      <w:tr w:rsidR="00F64FE7" w:rsidRPr="0090213F">
        <w:tc>
          <w:tcPr>
            <w:tcW w:w="964" w:type="dxa"/>
          </w:tcPr>
          <w:p w:rsidR="00F64FE7" w:rsidRDefault="00F64FE7">
            <w:pPr>
              <w:pStyle w:val="ConsPlusNormal"/>
            </w:pPr>
            <w:r>
              <w:t>2.5</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pPr>
            <w:r>
              <w:t>2.5.1</w:t>
            </w:r>
          </w:p>
        </w:tc>
        <w:tc>
          <w:tcPr>
            <w:tcW w:w="2494" w:type="dxa"/>
          </w:tcPr>
          <w:p w:rsidR="00F64FE7" w:rsidRDefault="00F64FE7">
            <w:pPr>
              <w:pStyle w:val="ConsPlusNormal"/>
              <w:jc w:val="both"/>
            </w:pPr>
            <w:r>
              <w:t>- содействие в организации оздоровления и санаторно-курортного лечения согласно медицинским показаниям</w:t>
            </w:r>
          </w:p>
        </w:tc>
        <w:tc>
          <w:tcPr>
            <w:tcW w:w="3912" w:type="dxa"/>
          </w:tcPr>
          <w:p w:rsidR="00F64FE7" w:rsidRDefault="00F64FE7">
            <w:pPr>
              <w:pStyle w:val="ConsPlusNormal"/>
              <w:jc w:val="both"/>
            </w:pPr>
            <w:r>
              <w:t>Содействие в организации летнего отдыха и оздоровления.</w:t>
            </w:r>
          </w:p>
          <w:p w:rsidR="00F64FE7" w:rsidRDefault="00F64FE7">
            <w:pPr>
              <w:pStyle w:val="ConsPlusNormal"/>
              <w:jc w:val="both"/>
            </w:pPr>
            <w:r>
              <w:t>Подготовка всех необходимых документов для получения путевки на санаторно-курортное лечение.</w:t>
            </w:r>
          </w:p>
          <w:p w:rsidR="00F64FE7" w:rsidRDefault="00F64FE7">
            <w:pPr>
              <w:pStyle w:val="ConsPlusNormal"/>
              <w:jc w:val="both"/>
            </w:pPr>
            <w:r>
              <w:t>Подготовка получателя социальных услуг к отправке в санаторно-курортное лечение.</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несовершеннолетнему получателю социальной услуги летний отдых и оздоровление, а также, согласно медицинским показаниям, санаторно-курортное лечение</w:t>
            </w:r>
          </w:p>
        </w:tc>
      </w:tr>
      <w:tr w:rsidR="00F64FE7" w:rsidRPr="0090213F">
        <w:tc>
          <w:tcPr>
            <w:tcW w:w="964" w:type="dxa"/>
          </w:tcPr>
          <w:p w:rsidR="00F64FE7" w:rsidRDefault="00F64FE7">
            <w:pPr>
              <w:pStyle w:val="ConsPlusNormal"/>
            </w:pPr>
            <w:r>
              <w:t>2.5.2</w:t>
            </w:r>
          </w:p>
        </w:tc>
        <w:tc>
          <w:tcPr>
            <w:tcW w:w="2494" w:type="dxa"/>
          </w:tcPr>
          <w:p w:rsidR="00F64FE7" w:rsidRDefault="00F64FE7">
            <w:pPr>
              <w:pStyle w:val="ConsPlusNormal"/>
              <w:jc w:val="both"/>
              <w:rPr>
                <w:rFonts w:cs="Times New Roman"/>
              </w:rPr>
            </w:pPr>
            <w:r>
              <w:t xml:space="preserve">- фитотерапия </w:t>
            </w:r>
            <w:hyperlink w:anchor="P14793"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pPr>
            <w:r>
              <w:t>2.6</w:t>
            </w:r>
          </w:p>
        </w:tc>
        <w:tc>
          <w:tcPr>
            <w:tcW w:w="2494" w:type="dxa"/>
          </w:tcPr>
          <w:p w:rsidR="00F64FE7" w:rsidRDefault="00F64FE7">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Проведение занятий с родственниками получателя социальных услуг по обучению практическим навыкам общего ухода, получение родственниками социально-медицинских знаний для проведения реабилитационных мероприятий в домашних условиях, предоставление методических материалов.</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Оказание услуги должно быть проведено с учетом индивидуальных особенностей получателей услуги, характера их индивидуальности, возраста, степени ограничения возможностей, физического или психического состояния, а также степени подготовленности родственников к этим процедурам.</w:t>
            </w:r>
          </w:p>
          <w:p w:rsidR="00F64FE7" w:rsidRDefault="00F64FE7">
            <w:pPr>
              <w:pStyle w:val="ConsPlusNormal"/>
              <w:jc w:val="both"/>
            </w:pPr>
            <w:r>
              <w:t>Качество обучения должно быть оценено по степени адаптации к окружающей обстановке</w:t>
            </w:r>
          </w:p>
        </w:tc>
      </w:tr>
      <w:tr w:rsidR="00F64FE7" w:rsidRPr="0090213F">
        <w:tc>
          <w:tcPr>
            <w:tcW w:w="964" w:type="dxa"/>
          </w:tcPr>
          <w:p w:rsidR="00F64FE7" w:rsidRDefault="00F64FE7">
            <w:pPr>
              <w:pStyle w:val="ConsPlusNormal"/>
            </w:pPr>
            <w:r>
              <w:t>2.7</w:t>
            </w:r>
          </w:p>
        </w:tc>
        <w:tc>
          <w:tcPr>
            <w:tcW w:w="2494" w:type="dxa"/>
          </w:tcPr>
          <w:p w:rsidR="00F64FE7" w:rsidRDefault="00F64FE7">
            <w:pPr>
              <w:pStyle w:val="ConsPlusNormal"/>
              <w:jc w:val="both"/>
            </w:pPr>
            <w:r>
              <w:t>Консультирование по социально-медицинским вопросам (в том числе вопросам поддержания и сохранения здоровья получателя социальных услуг, проведения оздоровительных мероприятий)</w:t>
            </w:r>
          </w:p>
        </w:tc>
        <w:tc>
          <w:tcPr>
            <w:tcW w:w="3912" w:type="dxa"/>
          </w:tcPr>
          <w:p w:rsidR="00F64FE7" w:rsidRDefault="00F64FE7">
            <w:pPr>
              <w:pStyle w:val="ConsPlusNormal"/>
              <w:jc w:val="both"/>
            </w:pPr>
            <w:r>
              <w:t>Личное знакомство и установление контакта с получателем социальных услуг (родственниками получателя социальных услуг).</w:t>
            </w:r>
          </w:p>
          <w:p w:rsidR="00F64FE7" w:rsidRDefault="00F64FE7">
            <w:pPr>
              <w:pStyle w:val="ConsPlusNormal"/>
              <w:jc w:val="both"/>
            </w:pPr>
            <w:r>
              <w:t>Выявление проблем, стоящих перед получателем социальных услуг.</w:t>
            </w:r>
          </w:p>
          <w:p w:rsidR="00F64FE7" w:rsidRDefault="00F64FE7">
            <w:pPr>
              <w:pStyle w:val="ConsPlusNormal"/>
              <w:jc w:val="both"/>
            </w:pPr>
            <w:r>
              <w:t>Информирование, в активном диалоге с получателем(ями) услуг, по вопросам поддержания здоровья, здорового образа жизни, репродуктивного здоровья, планирования семьи, вынашивания ребенка, предупреждения вредных привычек, современных безопасных средств контрацепции, психосексуального развития детей, гигиены питания, жилища.</w:t>
            </w:r>
          </w:p>
          <w:p w:rsidR="00F64FE7" w:rsidRDefault="00F64FE7">
            <w:pPr>
              <w:pStyle w:val="ConsPlusNormal"/>
              <w:jc w:val="both"/>
            </w:pPr>
            <w:r>
              <w:t>Разъяснение сути проблем и подготовка рекомендаций.</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Консультирование по социально-медицинским вопросам должно обеспечивать оказание квалифицированной помощи получателям социальных услуг в правильном понимании и решении стоящих перед ними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F64FE7" w:rsidRPr="0090213F">
        <w:tc>
          <w:tcPr>
            <w:tcW w:w="964" w:type="dxa"/>
          </w:tcPr>
          <w:p w:rsidR="00F64FE7" w:rsidRDefault="00F64FE7">
            <w:pPr>
              <w:pStyle w:val="ConsPlusNormal"/>
            </w:pPr>
            <w:r>
              <w:t>2.8</w:t>
            </w:r>
          </w:p>
        </w:tc>
        <w:tc>
          <w:tcPr>
            <w:tcW w:w="2494" w:type="dxa"/>
          </w:tcPr>
          <w:p w:rsidR="00F64FE7" w:rsidRDefault="00F64FE7">
            <w:pPr>
              <w:pStyle w:val="ConsPlusNormal"/>
              <w:jc w:val="both"/>
            </w:pPr>
            <w:r>
              <w:t>Проведение мероприятий, направленных на формирование здорового образа жизни</w:t>
            </w:r>
          </w:p>
        </w:tc>
        <w:tc>
          <w:tcPr>
            <w:tcW w:w="3912" w:type="dxa"/>
          </w:tcPr>
          <w:p w:rsidR="00F64FE7" w:rsidRDefault="00F64FE7">
            <w:pPr>
              <w:pStyle w:val="ConsPlusNormal"/>
              <w:jc w:val="both"/>
            </w:pPr>
            <w:r>
              <w:t>Занятия проводятся врачами и в форме лекций, бесед с использованием видеофильмов.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проводится с целью просвещения получателей социальных услуг о сохранении и укреплении здоровья</w:t>
            </w:r>
          </w:p>
        </w:tc>
      </w:tr>
      <w:tr w:rsidR="00F64FE7" w:rsidRPr="0090213F">
        <w:tc>
          <w:tcPr>
            <w:tcW w:w="964" w:type="dxa"/>
          </w:tcPr>
          <w:p w:rsidR="00F64FE7" w:rsidRDefault="00F64FE7">
            <w:pPr>
              <w:pStyle w:val="ConsPlusNormal"/>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c>
          <w:tcPr>
            <w:tcW w:w="964" w:type="dxa"/>
          </w:tcPr>
          <w:p w:rsidR="00F64FE7" w:rsidRDefault="00F64FE7">
            <w:pPr>
              <w:pStyle w:val="ConsPlusNormal"/>
            </w:pPr>
            <w:r>
              <w:t>3.1.1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Психологическая диагностика и обследование личности дают информацию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pPr>
            <w:r>
              <w:t>3.1.2</w:t>
            </w:r>
          </w:p>
        </w:tc>
        <w:tc>
          <w:tcPr>
            <w:tcW w:w="2494" w:type="dxa"/>
          </w:tcPr>
          <w:p w:rsidR="00F64FE7" w:rsidRDefault="00F64FE7">
            <w:pPr>
              <w:pStyle w:val="ConsPlusNormal"/>
              <w:jc w:val="both"/>
            </w:pPr>
            <w:r>
              <w:t>- составление индивидуального плана социально-психологической реабилитации</w:t>
            </w:r>
          </w:p>
        </w:tc>
        <w:tc>
          <w:tcPr>
            <w:tcW w:w="3912" w:type="dxa"/>
          </w:tcPr>
          <w:p w:rsidR="00F64FE7" w:rsidRDefault="00F64FE7">
            <w:pPr>
              <w:pStyle w:val="ConsPlusNormal"/>
              <w:jc w:val="both"/>
            </w:pPr>
            <w:r>
              <w:t>Составление индивидуального плана реабилитации по результатам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1 пакет документов</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учитывается конкретная жизненная ситуация получателя социальных услуг и разработка рекомендаций по проведению коррекционных мероприятий</w:t>
            </w:r>
          </w:p>
        </w:tc>
      </w:tr>
      <w:tr w:rsidR="00F64FE7" w:rsidRPr="0090213F">
        <w:tc>
          <w:tcPr>
            <w:tcW w:w="964" w:type="dxa"/>
          </w:tcPr>
          <w:p w:rsidR="00F64FE7" w:rsidRDefault="00F64FE7">
            <w:pPr>
              <w:pStyle w:val="ConsPlusNormal"/>
            </w:pPr>
            <w:r>
              <w:t>3.1.3</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pPr>
            <w:r>
              <w:t>3.2.1</w:t>
            </w:r>
          </w:p>
        </w:tc>
        <w:tc>
          <w:tcPr>
            <w:tcW w:w="2494" w:type="dxa"/>
          </w:tcPr>
          <w:p w:rsidR="00F64FE7" w:rsidRDefault="00F64FE7">
            <w:pPr>
              <w:pStyle w:val="ConsPlusNormal"/>
              <w:jc w:val="both"/>
            </w:pPr>
            <w:r>
              <w:t>- консультация психолога</w:t>
            </w:r>
          </w:p>
        </w:tc>
        <w:tc>
          <w:tcPr>
            <w:tcW w:w="3912" w:type="dxa"/>
          </w:tcPr>
          <w:p w:rsidR="00F64FE7" w:rsidRDefault="00F64FE7">
            <w:pPr>
              <w:pStyle w:val="ConsPlusNormal"/>
              <w:jc w:val="both"/>
            </w:pPr>
            <w:r>
              <w:t>Консультирование получателей социальных услуг, родственников получателей социальных услуг проводится с целью выявления проблем, определения объема и видов предполагаемой помощи.</w:t>
            </w:r>
          </w:p>
          <w:p w:rsidR="00F64FE7" w:rsidRDefault="00F64FE7">
            <w:pPr>
              <w:pStyle w:val="ConsPlusNormal"/>
              <w:jc w:val="both"/>
            </w:pPr>
            <w:r>
              <w:t>Выявление в ходе беседы психологических проблем, стоящих перед получателем социальных услуг.</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Социально-психологическое консультирование родственников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c>
          <w:tcPr>
            <w:tcW w:w="964" w:type="dxa"/>
          </w:tcPr>
          <w:p w:rsidR="00F64FE7" w:rsidRDefault="00F64FE7">
            <w:pPr>
              <w:pStyle w:val="ConsPlusNormal"/>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pPr>
            <w:r>
              <w:t>3.3.1</w:t>
            </w:r>
          </w:p>
        </w:tc>
        <w:tc>
          <w:tcPr>
            <w:tcW w:w="2494" w:type="dxa"/>
          </w:tcPr>
          <w:p w:rsidR="00F64FE7" w:rsidRDefault="00F64FE7">
            <w:pPr>
              <w:pStyle w:val="ConsPlusNormal"/>
              <w:jc w:val="both"/>
            </w:pPr>
            <w:r>
              <w:t>- психокоррекционное занятие (индивидуальное)</w:t>
            </w:r>
          </w:p>
        </w:tc>
        <w:tc>
          <w:tcPr>
            <w:tcW w:w="3912" w:type="dxa"/>
            <w:vMerge w:val="restart"/>
          </w:tcPr>
          <w:p w:rsidR="00F64FE7" w:rsidRDefault="00F64FE7">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назначению специалиста</w:t>
            </w:r>
          </w:p>
        </w:tc>
        <w:tc>
          <w:tcPr>
            <w:tcW w:w="1020" w:type="dxa"/>
            <w:vMerge w:val="restart"/>
          </w:tcPr>
          <w:p w:rsidR="00F64FE7" w:rsidRDefault="00F64FE7">
            <w:pPr>
              <w:pStyle w:val="ConsPlusNormal"/>
              <w:jc w:val="center"/>
            </w:pPr>
            <w:r>
              <w:t>6</w:t>
            </w:r>
          </w:p>
        </w:tc>
        <w:tc>
          <w:tcPr>
            <w:tcW w:w="3912" w:type="dxa"/>
            <w:vMerge w:val="restart"/>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pPr>
            <w:r>
              <w:t>3.3.2</w:t>
            </w:r>
          </w:p>
        </w:tc>
        <w:tc>
          <w:tcPr>
            <w:tcW w:w="2494" w:type="dxa"/>
          </w:tcPr>
          <w:p w:rsidR="00F64FE7" w:rsidRDefault="00F64FE7">
            <w:pPr>
              <w:pStyle w:val="ConsPlusNormal"/>
              <w:jc w:val="both"/>
            </w:pPr>
            <w:r>
              <w:t>- психокоррекционное занятие (групповое)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pPr>
            <w:r>
              <w:t>3.4</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состоит в проведении группового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c>
          <w:tcPr>
            <w:tcW w:w="964" w:type="dxa"/>
          </w:tcPr>
          <w:p w:rsidR="00F64FE7" w:rsidRDefault="00F64FE7">
            <w:pPr>
              <w:pStyle w:val="ConsPlusNormal"/>
            </w:pPr>
            <w:r>
              <w:t>3.5</w:t>
            </w:r>
          </w:p>
        </w:tc>
        <w:tc>
          <w:tcPr>
            <w:tcW w:w="2494" w:type="dxa"/>
          </w:tcPr>
          <w:p w:rsidR="00F64FE7" w:rsidRDefault="00F64FE7">
            <w:pPr>
              <w:pStyle w:val="ConsPlusNormal"/>
              <w:jc w:val="both"/>
            </w:pPr>
            <w:r>
              <w:t>Социально-психологический патронаж</w:t>
            </w:r>
          </w:p>
        </w:tc>
        <w:tc>
          <w:tcPr>
            <w:tcW w:w="3912" w:type="dxa"/>
          </w:tcPr>
          <w:p w:rsidR="00F64FE7" w:rsidRDefault="00F64FE7">
            <w:pPr>
              <w:pStyle w:val="ConsPlusNormal"/>
              <w:jc w:val="both"/>
            </w:pPr>
            <w:r>
              <w:t>Систематическое наблюдение за получателем социальных услуг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F64FE7" w:rsidRPr="0090213F">
        <w:tc>
          <w:tcPr>
            <w:tcW w:w="964" w:type="dxa"/>
          </w:tcPr>
          <w:p w:rsidR="00F64FE7" w:rsidRDefault="00F64FE7">
            <w:pPr>
              <w:pStyle w:val="ConsPlusNormal"/>
            </w:pPr>
            <w:r>
              <w:t>3.6</w:t>
            </w:r>
          </w:p>
        </w:tc>
        <w:tc>
          <w:tcPr>
            <w:tcW w:w="2494" w:type="dxa"/>
          </w:tcPr>
          <w:p w:rsidR="00F64FE7" w:rsidRDefault="00F64FE7">
            <w:pPr>
              <w:pStyle w:val="ConsPlusNormal"/>
              <w:jc w:val="both"/>
            </w:pPr>
            <w:r>
              <w:t>Психологическая, в том числе экстренная, помощь</w:t>
            </w:r>
          </w:p>
        </w:tc>
        <w:tc>
          <w:tcPr>
            <w:tcW w:w="3912" w:type="dxa"/>
          </w:tcPr>
          <w:p w:rsidR="00F64FE7" w:rsidRDefault="00F64FE7">
            <w:pPr>
              <w:pStyle w:val="ConsPlusNormal"/>
              <w:jc w:val="both"/>
            </w:pPr>
            <w:r>
              <w:t>Выявление в ходе беседы психологических проблем, стоящих перед получателем социальных услуг (родственниками получателя социальных услуг).</w:t>
            </w:r>
          </w:p>
          <w:p w:rsidR="00F64FE7" w:rsidRDefault="00F64FE7">
            <w:pPr>
              <w:pStyle w:val="ConsPlusNormal"/>
              <w:jc w:val="both"/>
            </w:pPr>
            <w:r>
              <w:t>Проведение бесед, выслушивание, подбадривание, психологическая поддержка преодоления имеющихся трудностей.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должна обеспечивать: психологическую помощь получателю социальных услуг, содействие в мобилизации его физических, духовных, личностных, интеллектуальных ресурсов для выхода из кризисного состояния, расширении у него диапазона приемлемых средств для самостоятельного решения возникших проблем и преодоления трудностей, укреплении уверенности в себе</w:t>
            </w:r>
          </w:p>
        </w:tc>
      </w:tr>
      <w:tr w:rsidR="00F64FE7" w:rsidRPr="0090213F">
        <w:tc>
          <w:tcPr>
            <w:tcW w:w="964" w:type="dxa"/>
          </w:tcPr>
          <w:p w:rsidR="00F64FE7" w:rsidRDefault="00F64FE7">
            <w:pPr>
              <w:pStyle w:val="ConsPlusNormal"/>
            </w:pPr>
            <w:r>
              <w:t>3.7</w:t>
            </w:r>
          </w:p>
        </w:tc>
        <w:tc>
          <w:tcPr>
            <w:tcW w:w="2494" w:type="dxa"/>
          </w:tcPr>
          <w:p w:rsidR="00F64FE7" w:rsidRDefault="00F64FE7">
            <w:pPr>
              <w:pStyle w:val="ConsPlusNormal"/>
              <w:jc w:val="both"/>
            </w:pPr>
            <w:r>
              <w:t>Оказание консультационной психологической помощи анонимно, в том числе с использованием телефона доверия</w:t>
            </w:r>
          </w:p>
        </w:tc>
        <w:tc>
          <w:tcPr>
            <w:tcW w:w="3912" w:type="dxa"/>
          </w:tcPr>
          <w:p w:rsidR="00F64FE7" w:rsidRDefault="00F64FE7">
            <w:pPr>
              <w:pStyle w:val="ConsPlusNormal"/>
              <w:jc w:val="both"/>
            </w:pPr>
            <w:r>
              <w:t>Проведение бесед, выслушивание, подбадривание, психологическая поддержка родственников получателя социальных услуг анонимно, в том числе с использованием телефона доверия.</w:t>
            </w:r>
          </w:p>
          <w:p w:rsidR="00F64FE7" w:rsidRDefault="00F64FE7">
            <w:pPr>
              <w:pStyle w:val="ConsPlusNormal"/>
              <w:jc w:val="both"/>
            </w:pPr>
            <w:r>
              <w:t>Выявление в ходе беседы психологических проблем, стоящих перед получателем социальных услуг (родственниками получателя социальных услуг).</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должна обеспечивать: психологическую помощь получателю социальных услуг, содействие в мобилизации его физических, духовных, личностных, интеллектуальных ресурсов для выхода из кризисного состояния, расширении у него диапазона приемлемых средств для самостоятельного решения возникших проблем и преодоления трудностей, укреплении уверенности в себе</w:t>
            </w:r>
          </w:p>
        </w:tc>
      </w:tr>
      <w:tr w:rsidR="00F64FE7" w:rsidRPr="0090213F">
        <w:tc>
          <w:tcPr>
            <w:tcW w:w="964" w:type="dxa"/>
          </w:tcPr>
          <w:p w:rsidR="00F64FE7" w:rsidRDefault="00F64FE7">
            <w:pPr>
              <w:pStyle w:val="ConsPlusNormal"/>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pPr>
            <w:r>
              <w:t>4.1.3</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6</w:t>
            </w:r>
          </w:p>
        </w:tc>
        <w:tc>
          <w:tcPr>
            <w:tcW w:w="3912" w:type="dxa"/>
            <w:vMerge/>
          </w:tcPr>
          <w:p w:rsidR="00F64FE7" w:rsidRPr="0090213F" w:rsidRDefault="00F64FE7"/>
        </w:tc>
      </w:tr>
      <w:tr w:rsidR="00F64FE7" w:rsidRPr="0090213F">
        <w:tc>
          <w:tcPr>
            <w:tcW w:w="964" w:type="dxa"/>
          </w:tcPr>
          <w:p w:rsidR="00F64FE7" w:rsidRDefault="00F64FE7">
            <w:pPr>
              <w:pStyle w:val="ConsPlusNormal"/>
            </w:pPr>
            <w:r>
              <w:t>4.1.4</w:t>
            </w:r>
          </w:p>
        </w:tc>
        <w:tc>
          <w:tcPr>
            <w:tcW w:w="2494" w:type="dxa"/>
          </w:tcPr>
          <w:p w:rsidR="00F64FE7" w:rsidRDefault="00F64FE7">
            <w:pPr>
              <w:pStyle w:val="ConsPlusNormal"/>
              <w:jc w:val="both"/>
            </w:pPr>
            <w:r>
              <w:t>- проведение бесед и дискуссий (группа не менее 10 человек)</w:t>
            </w:r>
          </w:p>
        </w:tc>
        <w:tc>
          <w:tcPr>
            <w:tcW w:w="3912" w:type="dxa"/>
          </w:tcPr>
          <w:p w:rsidR="00F64FE7" w:rsidRDefault="00F64FE7">
            <w:pPr>
              <w:pStyle w:val="ConsPlusNormal"/>
              <w:jc w:val="both"/>
            </w:pPr>
            <w:r>
              <w:t>Предоставление получателям социальных услуг (в группах) информации, способствующей повышению их педагогической грамотности и культуры.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vMerge/>
          </w:tcPr>
          <w:p w:rsidR="00F64FE7" w:rsidRPr="0090213F" w:rsidRDefault="00F64FE7"/>
        </w:tc>
      </w:tr>
      <w:tr w:rsidR="00F64FE7" w:rsidRPr="0090213F">
        <w:tc>
          <w:tcPr>
            <w:tcW w:w="964" w:type="dxa"/>
          </w:tcPr>
          <w:p w:rsidR="00F64FE7" w:rsidRDefault="00F64FE7">
            <w:pPr>
              <w:pStyle w:val="ConsPlusNormal"/>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pPr>
            <w:r>
              <w:t>4.2.1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тестирования (диагностики)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Тестирование (диагностика) - услуга, заключающаяся в выявлении и анализе индивидуальных особенностей личности получателя социальных услуг, влияющих на отклонения в его поведении.</w:t>
            </w:r>
          </w:p>
          <w:p w:rsidR="00F64FE7" w:rsidRDefault="00F64FE7">
            <w:pPr>
              <w:pStyle w:val="ConsPlusNormal"/>
              <w:jc w:val="both"/>
            </w:pPr>
            <w:r>
              <w:t>Тестирование (диагностика)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c>
          <w:tcPr>
            <w:tcW w:w="964" w:type="dxa"/>
          </w:tcPr>
          <w:p w:rsidR="00F64FE7" w:rsidRDefault="00F64FE7">
            <w:pPr>
              <w:pStyle w:val="ConsPlusNormal"/>
            </w:pPr>
            <w:r>
              <w:t>4.2.2</w:t>
            </w:r>
          </w:p>
        </w:tc>
        <w:tc>
          <w:tcPr>
            <w:tcW w:w="2494" w:type="dxa"/>
          </w:tcPr>
          <w:p w:rsidR="00F64FE7" w:rsidRDefault="00F64FE7">
            <w:pPr>
              <w:pStyle w:val="ConsPlusNormal"/>
              <w:jc w:val="both"/>
            </w:pPr>
            <w:r>
              <w:t>- консультация педагога</w:t>
            </w:r>
          </w:p>
        </w:tc>
        <w:tc>
          <w:tcPr>
            <w:tcW w:w="3912" w:type="dxa"/>
          </w:tcPr>
          <w:p w:rsidR="00F64FE7" w:rsidRDefault="00F64FE7">
            <w:pPr>
              <w:pStyle w:val="ConsPlusNormal"/>
              <w:jc w:val="both"/>
            </w:pPr>
            <w:r>
              <w:t>Проведение индивидуальных (групповых) консультаций с участием педагога для решения социально-педагогических проблем и интерпретация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vMerge w:val="restart"/>
          </w:tcPr>
          <w:p w:rsidR="00F64FE7" w:rsidRDefault="00F64FE7">
            <w:pPr>
              <w:pStyle w:val="ConsPlusNormal"/>
              <w:jc w:val="both"/>
            </w:pPr>
            <w:r>
              <w:t>Консультация педагога (логопеда) заключается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c>
          <w:tcPr>
            <w:tcW w:w="964" w:type="dxa"/>
          </w:tcPr>
          <w:p w:rsidR="00F64FE7" w:rsidRDefault="00F64FE7">
            <w:pPr>
              <w:pStyle w:val="ConsPlusNormal"/>
            </w:pPr>
            <w:r>
              <w:t>4.2.3</w:t>
            </w:r>
          </w:p>
        </w:tc>
        <w:tc>
          <w:tcPr>
            <w:tcW w:w="2494" w:type="dxa"/>
          </w:tcPr>
          <w:p w:rsidR="00F64FE7" w:rsidRDefault="00F64FE7">
            <w:pPr>
              <w:pStyle w:val="ConsPlusNormal"/>
              <w:jc w:val="both"/>
            </w:pPr>
            <w:r>
              <w:t>- консультация логопеда</w:t>
            </w:r>
          </w:p>
        </w:tc>
        <w:tc>
          <w:tcPr>
            <w:tcW w:w="3912" w:type="dxa"/>
          </w:tcPr>
          <w:p w:rsidR="00F64FE7" w:rsidRDefault="00F64FE7">
            <w:pPr>
              <w:pStyle w:val="ConsPlusNormal"/>
              <w:jc w:val="both"/>
            </w:pPr>
            <w:r>
              <w:t>Проведение индивидуальной консультации с участием логопеда для решения социально-педагогических проблем и интерпретация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2</w:t>
            </w:r>
          </w:p>
        </w:tc>
        <w:tc>
          <w:tcPr>
            <w:tcW w:w="3912" w:type="dxa"/>
            <w:vMerge/>
          </w:tcPr>
          <w:p w:rsidR="00F64FE7" w:rsidRPr="0090213F" w:rsidRDefault="00F64FE7"/>
        </w:tc>
      </w:tr>
      <w:tr w:rsidR="00F64FE7" w:rsidRPr="0090213F">
        <w:tc>
          <w:tcPr>
            <w:tcW w:w="964" w:type="dxa"/>
          </w:tcPr>
          <w:p w:rsidR="00F64FE7" w:rsidRDefault="00F64FE7">
            <w:pPr>
              <w:pStyle w:val="ConsPlusNormal"/>
            </w:pPr>
            <w:r>
              <w:t>4.2.4</w:t>
            </w:r>
          </w:p>
        </w:tc>
        <w:tc>
          <w:tcPr>
            <w:tcW w:w="2494" w:type="dxa"/>
          </w:tcPr>
          <w:p w:rsidR="00F64FE7" w:rsidRDefault="00F64FE7">
            <w:pPr>
              <w:pStyle w:val="ConsPlusNormal"/>
              <w:jc w:val="both"/>
            </w:pPr>
            <w:r>
              <w:t>- коррекционное занятие (индивидуальное)</w:t>
            </w:r>
          </w:p>
        </w:tc>
        <w:tc>
          <w:tcPr>
            <w:tcW w:w="3912" w:type="dxa"/>
          </w:tcPr>
          <w:p w:rsidR="00F64FE7" w:rsidRDefault="00F64FE7">
            <w:pPr>
              <w:pStyle w:val="ConsPlusNormal"/>
              <w:jc w:val="both"/>
            </w:pPr>
            <w:r>
              <w:t>Проведение индивидуальных занятий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bottom w:val="nil"/>
            </w:tcBorders>
          </w:tcPr>
          <w:p w:rsidR="00F64FE7" w:rsidRDefault="00F64FE7">
            <w:pPr>
              <w:pStyle w:val="ConsPlusNormal"/>
              <w:jc w:val="both"/>
            </w:pPr>
            <w:r>
              <w:t>По необходимости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blPrEx>
          <w:tblBorders>
            <w:insideH w:val="none" w:sz="0" w:space="0" w:color="auto"/>
          </w:tblBorders>
        </w:tblPrEx>
        <w:tc>
          <w:tcPr>
            <w:tcW w:w="13606" w:type="dxa"/>
            <w:gridSpan w:val="6"/>
            <w:tcBorders>
              <w:top w:val="nil"/>
              <w:bottom w:val="nil"/>
            </w:tcBorders>
          </w:tcPr>
          <w:tbl>
            <w:tblPr>
              <w:tblW w:w="5000" w:type="pct"/>
              <w:jc w:val="center"/>
              <w:tblBorders>
                <w:left w:val="single" w:sz="24" w:space="0" w:color="CED3F1"/>
                <w:right w:val="single" w:sz="24" w:space="0" w:color="F4F3F8"/>
              </w:tblBorders>
              <w:tblLayout w:type="fixed"/>
              <w:tblCellMar>
                <w:top w:w="113" w:type="dxa"/>
                <w:left w:w="113" w:type="dxa"/>
                <w:bottom w:w="113" w:type="dxa"/>
                <w:right w:w="113" w:type="dxa"/>
              </w:tblCellMar>
              <w:tblLook w:val="0000"/>
            </w:tblPr>
            <w:tblGrid>
              <w:gridCol w:w="13422"/>
            </w:tblGrid>
            <w:tr w:rsidR="00F64FE7" w:rsidRPr="0090213F">
              <w:trPr>
                <w:jc w:val="center"/>
              </w:trPr>
              <w:tc>
                <w:tcPr>
                  <w:tcW w:w="9294" w:type="dxa"/>
                  <w:tcBorders>
                    <w:top w:val="nil"/>
                    <w:left w:val="single" w:sz="24" w:space="0" w:color="CED3F1"/>
                    <w:bottom w:val="nil"/>
                    <w:right w:val="single" w:sz="24" w:space="0" w:color="F4F3F8"/>
                  </w:tcBorders>
                  <w:shd w:val="clear" w:color="auto" w:fill="F4F3F8"/>
                </w:tcPr>
                <w:p w:rsidR="00F64FE7" w:rsidRDefault="00F64FE7">
                  <w:pPr>
                    <w:pStyle w:val="ConsPlusNormal"/>
                    <w:jc w:val="both"/>
                    <w:rPr>
                      <w:rFonts w:cs="Times New Roman"/>
                    </w:rPr>
                  </w:pPr>
                  <w:r>
                    <w:rPr>
                      <w:color w:val="392C69"/>
                    </w:rPr>
                    <w:t>КонсультантПлюс: примечание.</w:t>
                  </w:r>
                </w:p>
                <w:p w:rsidR="00F64FE7" w:rsidRDefault="00F64FE7">
                  <w:pPr>
                    <w:pStyle w:val="ConsPlusNormal"/>
                    <w:jc w:val="both"/>
                    <w:rPr>
                      <w:rFonts w:cs="Times New Roman"/>
                    </w:rPr>
                  </w:pPr>
                  <w:r>
                    <w:rPr>
                      <w:color w:val="392C69"/>
                    </w:rPr>
                    <w:t>Нумерация подпунктов дана в соответствии с официальным текстом документа.</w:t>
                  </w:r>
                </w:p>
              </w:tc>
            </w:tr>
          </w:tbl>
          <w:p w:rsidR="00F64FE7" w:rsidRPr="0090213F" w:rsidRDefault="00F64FE7"/>
        </w:tc>
      </w:tr>
      <w:tr w:rsidR="00F64FE7" w:rsidRPr="0090213F">
        <w:tblPrEx>
          <w:tblBorders>
            <w:insideH w:val="none" w:sz="0" w:space="0" w:color="auto"/>
          </w:tblBorders>
        </w:tblPrEx>
        <w:tc>
          <w:tcPr>
            <w:tcW w:w="964" w:type="dxa"/>
            <w:tcBorders>
              <w:top w:val="nil"/>
            </w:tcBorders>
          </w:tcPr>
          <w:p w:rsidR="00F64FE7" w:rsidRDefault="00F64FE7">
            <w:pPr>
              <w:pStyle w:val="ConsPlusNormal"/>
            </w:pPr>
            <w:r>
              <w:t>4.2.4</w:t>
            </w:r>
          </w:p>
        </w:tc>
        <w:tc>
          <w:tcPr>
            <w:tcW w:w="2494" w:type="dxa"/>
            <w:tcBorders>
              <w:top w:val="nil"/>
            </w:tcBorders>
          </w:tcPr>
          <w:p w:rsidR="00F64FE7" w:rsidRDefault="00F64FE7">
            <w:pPr>
              <w:pStyle w:val="ConsPlusNormal"/>
              <w:jc w:val="both"/>
            </w:pPr>
            <w:r>
              <w:t>- коррекционное занятие (групповое)</w:t>
            </w:r>
          </w:p>
        </w:tc>
        <w:tc>
          <w:tcPr>
            <w:tcW w:w="3912" w:type="dxa"/>
            <w:tcBorders>
              <w:top w:val="nil"/>
            </w:tcBorders>
          </w:tcPr>
          <w:p w:rsidR="00F64FE7" w:rsidRDefault="00F64FE7">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Borders>
              <w:top w:val="nil"/>
            </w:tcBorders>
          </w:tcPr>
          <w:p w:rsidR="00F64FE7" w:rsidRDefault="00F64FE7">
            <w:pPr>
              <w:pStyle w:val="ConsPlusNormal"/>
              <w:jc w:val="both"/>
            </w:pPr>
          </w:p>
        </w:tc>
        <w:tc>
          <w:tcPr>
            <w:tcW w:w="1020" w:type="dxa"/>
            <w:tcBorders>
              <w:top w:val="nil"/>
            </w:tcBorders>
          </w:tcPr>
          <w:p w:rsidR="00F64FE7" w:rsidRDefault="00F64FE7">
            <w:pPr>
              <w:pStyle w:val="ConsPlusNormal"/>
              <w:jc w:val="both"/>
            </w:pPr>
          </w:p>
        </w:tc>
        <w:tc>
          <w:tcPr>
            <w:tcW w:w="3912" w:type="dxa"/>
            <w:tcBorders>
              <w:top w:val="nil"/>
            </w:tcBorders>
          </w:tcPr>
          <w:p w:rsidR="00F64FE7" w:rsidRDefault="00F64FE7">
            <w:pPr>
              <w:pStyle w:val="ConsPlusNormal"/>
              <w:jc w:val="both"/>
            </w:pPr>
          </w:p>
        </w:tc>
      </w:tr>
      <w:tr w:rsidR="00F64FE7" w:rsidRPr="0090213F">
        <w:tc>
          <w:tcPr>
            <w:tcW w:w="964" w:type="dxa"/>
          </w:tcPr>
          <w:p w:rsidR="00F64FE7" w:rsidRDefault="00F64FE7">
            <w:pPr>
              <w:pStyle w:val="ConsPlusNormal"/>
            </w:pPr>
            <w:r>
              <w:t>4.2.5</w:t>
            </w:r>
          </w:p>
        </w:tc>
        <w:tc>
          <w:tcPr>
            <w:tcW w:w="2494" w:type="dxa"/>
          </w:tcPr>
          <w:p w:rsidR="00F64FE7" w:rsidRDefault="00F64FE7">
            <w:pPr>
              <w:pStyle w:val="ConsPlusNormal"/>
              <w:jc w:val="both"/>
            </w:pPr>
            <w:r>
              <w:t>- занятие с логопедом (групповое)</w:t>
            </w:r>
          </w:p>
        </w:tc>
        <w:tc>
          <w:tcPr>
            <w:tcW w:w="3912" w:type="dxa"/>
            <w:vMerge w:val="restart"/>
          </w:tcPr>
          <w:p w:rsidR="00F64FE7" w:rsidRDefault="00F64FE7">
            <w:pPr>
              <w:pStyle w:val="ConsPlusNormal"/>
              <w:jc w:val="both"/>
            </w:pPr>
            <w:r>
              <w:t>Проведение групповых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vMerge w:val="restart"/>
          </w:tcPr>
          <w:p w:rsidR="00F64FE7" w:rsidRDefault="00F64FE7">
            <w:pPr>
              <w:pStyle w:val="ConsPlusNormal"/>
              <w:jc w:val="both"/>
            </w:pPr>
            <w:r>
              <w:t>По необходимости</w:t>
            </w:r>
          </w:p>
        </w:tc>
        <w:tc>
          <w:tcPr>
            <w:tcW w:w="1020" w:type="dxa"/>
            <w:vMerge w:val="restart"/>
          </w:tcPr>
          <w:p w:rsidR="00F64FE7" w:rsidRDefault="00F64FE7">
            <w:pPr>
              <w:pStyle w:val="ConsPlusNormal"/>
              <w:jc w:val="center"/>
            </w:pPr>
            <w:r>
              <w:t>6</w:t>
            </w:r>
          </w:p>
        </w:tc>
        <w:tc>
          <w:tcPr>
            <w:tcW w:w="3912" w:type="dxa"/>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pPr>
            <w:r>
              <w:t>4.2.6</w:t>
            </w:r>
          </w:p>
        </w:tc>
        <w:tc>
          <w:tcPr>
            <w:tcW w:w="2494" w:type="dxa"/>
          </w:tcPr>
          <w:p w:rsidR="00F64FE7" w:rsidRDefault="00F64FE7">
            <w:pPr>
              <w:pStyle w:val="ConsPlusNormal"/>
              <w:jc w:val="both"/>
            </w:pPr>
            <w:r>
              <w:t>- занятие с логопедом (индивидуальное)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pPr>
            <w:r>
              <w:t>4.2.7</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pPr>
            <w:r>
              <w:t>4.2.8</w:t>
            </w:r>
          </w:p>
        </w:tc>
        <w:tc>
          <w:tcPr>
            <w:tcW w:w="2494" w:type="dxa"/>
          </w:tcPr>
          <w:p w:rsidR="00F64FE7" w:rsidRDefault="00F64FE7">
            <w:pPr>
              <w:pStyle w:val="ConsPlusNormal"/>
              <w:jc w:val="both"/>
            </w:pPr>
            <w:r>
              <w:t>- музыкальное занятие (групповое)</w:t>
            </w:r>
          </w:p>
        </w:tc>
        <w:tc>
          <w:tcPr>
            <w:tcW w:w="3912" w:type="dxa"/>
            <w:vMerge w:val="restart"/>
          </w:tcPr>
          <w:p w:rsidR="00F64FE7" w:rsidRDefault="00F64FE7">
            <w:pPr>
              <w:pStyle w:val="ConsPlusNormal"/>
              <w:jc w:val="both"/>
            </w:pPr>
            <w:r>
              <w:t>Проведение групповых (индивидуальных) музыкальных занятий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6</w:t>
            </w:r>
          </w:p>
        </w:tc>
        <w:tc>
          <w:tcPr>
            <w:tcW w:w="3912" w:type="dxa"/>
            <w:vMerge w:val="restart"/>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pPr>
            <w:r>
              <w:t>4.2.9</w:t>
            </w:r>
          </w:p>
        </w:tc>
        <w:tc>
          <w:tcPr>
            <w:tcW w:w="2494" w:type="dxa"/>
          </w:tcPr>
          <w:p w:rsidR="00F64FE7" w:rsidRDefault="00F64FE7">
            <w:pPr>
              <w:pStyle w:val="ConsPlusNormal"/>
              <w:jc w:val="both"/>
            </w:pPr>
            <w:r>
              <w:t>- музыкальное занятие (музыкотерапия)</w:t>
            </w:r>
          </w:p>
        </w:tc>
        <w:tc>
          <w:tcPr>
            <w:tcW w:w="3912" w:type="dxa"/>
            <w:vMerge/>
          </w:tcPr>
          <w:p w:rsidR="00F64FE7" w:rsidRPr="0090213F" w:rsidRDefault="00F64FE7"/>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6</w:t>
            </w:r>
          </w:p>
        </w:tc>
        <w:tc>
          <w:tcPr>
            <w:tcW w:w="3912" w:type="dxa"/>
            <w:vMerge/>
          </w:tcPr>
          <w:p w:rsidR="00F64FE7" w:rsidRPr="0090213F" w:rsidRDefault="00F64FE7"/>
        </w:tc>
      </w:tr>
      <w:tr w:rsidR="00F64FE7" w:rsidRPr="0090213F">
        <w:tc>
          <w:tcPr>
            <w:tcW w:w="964" w:type="dxa"/>
          </w:tcPr>
          <w:p w:rsidR="00F64FE7" w:rsidRDefault="00F64FE7">
            <w:pPr>
              <w:pStyle w:val="ConsPlusNormal"/>
            </w:pPr>
            <w:r>
              <w:t>4.3</w:t>
            </w:r>
          </w:p>
        </w:tc>
        <w:tc>
          <w:tcPr>
            <w:tcW w:w="2494" w:type="dxa"/>
          </w:tcPr>
          <w:p w:rsidR="00F64FE7" w:rsidRDefault="00F64FE7">
            <w:pPr>
              <w:pStyle w:val="ConsPlusNormal"/>
              <w:jc w:val="both"/>
            </w:pPr>
            <w:r>
              <w:t>Социально-педагогический патронаж</w:t>
            </w:r>
          </w:p>
        </w:tc>
        <w:tc>
          <w:tcPr>
            <w:tcW w:w="3912" w:type="dxa"/>
          </w:tcPr>
          <w:p w:rsidR="00F64FE7" w:rsidRDefault="00F64FE7">
            <w:pPr>
              <w:pStyle w:val="ConsPlusNormal"/>
              <w:jc w:val="both"/>
            </w:pPr>
            <w:r>
              <w:t>Посещение получателя социальных услуг в соответствии с планом-графиком посещений; определение необходимости предоставления получателю социальных услуг социально-педагогических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заключается в систематическом наблюдении за получателем социальных услуг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ему при необходимости социально-педагогической помощи</w:t>
            </w:r>
          </w:p>
        </w:tc>
      </w:tr>
      <w:tr w:rsidR="00F64FE7" w:rsidRPr="0090213F">
        <w:tc>
          <w:tcPr>
            <w:tcW w:w="964" w:type="dxa"/>
          </w:tcPr>
          <w:p w:rsidR="00F64FE7" w:rsidRDefault="00F64FE7">
            <w:pPr>
              <w:pStyle w:val="ConsPlusNormal"/>
            </w:pPr>
            <w:r>
              <w:t>4.4</w:t>
            </w:r>
          </w:p>
        </w:tc>
        <w:tc>
          <w:tcPr>
            <w:tcW w:w="2494" w:type="dxa"/>
          </w:tcPr>
          <w:p w:rsidR="00F64FE7" w:rsidRDefault="00F64FE7">
            <w:pPr>
              <w:pStyle w:val="ConsPlusNormal"/>
              <w:jc w:val="both"/>
            </w:pPr>
            <w:r>
              <w:t>Содействие в восстановлении утраченных контактов и связей с семьей, внутри семьи</w:t>
            </w:r>
          </w:p>
        </w:tc>
        <w:tc>
          <w:tcPr>
            <w:tcW w:w="3912" w:type="dxa"/>
          </w:tcPr>
          <w:p w:rsidR="00F64FE7" w:rsidRDefault="00F64FE7">
            <w:pPr>
              <w:pStyle w:val="ConsPlusNormal"/>
              <w:jc w:val="both"/>
            </w:pPr>
            <w:r>
              <w:t>Личное знакомство и установление контакта с ближним окружением получателя социальных услуг.</w:t>
            </w:r>
          </w:p>
          <w:p w:rsidR="00F64FE7" w:rsidRDefault="00F64FE7">
            <w:pPr>
              <w:pStyle w:val="ConsPlusNormal"/>
              <w:jc w:val="both"/>
            </w:pPr>
            <w:r>
              <w:t>Выявление проблем, стоящих перед родственниками и получателем социальных услуг, оказание помощи в формулировании запроса, оформление писем, обращений в различные организации.</w:t>
            </w:r>
          </w:p>
          <w:p w:rsidR="00F64FE7" w:rsidRDefault="00F64FE7">
            <w:pPr>
              <w:pStyle w:val="ConsPlusNormal"/>
              <w:jc w:val="both"/>
            </w:pPr>
            <w:r>
              <w:t>Разъяснение сути проблем и определение возможных путей их решения.</w:t>
            </w:r>
          </w:p>
          <w:p w:rsidR="00F64FE7" w:rsidRDefault="00F64FE7">
            <w:pPr>
              <w:pStyle w:val="ConsPlusNormal"/>
              <w:jc w:val="both"/>
            </w:pPr>
            <w:r>
              <w:t>Определение реакции на имеющиеся проблемы и уровня мотивации к их преодолению.</w:t>
            </w:r>
          </w:p>
          <w:p w:rsidR="00F64FE7" w:rsidRDefault="00F64FE7">
            <w:pPr>
              <w:pStyle w:val="ConsPlusNormal"/>
              <w:jc w:val="both"/>
            </w:pPr>
            <w:r>
              <w:t>Разработка рекомендаций по решению стоящих перед ними проблем.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F64FE7" w:rsidRPr="0090213F">
        <w:tc>
          <w:tcPr>
            <w:tcW w:w="964" w:type="dxa"/>
          </w:tcPr>
          <w:p w:rsidR="00F64FE7" w:rsidRDefault="00F64FE7">
            <w:pPr>
              <w:pStyle w:val="ConsPlusNormal"/>
            </w:pPr>
            <w:r>
              <w:t>4.5</w:t>
            </w:r>
          </w:p>
        </w:tc>
        <w:tc>
          <w:tcPr>
            <w:tcW w:w="2494" w:type="dxa"/>
          </w:tcPr>
          <w:p w:rsidR="00F64FE7" w:rsidRDefault="00F64FE7">
            <w:pPr>
              <w:pStyle w:val="ConsPlusNormal"/>
              <w:jc w:val="both"/>
            </w:pPr>
            <w:r>
              <w:t>Организация помощи родителям или законным представителям детей-инвалидов, воспитываемых дома, в обучении таких детей навыкам самообслуживания, общения и контроля, направленным на развитие личности</w:t>
            </w:r>
          </w:p>
        </w:tc>
        <w:tc>
          <w:tcPr>
            <w:tcW w:w="3912" w:type="dxa"/>
          </w:tcPr>
          <w:p w:rsidR="00F64FE7" w:rsidRDefault="00F64FE7">
            <w:pPr>
              <w:pStyle w:val="ConsPlusNormal"/>
              <w:jc w:val="both"/>
            </w:pPr>
            <w:r>
              <w:t>Проведение индивидуальных занятий с родителями (законными представителями) детей-инвалидов, воспитываемых дома, в обучении таких детей с учетом индивидуальных особенностей детей, характера их индивидуальности, степени ограничения возможностей, физического или психического состояния детей, а также степени подготовленности родителей (законных представителей).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Обучение детей-инвалидов навыкам самообслуживания, поведения в быту и общественных местах, самоконтролю, навыкам общения и другим формам жизнедеятельности должно обеспечивать формирование ребенка как личность самостоятельную, способную обслужить себя в бытовых условиях.</w:t>
            </w:r>
          </w:p>
          <w:p w:rsidR="00F64FE7" w:rsidRDefault="00F64FE7">
            <w:pPr>
              <w:pStyle w:val="ConsPlusNormal"/>
              <w:jc w:val="both"/>
            </w:pPr>
            <w:r>
              <w:t>Качество обучения должно быть оценено по степени восстановления физических или умственных возможностей детей и их адаптации к окружающей обстановке</w:t>
            </w:r>
          </w:p>
        </w:tc>
      </w:tr>
      <w:tr w:rsidR="00F64FE7" w:rsidRPr="0090213F">
        <w:tc>
          <w:tcPr>
            <w:tcW w:w="964" w:type="dxa"/>
          </w:tcPr>
          <w:p w:rsidR="00F64FE7" w:rsidRDefault="00F64FE7">
            <w:pPr>
              <w:pStyle w:val="ConsPlusNormal"/>
            </w:pPr>
            <w:r>
              <w:t>4.6</w:t>
            </w:r>
          </w:p>
        </w:tc>
        <w:tc>
          <w:tcPr>
            <w:tcW w:w="2494" w:type="dxa"/>
          </w:tcPr>
          <w:p w:rsidR="00F64FE7" w:rsidRDefault="00F64FE7">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Pr>
          <w:p w:rsidR="00F64FE7" w:rsidRDefault="00F64FE7">
            <w:pPr>
              <w:pStyle w:val="ConsPlusNormal"/>
              <w:jc w:val="both"/>
            </w:pPr>
            <w:r>
              <w:t>Установление эмоционально-содержательного контакта, оказание личностно-психологической поддержки.</w:t>
            </w:r>
          </w:p>
          <w:p w:rsidR="00F64FE7" w:rsidRDefault="00F64FE7">
            <w:pPr>
              <w:pStyle w:val="ConsPlusNormal"/>
              <w:jc w:val="both"/>
            </w:pPr>
            <w:r>
              <w:t>Обсуждение особенностей развития, поведения ребенка, наблюдение за ребенком.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Получение навыков по уходу за ребенком, воспитания и развития детей и подростков, детской психологии, педагогике, развивающим играм, предупреждение и преодоление педагогических ошибок</w:t>
            </w:r>
          </w:p>
        </w:tc>
      </w:tr>
      <w:tr w:rsidR="00F64FE7" w:rsidRPr="0090213F">
        <w:tc>
          <w:tcPr>
            <w:tcW w:w="964" w:type="dxa"/>
          </w:tcPr>
          <w:p w:rsidR="00F64FE7" w:rsidRDefault="00F64FE7">
            <w:pPr>
              <w:pStyle w:val="ConsPlusNormal"/>
            </w:pPr>
            <w:r>
              <w:t>4.7</w:t>
            </w:r>
          </w:p>
        </w:tc>
        <w:tc>
          <w:tcPr>
            <w:tcW w:w="2494" w:type="dxa"/>
          </w:tcPr>
          <w:p w:rsidR="00F64FE7" w:rsidRDefault="00F64FE7">
            <w:pPr>
              <w:pStyle w:val="ConsPlusNormal"/>
              <w:jc w:val="both"/>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F64FE7" w:rsidRDefault="00F64FE7">
            <w:pPr>
              <w:pStyle w:val="ConsPlusNormal"/>
              <w:jc w:val="both"/>
            </w:pPr>
            <w:r>
              <w:t>Создание условий и проведение учебных занятий по школьной программе, специальной программе, оказание помощи выполнения домашнего задания, осуществление контроля обучения, подготовка и направление документов в медико-педагогическую комиссию.</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дезадаптации, уровня знаний, физического и психического состояния. 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дезадаптации, уровня знаний, физического и психического состояния</w:t>
            </w:r>
          </w:p>
        </w:tc>
      </w:tr>
      <w:tr w:rsidR="00F64FE7" w:rsidRPr="0090213F">
        <w:tc>
          <w:tcPr>
            <w:tcW w:w="964" w:type="dxa"/>
          </w:tcPr>
          <w:p w:rsidR="00F64FE7" w:rsidRDefault="00F64FE7">
            <w:pPr>
              <w:pStyle w:val="ConsPlusNormal"/>
            </w:pPr>
            <w:r>
              <w:t>4.8</w:t>
            </w:r>
          </w:p>
        </w:tc>
        <w:tc>
          <w:tcPr>
            <w:tcW w:w="2494" w:type="dxa"/>
          </w:tcPr>
          <w:p w:rsidR="00F64FE7" w:rsidRDefault="00F64FE7">
            <w:pPr>
              <w:pStyle w:val="ConsPlusNormal"/>
              <w:jc w:val="both"/>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F64FE7" w:rsidRDefault="00F64FE7">
            <w:pPr>
              <w:pStyle w:val="ConsPlusNormal"/>
              <w:jc w:val="both"/>
            </w:pPr>
            <w:r>
              <w:t>Проведение занятий с родственниками получателя социальных услуг по обучению практическим навыкам общего ухода, обучению с их помощью передвижению, ориентации в пространстве и др.</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услуги должно быть проведено с учетом индивидуальных особенностей получателей услуги, характера их индивидуальности, степени ограничения возможностей, физического или психического состояния, а также степени подготовленности родственников к этим процедурам.</w:t>
            </w:r>
          </w:p>
          <w:p w:rsidR="00F64FE7" w:rsidRDefault="00F64FE7">
            <w:pPr>
              <w:pStyle w:val="ConsPlusNormal"/>
              <w:jc w:val="both"/>
            </w:pPr>
            <w:r>
              <w:t>Качество обучения должно быть оценено по степени восстановления физических или умственных возможностей получателей социальных услуг и их адаптации к окружающей обстановке</w:t>
            </w:r>
          </w:p>
        </w:tc>
      </w:tr>
      <w:tr w:rsidR="00F64FE7" w:rsidRPr="0090213F">
        <w:tc>
          <w:tcPr>
            <w:tcW w:w="964" w:type="dxa"/>
          </w:tcPr>
          <w:p w:rsidR="00F64FE7" w:rsidRDefault="00F64FE7">
            <w:pPr>
              <w:pStyle w:val="ConsPlusNormal"/>
            </w:pPr>
            <w:r>
              <w:t>4.9</w:t>
            </w:r>
          </w:p>
        </w:tc>
        <w:tc>
          <w:tcPr>
            <w:tcW w:w="2494" w:type="dxa"/>
          </w:tcPr>
          <w:p w:rsidR="00F64FE7" w:rsidRDefault="00F64FE7">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Pr>
          <w:p w:rsidR="00F64FE7" w:rsidRDefault="00F64FE7">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Обучение основам домоводства должно быть наглядным и эффективным, в результате его получатели социальных услуг должны в полном объеме освоить такие бытовые процедуры, как приготовление пищи, мелкий ремонт одежды, уход за квартирой и т.п.</w:t>
            </w:r>
          </w:p>
        </w:tc>
      </w:tr>
      <w:tr w:rsidR="00F64FE7" w:rsidRPr="0090213F">
        <w:tc>
          <w:tcPr>
            <w:tcW w:w="964" w:type="dxa"/>
          </w:tcPr>
          <w:p w:rsidR="00F64FE7" w:rsidRDefault="00F64FE7">
            <w:pPr>
              <w:pStyle w:val="ConsPlusNormal"/>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blPrEx>
          <w:tblBorders>
            <w:insideH w:val="none" w:sz="0" w:space="0" w:color="auto"/>
          </w:tblBorders>
        </w:tblPrEx>
        <w:tc>
          <w:tcPr>
            <w:tcW w:w="13606" w:type="dxa"/>
            <w:gridSpan w:val="6"/>
            <w:tcBorders>
              <w:bottom w:val="nil"/>
            </w:tcBorders>
          </w:tcPr>
          <w:tbl>
            <w:tblPr>
              <w:tblW w:w="5000" w:type="pct"/>
              <w:jc w:val="center"/>
              <w:tblBorders>
                <w:left w:val="single" w:sz="24" w:space="0" w:color="CED3F1"/>
                <w:right w:val="single" w:sz="24" w:space="0" w:color="F4F3F8"/>
              </w:tblBorders>
              <w:tblLayout w:type="fixed"/>
              <w:tblCellMar>
                <w:top w:w="113" w:type="dxa"/>
                <w:left w:w="113" w:type="dxa"/>
                <w:bottom w:w="113" w:type="dxa"/>
                <w:right w:w="113" w:type="dxa"/>
              </w:tblCellMar>
              <w:tblLook w:val="0000"/>
            </w:tblPr>
            <w:tblGrid>
              <w:gridCol w:w="13422"/>
            </w:tblGrid>
            <w:tr w:rsidR="00F64FE7" w:rsidRPr="0090213F">
              <w:trPr>
                <w:jc w:val="center"/>
              </w:trPr>
              <w:tc>
                <w:tcPr>
                  <w:tcW w:w="9294" w:type="dxa"/>
                  <w:tcBorders>
                    <w:top w:val="nil"/>
                    <w:left w:val="single" w:sz="24" w:space="0" w:color="CED3F1"/>
                    <w:bottom w:val="nil"/>
                    <w:right w:val="single" w:sz="24" w:space="0" w:color="F4F3F8"/>
                  </w:tcBorders>
                  <w:shd w:val="clear" w:color="auto" w:fill="F4F3F8"/>
                </w:tcPr>
                <w:p w:rsidR="00F64FE7" w:rsidRDefault="00F64FE7">
                  <w:pPr>
                    <w:pStyle w:val="ConsPlusNormal"/>
                    <w:jc w:val="both"/>
                    <w:rPr>
                      <w:rFonts w:cs="Times New Roman"/>
                    </w:rPr>
                  </w:pPr>
                  <w:r>
                    <w:rPr>
                      <w:color w:val="392C69"/>
                    </w:rPr>
                    <w:t>КонсультантПлюс: примечание.</w:t>
                  </w:r>
                </w:p>
                <w:p w:rsidR="00F64FE7" w:rsidRDefault="00F64FE7">
                  <w:pPr>
                    <w:pStyle w:val="ConsPlusNormal"/>
                    <w:jc w:val="both"/>
                    <w:rPr>
                      <w:rFonts w:cs="Times New Roman"/>
                    </w:rPr>
                  </w:pPr>
                  <w:r>
                    <w:rPr>
                      <w:color w:val="392C69"/>
                    </w:rPr>
                    <w:t>Нумерация подпунктов дана в соответствии с официальным текстом документа.</w:t>
                  </w:r>
                </w:p>
              </w:tc>
            </w:tr>
          </w:tbl>
          <w:p w:rsidR="00F64FE7" w:rsidRPr="0090213F" w:rsidRDefault="00F64FE7"/>
        </w:tc>
      </w:tr>
      <w:tr w:rsidR="00F64FE7" w:rsidRPr="0090213F">
        <w:tblPrEx>
          <w:tblBorders>
            <w:insideH w:val="none" w:sz="0" w:space="0" w:color="auto"/>
          </w:tblBorders>
        </w:tblPrEx>
        <w:tc>
          <w:tcPr>
            <w:tcW w:w="964" w:type="dxa"/>
            <w:tcBorders>
              <w:top w:val="nil"/>
            </w:tcBorders>
          </w:tcPr>
          <w:p w:rsidR="00F64FE7" w:rsidRDefault="00F64FE7">
            <w:pPr>
              <w:pStyle w:val="ConsPlusNormal"/>
            </w:pPr>
            <w:r>
              <w:t>5.1.1</w:t>
            </w:r>
          </w:p>
        </w:tc>
        <w:tc>
          <w:tcPr>
            <w:tcW w:w="2494" w:type="dxa"/>
            <w:tcBorders>
              <w:top w:val="nil"/>
            </w:tcBorders>
          </w:tcPr>
          <w:p w:rsidR="00F64FE7" w:rsidRDefault="00F64FE7">
            <w:pPr>
              <w:pStyle w:val="ConsPlusNormal"/>
              <w:jc w:val="both"/>
            </w:pPr>
            <w:r>
              <w:t>Организация помощи в получении образования, в том числе профессионального образования, инвалидами (детьми-инвалидами) в соответствии с их способностями</w:t>
            </w:r>
          </w:p>
        </w:tc>
        <w:tc>
          <w:tcPr>
            <w:tcW w:w="3912" w:type="dxa"/>
            <w:tcBorders>
              <w:top w:val="nil"/>
            </w:tcBorders>
          </w:tcPr>
          <w:p w:rsidR="00F64FE7" w:rsidRDefault="00F64FE7">
            <w:pPr>
              <w:pStyle w:val="ConsPlusNormal"/>
              <w:jc w:val="both"/>
            </w:pPr>
            <w:r>
              <w:t>Осуществление взаимодействия с образовательными организациями (учебными центрами) по вопросам получения образования или обучения получателя социальных услуг и предоставление ему необходимых документов.</w:t>
            </w:r>
          </w:p>
          <w:p w:rsidR="00F64FE7" w:rsidRDefault="00F64FE7">
            <w:pPr>
              <w:pStyle w:val="ConsPlusNormal"/>
              <w:jc w:val="both"/>
            </w:pPr>
            <w:r>
              <w:t>1 услуга - 1 раз</w:t>
            </w:r>
          </w:p>
        </w:tc>
        <w:tc>
          <w:tcPr>
            <w:tcW w:w="1304" w:type="dxa"/>
            <w:tcBorders>
              <w:top w:val="nil"/>
            </w:tcBorders>
          </w:tcPr>
          <w:p w:rsidR="00F64FE7" w:rsidRDefault="00F64FE7">
            <w:pPr>
              <w:pStyle w:val="ConsPlusNormal"/>
              <w:jc w:val="both"/>
            </w:pPr>
            <w:r>
              <w:t>По необходимости</w:t>
            </w:r>
          </w:p>
        </w:tc>
        <w:tc>
          <w:tcPr>
            <w:tcW w:w="1020" w:type="dxa"/>
            <w:tcBorders>
              <w:top w:val="nil"/>
            </w:tcBorders>
          </w:tcPr>
          <w:p w:rsidR="00F64FE7" w:rsidRDefault="00F64FE7">
            <w:pPr>
              <w:pStyle w:val="ConsPlusNormal"/>
              <w:jc w:val="center"/>
            </w:pPr>
            <w:r>
              <w:t>1</w:t>
            </w:r>
          </w:p>
        </w:tc>
        <w:tc>
          <w:tcPr>
            <w:tcW w:w="3912" w:type="dxa"/>
            <w:tcBorders>
              <w:top w:val="nil"/>
            </w:tcBorders>
          </w:tcPr>
          <w:p w:rsidR="00F64FE7" w:rsidRDefault="00F64FE7">
            <w:pPr>
              <w:pStyle w:val="ConsPlusNormal"/>
              <w:jc w:val="both"/>
            </w:pPr>
            <w:r>
              <w:t>Организация помощи в получении образования и (или) квалификации инвалидами в соответствии с их способностями должна заключаться в создании системы непрерывного образования, включающей учреждения начального, среднего и высшего профессионального образования с учетом физических возможностей и умственных способностей получателей социальных услуг</w:t>
            </w:r>
          </w:p>
        </w:tc>
      </w:tr>
      <w:tr w:rsidR="00F64FE7" w:rsidRPr="0090213F">
        <w:tc>
          <w:tcPr>
            <w:tcW w:w="964" w:type="dxa"/>
          </w:tcPr>
          <w:p w:rsidR="00F64FE7" w:rsidRDefault="00F64FE7">
            <w:pPr>
              <w:pStyle w:val="ConsPlusNormal"/>
            </w:pPr>
            <w:r>
              <w:t>5.2</w:t>
            </w:r>
          </w:p>
        </w:tc>
        <w:tc>
          <w:tcPr>
            <w:tcW w:w="12642" w:type="dxa"/>
            <w:gridSpan w:val="5"/>
          </w:tcPr>
          <w:p w:rsidR="00F64FE7" w:rsidRDefault="00F64FE7">
            <w:pPr>
              <w:pStyle w:val="ConsPlusNormal"/>
              <w:jc w:val="both"/>
            </w:pPr>
            <w:r>
              <w:t>Оказание помощи в трудоустройстве:</w:t>
            </w:r>
          </w:p>
        </w:tc>
      </w:tr>
      <w:tr w:rsidR="00F64FE7" w:rsidRPr="0090213F">
        <w:tc>
          <w:tcPr>
            <w:tcW w:w="964" w:type="dxa"/>
          </w:tcPr>
          <w:p w:rsidR="00F64FE7" w:rsidRDefault="00F64FE7">
            <w:pPr>
              <w:pStyle w:val="ConsPlusNormal"/>
            </w:pPr>
            <w:r>
              <w:t>5.2.1</w:t>
            </w:r>
          </w:p>
        </w:tc>
        <w:tc>
          <w:tcPr>
            <w:tcW w:w="2494" w:type="dxa"/>
          </w:tcPr>
          <w:p w:rsidR="00F64FE7" w:rsidRDefault="00F64FE7">
            <w:pPr>
              <w:pStyle w:val="ConsPlusNormal"/>
              <w:jc w:val="both"/>
            </w:pPr>
            <w:r>
              <w:t>- предоставление информации</w:t>
            </w:r>
          </w:p>
        </w:tc>
        <w:tc>
          <w:tcPr>
            <w:tcW w:w="3912" w:type="dxa"/>
          </w:tcPr>
          <w:p w:rsidR="00F64FE7" w:rsidRDefault="00F64FE7">
            <w:pPr>
              <w:pStyle w:val="ConsPlusNormal"/>
              <w:jc w:val="both"/>
            </w:pPr>
            <w:r>
              <w:t>Предоставление информации для поиска, выбора места и характера работы, устройство на курсы переподготовки через службы занятости.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Содействие в решении вопросов занятости, подготовки и переподготовки через государственные службы занятости населения, предоставление объективной информации о размещении государственных служб занятости населения по месту проживания получателя социальных услуг посредством предоставления справочной информации по вопросам трудоустройства</w:t>
            </w:r>
          </w:p>
        </w:tc>
      </w:tr>
      <w:tr w:rsidR="00F64FE7" w:rsidRPr="0090213F">
        <w:tc>
          <w:tcPr>
            <w:tcW w:w="964" w:type="dxa"/>
          </w:tcPr>
          <w:p w:rsidR="00F64FE7" w:rsidRDefault="00F64FE7">
            <w:pPr>
              <w:pStyle w:val="ConsPlusNormal"/>
            </w:pPr>
            <w:r>
              <w:t>5.2.2</w:t>
            </w:r>
          </w:p>
        </w:tc>
        <w:tc>
          <w:tcPr>
            <w:tcW w:w="2494" w:type="dxa"/>
          </w:tcPr>
          <w:p w:rsidR="00F64FE7" w:rsidRDefault="00F64FE7">
            <w:pPr>
              <w:pStyle w:val="ConsPlusNormal"/>
              <w:jc w:val="both"/>
            </w:pPr>
            <w:r>
              <w:t>- содействие во временном или постоянном трудоустройстве</w:t>
            </w:r>
          </w:p>
        </w:tc>
        <w:tc>
          <w:tcPr>
            <w:tcW w:w="3912" w:type="dxa"/>
          </w:tcPr>
          <w:p w:rsidR="00F64FE7" w:rsidRDefault="00F64FE7">
            <w:pPr>
              <w:pStyle w:val="ConsPlusNormal"/>
              <w:jc w:val="both"/>
            </w:pPr>
            <w:r>
              <w:t>Оказание помощи в трудоустройстве должно заключаться в оказании помощи в поиске и выборе места и характера работы (временной или сезонной, с сокращенным рабочим днем), организации общественных работ, содействии на курсы переподготовки через службы занятости и т.д.</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Содействие в решении вопросов трудоустройства должно заключаться в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 постановке на учет в государственных службах занятости</w:t>
            </w:r>
          </w:p>
        </w:tc>
      </w:tr>
      <w:tr w:rsidR="00F64FE7" w:rsidRPr="0090213F">
        <w:tc>
          <w:tcPr>
            <w:tcW w:w="964" w:type="dxa"/>
          </w:tcPr>
          <w:p w:rsidR="00F64FE7" w:rsidRDefault="00F64FE7">
            <w:pPr>
              <w:pStyle w:val="ConsPlusNormal"/>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pPr>
            <w:r>
              <w:t>6.1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Предоставление информации, рекомендаций по социально-правовым вопросам, в том числе по вопросам, связанным с правом граждан на социальное обслуживание в организациях социального обслуживания, о конкретных действиях, необходимых для решения социально-правовых вопросов.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организации необходимых документов, личное обращение в указанные организации,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pPr>
            <w:r>
              <w:t>6.2</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постановку на регистрационный учет), в вопросах, связанных с пенсионным обеспечением, в получении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pPr>
            <w:r>
              <w:t>6.3</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pPr>
            <w:r>
              <w:t>6.3.1</w:t>
            </w:r>
          </w:p>
        </w:tc>
        <w:tc>
          <w:tcPr>
            <w:tcW w:w="2494" w:type="dxa"/>
          </w:tcPr>
          <w:p w:rsidR="00F64FE7" w:rsidRDefault="00F64FE7">
            <w:pPr>
              <w:pStyle w:val="ConsPlusNormal"/>
              <w:jc w:val="both"/>
            </w:pPr>
            <w:r>
              <w:t>- обеспечение представительства для защиты прав и интересов в суде</w:t>
            </w:r>
          </w:p>
        </w:tc>
        <w:tc>
          <w:tcPr>
            <w:tcW w:w="3912" w:type="dxa"/>
          </w:tcPr>
          <w:p w:rsidR="00F64FE7" w:rsidRDefault="00F64FE7">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6.3.2</w:t>
            </w:r>
          </w:p>
        </w:tc>
        <w:tc>
          <w:tcPr>
            <w:tcW w:w="2494" w:type="dxa"/>
          </w:tcPr>
          <w:p w:rsidR="00F64FE7" w:rsidRDefault="00F64FE7">
            <w:pPr>
              <w:pStyle w:val="ConsPlusNormal"/>
              <w:jc w:val="both"/>
            </w:pPr>
            <w:r>
              <w:t>- содействие в подготовке запросов, заявлений, направлений, ходатайств</w:t>
            </w:r>
          </w:p>
        </w:tc>
        <w:tc>
          <w:tcPr>
            <w:tcW w:w="3912" w:type="dxa"/>
          </w:tcPr>
          <w:p w:rsidR="00F64FE7" w:rsidRDefault="00F64FE7">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6</w:t>
            </w:r>
          </w:p>
        </w:tc>
        <w:tc>
          <w:tcPr>
            <w:tcW w:w="3912" w:type="dxa"/>
            <w:vMerge/>
          </w:tcPr>
          <w:p w:rsidR="00F64FE7" w:rsidRPr="0090213F" w:rsidRDefault="00F64FE7"/>
        </w:tc>
      </w:tr>
      <w:tr w:rsidR="00F64FE7" w:rsidRPr="0090213F">
        <w:tc>
          <w:tcPr>
            <w:tcW w:w="964" w:type="dxa"/>
          </w:tcPr>
          <w:p w:rsidR="00F64FE7" w:rsidRDefault="00F64FE7">
            <w:pPr>
              <w:pStyle w:val="ConsPlusNormal"/>
            </w:pPr>
            <w:r>
              <w:t>6.3.3</w:t>
            </w:r>
          </w:p>
        </w:tc>
        <w:tc>
          <w:tcPr>
            <w:tcW w:w="2494" w:type="dxa"/>
          </w:tcPr>
          <w:p w:rsidR="00F64FE7" w:rsidRDefault="00F64FE7">
            <w:pPr>
              <w:pStyle w:val="ConsPlusNormal"/>
              <w:jc w:val="both"/>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tcPr>
          <w:p w:rsidR="00F64FE7" w:rsidRDefault="00F64FE7">
            <w:pPr>
              <w:pStyle w:val="ConsPlusNormal"/>
              <w:jc w:val="both"/>
            </w:pPr>
            <w:r>
              <w:t>Услуга состоит подготовке и передаче документов в органы регистрационного учета по месту пребывания в отделах УФМС России по Новосибирской области в районе по месту нахождения учреждения.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услуги должно обеспечивать получателю социальной услуги регистрацию по месту пребывания</w:t>
            </w:r>
          </w:p>
        </w:tc>
      </w:tr>
      <w:tr w:rsidR="00F64FE7" w:rsidRPr="0090213F">
        <w:tc>
          <w:tcPr>
            <w:tcW w:w="964" w:type="dxa"/>
          </w:tcPr>
          <w:p w:rsidR="00F64FE7" w:rsidRDefault="00F64FE7">
            <w:pPr>
              <w:pStyle w:val="ConsPlusNormal"/>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pPr>
            <w:r>
              <w:t>7.1</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c>
          <w:tcPr>
            <w:tcW w:w="964" w:type="dxa"/>
          </w:tcPr>
          <w:p w:rsidR="00F64FE7" w:rsidRDefault="00F64FE7">
            <w:pPr>
              <w:pStyle w:val="ConsPlusNormal"/>
            </w:pPr>
            <w:r>
              <w:t>7.1.1</w:t>
            </w:r>
          </w:p>
        </w:tc>
        <w:tc>
          <w:tcPr>
            <w:tcW w:w="2494" w:type="dxa"/>
          </w:tcPr>
          <w:p w:rsidR="00F64FE7" w:rsidRDefault="00F64FE7">
            <w:pPr>
              <w:pStyle w:val="ConsPlusNormal"/>
              <w:jc w:val="both"/>
            </w:pPr>
            <w:r>
              <w:t>- индивидуальное занятие</w:t>
            </w:r>
          </w:p>
        </w:tc>
        <w:tc>
          <w:tcPr>
            <w:tcW w:w="3912" w:type="dxa"/>
            <w:vMerge w:val="restart"/>
          </w:tcPr>
          <w:p w:rsidR="00F64FE7" w:rsidRDefault="00F64FE7">
            <w:pPr>
              <w:pStyle w:val="ConsPlusNormal"/>
              <w:jc w:val="both"/>
            </w:pPr>
            <w:r>
              <w:t>Проведение индивидуальных (групповых) практических занятий по обучению получателя социальных услуг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vMerge w:val="restart"/>
          </w:tcPr>
          <w:p w:rsidR="00F64FE7" w:rsidRDefault="00F64FE7">
            <w:pPr>
              <w:pStyle w:val="ConsPlusNormal"/>
              <w:jc w:val="both"/>
            </w:pPr>
            <w:r>
              <w:t>По факту обращения</w:t>
            </w:r>
          </w:p>
        </w:tc>
        <w:tc>
          <w:tcPr>
            <w:tcW w:w="1020" w:type="dxa"/>
            <w:vMerge w:val="restart"/>
          </w:tcPr>
          <w:p w:rsidR="00F64FE7" w:rsidRDefault="00F64FE7">
            <w:pPr>
              <w:pStyle w:val="ConsPlusNormal"/>
              <w:jc w:val="center"/>
            </w:pPr>
            <w:r>
              <w:t>6</w:t>
            </w:r>
          </w:p>
        </w:tc>
        <w:tc>
          <w:tcPr>
            <w:tcW w:w="3912" w:type="dxa"/>
            <w:vMerge w:val="restart"/>
          </w:tcPr>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F64FE7" w:rsidRPr="0090213F">
        <w:tc>
          <w:tcPr>
            <w:tcW w:w="964" w:type="dxa"/>
          </w:tcPr>
          <w:p w:rsidR="00F64FE7" w:rsidRDefault="00F64FE7">
            <w:pPr>
              <w:pStyle w:val="ConsPlusNormal"/>
            </w:pPr>
            <w:r>
              <w:t>7.1.2</w:t>
            </w:r>
          </w:p>
        </w:tc>
        <w:tc>
          <w:tcPr>
            <w:tcW w:w="2494" w:type="dxa"/>
          </w:tcPr>
          <w:p w:rsidR="00F64FE7" w:rsidRDefault="00F64FE7">
            <w:pPr>
              <w:pStyle w:val="ConsPlusNormal"/>
              <w:jc w:val="both"/>
            </w:pPr>
            <w:r>
              <w:t>- групповое занятие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pPr>
            <w:r>
              <w:t>7.2</w:t>
            </w:r>
          </w:p>
        </w:tc>
        <w:tc>
          <w:tcPr>
            <w:tcW w:w="2494" w:type="dxa"/>
          </w:tcPr>
          <w:p w:rsidR="00F64FE7" w:rsidRDefault="00F64FE7">
            <w:pPr>
              <w:pStyle w:val="ConsPlusNormal"/>
              <w:jc w:val="both"/>
            </w:pPr>
            <w:r>
              <w:t>Оказание помощи в обучении навыкам компьютерной грамотности</w:t>
            </w:r>
          </w:p>
        </w:tc>
        <w:tc>
          <w:tcPr>
            <w:tcW w:w="3912" w:type="dxa"/>
          </w:tcPr>
          <w:p w:rsidR="00F64FE7" w:rsidRDefault="00F64FE7">
            <w:pPr>
              <w:pStyle w:val="ConsPlusNormal"/>
              <w:jc w:val="both"/>
            </w:pPr>
            <w:r>
              <w:t>Оказание помощи в организации занятий по обучению получателя социальных услуг навыкам компьютерной грамотности.</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 а также повышение правовой грамотности</w:t>
            </w:r>
          </w:p>
        </w:tc>
      </w:tr>
      <w:tr w:rsidR="00F64FE7" w:rsidRPr="0090213F">
        <w:tc>
          <w:tcPr>
            <w:tcW w:w="964" w:type="dxa"/>
          </w:tcPr>
          <w:p w:rsidR="00F64FE7" w:rsidRDefault="00F64FE7">
            <w:pPr>
              <w:pStyle w:val="ConsPlusNormal"/>
            </w:pPr>
            <w:r>
              <w:t>7.3</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14793" w:history="1">
              <w:r>
                <w:rPr>
                  <w:color w:val="0000FF"/>
                </w:rPr>
                <w:t>&lt;*&gt;</w:t>
              </w:r>
            </w:hyperlink>
          </w:p>
        </w:tc>
      </w:tr>
      <w:tr w:rsidR="00F64FE7" w:rsidRPr="0090213F">
        <w:tc>
          <w:tcPr>
            <w:tcW w:w="964" w:type="dxa"/>
          </w:tcPr>
          <w:p w:rsidR="00F64FE7" w:rsidRDefault="00F64FE7">
            <w:pPr>
              <w:pStyle w:val="ConsPlusNormal"/>
            </w:pPr>
            <w:r>
              <w:t>7.3.1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pPr>
            <w:r>
              <w:t>7.3.2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pPr>
            <w:r>
              <w:t>7.3.3</w:t>
            </w:r>
          </w:p>
        </w:tc>
        <w:tc>
          <w:tcPr>
            <w:tcW w:w="2494" w:type="dxa"/>
          </w:tcPr>
          <w:p w:rsidR="00F64FE7" w:rsidRDefault="00F64FE7">
            <w:pPr>
              <w:pStyle w:val="ConsPlusNormal"/>
              <w:jc w:val="both"/>
            </w:pPr>
            <w:r>
              <w:t>- лечебная физкультура (групповое занятие)</w:t>
            </w:r>
          </w:p>
        </w:tc>
        <w:tc>
          <w:tcPr>
            <w:tcW w:w="3912" w:type="dxa"/>
            <w:vMerge w:val="restart"/>
          </w:tcPr>
          <w:p w:rsidR="00F64FE7" w:rsidRDefault="00F64FE7">
            <w:pPr>
              <w:pStyle w:val="ConsPlusNormal"/>
              <w:jc w:val="both"/>
            </w:pPr>
            <w:r>
              <w:t>Инструктором по лечебной физкультуре проводится групповое (индивидуальное) занятие с получателями социальных услуг.</w:t>
            </w:r>
          </w:p>
          <w:p w:rsidR="00F64FE7" w:rsidRDefault="00F64FE7">
            <w:pPr>
              <w:pStyle w:val="ConsPlusNormal"/>
              <w:jc w:val="both"/>
            </w:pPr>
            <w:r>
              <w:t>Продолжительность услуги 0,5 часа.</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12</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pPr>
            <w:r>
              <w:t>7.3.4</w:t>
            </w:r>
          </w:p>
        </w:tc>
        <w:tc>
          <w:tcPr>
            <w:tcW w:w="2494" w:type="dxa"/>
          </w:tcPr>
          <w:p w:rsidR="00F64FE7" w:rsidRDefault="00F64FE7">
            <w:pPr>
              <w:pStyle w:val="ConsPlusNormal"/>
              <w:jc w:val="both"/>
            </w:pPr>
            <w:r>
              <w:t>- лечебная физкультура (индивидуальное занятие)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34" w:name="P14793"/>
      <w:bookmarkEnd w:id="34"/>
      <w:r>
        <w:t>&lt;*&gt; - при наличии лицензии на осуществление медицинской деятельности.</w:t>
      </w:r>
    </w:p>
    <w:p w:rsidR="00F64FE7" w:rsidRDefault="00F64FE7">
      <w:pPr>
        <w:pStyle w:val="ConsPlusNormal"/>
        <w:jc w:val="both"/>
      </w:pPr>
      <w:r>
        <w:t xml:space="preserve">(п. 10 введен </w:t>
      </w:r>
      <w:hyperlink r:id="rId624" w:history="1">
        <w:r>
          <w:rPr>
            <w:color w:val="0000FF"/>
          </w:rPr>
          <w:t>приказом</w:t>
        </w:r>
      </w:hyperlink>
      <w:r>
        <w:t xml:space="preserve"> Минсоцразвития Новосибирской области от 16.04.2015 N 305)</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11. Стандарты социальных услуг, предоставляемых детям-инвалидам, детям с ограниченными возможностями в возрасте от 2 до 7 лет в полустационарной форме дневного пребывания.</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42 рабочих дня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both"/>
              <w:outlineLvl w:val="2"/>
            </w:pPr>
            <w:r>
              <w:t>1</w:t>
            </w:r>
          </w:p>
        </w:tc>
        <w:tc>
          <w:tcPr>
            <w:tcW w:w="12642" w:type="dxa"/>
            <w:gridSpan w:val="5"/>
          </w:tcPr>
          <w:p w:rsidR="00F64FE7" w:rsidRDefault="00F64FE7">
            <w:pPr>
              <w:pStyle w:val="ConsPlusNormal"/>
              <w:jc w:val="both"/>
            </w:pPr>
            <w:r>
              <w:t>Социально-бытовые услуги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1.1</w:t>
            </w:r>
          </w:p>
        </w:tc>
        <w:tc>
          <w:tcPr>
            <w:tcW w:w="2494" w:type="dxa"/>
            <w:tcBorders>
              <w:bottom w:val="nil"/>
            </w:tcBorders>
          </w:tcPr>
          <w:p w:rsidR="00F64FE7" w:rsidRDefault="00F64FE7">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F64FE7" w:rsidRDefault="00F64FE7">
            <w:pPr>
              <w:pStyle w:val="ConsPlusNormal"/>
              <w:jc w:val="both"/>
            </w:pPr>
            <w:r>
              <w:t xml:space="preserve">Площадь жилых помещений должна соответствовать установленным нормативам в соответствии с </w:t>
            </w:r>
            <w:hyperlink r:id="rId62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При поступлении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rPr>
                <w:rFonts w:cs="Times New Roman"/>
              </w:rPr>
            </w:pPr>
            <w:r>
              <w:t xml:space="preserve">Помещения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626" w:history="1">
              <w:r>
                <w:rPr>
                  <w:color w:val="0000FF"/>
                </w:rPr>
                <w:t>СП 2.1.2.3358-16</w:t>
              </w:r>
            </w:hyperlink>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627" w:history="1">
              <w:r>
                <w:rPr>
                  <w:color w:val="0000FF"/>
                </w:rPr>
                <w:t>приказа</w:t>
              </w:r>
            </w:hyperlink>
            <w:r>
              <w:t xml:space="preserve"> Минтруда и соцразвития Новосибирской области от 17.12.2018 N 1382)</w:t>
            </w:r>
          </w:p>
        </w:tc>
      </w:tr>
      <w:tr w:rsidR="00F64FE7" w:rsidRPr="0090213F">
        <w:tc>
          <w:tcPr>
            <w:tcW w:w="964" w:type="dxa"/>
          </w:tcPr>
          <w:p w:rsidR="00F64FE7" w:rsidRDefault="00F64FE7">
            <w:pPr>
              <w:pStyle w:val="ConsPlusNormal"/>
              <w:jc w:val="both"/>
            </w:pPr>
            <w:r>
              <w:t>1.2</w:t>
            </w:r>
          </w:p>
        </w:tc>
        <w:tc>
          <w:tcPr>
            <w:tcW w:w="2494" w:type="dxa"/>
          </w:tcPr>
          <w:p w:rsidR="00F64FE7" w:rsidRDefault="00F64FE7">
            <w:pPr>
              <w:pStyle w:val="ConsPlusNormal"/>
              <w:jc w:val="both"/>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детей-инвалидов, детей с ограниченными возможностями, быть удобна в пользовании, учитывать их физическое состояние (тяжелобольных, малоподвижных)</w:t>
            </w:r>
          </w:p>
        </w:tc>
      </w:tr>
      <w:tr w:rsidR="00F64FE7" w:rsidRPr="0090213F">
        <w:tc>
          <w:tcPr>
            <w:tcW w:w="964" w:type="dxa"/>
          </w:tcPr>
          <w:p w:rsidR="00F64FE7" w:rsidRDefault="00F64FE7">
            <w:pPr>
              <w:pStyle w:val="ConsPlusNormal"/>
              <w:jc w:val="both"/>
            </w:pPr>
            <w:r>
              <w:t>1.3</w:t>
            </w:r>
          </w:p>
        </w:tc>
        <w:tc>
          <w:tcPr>
            <w:tcW w:w="12642" w:type="dxa"/>
            <w:gridSpan w:val="5"/>
            <w:vAlign w:val="center"/>
          </w:tcPr>
          <w:p w:rsidR="00F64FE7" w:rsidRDefault="00F64FE7">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jc w:val="both"/>
            </w:pPr>
            <w:r>
              <w:t>1.3.1</w:t>
            </w:r>
          </w:p>
        </w:tc>
        <w:tc>
          <w:tcPr>
            <w:tcW w:w="2494" w:type="dxa"/>
          </w:tcPr>
          <w:p w:rsidR="00F64FE7" w:rsidRDefault="00F64FE7">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62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c>
          <w:tcPr>
            <w:tcW w:w="964" w:type="dxa"/>
          </w:tcPr>
          <w:p w:rsidR="00F64FE7" w:rsidRDefault="00F64FE7">
            <w:pPr>
              <w:pStyle w:val="ConsPlusNormal"/>
              <w:jc w:val="both"/>
            </w:pPr>
            <w:r>
              <w:t>1.4</w:t>
            </w:r>
          </w:p>
        </w:tc>
        <w:tc>
          <w:tcPr>
            <w:tcW w:w="2494" w:type="dxa"/>
          </w:tcPr>
          <w:p w:rsidR="00F64FE7" w:rsidRDefault="00F64FE7">
            <w:pPr>
              <w:pStyle w:val="ConsPlusNormal"/>
              <w:jc w:val="both"/>
            </w:pPr>
            <w:r>
              <w:t>Обеспечение питанием согласно утвержденным нормативам</w:t>
            </w:r>
          </w:p>
        </w:tc>
        <w:tc>
          <w:tcPr>
            <w:tcW w:w="3912" w:type="dxa"/>
          </w:tcPr>
          <w:p w:rsidR="00F64FE7" w:rsidRDefault="00F64FE7">
            <w:pPr>
              <w:pStyle w:val="ConsPlusNormal"/>
              <w:jc w:val="both"/>
            </w:pPr>
            <w:r>
              <w:t xml:space="preserve">Ежедневное обеспечение питанием согласно нормативам, утвержденным </w:t>
            </w:r>
            <w:hyperlink r:id="rId629"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5-ти раз ежедневно</w:t>
            </w:r>
          </w:p>
        </w:tc>
        <w:tc>
          <w:tcPr>
            <w:tcW w:w="1020" w:type="dxa"/>
          </w:tcPr>
          <w:p w:rsidR="00F64FE7" w:rsidRDefault="00F64FE7">
            <w:pPr>
              <w:pStyle w:val="ConsPlusNormal"/>
              <w:jc w:val="center"/>
            </w:pPr>
            <w:r>
              <w:t>210</w:t>
            </w:r>
          </w:p>
        </w:tc>
        <w:tc>
          <w:tcPr>
            <w:tcW w:w="3912" w:type="dxa"/>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F64FE7" w:rsidRPr="0090213F">
        <w:tc>
          <w:tcPr>
            <w:tcW w:w="964" w:type="dxa"/>
          </w:tcPr>
          <w:p w:rsidR="00F64FE7" w:rsidRDefault="00F64FE7">
            <w:pPr>
              <w:pStyle w:val="ConsPlusNormal"/>
              <w:jc w:val="both"/>
            </w:pPr>
            <w:r>
              <w:t>1.5</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jc w:val="both"/>
            </w:pPr>
            <w:r>
              <w:t>1.5.1</w:t>
            </w:r>
          </w:p>
        </w:tc>
        <w:tc>
          <w:tcPr>
            <w:tcW w:w="2494" w:type="dxa"/>
          </w:tcPr>
          <w:p w:rsidR="00F64FE7" w:rsidRDefault="00F64FE7">
            <w:pPr>
              <w:pStyle w:val="ConsPlusNormal"/>
              <w:jc w:val="both"/>
            </w:pPr>
            <w:r>
              <w:t>- одевание и раздевание</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84</w:t>
            </w:r>
          </w:p>
        </w:tc>
        <w:tc>
          <w:tcPr>
            <w:tcW w:w="3912" w:type="dxa"/>
            <w:vMerge w:val="restart"/>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1.5.2</w:t>
            </w:r>
          </w:p>
        </w:tc>
        <w:tc>
          <w:tcPr>
            <w:tcW w:w="2494" w:type="dxa"/>
          </w:tcPr>
          <w:p w:rsidR="00F64FE7" w:rsidRDefault="00F64FE7">
            <w:pPr>
              <w:pStyle w:val="ConsPlusNormal"/>
              <w:jc w:val="both"/>
            </w:pPr>
            <w:r>
              <w:t>- оказание помощи в пользовании туалетом (судном, уткой)</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не менее 3-х раз (по потребности)</w:t>
            </w:r>
          </w:p>
        </w:tc>
        <w:tc>
          <w:tcPr>
            <w:tcW w:w="1020" w:type="dxa"/>
          </w:tcPr>
          <w:p w:rsidR="00F64FE7" w:rsidRDefault="00F64FE7">
            <w:pPr>
              <w:pStyle w:val="ConsPlusNormal"/>
              <w:jc w:val="center"/>
            </w:pPr>
            <w:r>
              <w:t>126</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1.5.3</w:t>
            </w:r>
          </w:p>
        </w:tc>
        <w:tc>
          <w:tcPr>
            <w:tcW w:w="2494" w:type="dxa"/>
          </w:tcPr>
          <w:p w:rsidR="00F64FE7" w:rsidRDefault="00F64FE7">
            <w:pPr>
              <w:pStyle w:val="ConsPlusNormal"/>
              <w:jc w:val="both"/>
            </w:pPr>
            <w:r>
              <w:t>- замена памперса</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не менее 3-х раз (по потребности)</w:t>
            </w:r>
          </w:p>
        </w:tc>
        <w:tc>
          <w:tcPr>
            <w:tcW w:w="1020" w:type="dxa"/>
          </w:tcPr>
          <w:p w:rsidR="00F64FE7" w:rsidRDefault="00F64FE7">
            <w:pPr>
              <w:pStyle w:val="ConsPlusNormal"/>
              <w:jc w:val="center"/>
            </w:pPr>
            <w:r>
              <w:t>126</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1.5.4</w:t>
            </w:r>
          </w:p>
        </w:tc>
        <w:tc>
          <w:tcPr>
            <w:tcW w:w="2494" w:type="dxa"/>
          </w:tcPr>
          <w:p w:rsidR="00F64FE7" w:rsidRDefault="00F64FE7">
            <w:pPr>
              <w:pStyle w:val="ConsPlusNormal"/>
              <w:jc w:val="both"/>
            </w:pPr>
            <w:r>
              <w:t>- стирка постельного белья, одежды машинным способом, в том числе для больных энурезом, кожными заболеваниями</w:t>
            </w:r>
          </w:p>
        </w:tc>
        <w:tc>
          <w:tcPr>
            <w:tcW w:w="3912" w:type="dxa"/>
          </w:tcPr>
          <w:p w:rsidR="00F64FE7" w:rsidRDefault="00F64FE7">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1.5.5</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Глаженое постельное белье должно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jc w:val="both"/>
            </w:pPr>
            <w:r>
              <w:t>1.5.6</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jc w:val="both"/>
            </w:pPr>
            <w:r>
              <w:t>1.5.7</w:t>
            </w:r>
          </w:p>
        </w:tc>
        <w:tc>
          <w:tcPr>
            <w:tcW w:w="2494" w:type="dxa"/>
          </w:tcPr>
          <w:p w:rsidR="00F64FE7" w:rsidRDefault="00F64FE7">
            <w:pPr>
              <w:pStyle w:val="ConsPlusNormal"/>
              <w:jc w:val="both"/>
            </w:pPr>
            <w:r>
              <w:t>- гигиена тела частичная</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5-ти раз ежедневно</w:t>
            </w:r>
          </w:p>
        </w:tc>
        <w:tc>
          <w:tcPr>
            <w:tcW w:w="1020" w:type="dxa"/>
          </w:tcPr>
          <w:p w:rsidR="00F64FE7" w:rsidRDefault="00F64FE7">
            <w:pPr>
              <w:pStyle w:val="ConsPlusNormal"/>
              <w:jc w:val="center"/>
            </w:pPr>
            <w:r>
              <w:t>210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1.5.8</w:t>
            </w:r>
          </w:p>
        </w:tc>
        <w:tc>
          <w:tcPr>
            <w:tcW w:w="2494" w:type="dxa"/>
          </w:tcPr>
          <w:p w:rsidR="00F64FE7" w:rsidRDefault="00F64FE7">
            <w:pPr>
              <w:pStyle w:val="ConsPlusNormal"/>
              <w:jc w:val="both"/>
            </w:pPr>
            <w:r>
              <w:t>- причесывание</w:t>
            </w:r>
          </w:p>
        </w:tc>
        <w:tc>
          <w:tcPr>
            <w:tcW w:w="3912" w:type="dxa"/>
          </w:tcPr>
          <w:p w:rsidR="00F64FE7" w:rsidRDefault="00F64FE7">
            <w:pPr>
              <w:pStyle w:val="ConsPlusNormal"/>
              <w:jc w:val="both"/>
            </w:pPr>
            <w:r>
              <w:t>Для каждого получателя социальных услуг используются индивидуальные расчески. Услуга оказывается получателям социальных услуг, которые по состоянию здоровья не могут сами пользоваться ими.</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1.6</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Предоставление услуги хранения личных вещей и ценностей в специально отведенных местах.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jc w:val="both"/>
            </w:pPr>
            <w:r>
              <w:t>1.7</w:t>
            </w:r>
          </w:p>
        </w:tc>
        <w:tc>
          <w:tcPr>
            <w:tcW w:w="12642" w:type="dxa"/>
            <w:gridSpan w:val="5"/>
          </w:tcPr>
          <w:p w:rsidR="00F64FE7" w:rsidRDefault="00F64FE7">
            <w:pPr>
              <w:pStyle w:val="ConsPlusNormal"/>
              <w:jc w:val="both"/>
            </w:pPr>
            <w:r>
              <w:t>Сопровождение на прогулке:</w:t>
            </w:r>
          </w:p>
        </w:tc>
      </w:tr>
      <w:tr w:rsidR="00F64FE7" w:rsidRPr="0090213F">
        <w:tc>
          <w:tcPr>
            <w:tcW w:w="964" w:type="dxa"/>
          </w:tcPr>
          <w:p w:rsidR="00F64FE7" w:rsidRDefault="00F64FE7">
            <w:pPr>
              <w:pStyle w:val="ConsPlusNormal"/>
              <w:jc w:val="both"/>
            </w:pPr>
            <w:r>
              <w:t>1.7.1</w:t>
            </w:r>
          </w:p>
        </w:tc>
        <w:tc>
          <w:tcPr>
            <w:tcW w:w="2494" w:type="dxa"/>
          </w:tcPr>
          <w:p w:rsidR="00F64FE7" w:rsidRDefault="00F64FE7">
            <w:pPr>
              <w:pStyle w:val="ConsPlusNormal"/>
              <w:jc w:val="both"/>
            </w:pPr>
            <w:r>
              <w:t>- сопровождение на прогулке коллективной</w:t>
            </w:r>
          </w:p>
        </w:tc>
        <w:tc>
          <w:tcPr>
            <w:tcW w:w="3912" w:type="dxa"/>
          </w:tcPr>
          <w:p w:rsidR="00F64FE7" w:rsidRDefault="00F64FE7">
            <w:pPr>
              <w:pStyle w:val="ConsPlusNormal"/>
              <w:jc w:val="both"/>
            </w:pPr>
            <w:r>
              <w:t>Получателя социальных услуг одевают в одежду в соответствии с сезоном. 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ежедневно</w:t>
            </w:r>
          </w:p>
        </w:tc>
        <w:tc>
          <w:tcPr>
            <w:tcW w:w="1020" w:type="dxa"/>
          </w:tcPr>
          <w:p w:rsidR="00F64FE7" w:rsidRDefault="00F64FE7">
            <w:pPr>
              <w:pStyle w:val="ConsPlusNormal"/>
              <w:jc w:val="center"/>
            </w:pPr>
            <w:r>
              <w:t>84</w:t>
            </w:r>
          </w:p>
        </w:tc>
        <w:tc>
          <w:tcPr>
            <w:tcW w:w="3912" w:type="dxa"/>
          </w:tcPr>
          <w:p w:rsidR="00F64FE7" w:rsidRDefault="00F64FE7">
            <w:pPr>
              <w:pStyle w:val="ConsPlusNormal"/>
              <w:jc w:val="both"/>
            </w:pPr>
            <w:r>
              <w:t>Прогулка групповая (группы не более 7 человек) осуществляется в сопровождении сотрудника организации социального обслуживания</w:t>
            </w:r>
          </w:p>
        </w:tc>
      </w:tr>
      <w:tr w:rsidR="00F64FE7" w:rsidRPr="0090213F">
        <w:tc>
          <w:tcPr>
            <w:tcW w:w="964" w:type="dxa"/>
          </w:tcPr>
          <w:p w:rsidR="00F64FE7" w:rsidRDefault="00F64FE7">
            <w:pPr>
              <w:pStyle w:val="ConsPlusNormal"/>
              <w:jc w:val="both"/>
            </w:pPr>
            <w:r>
              <w:t>1.8</w:t>
            </w:r>
          </w:p>
        </w:tc>
        <w:tc>
          <w:tcPr>
            <w:tcW w:w="12642" w:type="dxa"/>
            <w:gridSpan w:val="5"/>
          </w:tcPr>
          <w:p w:rsidR="00F64FE7" w:rsidRDefault="00F64FE7">
            <w:pPr>
              <w:pStyle w:val="ConsPlusNormal"/>
              <w:jc w:val="both"/>
            </w:pPr>
            <w:r>
              <w:t>Уборка жилых помещений:</w:t>
            </w:r>
          </w:p>
        </w:tc>
      </w:tr>
      <w:tr w:rsidR="00F64FE7" w:rsidRPr="0090213F">
        <w:tc>
          <w:tcPr>
            <w:tcW w:w="964" w:type="dxa"/>
          </w:tcPr>
          <w:p w:rsidR="00F64FE7" w:rsidRDefault="00F64FE7">
            <w:pPr>
              <w:pStyle w:val="ConsPlusNormal"/>
              <w:jc w:val="both"/>
            </w:pPr>
            <w:r>
              <w:t>1.8.1</w:t>
            </w:r>
          </w:p>
        </w:tc>
        <w:tc>
          <w:tcPr>
            <w:tcW w:w="2494" w:type="dxa"/>
          </w:tcPr>
          <w:p w:rsidR="00F64FE7" w:rsidRDefault="00F64FE7">
            <w:pPr>
              <w:pStyle w:val="ConsPlusNormal"/>
              <w:jc w:val="both"/>
            </w:pPr>
            <w:r>
              <w:t>- влажная уборка помещений</w:t>
            </w:r>
          </w:p>
        </w:tc>
        <w:tc>
          <w:tcPr>
            <w:tcW w:w="3912" w:type="dxa"/>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Pr>
          <w:p w:rsidR="00F64FE7" w:rsidRDefault="00F64FE7">
            <w:pPr>
              <w:pStyle w:val="ConsPlusNormal"/>
              <w:jc w:val="both"/>
            </w:pPr>
            <w:r>
              <w:t>Не менее 2-х раз ежедневно</w:t>
            </w:r>
          </w:p>
        </w:tc>
        <w:tc>
          <w:tcPr>
            <w:tcW w:w="1020" w:type="dxa"/>
          </w:tcPr>
          <w:p w:rsidR="00F64FE7" w:rsidRDefault="00F64FE7">
            <w:pPr>
              <w:pStyle w:val="ConsPlusNormal"/>
              <w:jc w:val="center"/>
            </w:pPr>
            <w:r>
              <w:t>84</w:t>
            </w:r>
          </w:p>
        </w:tc>
        <w:tc>
          <w:tcPr>
            <w:tcW w:w="3912" w:type="dxa"/>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1.9</w:t>
            </w:r>
          </w:p>
        </w:tc>
        <w:tc>
          <w:tcPr>
            <w:tcW w:w="2494" w:type="dxa"/>
            <w:tcBorders>
              <w:bottom w:val="nil"/>
            </w:tcBorders>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Borders>
              <w:bottom w:val="nil"/>
            </w:tcBorders>
          </w:tcPr>
          <w:p w:rsidR="00F64FE7" w:rsidRDefault="00F64FE7">
            <w:pPr>
              <w:pStyle w:val="ConsPlusNormal"/>
              <w:jc w:val="both"/>
            </w:pPr>
            <w:r>
              <w:t>При предоставлении услуги определяется нуждаемость ребенка и семьи в ранней помощи и разработке индивидуальной программы ранней помощи.</w:t>
            </w:r>
          </w:p>
          <w:p w:rsidR="00F64FE7" w:rsidRDefault="00F64FE7">
            <w:pPr>
              <w:pStyle w:val="ConsPlusNormal"/>
              <w:jc w:val="both"/>
            </w:pPr>
            <w:r>
              <w:t>В состав услуги входит:</w:t>
            </w:r>
          </w:p>
          <w:p w:rsidR="00F64FE7" w:rsidRDefault="00F64FE7">
            <w:pPr>
              <w:pStyle w:val="ConsPlusNormal"/>
              <w:jc w:val="both"/>
            </w:pPr>
            <w:r>
              <w:t>- регистрация обращения, информирование о порядке предоставления услуг ранней помощи;</w:t>
            </w:r>
          </w:p>
          <w:p w:rsidR="00F64FE7" w:rsidRDefault="00F64FE7">
            <w:pPr>
              <w:pStyle w:val="ConsPlusNormal"/>
              <w:jc w:val="both"/>
            </w:pPr>
            <w:r>
              <w:t>- информирование о правах получателей услуг;</w:t>
            </w:r>
          </w:p>
          <w:p w:rsidR="00F64FE7" w:rsidRDefault="00F64FE7">
            <w:pPr>
              <w:pStyle w:val="ConsPlusNormal"/>
              <w:jc w:val="both"/>
            </w:pPr>
            <w:r>
              <w:t>- предоставление информации об организации - поставщике услуг ранней помощи;</w:t>
            </w:r>
          </w:p>
          <w:p w:rsidR="00F64FE7" w:rsidRDefault="00F64FE7">
            <w:pPr>
              <w:pStyle w:val="ConsPlusNormal"/>
              <w:jc w:val="both"/>
            </w:pPr>
            <w:r>
              <w:t>- прием документов на обслуживание;</w:t>
            </w:r>
          </w:p>
          <w:p w:rsidR="00F64FE7" w:rsidRDefault="00F64FE7">
            <w:pPr>
              <w:pStyle w:val="ConsPlusNormal"/>
              <w:jc w:val="both"/>
            </w:pPr>
            <w:r>
              <w:t>- заключение договора с родителями (законными представителями) об оказании услуг ранней помощи;</w:t>
            </w:r>
          </w:p>
          <w:p w:rsidR="00F64FE7" w:rsidRDefault="00F64FE7">
            <w:pPr>
              <w:pStyle w:val="ConsPlusNormal"/>
              <w:jc w:val="both"/>
            </w:pPr>
            <w:r>
              <w:t>- первичный прием - беседа с родителями, анализ документации (выписки, медицинская карта, результаты обследований, индивидуальная программа реабилитации или абилитации ребенка-инвалида), наблюдение, проведение оценочных процедур несколькими специалистами в сфере ранней помощи с оформлением протокола первичного приема.</w:t>
            </w:r>
          </w:p>
          <w:p w:rsidR="00F64FE7" w:rsidRDefault="00F64FE7">
            <w:pPr>
              <w:pStyle w:val="ConsPlusNormal"/>
              <w:jc w:val="both"/>
            </w:pPr>
            <w:r>
              <w:t>Оценка и принятие решения о нуждаемости ребенка и семьи в ранней помощи.</w:t>
            </w:r>
          </w:p>
          <w:p w:rsidR="00F64FE7" w:rsidRDefault="00F64FE7">
            <w:pPr>
              <w:pStyle w:val="ConsPlusNormal"/>
              <w:jc w:val="both"/>
            </w:pPr>
            <w:r>
              <w:t>Запись на проведение оценочных процедур для разработки индивидуальной программы ранней помощи по согласованию с родителями.</w:t>
            </w:r>
          </w:p>
          <w:p w:rsidR="00F64FE7" w:rsidRDefault="00F64FE7">
            <w:pPr>
              <w:pStyle w:val="ConsPlusNormal"/>
              <w:jc w:val="both"/>
            </w:pPr>
            <w:r>
              <w:t>Разработка и оформление индивидуальной программы ранней помощи, включая ее согласование с родителями (законными представителями).</w:t>
            </w:r>
          </w:p>
          <w:p w:rsidR="00F64FE7" w:rsidRDefault="00F64FE7">
            <w:pPr>
              <w:pStyle w:val="ConsPlusNormal"/>
              <w:jc w:val="both"/>
            </w:pPr>
            <w:r>
              <w:t>Продолжительность услуги - 120 минут.</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В срок 10 рабочих дней от даты заключения договора об оказании услуг ранней помощи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При предоставлении услуги учитывается конкретная жизненная ситуация получателя социальных услуг.</w:t>
            </w:r>
          </w:p>
          <w:p w:rsidR="00F64FE7" w:rsidRDefault="00F64FE7">
            <w:pPr>
              <w:pStyle w:val="ConsPlusNormal"/>
              <w:jc w:val="both"/>
            </w:pPr>
            <w:r>
              <w:t>Услуга предоставляется своевременно (в течение 10 рабочих дней от даты заключения договора об оказании услуг ранней помощи).</w:t>
            </w:r>
          </w:p>
          <w:p w:rsidR="00F64FE7" w:rsidRDefault="00F64FE7">
            <w:pPr>
              <w:pStyle w:val="ConsPlusNormal"/>
              <w:jc w:val="both"/>
            </w:pPr>
            <w:r>
              <w:t>Услуга предоставляется для обеспечения удовлетворенности потребителей (семьи)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1.9 в ред. </w:t>
            </w:r>
            <w:hyperlink r:id="rId630" w:history="1">
              <w:r>
                <w:rPr>
                  <w:color w:val="0000FF"/>
                </w:rPr>
                <w:t>приказа</w:t>
              </w:r>
            </w:hyperlink>
            <w:r>
              <w:t xml:space="preserve"> Минтруда и соцразвития Новосибирской области от 11.06.2019</w:t>
            </w:r>
          </w:p>
          <w:p w:rsidR="00F64FE7" w:rsidRDefault="00F64FE7">
            <w:pPr>
              <w:pStyle w:val="ConsPlusNormal"/>
              <w:jc w:val="both"/>
            </w:pPr>
            <w:r>
              <w:t>N 612)</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pPr>
            <w:r>
              <w:t>Проведение первичного медицинского осмотра и первичной санитарной обработки &lt;*&gt;:</w:t>
            </w:r>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их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w:t>
            </w:r>
          </w:p>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&lt;*&gt;:</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2.3.1</w:t>
            </w:r>
          </w:p>
        </w:tc>
        <w:tc>
          <w:tcPr>
            <w:tcW w:w="2494" w:type="dxa"/>
            <w:tcBorders>
              <w:bottom w:val="nil"/>
            </w:tcBorders>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30</w:t>
            </w:r>
          </w:p>
        </w:tc>
        <w:tc>
          <w:tcPr>
            <w:tcW w:w="3912" w:type="dxa"/>
            <w:tcBorders>
              <w:bottom w:val="nil"/>
            </w:tcBorders>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его здоровья и самочувствия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631" w:history="1">
              <w:r>
                <w:rPr>
                  <w:color w:val="0000FF"/>
                </w:rPr>
                <w:t>приказа</w:t>
              </w:r>
            </w:hyperlink>
            <w:r>
              <w:t xml:space="preserve"> Минтруда и соцразвития Новосибирской области от 11.06.2019 N 612)</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2.3.2</w:t>
            </w:r>
          </w:p>
        </w:tc>
        <w:tc>
          <w:tcPr>
            <w:tcW w:w="2494" w:type="dxa"/>
            <w:tcBorders>
              <w:bottom w:val="nil"/>
            </w:tcBorders>
          </w:tcPr>
          <w:p w:rsidR="00F64FE7" w:rsidRDefault="00F64FE7">
            <w:pPr>
              <w:pStyle w:val="ConsPlusNormal"/>
              <w:jc w:val="both"/>
            </w:pPr>
            <w:r>
              <w:t>- подкожные, внутримышечные инъекции лекарственных препаратов</w:t>
            </w:r>
          </w:p>
        </w:tc>
        <w:tc>
          <w:tcPr>
            <w:tcW w:w="3912" w:type="dxa"/>
            <w:tcBorders>
              <w:bottom w:val="nil"/>
            </w:tcBorders>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10</w:t>
            </w:r>
          </w:p>
        </w:tc>
        <w:tc>
          <w:tcPr>
            <w:tcW w:w="3912" w:type="dxa"/>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2.3.2 введен </w:t>
            </w:r>
            <w:hyperlink r:id="rId632"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11.06.2019 N 612)</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Систематическое наблюдение за получателями социальных услуг для выявления отклонений в состоянии их здоровья &lt;*&gt;:</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о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pPr>
            <w:r>
              <w:t>- прием врача-специалиста в учреждении &lt;*&gt;</w:t>
            </w:r>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по организации консультирования врачами-специалистами способствует расширению предоставляемых услуг в соответствии с заболеваниями получателей социальных услуг</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pPr>
            <w:r>
              <w:t>- оформление эпикриза с рекомендациями &lt;*&gt;</w:t>
            </w:r>
          </w:p>
        </w:tc>
        <w:tc>
          <w:tcPr>
            <w:tcW w:w="3912" w:type="dxa"/>
          </w:tcPr>
          <w:p w:rsidR="00F64FE7" w:rsidRDefault="00F64FE7">
            <w:pPr>
              <w:pStyle w:val="ConsPlusNormal"/>
              <w:jc w:val="both"/>
            </w:pPr>
            <w:r>
              <w:t>Знакомство с медицинской документацией и обобщение данных о получателе социальных услуг.</w:t>
            </w:r>
          </w:p>
          <w:p w:rsidR="00F64FE7" w:rsidRDefault="00F64FE7">
            <w:pPr>
              <w:pStyle w:val="ConsPlusNormal"/>
              <w:jc w:val="both"/>
            </w:pPr>
            <w:r>
              <w:t>Фиксация обобщенных данных результатов проведения лечебно-оздоровительных процедур в индивидуальной медицинской карте получателя социальных услуг и рекомендаций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выписке</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Выдача получателю социальных услуг эпикриза с рекомендациями</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pPr>
            <w:r>
              <w:t>- подбор индивидуального физкультурно-оздоровительного комплекса &lt;*&gt;</w:t>
            </w:r>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pPr>
            <w:r>
              <w:t>- гимнастика &lt;*&gt;</w:t>
            </w:r>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2.7</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2.7.1</w:t>
            </w:r>
          </w:p>
        </w:tc>
        <w:tc>
          <w:tcPr>
            <w:tcW w:w="2494" w:type="dxa"/>
          </w:tcPr>
          <w:p w:rsidR="00F64FE7" w:rsidRDefault="00F64FE7">
            <w:pPr>
              <w:pStyle w:val="ConsPlusNormal"/>
              <w:jc w:val="both"/>
            </w:pPr>
            <w:r>
              <w:t>- фитотерапия &lt;*&gt;</w:t>
            </w:r>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2.7.2</w:t>
            </w:r>
          </w:p>
        </w:tc>
        <w:tc>
          <w:tcPr>
            <w:tcW w:w="2494" w:type="dxa"/>
          </w:tcPr>
          <w:p w:rsidR="00F64FE7" w:rsidRDefault="00F64FE7">
            <w:pPr>
              <w:pStyle w:val="ConsPlusNormal"/>
              <w:jc w:val="both"/>
            </w:pPr>
            <w:r>
              <w:t>- витаминотерапия, иммунотерапия &lt;*&gt;</w:t>
            </w:r>
          </w:p>
        </w:tc>
        <w:tc>
          <w:tcPr>
            <w:tcW w:w="3912" w:type="dxa"/>
          </w:tcPr>
          <w:p w:rsidR="00F64FE7" w:rsidRDefault="00F64FE7">
            <w:pPr>
              <w:pStyle w:val="ConsPlusNormal"/>
              <w:jc w:val="both"/>
            </w:pPr>
            <w:r>
              <w:t>Витаминизация третьего блюда аскорбиновой кислотой либо индивидуальная раздача иммунных или витаминных препаратов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c>
          <w:tcPr>
            <w:tcW w:w="964" w:type="dxa"/>
          </w:tcPr>
          <w:p w:rsidR="00F64FE7" w:rsidRDefault="00F64FE7">
            <w:pPr>
              <w:pStyle w:val="ConsPlusNormal"/>
              <w:jc w:val="both"/>
            </w:pPr>
            <w:r>
              <w:t>2.7.3</w:t>
            </w:r>
          </w:p>
        </w:tc>
        <w:tc>
          <w:tcPr>
            <w:tcW w:w="2494" w:type="dxa"/>
          </w:tcPr>
          <w:p w:rsidR="00F64FE7" w:rsidRDefault="00F64FE7">
            <w:pPr>
              <w:pStyle w:val="ConsPlusNormal"/>
              <w:jc w:val="both"/>
            </w:pPr>
            <w:r>
              <w:t>- кислородный коктейль</w:t>
            </w:r>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2.8</w:t>
            </w:r>
          </w:p>
        </w:tc>
        <w:tc>
          <w:tcPr>
            <w:tcW w:w="2494" w:type="dxa"/>
          </w:tcPr>
          <w:p w:rsidR="00F64FE7" w:rsidRDefault="00F64FE7">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2.9</w:t>
            </w:r>
          </w:p>
        </w:tc>
        <w:tc>
          <w:tcPr>
            <w:tcW w:w="2494" w:type="dxa"/>
            <w:tcBorders>
              <w:bottom w:val="nil"/>
            </w:tcBorders>
          </w:tcPr>
          <w:p w:rsidR="00F64FE7" w:rsidRDefault="00F64FE7">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Borders>
              <w:bottom w:val="nil"/>
            </w:tcBorders>
          </w:tcPr>
          <w:p w:rsidR="00F64FE7" w:rsidRDefault="00F64FE7">
            <w:pPr>
              <w:pStyle w:val="ConsPlusNormal"/>
              <w:jc w:val="both"/>
            </w:pPr>
            <w:r>
              <w:t>Услуга направлена на развитие общения и речи ребенка в естественных жизненных ситуациях, в том числе с использованием средств дополнительной и альтернативной коммуникации, а именно: развитие у ребенка способности воспринимать вербальные и невербальные сообщения при общении, использовать речь и невербальные сигналы, направленные на взрослого при общении, начинать, поддерживать диалог.</w:t>
            </w:r>
          </w:p>
          <w:p w:rsidR="00F64FE7" w:rsidRDefault="00F64FE7">
            <w:pPr>
              <w:pStyle w:val="ConsPlusNormal"/>
              <w:jc w:val="both"/>
            </w:pPr>
            <w:r>
              <w:t>Услуга оказывается посредством консультирования родителей и других непосредственно ухаживающих за ребенком лиц, а также организации и поддержки совместной активности ребенка с родителями и семьей.</w:t>
            </w:r>
          </w:p>
          <w:p w:rsidR="00F64FE7" w:rsidRDefault="00F64FE7">
            <w:pPr>
              <w:pStyle w:val="ConsPlusNormal"/>
              <w:jc w:val="both"/>
            </w:pPr>
            <w:r>
              <w:t>Продолжительность услуги - 60 минут.</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В соответствии с индивидуальной программой ранней помощи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Консультирование по социально-медицинским вопросам должно обеспечивать:</w:t>
            </w:r>
          </w:p>
          <w:p w:rsidR="00F64FE7" w:rsidRDefault="00F64FE7">
            <w:pPr>
              <w:pStyle w:val="ConsPlusNormal"/>
              <w:jc w:val="both"/>
            </w:pPr>
            <w:r>
              <w:t>- положительную динамику развития ребенка в области общения и речи;</w:t>
            </w:r>
          </w:p>
          <w:p w:rsidR="00F64FE7" w:rsidRDefault="00F64FE7">
            <w:pPr>
              <w:pStyle w:val="ConsPlusNormal"/>
              <w:jc w:val="both"/>
            </w:pPr>
            <w:r>
              <w:t>- положительную динамику родительской компетентности в области развития у ребенка общения и речи;</w:t>
            </w:r>
          </w:p>
          <w:p w:rsidR="00F64FE7" w:rsidRDefault="00F64FE7">
            <w:pPr>
              <w:pStyle w:val="ConsPlusNormal"/>
              <w:jc w:val="both"/>
            </w:pPr>
            <w:r>
              <w:t>- удовлетворенность потребителей (семьи)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2.9 введен </w:t>
            </w:r>
            <w:hyperlink r:id="rId633"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11.06.2019 N 612)</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При тестировании проводятся оценочные процедуры для разработки индивидуальной программы ранней помощи.</w:t>
            </w:r>
          </w:p>
          <w:p w:rsidR="00F64FE7" w:rsidRDefault="00F64FE7">
            <w:pPr>
              <w:pStyle w:val="ConsPlusNormal"/>
              <w:jc w:val="both"/>
            </w:pPr>
            <w:r>
              <w:t>Углубленная оценка функционирования и ограничений жизнедеятельности ребенка в контексте факторов окружающей среды по категориям в соответствии с Международной классификацией функционирования, ограничений жизнедеятельности и здоровья (МКФ).</w:t>
            </w:r>
          </w:p>
          <w:p w:rsidR="00F64FE7" w:rsidRDefault="00F64FE7">
            <w:pPr>
              <w:pStyle w:val="ConsPlusNormal"/>
              <w:jc w:val="both"/>
            </w:pPr>
            <w:r>
              <w:t>Оценка других аспектов развития ребенка и его взаимодействия с социальным окружением:</w:t>
            </w:r>
          </w:p>
          <w:p w:rsidR="00F64FE7" w:rsidRDefault="00F64FE7">
            <w:pPr>
              <w:pStyle w:val="ConsPlusNormal"/>
              <w:jc w:val="both"/>
            </w:pPr>
            <w:r>
              <w:t>- качество взаимодействия и отношений ребенка с родителями, другими непосредственно ухаживающими за ребенком лицами, в семье, с другими детьми;</w:t>
            </w:r>
          </w:p>
          <w:p w:rsidR="00F64FE7" w:rsidRDefault="00F64FE7">
            <w:pPr>
              <w:pStyle w:val="ConsPlusNormal"/>
              <w:jc w:val="both"/>
            </w:pPr>
            <w:r>
              <w:t>- состояние эмоционального и поведенческого благополучия ребенка;</w:t>
            </w:r>
          </w:p>
          <w:p w:rsidR="00F64FE7" w:rsidRDefault="00F64FE7">
            <w:pPr>
              <w:pStyle w:val="ConsPlusNormal"/>
              <w:jc w:val="both"/>
            </w:pPr>
            <w:r>
              <w:t>- анализ показателей здоровья, функций и структур организма ребенка;</w:t>
            </w:r>
          </w:p>
          <w:p w:rsidR="00F64FE7" w:rsidRDefault="00F64FE7">
            <w:pPr>
              <w:pStyle w:val="ConsPlusNormal"/>
              <w:jc w:val="both"/>
            </w:pPr>
            <w:r>
              <w:t>- оценка вовлеченности и поведения ребенка и его родителей в повседневных естественных жизненных ситуациях;</w:t>
            </w:r>
          </w:p>
          <w:p w:rsidR="00F64FE7" w:rsidRDefault="00F64FE7">
            <w:pPr>
              <w:pStyle w:val="ConsPlusNormal"/>
              <w:jc w:val="both"/>
            </w:pPr>
            <w:r>
              <w:t>- оценка состояния, потребностей и ресурсов семьи; обсуждение с родителями результатов оценки.</w:t>
            </w:r>
          </w:p>
          <w:p w:rsidR="00F64FE7" w:rsidRDefault="00F64FE7">
            <w:pPr>
              <w:pStyle w:val="ConsPlusNormal"/>
              <w:jc w:val="both"/>
            </w:pPr>
            <w:r>
              <w:t>Продолжительность услуги - 20 - 240 минут.</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В срок 10 рабочих дней от даты заключения договора с родителями (законными представителями) об оказании услуг ранней помощи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Услуга предоставляется своевременно (в течение 10 рабочих дней от даты заключения договора об оказании услуг ранней помощи).</w:t>
            </w:r>
          </w:p>
          <w:p w:rsidR="00F64FE7" w:rsidRDefault="00F64FE7">
            <w:pPr>
              <w:pStyle w:val="ConsPlusNormal"/>
              <w:jc w:val="both"/>
            </w:pPr>
            <w:r>
              <w:t>Услуга предоставляется для обеспечения удовлетворенности потребителей (семьи)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3.1.1 в ред. </w:t>
            </w:r>
            <w:hyperlink r:id="rId634" w:history="1">
              <w:r>
                <w:rPr>
                  <w:color w:val="0000FF"/>
                </w:rPr>
                <w:t>приказа</w:t>
              </w:r>
            </w:hyperlink>
            <w:r>
              <w:t xml:space="preserve"> Минтруда и соцразвития Новосибирской области от 11.06.2019</w:t>
            </w:r>
          </w:p>
          <w:p w:rsidR="00F64FE7" w:rsidRDefault="00F64FE7">
            <w:pPr>
              <w:pStyle w:val="ConsPlusNormal"/>
              <w:jc w:val="both"/>
            </w:pPr>
            <w:r>
              <w:t>N 612)</w:t>
            </w:r>
          </w:p>
        </w:tc>
      </w:tr>
      <w:tr w:rsidR="00F64FE7" w:rsidRPr="0090213F">
        <w:tc>
          <w:tcPr>
            <w:tcW w:w="964" w:type="dxa"/>
          </w:tcPr>
          <w:p w:rsidR="00F64FE7" w:rsidRDefault="00F64FE7">
            <w:pPr>
              <w:pStyle w:val="ConsPlusNormal"/>
              <w:jc w:val="both"/>
            </w:pPr>
            <w:r>
              <w:t>3.1.2</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3.2.1</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16</w:t>
            </w:r>
          </w:p>
        </w:tc>
        <w:tc>
          <w:tcPr>
            <w:tcW w:w="3912" w:type="dxa"/>
            <w:vMerge w:val="restart"/>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3.2.2</w:t>
            </w:r>
          </w:p>
        </w:tc>
        <w:tc>
          <w:tcPr>
            <w:tcW w:w="2494" w:type="dxa"/>
          </w:tcPr>
          <w:p w:rsidR="00F64FE7" w:rsidRDefault="00F64FE7">
            <w:pPr>
              <w:pStyle w:val="ConsPlusNormal"/>
              <w:jc w:val="both"/>
            </w:pPr>
            <w:r>
              <w:t>- психокоррекционное занятие (групповое)</w:t>
            </w:r>
          </w:p>
        </w:tc>
        <w:tc>
          <w:tcPr>
            <w:tcW w:w="3912" w:type="dxa"/>
          </w:tcPr>
          <w:p w:rsidR="00F64FE7" w:rsidRDefault="00F64FE7">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8</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8</w:t>
            </w:r>
          </w:p>
        </w:tc>
        <w:tc>
          <w:tcPr>
            <w:tcW w:w="3912" w:type="dxa"/>
            <w:vMerge w:val="restart"/>
            <w:tcBorders>
              <w:bottom w:val="nil"/>
            </w:tcBorders>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4.1.2</w:t>
            </w:r>
          </w:p>
        </w:tc>
        <w:tc>
          <w:tcPr>
            <w:tcW w:w="2494" w:type="dxa"/>
            <w:tcBorders>
              <w:bottom w:val="nil"/>
            </w:tcBorders>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Borders>
              <w:bottom w:val="nil"/>
            </w:tcBorders>
          </w:tcPr>
          <w:p w:rsidR="00F64FE7" w:rsidRDefault="00F64FE7">
            <w:pPr>
              <w:pStyle w:val="ConsPlusNormal"/>
              <w:jc w:val="both"/>
            </w:pPr>
            <w:r>
              <w:t>Организация различных форм досуговой деятельности (творческие мастерские, практические занятия, просмотр телевизора и т.д.).</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2 раза в неделю</w:t>
            </w:r>
          </w:p>
        </w:tc>
        <w:tc>
          <w:tcPr>
            <w:tcW w:w="1020" w:type="dxa"/>
            <w:tcBorders>
              <w:bottom w:val="nil"/>
            </w:tcBorders>
          </w:tcPr>
          <w:p w:rsidR="00F64FE7" w:rsidRDefault="00F64FE7">
            <w:pPr>
              <w:pStyle w:val="ConsPlusNormal"/>
              <w:jc w:val="center"/>
            </w:pPr>
            <w:r>
              <w:t>16</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635" w:history="1">
              <w:r>
                <w:rPr>
                  <w:color w:val="0000FF"/>
                </w:rPr>
                <w:t>приказа</w:t>
              </w:r>
            </w:hyperlink>
            <w:r>
              <w:t xml:space="preserve"> Минтруда и соцразвития Новосибирской области от 11.06.2019 N 612)</w:t>
            </w: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jc w:val="both"/>
            </w:pPr>
            <w:r>
              <w:t>4.2.1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уровня развития речи.</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42</w:t>
            </w:r>
          </w:p>
        </w:tc>
        <w:tc>
          <w:tcPr>
            <w:tcW w:w="3912" w:type="dxa"/>
            <w:vMerge w:val="restart"/>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4.2.3</w:t>
            </w:r>
          </w:p>
        </w:tc>
        <w:tc>
          <w:tcPr>
            <w:tcW w:w="2494" w:type="dxa"/>
          </w:tcPr>
          <w:p w:rsidR="00F64FE7" w:rsidRDefault="00F64FE7">
            <w:pPr>
              <w:pStyle w:val="ConsPlusNormal"/>
              <w:jc w:val="both"/>
            </w:pPr>
            <w:r>
              <w:t>- коррекционное занятие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42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16</w:t>
            </w:r>
          </w:p>
        </w:tc>
        <w:tc>
          <w:tcPr>
            <w:tcW w:w="3912" w:type="dxa"/>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4.2.5</w:t>
            </w:r>
          </w:p>
        </w:tc>
        <w:tc>
          <w:tcPr>
            <w:tcW w:w="2494" w:type="dxa"/>
          </w:tcPr>
          <w:p w:rsidR="00F64FE7" w:rsidRDefault="00F64FE7">
            <w:pPr>
              <w:pStyle w:val="ConsPlusNormal"/>
              <w:jc w:val="both"/>
            </w:pPr>
            <w:r>
              <w:t>- занятие с логопедом (групповое)</w:t>
            </w:r>
          </w:p>
        </w:tc>
        <w:tc>
          <w:tcPr>
            <w:tcW w:w="3912" w:type="dxa"/>
          </w:tcPr>
          <w:p w:rsidR="00F64FE7" w:rsidRDefault="00F64FE7">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16</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4.2.6</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4.2.7</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16</w:t>
            </w:r>
          </w:p>
        </w:tc>
        <w:tc>
          <w:tcPr>
            <w:tcW w:w="3912" w:type="dxa"/>
            <w:vMerge w:val="restart"/>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pPr>
            <w:r>
              <w:t>4.2.8</w:t>
            </w:r>
          </w:p>
        </w:tc>
        <w:tc>
          <w:tcPr>
            <w:tcW w:w="2494" w:type="dxa"/>
          </w:tcPr>
          <w:p w:rsidR="00F64FE7" w:rsidRDefault="00F64FE7">
            <w:pPr>
              <w:pStyle w:val="ConsPlusNormal"/>
              <w:jc w:val="both"/>
            </w:pPr>
            <w:r>
              <w:t>- музыкальное занятие (музыкотерапия)</w:t>
            </w:r>
          </w:p>
        </w:tc>
        <w:tc>
          <w:tcPr>
            <w:tcW w:w="3912" w:type="dxa"/>
          </w:tcPr>
          <w:p w:rsidR="00F64FE7" w:rsidRDefault="00F64FE7">
            <w:pPr>
              <w:pStyle w:val="ConsPlusNormal"/>
              <w:jc w:val="both"/>
            </w:pPr>
            <w:r>
              <w:t>Проведение занятий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16</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Проведение социально-реабилитационных мероприятий в сфере социального обслуживания:</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vMerge w:val="restart"/>
          </w:tcPr>
          <w:p w:rsidR="00F64FE7" w:rsidRDefault="00F64FE7">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или абилитации.</w:t>
            </w:r>
          </w:p>
          <w:p w:rsidR="00F64FE7" w:rsidRDefault="00F64FE7">
            <w:pPr>
              <w:pStyle w:val="ConsPlusNormal"/>
              <w:jc w:val="both"/>
            </w:pPr>
            <w:r>
              <w:t>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5.1.2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5.1.3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6</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5.1.4</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6</w:t>
            </w:r>
          </w:p>
        </w:tc>
        <w:tc>
          <w:tcPr>
            <w:tcW w:w="3912" w:type="dxa"/>
            <w:vMerge/>
          </w:tcPr>
          <w:p w:rsidR="00F64FE7" w:rsidRPr="0090213F" w:rsidRDefault="00F64FE7"/>
        </w:tc>
      </w:tr>
    </w:tbl>
    <w:p w:rsidR="00F64FE7" w:rsidRDefault="00F64FE7">
      <w:pPr>
        <w:pStyle w:val="ConsPlusNormal"/>
        <w:jc w:val="both"/>
      </w:pPr>
      <w:r>
        <w:t xml:space="preserve">(п. 11 введен </w:t>
      </w:r>
      <w:hyperlink r:id="rId636" w:history="1">
        <w:r>
          <w:rPr>
            <w:color w:val="0000FF"/>
          </w:rPr>
          <w:t>приказом</w:t>
        </w:r>
      </w:hyperlink>
      <w:r>
        <w:t xml:space="preserve"> Минсоцразвития Новосибирской области от 20.11.2017 N 996)</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12. Стандарты социальных услуг, предоставляемых детям-инвалидам, детям с ограниченными возможностями в возрасте от 0 до 7 лет в полустационарной форме в условиях кратковременного пребывания.</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42 рабочих дня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both"/>
              <w:outlineLvl w:val="2"/>
            </w:pPr>
            <w:r>
              <w:t>1</w:t>
            </w:r>
          </w:p>
        </w:tc>
        <w:tc>
          <w:tcPr>
            <w:tcW w:w="12642" w:type="dxa"/>
            <w:gridSpan w:val="5"/>
          </w:tcPr>
          <w:p w:rsidR="00F64FE7" w:rsidRDefault="00F64FE7">
            <w:pPr>
              <w:pStyle w:val="ConsPlusNormal"/>
              <w:jc w:val="both"/>
            </w:pPr>
            <w:r>
              <w:t>Социально-бытовые услуги</w:t>
            </w:r>
          </w:p>
        </w:tc>
      </w:tr>
      <w:tr w:rsidR="00F64FE7" w:rsidRPr="0090213F">
        <w:tc>
          <w:tcPr>
            <w:tcW w:w="964" w:type="dxa"/>
          </w:tcPr>
          <w:p w:rsidR="00F64FE7" w:rsidRDefault="00F64FE7">
            <w:pPr>
              <w:pStyle w:val="ConsPlusNormal"/>
              <w:jc w:val="both"/>
            </w:pPr>
            <w:r>
              <w:t>1.1</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jc w:val="both"/>
            </w:pPr>
            <w:r>
              <w:t>1.1.1</w:t>
            </w:r>
          </w:p>
        </w:tc>
        <w:tc>
          <w:tcPr>
            <w:tcW w:w="2494" w:type="dxa"/>
          </w:tcPr>
          <w:p w:rsidR="00F64FE7" w:rsidRDefault="00F64FE7">
            <w:pPr>
              <w:pStyle w:val="ConsPlusNormal"/>
              <w:jc w:val="both"/>
            </w:pPr>
            <w:r>
              <w:t>- оказание помощи в пользовании туалетом (судном, уткой)</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(по потребности)</w:t>
            </w:r>
          </w:p>
        </w:tc>
        <w:tc>
          <w:tcPr>
            <w:tcW w:w="1020" w:type="dxa"/>
          </w:tcPr>
          <w:p w:rsidR="00F64FE7" w:rsidRDefault="00F64FE7">
            <w:pPr>
              <w:pStyle w:val="ConsPlusNormal"/>
              <w:jc w:val="center"/>
            </w:pPr>
            <w:r>
              <w:t>42</w:t>
            </w:r>
          </w:p>
        </w:tc>
        <w:tc>
          <w:tcPr>
            <w:tcW w:w="3912" w:type="dxa"/>
            <w:vMerge w:val="restart"/>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1.1.2</w:t>
            </w:r>
          </w:p>
        </w:tc>
        <w:tc>
          <w:tcPr>
            <w:tcW w:w="2494" w:type="dxa"/>
          </w:tcPr>
          <w:p w:rsidR="00F64FE7" w:rsidRDefault="00F64FE7">
            <w:pPr>
              <w:pStyle w:val="ConsPlusNormal"/>
              <w:jc w:val="both"/>
            </w:pPr>
            <w:r>
              <w:t>- замена памперса</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(по потребности)</w:t>
            </w:r>
          </w:p>
        </w:tc>
        <w:tc>
          <w:tcPr>
            <w:tcW w:w="1020" w:type="dxa"/>
          </w:tcPr>
          <w:p w:rsidR="00F64FE7" w:rsidRDefault="00F64FE7">
            <w:pPr>
              <w:pStyle w:val="ConsPlusNormal"/>
              <w:jc w:val="center"/>
            </w:pPr>
            <w:r>
              <w:t>42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1.1.3</w:t>
            </w:r>
          </w:p>
        </w:tc>
        <w:tc>
          <w:tcPr>
            <w:tcW w:w="2494" w:type="dxa"/>
          </w:tcPr>
          <w:p w:rsidR="00F64FE7" w:rsidRDefault="00F64FE7">
            <w:pPr>
              <w:pStyle w:val="ConsPlusNormal"/>
              <w:jc w:val="both"/>
            </w:pPr>
            <w:r>
              <w:t>- гигиена тела частичная</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(по потребности)</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jc w:val="both"/>
            </w:pPr>
            <w:r>
              <w:t>1.2</w:t>
            </w:r>
          </w:p>
        </w:tc>
        <w:tc>
          <w:tcPr>
            <w:tcW w:w="2494" w:type="dxa"/>
          </w:tcPr>
          <w:p w:rsidR="00F64FE7" w:rsidRDefault="00F64FE7">
            <w:pPr>
              <w:pStyle w:val="ConsPlusNormal"/>
              <w:jc w:val="both"/>
            </w:pPr>
            <w:r>
              <w:t>Прием и обеспечение хранения личных вещей и ценностей</w:t>
            </w:r>
          </w:p>
        </w:tc>
        <w:tc>
          <w:tcPr>
            <w:tcW w:w="3912" w:type="dxa"/>
          </w:tcPr>
          <w:p w:rsidR="00F64FE7" w:rsidRDefault="00F64FE7">
            <w:pPr>
              <w:pStyle w:val="ConsPlusNormal"/>
              <w:jc w:val="both"/>
            </w:pPr>
            <w:r>
              <w:t>Предоставление услуги хранения личных вещей и ценностей в специально отведенных местах.</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1.3</w:t>
            </w:r>
          </w:p>
        </w:tc>
        <w:tc>
          <w:tcPr>
            <w:tcW w:w="2494" w:type="dxa"/>
            <w:tcBorders>
              <w:bottom w:val="nil"/>
            </w:tcBorders>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Borders>
              <w:bottom w:val="nil"/>
            </w:tcBorders>
          </w:tcPr>
          <w:p w:rsidR="00F64FE7" w:rsidRDefault="00F64FE7">
            <w:pPr>
              <w:pStyle w:val="ConsPlusNormal"/>
              <w:jc w:val="both"/>
            </w:pPr>
            <w:r>
              <w:t>При предоставлении услуги определяется нуждаемость ребенка и семьи в ранней помощи и разработке индивидуальной программы ранней помощи.</w:t>
            </w:r>
          </w:p>
          <w:p w:rsidR="00F64FE7" w:rsidRDefault="00F64FE7">
            <w:pPr>
              <w:pStyle w:val="ConsPlusNormal"/>
              <w:jc w:val="both"/>
            </w:pPr>
            <w:r>
              <w:t>В состав услуги входит:</w:t>
            </w:r>
          </w:p>
          <w:p w:rsidR="00F64FE7" w:rsidRDefault="00F64FE7">
            <w:pPr>
              <w:pStyle w:val="ConsPlusNormal"/>
              <w:jc w:val="both"/>
            </w:pPr>
            <w:r>
              <w:t>- регистрация обращения, информирование о порядке предоставления услуг ранней помощи;</w:t>
            </w:r>
          </w:p>
          <w:p w:rsidR="00F64FE7" w:rsidRDefault="00F64FE7">
            <w:pPr>
              <w:pStyle w:val="ConsPlusNormal"/>
              <w:jc w:val="both"/>
            </w:pPr>
            <w:r>
              <w:t>- информирование о правах получателей услуг;</w:t>
            </w:r>
          </w:p>
          <w:p w:rsidR="00F64FE7" w:rsidRDefault="00F64FE7">
            <w:pPr>
              <w:pStyle w:val="ConsPlusNormal"/>
              <w:jc w:val="both"/>
            </w:pPr>
            <w:r>
              <w:t>- предоставление информации об организации - поставщике услуг ранней помощи;</w:t>
            </w:r>
          </w:p>
          <w:p w:rsidR="00F64FE7" w:rsidRDefault="00F64FE7">
            <w:pPr>
              <w:pStyle w:val="ConsPlusNormal"/>
              <w:jc w:val="both"/>
            </w:pPr>
            <w:r>
              <w:t>- прием документов на обслуживание;</w:t>
            </w:r>
          </w:p>
          <w:p w:rsidR="00F64FE7" w:rsidRDefault="00F64FE7">
            <w:pPr>
              <w:pStyle w:val="ConsPlusNormal"/>
              <w:jc w:val="both"/>
            </w:pPr>
            <w:r>
              <w:t>- заключение договора с родителями (законными представителями) об оказании услуг ранней помощи;</w:t>
            </w:r>
          </w:p>
          <w:p w:rsidR="00F64FE7" w:rsidRDefault="00F64FE7">
            <w:pPr>
              <w:pStyle w:val="ConsPlusNormal"/>
              <w:jc w:val="both"/>
            </w:pPr>
            <w:r>
              <w:t>- первичный прием - беседа с родителями, анализ документации (выписки, медицинская карта, результаты обследований, индивидуальная программа реабилитации или абилитации ребенка-инвалида), наблюдение, проведение оценочных процедур несколькими специалистами в сфере ранней помощи с оформлением протокола первичного приема.</w:t>
            </w:r>
          </w:p>
          <w:p w:rsidR="00F64FE7" w:rsidRDefault="00F64FE7">
            <w:pPr>
              <w:pStyle w:val="ConsPlusNormal"/>
              <w:jc w:val="both"/>
            </w:pPr>
            <w:r>
              <w:t>Оценка и принятие решения о нуждаемости ребенка и семьи в ранней помощи.</w:t>
            </w:r>
          </w:p>
          <w:p w:rsidR="00F64FE7" w:rsidRDefault="00F64FE7">
            <w:pPr>
              <w:pStyle w:val="ConsPlusNormal"/>
              <w:jc w:val="both"/>
            </w:pPr>
            <w:r>
              <w:t>Запись на проведение оценочных процедур для разработки индивидуальной программы ранней помощи по согласованию с родителями.</w:t>
            </w:r>
          </w:p>
          <w:p w:rsidR="00F64FE7" w:rsidRDefault="00F64FE7">
            <w:pPr>
              <w:pStyle w:val="ConsPlusNormal"/>
              <w:jc w:val="both"/>
            </w:pPr>
            <w:r>
              <w:t>Разработка и оформление индивидуальной программы ранней помощи, включая ее согласование с родителями (законными представителями).</w:t>
            </w:r>
          </w:p>
          <w:p w:rsidR="00F64FE7" w:rsidRDefault="00F64FE7">
            <w:pPr>
              <w:pStyle w:val="ConsPlusNormal"/>
              <w:jc w:val="both"/>
            </w:pPr>
            <w:r>
              <w:t>Продолжительность услуги - 120 минут.</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В срок - 10 рабочих дней от даты заключения договора об оказании услуг ранней помощи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При предоставлении услуги учитывается конкретная жизненная ситуация получателя социальных услуг.</w:t>
            </w:r>
          </w:p>
          <w:p w:rsidR="00F64FE7" w:rsidRDefault="00F64FE7">
            <w:pPr>
              <w:pStyle w:val="ConsPlusNormal"/>
              <w:jc w:val="both"/>
            </w:pPr>
            <w:r>
              <w:t>Услуга предоставляется своевременно (в течение 10 рабочих дней от даты заключения договора об оказании услуг ранней помощи).</w:t>
            </w:r>
          </w:p>
          <w:p w:rsidR="00F64FE7" w:rsidRDefault="00F64FE7">
            <w:pPr>
              <w:pStyle w:val="ConsPlusNormal"/>
              <w:jc w:val="both"/>
            </w:pPr>
            <w:r>
              <w:t>Услуга предоставляется для обеспечения удовлетворенности потребителей (семьи)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1.3 в ред. </w:t>
            </w:r>
            <w:hyperlink r:id="rId637" w:history="1">
              <w:r>
                <w:rPr>
                  <w:color w:val="0000FF"/>
                </w:rPr>
                <w:t>приказа</w:t>
              </w:r>
            </w:hyperlink>
            <w:r>
              <w:t xml:space="preserve"> Минтруда и соцразвития Новосибирской области от 11.06.2019</w:t>
            </w:r>
          </w:p>
          <w:p w:rsidR="00F64FE7" w:rsidRDefault="00F64FE7">
            <w:pPr>
              <w:pStyle w:val="ConsPlusNormal"/>
              <w:jc w:val="both"/>
            </w:pPr>
            <w:r>
              <w:t>N 612)</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pPr>
            <w:r>
              <w:t>Проведение первичного медицинского осмотра и первичной санитарной обработки &lt;*&gt;:</w:t>
            </w:r>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F64FE7" w:rsidRDefault="00F64FE7">
            <w:pPr>
              <w:pStyle w:val="ConsPlusNormal"/>
              <w:jc w:val="both"/>
            </w:pPr>
            <w:r>
              <w:t>Сбор анамнеза жизни и болезни у самого получателя социальных услуг.</w:t>
            </w:r>
          </w:p>
          <w:p w:rsidR="00F64FE7" w:rsidRDefault="00F64FE7">
            <w:pPr>
              <w:pStyle w:val="ConsPlusNormal"/>
              <w:jc w:val="both"/>
            </w:pPr>
            <w:r>
              <w:t>Фиксация результатов осмотра.</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их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w:t>
            </w:r>
          </w:p>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&lt;*&gt;:</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2.3.1</w:t>
            </w:r>
          </w:p>
        </w:tc>
        <w:tc>
          <w:tcPr>
            <w:tcW w:w="2494" w:type="dxa"/>
            <w:tcBorders>
              <w:bottom w:val="nil"/>
            </w:tcBorders>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30</w:t>
            </w:r>
          </w:p>
        </w:tc>
        <w:tc>
          <w:tcPr>
            <w:tcW w:w="3912" w:type="dxa"/>
            <w:tcBorders>
              <w:bottom w:val="nil"/>
            </w:tcBorders>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его здоровья и самочувствия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638" w:history="1">
              <w:r>
                <w:rPr>
                  <w:color w:val="0000FF"/>
                </w:rPr>
                <w:t>приказа</w:t>
              </w:r>
            </w:hyperlink>
            <w:r>
              <w:t xml:space="preserve"> Минтруда и соцразвития Новосибирской области от 11.06.2019 N 612)</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2.3.2</w:t>
            </w:r>
          </w:p>
        </w:tc>
        <w:tc>
          <w:tcPr>
            <w:tcW w:w="2494" w:type="dxa"/>
            <w:tcBorders>
              <w:bottom w:val="nil"/>
            </w:tcBorders>
          </w:tcPr>
          <w:p w:rsidR="00F64FE7" w:rsidRDefault="00F64FE7">
            <w:pPr>
              <w:pStyle w:val="ConsPlusNormal"/>
              <w:jc w:val="both"/>
            </w:pPr>
            <w:r>
              <w:t>- подкожные, внутримышечные инъекции лекарственных препаратов</w:t>
            </w:r>
          </w:p>
        </w:tc>
        <w:tc>
          <w:tcPr>
            <w:tcW w:w="3912" w:type="dxa"/>
            <w:tcBorders>
              <w:bottom w:val="nil"/>
            </w:tcBorders>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10</w:t>
            </w:r>
          </w:p>
        </w:tc>
        <w:tc>
          <w:tcPr>
            <w:tcW w:w="3912" w:type="dxa"/>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2.3.2 введен </w:t>
            </w:r>
            <w:hyperlink r:id="rId639"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11.06.2019 N 612)</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Систематическое наблюдение за получателями социальных услуг для выявления отклонений в состоянии их здоровья &lt;*&gt;:</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Ежедневно (по необходимости)</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о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Ежедневно (по необходимости)</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pPr>
            <w:r>
              <w:t>- прием врача-специалиста в учреждении &lt;*&gt;</w:t>
            </w:r>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по организации консультирования врачами-специалистами способствует расширению предоставляемых услуг в соответствии с заболеваниями получателей социальных услуг</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pPr>
            <w:r>
              <w:t>- оформление эпикриза с рекомендациями &lt;*&gt;</w:t>
            </w:r>
          </w:p>
        </w:tc>
        <w:tc>
          <w:tcPr>
            <w:tcW w:w="3912" w:type="dxa"/>
          </w:tcPr>
          <w:p w:rsidR="00F64FE7" w:rsidRDefault="00F64FE7">
            <w:pPr>
              <w:pStyle w:val="ConsPlusNormal"/>
              <w:jc w:val="both"/>
            </w:pPr>
            <w:r>
              <w:t>Знакомство с медицинской документацией и обобщение данных о получателе социальных услуг.</w:t>
            </w:r>
          </w:p>
          <w:p w:rsidR="00F64FE7" w:rsidRDefault="00F64FE7">
            <w:pPr>
              <w:pStyle w:val="ConsPlusNormal"/>
              <w:jc w:val="both"/>
            </w:pPr>
            <w:r>
              <w:t>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выписке</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Выдача получателю социальных услуг эпикриза с рекомендациями</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pPr>
            <w:r>
              <w:t>- подбор индивидуального физкультурно-оздоровительного комплекса &lt;*&gt;</w:t>
            </w:r>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pPr>
            <w:r>
              <w:t>- гимнастика &lt;*&gt;</w:t>
            </w:r>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Ежедневно (по необходимости)</w:t>
            </w:r>
          </w:p>
        </w:tc>
        <w:tc>
          <w:tcPr>
            <w:tcW w:w="1020" w:type="dxa"/>
          </w:tcPr>
          <w:p w:rsidR="00F64FE7" w:rsidRDefault="00F64FE7">
            <w:pPr>
              <w:pStyle w:val="ConsPlusNormal"/>
              <w:jc w:val="center"/>
            </w:pPr>
            <w:r>
              <w:t>42</w:t>
            </w:r>
          </w:p>
        </w:tc>
        <w:tc>
          <w:tcPr>
            <w:tcW w:w="3912" w:type="dxa"/>
          </w:tcPr>
          <w:p w:rsidR="00F64FE7" w:rsidRDefault="00F64FE7">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2.7</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2.7.1</w:t>
            </w:r>
          </w:p>
        </w:tc>
        <w:tc>
          <w:tcPr>
            <w:tcW w:w="2494" w:type="dxa"/>
          </w:tcPr>
          <w:p w:rsidR="00F64FE7" w:rsidRDefault="00F64FE7">
            <w:pPr>
              <w:pStyle w:val="ConsPlusNormal"/>
              <w:jc w:val="both"/>
            </w:pPr>
            <w:r>
              <w:t>- фитотерапия &lt;*&gt;</w:t>
            </w:r>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jc w:val="both"/>
            </w:pPr>
            <w:r>
              <w:t>2.7.2</w:t>
            </w:r>
          </w:p>
        </w:tc>
        <w:tc>
          <w:tcPr>
            <w:tcW w:w="2494" w:type="dxa"/>
          </w:tcPr>
          <w:p w:rsidR="00F64FE7" w:rsidRDefault="00F64FE7">
            <w:pPr>
              <w:pStyle w:val="ConsPlusNormal"/>
              <w:jc w:val="both"/>
            </w:pPr>
            <w:r>
              <w:t>- кислородный коктейль</w:t>
            </w:r>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2.7.3</w:t>
            </w:r>
          </w:p>
        </w:tc>
        <w:tc>
          <w:tcPr>
            <w:tcW w:w="2494" w:type="dxa"/>
            <w:tcBorders>
              <w:bottom w:val="nil"/>
            </w:tcBorders>
          </w:tcPr>
          <w:p w:rsidR="00F64FE7" w:rsidRDefault="00F64FE7">
            <w:pPr>
              <w:pStyle w:val="ConsPlusNormal"/>
              <w:jc w:val="both"/>
            </w:pPr>
            <w:r>
              <w:t>- витаминотерапия, иммунотерапия &lt;*&gt;</w:t>
            </w:r>
          </w:p>
        </w:tc>
        <w:tc>
          <w:tcPr>
            <w:tcW w:w="3912" w:type="dxa"/>
            <w:tcBorders>
              <w:bottom w:val="nil"/>
            </w:tcBorders>
          </w:tcPr>
          <w:p w:rsidR="00F64FE7" w:rsidRDefault="00F64FE7">
            <w:pPr>
              <w:pStyle w:val="ConsPlusNormal"/>
              <w:jc w:val="both"/>
            </w:pPr>
            <w:r>
              <w:t>Витаминизация третьего блюда аскорбиновой кислотой либо индивидуальная раздача иммунных или витаминных препаратов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По назначению врача</w:t>
            </w:r>
          </w:p>
        </w:tc>
        <w:tc>
          <w:tcPr>
            <w:tcW w:w="1020" w:type="dxa"/>
            <w:tcBorders>
              <w:bottom w:val="nil"/>
            </w:tcBorders>
          </w:tcPr>
          <w:p w:rsidR="00F64FE7" w:rsidRDefault="00F64FE7">
            <w:pPr>
              <w:pStyle w:val="ConsPlusNormal"/>
              <w:jc w:val="center"/>
            </w:pPr>
            <w:r>
              <w:t>30</w:t>
            </w:r>
          </w:p>
        </w:tc>
        <w:tc>
          <w:tcPr>
            <w:tcW w:w="3912" w:type="dxa"/>
            <w:tcBorders>
              <w:bottom w:val="nil"/>
            </w:tcBorders>
          </w:tcPr>
          <w:p w:rsidR="00F64FE7" w:rsidRDefault="00F64FE7">
            <w:pPr>
              <w:pStyle w:val="ConsPlusNormal"/>
              <w:jc w:val="both"/>
            </w:pPr>
            <w:r>
              <w:t>Услуга проводится с целью насыщения принимаемой пищи витамином C, способствует укреплению здоровья</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2.7.3 введен </w:t>
            </w:r>
            <w:hyperlink r:id="rId640"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11.06.2019 N 612)</w:t>
            </w:r>
          </w:p>
        </w:tc>
      </w:tr>
      <w:tr w:rsidR="00F64FE7" w:rsidRPr="0090213F">
        <w:tc>
          <w:tcPr>
            <w:tcW w:w="964" w:type="dxa"/>
          </w:tcPr>
          <w:p w:rsidR="00F64FE7" w:rsidRDefault="00F64FE7">
            <w:pPr>
              <w:pStyle w:val="ConsPlusNormal"/>
              <w:jc w:val="both"/>
            </w:pPr>
            <w:r>
              <w:t>2.8</w:t>
            </w:r>
          </w:p>
        </w:tc>
        <w:tc>
          <w:tcPr>
            <w:tcW w:w="2494" w:type="dxa"/>
          </w:tcPr>
          <w:p w:rsidR="00F64FE7" w:rsidRDefault="00F64FE7">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2.9</w:t>
            </w:r>
          </w:p>
        </w:tc>
        <w:tc>
          <w:tcPr>
            <w:tcW w:w="2494" w:type="dxa"/>
            <w:tcBorders>
              <w:bottom w:val="nil"/>
            </w:tcBorders>
          </w:tcPr>
          <w:p w:rsidR="00F64FE7" w:rsidRDefault="00F64FE7">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Borders>
              <w:bottom w:val="nil"/>
            </w:tcBorders>
          </w:tcPr>
          <w:p w:rsidR="00F64FE7" w:rsidRDefault="00F64FE7">
            <w:pPr>
              <w:pStyle w:val="ConsPlusNormal"/>
              <w:jc w:val="both"/>
            </w:pPr>
            <w:r>
              <w:t>Услуга направлена на развитие общения и речи ребенка в естественных жизненных ситуациях, в том числе с использованием средств дополнительной и альтернативной коммуникации, а именно: развитие у ребенка способности воспринимать вербальные и невербальные сообщения при общении, использовать речь и невербальные сигналы, направленные на взрослого при общении, начинать, поддерживать диалог.</w:t>
            </w:r>
          </w:p>
          <w:p w:rsidR="00F64FE7" w:rsidRDefault="00F64FE7">
            <w:pPr>
              <w:pStyle w:val="ConsPlusNormal"/>
              <w:jc w:val="both"/>
            </w:pPr>
            <w:r>
              <w:t>Услуга оказывается посредством консультирования родителей и других непосредственно ухаживающих за ребенком лиц, а также организации и поддержки совместной активности ребенка с родителями и семьей.</w:t>
            </w:r>
          </w:p>
          <w:p w:rsidR="00F64FE7" w:rsidRDefault="00F64FE7">
            <w:pPr>
              <w:pStyle w:val="ConsPlusNormal"/>
              <w:jc w:val="both"/>
            </w:pPr>
            <w:r>
              <w:t>Продолжительность услуги - 60 минут.</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В соответствии с индивидуальной программой ранней помощи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Консультирование по социально-медицинским вопросам должно обеспечивать:</w:t>
            </w:r>
          </w:p>
          <w:p w:rsidR="00F64FE7" w:rsidRDefault="00F64FE7">
            <w:pPr>
              <w:pStyle w:val="ConsPlusNormal"/>
              <w:jc w:val="both"/>
            </w:pPr>
            <w:r>
              <w:t>- положительную динамику развития ребенка в области общения и речи;</w:t>
            </w:r>
          </w:p>
          <w:p w:rsidR="00F64FE7" w:rsidRDefault="00F64FE7">
            <w:pPr>
              <w:pStyle w:val="ConsPlusNormal"/>
              <w:jc w:val="both"/>
            </w:pPr>
            <w:r>
              <w:t>- положительную динамику родительской компетентности в области развития у ребенка общения и речи;</w:t>
            </w:r>
          </w:p>
          <w:p w:rsidR="00F64FE7" w:rsidRDefault="00F64FE7">
            <w:pPr>
              <w:pStyle w:val="ConsPlusNormal"/>
              <w:jc w:val="both"/>
            </w:pPr>
            <w:r>
              <w:t>- удовлетворенность потребителей (семьи)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2.9 введен </w:t>
            </w:r>
            <w:hyperlink r:id="rId641"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11.06.2019 N 612)</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3.1.1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При тестировании проводятся оценочные процедуры для разработки индивидуальной программы ранней помощи.</w:t>
            </w:r>
          </w:p>
          <w:p w:rsidR="00F64FE7" w:rsidRDefault="00F64FE7">
            <w:pPr>
              <w:pStyle w:val="ConsPlusNormal"/>
              <w:jc w:val="both"/>
            </w:pPr>
            <w:r>
              <w:t>Углубленная оценка функционирования и ограничений жизнедеятельности ребенка в контексте факторов окружающей среды по категориям в соответствии с Международной классификацией функционирования, ограничений жизнедеятельности и здоровья (МКФ).</w:t>
            </w:r>
          </w:p>
          <w:p w:rsidR="00F64FE7" w:rsidRDefault="00F64FE7">
            <w:pPr>
              <w:pStyle w:val="ConsPlusNormal"/>
              <w:jc w:val="both"/>
            </w:pPr>
            <w:r>
              <w:t>Оценка других аспектов развития ребенка и его взаимодействия с социальным окружением:</w:t>
            </w:r>
          </w:p>
          <w:p w:rsidR="00F64FE7" w:rsidRDefault="00F64FE7">
            <w:pPr>
              <w:pStyle w:val="ConsPlusNormal"/>
              <w:jc w:val="both"/>
            </w:pPr>
            <w:r>
              <w:t>- качество взаимодействия и отношений ребенка с родителями, другими непосредственно ухаживающими за ребенком лицами, в семье, с другими детьми;</w:t>
            </w:r>
          </w:p>
          <w:p w:rsidR="00F64FE7" w:rsidRDefault="00F64FE7">
            <w:pPr>
              <w:pStyle w:val="ConsPlusNormal"/>
              <w:jc w:val="both"/>
            </w:pPr>
            <w:r>
              <w:t>- состояние эмоционального и поведенческого благополучия ребенка;</w:t>
            </w:r>
          </w:p>
          <w:p w:rsidR="00F64FE7" w:rsidRDefault="00F64FE7">
            <w:pPr>
              <w:pStyle w:val="ConsPlusNormal"/>
              <w:jc w:val="both"/>
            </w:pPr>
            <w:r>
              <w:t>- анализ показателей здоровья, функций и структур организма ребенка;</w:t>
            </w:r>
          </w:p>
          <w:p w:rsidR="00F64FE7" w:rsidRDefault="00F64FE7">
            <w:pPr>
              <w:pStyle w:val="ConsPlusNormal"/>
              <w:jc w:val="both"/>
            </w:pPr>
            <w:r>
              <w:t>- оценка вовлеченности и поведения ребенка и его родителей в повседневных естественных жизненных ситуациях;</w:t>
            </w:r>
          </w:p>
          <w:p w:rsidR="00F64FE7" w:rsidRDefault="00F64FE7">
            <w:pPr>
              <w:pStyle w:val="ConsPlusNormal"/>
              <w:jc w:val="both"/>
            </w:pPr>
            <w:r>
              <w:t>- оценка состояния, потребностей и ресурсов семьи; обсуждение с родителями результатов оценки.</w:t>
            </w:r>
          </w:p>
          <w:p w:rsidR="00F64FE7" w:rsidRDefault="00F64FE7">
            <w:pPr>
              <w:pStyle w:val="ConsPlusNormal"/>
              <w:jc w:val="both"/>
            </w:pPr>
            <w:r>
              <w:t>Продолжительность услуги - 120 - 240 минут.</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В срок 10 рабочих дней от даты заключения договора с родителями (законными представителями) об оказании услуг ранней помощи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Услуга предоставляется своевременно (в течение 10 рабочих дней от даты заключения договора об оказании услуг ранней помощи).</w:t>
            </w:r>
          </w:p>
          <w:p w:rsidR="00F64FE7" w:rsidRDefault="00F64FE7">
            <w:pPr>
              <w:pStyle w:val="ConsPlusNormal"/>
              <w:jc w:val="both"/>
            </w:pPr>
            <w:r>
              <w:t>Услуга предоставляется для обеспечения удовлетворенности потребителей (семьи)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3.1.1 в ред. </w:t>
            </w:r>
            <w:hyperlink r:id="rId642" w:history="1">
              <w:r>
                <w:rPr>
                  <w:color w:val="0000FF"/>
                </w:rPr>
                <w:t>приказа</w:t>
              </w:r>
            </w:hyperlink>
            <w:r>
              <w:t xml:space="preserve"> Минтруда и соцразвития Новосибирской области от 11.06.2019</w:t>
            </w:r>
          </w:p>
          <w:p w:rsidR="00F64FE7" w:rsidRDefault="00F64FE7">
            <w:pPr>
              <w:pStyle w:val="ConsPlusNormal"/>
              <w:jc w:val="both"/>
            </w:pPr>
            <w:r>
              <w:t>N 612)</w:t>
            </w:r>
          </w:p>
        </w:tc>
      </w:tr>
      <w:tr w:rsidR="00F64FE7" w:rsidRPr="0090213F">
        <w:tc>
          <w:tcPr>
            <w:tcW w:w="964" w:type="dxa"/>
          </w:tcPr>
          <w:p w:rsidR="00F64FE7" w:rsidRDefault="00F64FE7">
            <w:pPr>
              <w:pStyle w:val="ConsPlusNormal"/>
              <w:jc w:val="both"/>
            </w:pPr>
            <w:r>
              <w:t>3.1.2</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3.2.1</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16</w:t>
            </w:r>
          </w:p>
        </w:tc>
        <w:tc>
          <w:tcPr>
            <w:tcW w:w="3912" w:type="dxa"/>
            <w:vMerge w:val="restart"/>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3.2.2</w:t>
            </w:r>
          </w:p>
        </w:tc>
        <w:tc>
          <w:tcPr>
            <w:tcW w:w="2494" w:type="dxa"/>
          </w:tcPr>
          <w:p w:rsidR="00F64FE7" w:rsidRDefault="00F64FE7">
            <w:pPr>
              <w:pStyle w:val="ConsPlusNormal"/>
              <w:jc w:val="both"/>
            </w:pPr>
            <w:r>
              <w:t>- психокоррекционное занятие (групповое)</w:t>
            </w:r>
          </w:p>
        </w:tc>
        <w:tc>
          <w:tcPr>
            <w:tcW w:w="3912" w:type="dxa"/>
          </w:tcPr>
          <w:p w:rsidR="00F64FE7" w:rsidRDefault="00F64FE7">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8</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Еженедельно</w:t>
            </w:r>
          </w:p>
        </w:tc>
        <w:tc>
          <w:tcPr>
            <w:tcW w:w="1020" w:type="dxa"/>
          </w:tcPr>
          <w:p w:rsidR="00F64FE7" w:rsidRDefault="00F64FE7">
            <w:pPr>
              <w:pStyle w:val="ConsPlusNormal"/>
              <w:jc w:val="center"/>
            </w:pPr>
            <w:r>
              <w:t>8</w:t>
            </w:r>
          </w:p>
        </w:tc>
        <w:tc>
          <w:tcPr>
            <w:tcW w:w="3912" w:type="dxa"/>
            <w:vMerge w:val="restart"/>
            <w:tcBorders>
              <w:bottom w:val="nil"/>
            </w:tcBorders>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4.1.2</w:t>
            </w:r>
          </w:p>
        </w:tc>
        <w:tc>
          <w:tcPr>
            <w:tcW w:w="2494" w:type="dxa"/>
            <w:tcBorders>
              <w:bottom w:val="nil"/>
            </w:tcBorders>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Borders>
              <w:bottom w:val="nil"/>
            </w:tcBorders>
          </w:tcPr>
          <w:p w:rsidR="00F64FE7" w:rsidRDefault="00F64FE7">
            <w:pPr>
              <w:pStyle w:val="ConsPlusNormal"/>
              <w:jc w:val="both"/>
            </w:pPr>
            <w:r>
              <w:t>Организация различных форм досуговой деятельности (творческие мастерские, практические занятия, просмотр телевизора и т.д.).</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2 раза в неделю</w:t>
            </w:r>
          </w:p>
        </w:tc>
        <w:tc>
          <w:tcPr>
            <w:tcW w:w="1020" w:type="dxa"/>
            <w:tcBorders>
              <w:bottom w:val="nil"/>
            </w:tcBorders>
          </w:tcPr>
          <w:p w:rsidR="00F64FE7" w:rsidRDefault="00F64FE7">
            <w:pPr>
              <w:pStyle w:val="ConsPlusNormal"/>
              <w:jc w:val="center"/>
            </w:pPr>
            <w:r>
              <w:t>16</w:t>
            </w:r>
          </w:p>
        </w:tc>
        <w:tc>
          <w:tcPr>
            <w:tcW w:w="3912" w:type="dxa"/>
            <w:vMerge/>
            <w:tcBorders>
              <w:bottom w:val="nil"/>
            </w:tcBorders>
          </w:tcPr>
          <w:p w:rsidR="00F64FE7" w:rsidRPr="0090213F" w:rsidRDefault="00F64FE7"/>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(в ред. </w:t>
            </w:r>
            <w:hyperlink r:id="rId643" w:history="1">
              <w:r>
                <w:rPr>
                  <w:color w:val="0000FF"/>
                </w:rPr>
                <w:t>приказа</w:t>
              </w:r>
            </w:hyperlink>
            <w:r>
              <w:t xml:space="preserve"> Минтруда и соцразвития Новосибирской области от 11.06.2019 N 612)</w:t>
            </w:r>
          </w:p>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jc w:val="both"/>
            </w:pPr>
            <w:r>
              <w:t>4.2.1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уровня развития речи.</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21</w:t>
            </w:r>
          </w:p>
        </w:tc>
        <w:tc>
          <w:tcPr>
            <w:tcW w:w="3912" w:type="dxa"/>
            <w:vMerge w:val="restart"/>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4.2.3</w:t>
            </w:r>
          </w:p>
        </w:tc>
        <w:tc>
          <w:tcPr>
            <w:tcW w:w="2494" w:type="dxa"/>
          </w:tcPr>
          <w:p w:rsidR="00F64FE7" w:rsidRDefault="00F64FE7">
            <w:pPr>
              <w:pStyle w:val="ConsPlusNormal"/>
              <w:jc w:val="both"/>
            </w:pPr>
            <w:r>
              <w:t>- коррекционное занятие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16</w:t>
            </w:r>
          </w:p>
        </w:tc>
        <w:tc>
          <w:tcPr>
            <w:tcW w:w="3912" w:type="dxa"/>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4.2.5</w:t>
            </w:r>
          </w:p>
        </w:tc>
        <w:tc>
          <w:tcPr>
            <w:tcW w:w="2494" w:type="dxa"/>
          </w:tcPr>
          <w:p w:rsidR="00F64FE7" w:rsidRDefault="00F64FE7">
            <w:pPr>
              <w:pStyle w:val="ConsPlusNormal"/>
              <w:jc w:val="both"/>
            </w:pPr>
            <w:r>
              <w:t>- занятие с логопедом (групповое)</w:t>
            </w:r>
          </w:p>
        </w:tc>
        <w:tc>
          <w:tcPr>
            <w:tcW w:w="3912" w:type="dxa"/>
          </w:tcPr>
          <w:p w:rsidR="00F64FE7" w:rsidRDefault="00F64FE7">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16</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4.2.6</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4.2.7</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16</w:t>
            </w:r>
          </w:p>
        </w:tc>
        <w:tc>
          <w:tcPr>
            <w:tcW w:w="3912" w:type="dxa"/>
            <w:vMerge w:val="restart"/>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pPr>
            <w:r>
              <w:t>4.2.8</w:t>
            </w:r>
          </w:p>
        </w:tc>
        <w:tc>
          <w:tcPr>
            <w:tcW w:w="2494" w:type="dxa"/>
          </w:tcPr>
          <w:p w:rsidR="00F64FE7" w:rsidRDefault="00F64FE7">
            <w:pPr>
              <w:pStyle w:val="ConsPlusNormal"/>
              <w:jc w:val="both"/>
            </w:pPr>
            <w:r>
              <w:t>- музыкальное занятие (музыкотерапия)</w:t>
            </w:r>
          </w:p>
        </w:tc>
        <w:tc>
          <w:tcPr>
            <w:tcW w:w="3912" w:type="dxa"/>
          </w:tcPr>
          <w:p w:rsidR="00F64FE7" w:rsidRDefault="00F64FE7">
            <w:pPr>
              <w:pStyle w:val="ConsPlusNormal"/>
              <w:jc w:val="both"/>
            </w:pPr>
            <w:r>
              <w:t>Проведение занятий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16</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Проведение социально-реабилитационных мероприятий в сфере социального обслуживания:</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vMerge w:val="restart"/>
          </w:tcPr>
          <w:p w:rsidR="00F64FE7" w:rsidRDefault="00F64FE7">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или абилитации.</w:t>
            </w:r>
          </w:p>
          <w:p w:rsidR="00F64FE7" w:rsidRDefault="00F64FE7">
            <w:pPr>
              <w:pStyle w:val="ConsPlusNormal"/>
              <w:jc w:val="both"/>
            </w:pPr>
            <w:r>
              <w:t>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5.1.2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5.1.3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6</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5.1.4</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6</w:t>
            </w:r>
          </w:p>
        </w:tc>
        <w:tc>
          <w:tcPr>
            <w:tcW w:w="3912" w:type="dxa"/>
            <w:vMerge/>
          </w:tcPr>
          <w:p w:rsidR="00F64FE7" w:rsidRPr="0090213F" w:rsidRDefault="00F64FE7"/>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jc w:val="both"/>
      </w:pPr>
      <w:r>
        <w:t xml:space="preserve">(п. 12 введен </w:t>
      </w:r>
      <w:hyperlink r:id="rId644" w:history="1">
        <w:r>
          <w:rPr>
            <w:color w:val="0000FF"/>
          </w:rPr>
          <w:t>приказом</w:t>
        </w:r>
      </w:hyperlink>
      <w:r>
        <w:t xml:space="preserve"> Минсоцразвития Новосибирской области от 20.11.2017 N 996)</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13. Стандарты социальных услуг, предоставляемых родителям, имеющим детей-инвалидов, детей с ограниченными возможностями, в полустационарной форме.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42 рабочих дня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both"/>
              <w:outlineLvl w:val="2"/>
            </w:pPr>
            <w:r>
              <w:t>1</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Обучение родителей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F64FE7" w:rsidRPr="0090213F">
        <w:tc>
          <w:tcPr>
            <w:tcW w:w="964" w:type="dxa"/>
          </w:tcPr>
          <w:p w:rsidR="00F64FE7" w:rsidRDefault="00F64FE7">
            <w:pPr>
              <w:pStyle w:val="ConsPlusNormal"/>
              <w:jc w:val="both"/>
            </w:pPr>
            <w:r>
              <w:t>1.2</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1.2.1</w:t>
            </w:r>
          </w:p>
        </w:tc>
        <w:tc>
          <w:tcPr>
            <w:tcW w:w="2494" w:type="dxa"/>
          </w:tcPr>
          <w:p w:rsidR="00F64FE7" w:rsidRDefault="00F64FE7">
            <w:pPr>
              <w:pStyle w:val="ConsPlusNormal"/>
              <w:jc w:val="both"/>
            </w:pPr>
            <w:r>
              <w:t>- прием врача-специалиста в учреждении &lt;*&gt;</w:t>
            </w:r>
          </w:p>
        </w:tc>
        <w:tc>
          <w:tcPr>
            <w:tcW w:w="3912" w:type="dxa"/>
          </w:tcPr>
          <w:p w:rsidR="00F64FE7" w:rsidRDefault="00F64FE7">
            <w:pPr>
              <w:pStyle w:val="ConsPlusNormal"/>
              <w:jc w:val="both"/>
            </w:pPr>
            <w:r>
              <w:t>Проведение осмотра, выяснение анамнеза заболевания, выявление факторов риска развития заболевания. Информирование членов семьи о развитии ребенка.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Организация консультирования должна обеспечивать предоставление медицинского консультирования и помощи, оказываемых семье и ребенку врачом-педиатром, детским неврологом и другими специалистами при отсутствии противопоказаний</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2.1.1</w:t>
            </w:r>
          </w:p>
        </w:tc>
        <w:tc>
          <w:tcPr>
            <w:tcW w:w="2494" w:type="dxa"/>
            <w:tcBorders>
              <w:bottom w:val="nil"/>
            </w:tcBorders>
          </w:tcPr>
          <w:p w:rsidR="00F64FE7" w:rsidRDefault="00F64FE7">
            <w:pPr>
              <w:pStyle w:val="ConsPlusNormal"/>
              <w:jc w:val="both"/>
            </w:pPr>
            <w:r>
              <w:t>- тестирование</w:t>
            </w:r>
          </w:p>
        </w:tc>
        <w:tc>
          <w:tcPr>
            <w:tcW w:w="3912" w:type="dxa"/>
            <w:tcBorders>
              <w:bottom w:val="nil"/>
            </w:tcBorders>
          </w:tcPr>
          <w:p w:rsidR="00F64FE7" w:rsidRDefault="00F64FE7">
            <w:pPr>
              <w:pStyle w:val="ConsPlusNormal"/>
              <w:jc w:val="both"/>
            </w:pPr>
            <w:r>
              <w:t>При тестировании проводятся оценочные процедуры для разработки индивидуальной программы ранней помощи.</w:t>
            </w:r>
          </w:p>
          <w:p w:rsidR="00F64FE7" w:rsidRDefault="00F64FE7">
            <w:pPr>
              <w:pStyle w:val="ConsPlusNormal"/>
              <w:jc w:val="both"/>
            </w:pPr>
            <w:r>
              <w:t>Углубленная оценка функционирования и ограничений жизнедеятельности ребенка в контексте факторов окружающей среды по категориям в соответствии с Международной классификацией функционирования, ограничений жизнедеятельности и здоровья (МКФ).</w:t>
            </w:r>
          </w:p>
          <w:p w:rsidR="00F64FE7" w:rsidRDefault="00F64FE7">
            <w:pPr>
              <w:pStyle w:val="ConsPlusNormal"/>
              <w:jc w:val="both"/>
            </w:pPr>
            <w:r>
              <w:t>Оценка других аспектов развития ребенка и его взаимодействия с социальным окружением:</w:t>
            </w:r>
          </w:p>
          <w:p w:rsidR="00F64FE7" w:rsidRDefault="00F64FE7">
            <w:pPr>
              <w:pStyle w:val="ConsPlusNormal"/>
              <w:jc w:val="both"/>
            </w:pPr>
            <w:r>
              <w:t>- качество взаимодействия и отношений ребенка с родителями, другими непосредственно ухаживающими за ребенком лицами, в семье, с другими детьми;</w:t>
            </w:r>
          </w:p>
          <w:p w:rsidR="00F64FE7" w:rsidRDefault="00F64FE7">
            <w:pPr>
              <w:pStyle w:val="ConsPlusNormal"/>
              <w:jc w:val="both"/>
            </w:pPr>
            <w:r>
              <w:t>- состояние эмоционального и поведенческого благополучия ребенка;</w:t>
            </w:r>
          </w:p>
          <w:p w:rsidR="00F64FE7" w:rsidRDefault="00F64FE7">
            <w:pPr>
              <w:pStyle w:val="ConsPlusNormal"/>
              <w:jc w:val="both"/>
            </w:pPr>
            <w:r>
              <w:t>- анализ показателей здоровья, функций и структур организма ребенка;</w:t>
            </w:r>
          </w:p>
          <w:p w:rsidR="00F64FE7" w:rsidRDefault="00F64FE7">
            <w:pPr>
              <w:pStyle w:val="ConsPlusNormal"/>
              <w:jc w:val="both"/>
            </w:pPr>
            <w:r>
              <w:t>- оценка вовлеченности и поведения ребенка и его родителей в повседневных естественных жизненных ситуациях;</w:t>
            </w:r>
          </w:p>
          <w:p w:rsidR="00F64FE7" w:rsidRDefault="00F64FE7">
            <w:pPr>
              <w:pStyle w:val="ConsPlusNormal"/>
              <w:jc w:val="both"/>
            </w:pPr>
            <w:r>
              <w:t>- оценка состояния, потребностей и ресурсов семьи; обсуждение с родителями результатов оценки.</w:t>
            </w:r>
          </w:p>
          <w:p w:rsidR="00F64FE7" w:rsidRDefault="00F64FE7">
            <w:pPr>
              <w:pStyle w:val="ConsPlusNormal"/>
              <w:jc w:val="both"/>
            </w:pPr>
            <w:r>
              <w:t>Продолжительность услуги - 120 - 240 минут.</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В срок 10 рабочих дней от даты заключения договора с родителями (законными представителями) об оказании услуг ранней помощи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Услуга предоставляется своевременно (в течение 10 рабочих дней от даты заключения договора об оказании услуг ранней помощи).</w:t>
            </w:r>
          </w:p>
          <w:p w:rsidR="00F64FE7" w:rsidRDefault="00F64FE7">
            <w:pPr>
              <w:pStyle w:val="ConsPlusNormal"/>
              <w:jc w:val="both"/>
            </w:pPr>
            <w:r>
              <w:t>Услуга предоставляется для обеспечения удовлетворенности потребителей (семьи)</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2.1.1 в ред. </w:t>
            </w:r>
            <w:hyperlink r:id="rId645" w:history="1">
              <w:r>
                <w:rPr>
                  <w:color w:val="0000FF"/>
                </w:rPr>
                <w:t>приказа</w:t>
              </w:r>
            </w:hyperlink>
            <w:r>
              <w:t xml:space="preserve"> Минтруда и соцразвития Новосибирской области от 11.06.2019</w:t>
            </w:r>
          </w:p>
          <w:p w:rsidR="00F64FE7" w:rsidRDefault="00F64FE7">
            <w:pPr>
              <w:pStyle w:val="ConsPlusNormal"/>
              <w:jc w:val="both"/>
            </w:pPr>
            <w:r>
              <w:t>N 612)</w:t>
            </w:r>
          </w:p>
        </w:tc>
      </w:tr>
      <w:tr w:rsidR="00F64FE7" w:rsidRPr="0090213F">
        <w:tc>
          <w:tcPr>
            <w:tcW w:w="964" w:type="dxa"/>
          </w:tcPr>
          <w:p w:rsidR="00F64FE7" w:rsidRDefault="00F64FE7">
            <w:pPr>
              <w:pStyle w:val="ConsPlusNormal"/>
              <w:jc w:val="both"/>
            </w:pPr>
            <w:r>
              <w:t>2.1.2</w:t>
            </w:r>
          </w:p>
        </w:tc>
        <w:tc>
          <w:tcPr>
            <w:tcW w:w="2494" w:type="dxa"/>
          </w:tcPr>
          <w:p w:rsidR="00F64FE7" w:rsidRDefault="00F64FE7">
            <w:pPr>
              <w:pStyle w:val="ConsPlusNormal"/>
              <w:jc w:val="both"/>
            </w:pPr>
            <w:r>
              <w:t>- составление индивидуального плана социально-психологической реабилитации</w:t>
            </w:r>
          </w:p>
        </w:tc>
        <w:tc>
          <w:tcPr>
            <w:tcW w:w="3912" w:type="dxa"/>
          </w:tcPr>
          <w:p w:rsidR="00F64FE7" w:rsidRDefault="00F64FE7">
            <w:pPr>
              <w:pStyle w:val="ConsPlusNormal"/>
              <w:jc w:val="both"/>
            </w:pPr>
            <w:r>
              <w:t>По итогам тестирования при участии родителей составляется индивидуальный план развития ребенка и сопровождения семьи, заключение договора с семьей на реализацию индивидуального плана социально-психологической реабилитации. Продолжительность услуги - 1 час.</w:t>
            </w:r>
          </w:p>
          <w:p w:rsidR="00F64FE7" w:rsidRDefault="00F64FE7">
            <w:pPr>
              <w:pStyle w:val="ConsPlusNormal"/>
              <w:jc w:val="both"/>
            </w:pPr>
            <w:r>
              <w:t>1 услуга - раз</w:t>
            </w:r>
          </w:p>
        </w:tc>
        <w:tc>
          <w:tcPr>
            <w:tcW w:w="1304" w:type="dxa"/>
          </w:tcPr>
          <w:p w:rsidR="00F64FE7" w:rsidRDefault="00F64FE7">
            <w:pPr>
              <w:pStyle w:val="ConsPlusNormal"/>
              <w:jc w:val="both"/>
            </w:pPr>
            <w:r>
              <w:t>При поступлении и далее - 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Результатом является индивидуальный план социально-психологической реабилитации, содержащий рекомендации по работе с родителями ребенка</w:t>
            </w:r>
          </w:p>
        </w:tc>
      </w:tr>
      <w:tr w:rsidR="00F64FE7" w:rsidRPr="0090213F">
        <w:tc>
          <w:tcPr>
            <w:tcW w:w="964" w:type="dxa"/>
          </w:tcPr>
          <w:p w:rsidR="00F64FE7" w:rsidRDefault="00F64FE7">
            <w:pPr>
              <w:pStyle w:val="ConsPlusNormal"/>
              <w:jc w:val="both"/>
            </w:pPr>
            <w:r>
              <w:t>2.1.3</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раз</w:t>
            </w:r>
          </w:p>
        </w:tc>
        <w:tc>
          <w:tcPr>
            <w:tcW w:w="1304" w:type="dxa"/>
          </w:tcPr>
          <w:p w:rsidR="00F64FE7" w:rsidRDefault="00F64FE7">
            <w:pPr>
              <w:pStyle w:val="ConsPlusNormal"/>
              <w:jc w:val="both"/>
            </w:pPr>
            <w:r>
              <w:t>При поступлении и далее - 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Достоверность и обоснованность результатов обеспечиваются комплексностью примененных методов, практическими результатами коррекционно-педагогического воздействия</w:t>
            </w:r>
          </w:p>
        </w:tc>
      </w:tr>
      <w:tr w:rsidR="00F64FE7" w:rsidRPr="0090213F">
        <w:tc>
          <w:tcPr>
            <w:tcW w:w="964" w:type="dxa"/>
          </w:tcPr>
          <w:p w:rsidR="00F64FE7" w:rsidRDefault="00F64FE7">
            <w:pPr>
              <w:pStyle w:val="ConsPlusNormal"/>
              <w:jc w:val="both"/>
            </w:pPr>
            <w:r>
              <w:t>2.2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jc w:val="both"/>
            </w:pPr>
            <w:r>
              <w:t>2.2.1</w:t>
            </w:r>
          </w:p>
        </w:tc>
        <w:tc>
          <w:tcPr>
            <w:tcW w:w="2494" w:type="dxa"/>
          </w:tcPr>
          <w:p w:rsidR="00F64FE7" w:rsidRDefault="00F64FE7">
            <w:pPr>
              <w:pStyle w:val="ConsPlusNormal"/>
              <w:jc w:val="both"/>
            </w:pPr>
            <w:r>
              <w:t>- консультация психолога</w:t>
            </w:r>
          </w:p>
        </w:tc>
        <w:tc>
          <w:tcPr>
            <w:tcW w:w="3912" w:type="dxa"/>
          </w:tcPr>
          <w:p w:rsidR="00F64FE7" w:rsidRDefault="00F64FE7">
            <w:pPr>
              <w:pStyle w:val="ConsPlusNormal"/>
              <w:jc w:val="both"/>
            </w:pPr>
            <w:r>
              <w:t>Консультирование получателей социальных услуг, родственников получателей социальных услуг проводится с целью выявления проблем, определения объема и видов предполагаемой помощи.</w:t>
            </w:r>
          </w:p>
          <w:p w:rsidR="00F64FE7" w:rsidRDefault="00F64FE7">
            <w:pPr>
              <w:pStyle w:val="ConsPlusNormal"/>
              <w:jc w:val="both"/>
            </w:pPr>
            <w:r>
              <w:t>Выявление в ходе беседы психологических проблем, стоящих перед получателем социальных услуг.</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Социально-психологическое консультирование - услуга, заключающаяся в получении информации от получателя социальных услуг о его проблемах и проблемах ребенка и обсуждении с ним этих проблем для раскрытия и мобилизации получателем социальных услуг внутренних ресурсов и последующего решения социально-психологических проблем</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Психокоррекционное занятие (групповое)</w:t>
            </w:r>
          </w:p>
        </w:tc>
        <w:tc>
          <w:tcPr>
            <w:tcW w:w="3912" w:type="dxa"/>
          </w:tcPr>
          <w:p w:rsidR="00F64FE7" w:rsidRDefault="00F64FE7">
            <w:pPr>
              <w:pStyle w:val="ConsPlusNormal"/>
              <w:jc w:val="both"/>
            </w:pPr>
            <w:r>
              <w:t>Услуга состоит в проведении занятий, в том числе совместно с ребенком,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Психокоррекционное занятие (индивидуальное)</w:t>
            </w:r>
          </w:p>
        </w:tc>
        <w:tc>
          <w:tcPr>
            <w:tcW w:w="3912" w:type="dxa"/>
          </w:tcPr>
          <w:p w:rsidR="00F64FE7" w:rsidRDefault="00F64FE7">
            <w:pPr>
              <w:pStyle w:val="ConsPlusNormal"/>
              <w:jc w:val="both"/>
            </w:pPr>
            <w:r>
              <w:t>Услуга состоит в проведении занятий,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2.4</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c>
          <w:tcPr>
            <w:tcW w:w="964" w:type="dxa"/>
          </w:tcPr>
          <w:p w:rsidR="00F64FE7" w:rsidRDefault="00F64FE7">
            <w:pPr>
              <w:pStyle w:val="ConsPlusNormal"/>
              <w:jc w:val="both"/>
            </w:pPr>
            <w:r>
              <w:t>2.5</w:t>
            </w:r>
          </w:p>
        </w:tc>
        <w:tc>
          <w:tcPr>
            <w:tcW w:w="2494" w:type="dxa"/>
          </w:tcPr>
          <w:p w:rsidR="00F64FE7" w:rsidRDefault="00F64FE7">
            <w:pPr>
              <w:pStyle w:val="ConsPlusNormal"/>
              <w:jc w:val="both"/>
            </w:pPr>
            <w:r>
              <w:t>Обучение родителей основам социально-психологических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социально-психологической реабилитации, повышении их интеллектуального уровня и адаптации к сложившимся условиям жизни и быта</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3.1</w:t>
            </w:r>
          </w:p>
        </w:tc>
        <w:tc>
          <w:tcPr>
            <w:tcW w:w="2494" w:type="dxa"/>
          </w:tcPr>
          <w:p w:rsidR="00F64FE7" w:rsidRDefault="00F64FE7">
            <w:pPr>
              <w:pStyle w:val="ConsPlusNormal"/>
              <w:jc w:val="both"/>
            </w:pPr>
            <w:r>
              <w:t>Обучение родителей основам социально-педагогических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социально-педагогической реабилитации, повышении их интеллектуального уровня и адаптации к сложившимся условиям жизни и быта</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3.2.1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2</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3.2.2</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w:t>
            </w:r>
          </w:p>
          <w:p w:rsidR="00F64FE7" w:rsidRDefault="00F64FE7">
            <w:pPr>
              <w:pStyle w:val="ConsPlusNormal"/>
              <w:jc w:val="both"/>
            </w:pPr>
            <w:r>
              <w:t>1 услуга - 1 раз</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16</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педагогической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c>
          <w:tcPr>
            <w:tcW w:w="964" w:type="dxa"/>
          </w:tcPr>
          <w:p w:rsidR="00F64FE7" w:rsidRDefault="00F64FE7">
            <w:pPr>
              <w:pStyle w:val="ConsPlusNormal"/>
              <w:jc w:val="both"/>
            </w:pPr>
            <w:r>
              <w:t>3.3.2</w:t>
            </w:r>
          </w:p>
        </w:tc>
        <w:tc>
          <w:tcPr>
            <w:tcW w:w="2494" w:type="dxa"/>
          </w:tcPr>
          <w:p w:rsidR="00F64FE7" w:rsidRDefault="00F64FE7">
            <w:pPr>
              <w:pStyle w:val="ConsPlusNormal"/>
              <w:jc w:val="both"/>
            </w:pPr>
            <w:r>
              <w:t>- консультация педагога</w:t>
            </w:r>
          </w:p>
        </w:tc>
        <w:tc>
          <w:tcPr>
            <w:tcW w:w="3912" w:type="dxa"/>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Ежемесячно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проблемах ребенка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c>
          <w:tcPr>
            <w:tcW w:w="964" w:type="dxa"/>
          </w:tcPr>
          <w:p w:rsidR="00F64FE7" w:rsidRDefault="00F64FE7">
            <w:pPr>
              <w:pStyle w:val="ConsPlusNormal"/>
              <w:jc w:val="both"/>
            </w:pPr>
            <w:r>
              <w:t>3.3.3</w:t>
            </w:r>
          </w:p>
        </w:tc>
        <w:tc>
          <w:tcPr>
            <w:tcW w:w="2494" w:type="dxa"/>
          </w:tcPr>
          <w:p w:rsidR="00F64FE7" w:rsidRDefault="00F64FE7">
            <w:pPr>
              <w:pStyle w:val="ConsPlusNormal"/>
              <w:jc w:val="both"/>
            </w:pPr>
            <w:r>
              <w:t>- консультация логопеда</w:t>
            </w:r>
          </w:p>
        </w:tc>
        <w:tc>
          <w:tcPr>
            <w:tcW w:w="3912" w:type="dxa"/>
          </w:tcPr>
          <w:p w:rsidR="00F64FE7" w:rsidRDefault="00F64FE7">
            <w:pPr>
              <w:pStyle w:val="ConsPlusNormal"/>
              <w:jc w:val="both"/>
            </w:pPr>
            <w:r>
              <w:t>Проведение индивидуальной консультации с участием логопеда для решения социально-педагогических проблем и интерпретации результатов и подведение итогов тестирования.</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ребенка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c>
          <w:tcPr>
            <w:tcW w:w="964" w:type="dxa"/>
          </w:tcPr>
          <w:p w:rsidR="00F64FE7" w:rsidRDefault="00F64FE7">
            <w:pPr>
              <w:pStyle w:val="ConsPlusNormal"/>
              <w:jc w:val="both"/>
            </w:pPr>
            <w:r>
              <w:t>3.4</w:t>
            </w:r>
          </w:p>
        </w:tc>
        <w:tc>
          <w:tcPr>
            <w:tcW w:w="2494" w:type="dxa"/>
          </w:tcPr>
          <w:p w:rsidR="00F64FE7" w:rsidRDefault="00F64FE7">
            <w:pPr>
              <w:pStyle w:val="ConsPlusNormal"/>
              <w:jc w:val="both"/>
            </w:pPr>
            <w:r>
              <w:t>Обучение родителей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F64FE7" w:rsidRDefault="00F64FE7">
            <w:pPr>
              <w:pStyle w:val="ConsPlusNormal"/>
              <w:jc w:val="both"/>
            </w:pPr>
            <w:r>
              <w:t>Проведение занятий с родителями по обучению практическим навыкам общего ухода, обучению с их помощью передвижению, ориентации в пространстве и др.</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услуги должно быть проведено с учетом индивидуальных особенностей ребенка, характера его индивидуальности, степени ограничения возможностей, физического или психического состояния, а также степени подготовленности родителей к этим процедурам.</w:t>
            </w:r>
          </w:p>
          <w:p w:rsidR="00F64FE7" w:rsidRDefault="00F64FE7">
            <w:pPr>
              <w:pStyle w:val="ConsPlusNormal"/>
              <w:jc w:val="both"/>
            </w:pPr>
            <w:r>
              <w:t>Качество обучения должно быть оценено по степени восстановления физических или умственных возможностей детей и их адаптации к окружающей обстановке</w:t>
            </w:r>
          </w:p>
        </w:tc>
      </w:tr>
      <w:tr w:rsidR="00F64FE7" w:rsidRPr="0090213F">
        <w:tc>
          <w:tcPr>
            <w:tcW w:w="964" w:type="dxa"/>
          </w:tcPr>
          <w:p w:rsidR="00F64FE7" w:rsidRDefault="00F64FE7">
            <w:pPr>
              <w:pStyle w:val="ConsPlusNormal"/>
              <w:jc w:val="both"/>
            </w:pPr>
            <w:r>
              <w:t>3.5</w:t>
            </w:r>
          </w:p>
        </w:tc>
        <w:tc>
          <w:tcPr>
            <w:tcW w:w="2494" w:type="dxa"/>
          </w:tcPr>
          <w:p w:rsidR="00F64FE7" w:rsidRDefault="00F64FE7">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Pr>
          <w:p w:rsidR="00F64FE7" w:rsidRDefault="00F64FE7">
            <w:pPr>
              <w:pStyle w:val="ConsPlusNormal"/>
              <w:jc w:val="both"/>
            </w:pPr>
            <w:r>
              <w:t>Установление эмоционально-содержательного контакта с получателем социальных услуг, оказание личностно-психологической поддержки.</w:t>
            </w:r>
          </w:p>
          <w:p w:rsidR="00F64FE7" w:rsidRDefault="00F64FE7">
            <w:pPr>
              <w:pStyle w:val="ConsPlusNormal"/>
              <w:jc w:val="both"/>
            </w:pPr>
            <w:r>
              <w:t>Обсуждение особенностей развития, поведения малыша, наблюдение за малышом.</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Получение навыков по уходу за ребенком, воспитанию и развитию детей, детской психологии, педагогике, развивающим играм, предупреждение и преодоление педагогических ошибок и т.д.</w:t>
            </w:r>
          </w:p>
        </w:tc>
      </w:tr>
      <w:tr w:rsidR="00F64FE7" w:rsidRPr="0090213F">
        <w:tc>
          <w:tcPr>
            <w:tcW w:w="964" w:type="dxa"/>
          </w:tcPr>
          <w:p w:rsidR="00F64FE7" w:rsidRDefault="00F64FE7">
            <w:pPr>
              <w:pStyle w:val="ConsPlusNormal"/>
              <w:jc w:val="both"/>
            </w:pPr>
            <w:r>
              <w:t>3.6</w:t>
            </w:r>
          </w:p>
        </w:tc>
        <w:tc>
          <w:tcPr>
            <w:tcW w:w="2494" w:type="dxa"/>
          </w:tcPr>
          <w:p w:rsidR="00F64FE7" w:rsidRDefault="00F64FE7">
            <w:pPr>
              <w:pStyle w:val="ConsPlusNormal"/>
              <w:jc w:val="both"/>
            </w:pPr>
            <w:r>
              <w:t>Содействие в восстановлении утраченных контактов и связей с семьей, внутри семьи</w:t>
            </w:r>
          </w:p>
        </w:tc>
        <w:tc>
          <w:tcPr>
            <w:tcW w:w="3912" w:type="dxa"/>
          </w:tcPr>
          <w:p w:rsidR="00F64FE7" w:rsidRDefault="00F64FE7">
            <w:pPr>
              <w:pStyle w:val="ConsPlusNormal"/>
              <w:jc w:val="both"/>
            </w:pPr>
            <w:r>
              <w:t>Личное знакомство и установление контакта с ближним окружением получателя социальных услуг.</w:t>
            </w:r>
          </w:p>
          <w:p w:rsidR="00F64FE7" w:rsidRDefault="00F64FE7">
            <w:pPr>
              <w:pStyle w:val="ConsPlusNormal"/>
              <w:jc w:val="both"/>
            </w:pPr>
            <w:r>
              <w:t>Выявление проблем, стоящих перед родственниками и получателем социальных услуг, оказание помощи в формулировании запроса.</w:t>
            </w:r>
          </w:p>
          <w:p w:rsidR="00F64FE7" w:rsidRDefault="00F64FE7">
            <w:pPr>
              <w:pStyle w:val="ConsPlusNormal"/>
              <w:jc w:val="both"/>
            </w:pPr>
            <w:r>
              <w:t>Разъяснение сути проблем и определение возможных путей их решения.</w:t>
            </w:r>
          </w:p>
          <w:p w:rsidR="00F64FE7" w:rsidRDefault="00F64FE7">
            <w:pPr>
              <w:pStyle w:val="ConsPlusNormal"/>
              <w:jc w:val="both"/>
            </w:pPr>
            <w:r>
              <w:t>Определение реакции на имеющиеся проблемы и уровня мотивации к их преодолению.</w:t>
            </w:r>
          </w:p>
          <w:p w:rsidR="00F64FE7" w:rsidRDefault="00F64FE7">
            <w:pPr>
              <w:pStyle w:val="ConsPlusNormal"/>
              <w:jc w:val="both"/>
            </w:pPr>
            <w:r>
              <w:t>Разработка рекомендаций по решению стоящих перед ними проблем.</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4.1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jc w:val="both"/>
            </w:pPr>
            <w:r>
              <w:t>4.2</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клиентам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Обучение инвалидов (детей-инвалидов) пользованию техническими средствами реабилитации</w:t>
            </w:r>
          </w:p>
        </w:tc>
        <w:tc>
          <w:tcPr>
            <w:tcW w:w="3912" w:type="dxa"/>
          </w:tcPr>
          <w:p w:rsidR="00F64FE7" w:rsidRDefault="00F64FE7">
            <w:pPr>
              <w:pStyle w:val="ConsPlusNormal"/>
              <w:jc w:val="both"/>
            </w:pPr>
            <w:r>
              <w:t>Обучение родителей детей-инвалидов, детей с ограниченными возможностями пользованию техническими средствами реабилитации.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При предоставлении услуги получатель социальных услуг имеет возможность использования технических средств реабилитации в домашних условиях, что способствует увеличению самостоятельной активности ребенка</w:t>
            </w:r>
          </w:p>
        </w:tc>
      </w:tr>
      <w:tr w:rsidR="00F64FE7" w:rsidRPr="0090213F">
        <w:tc>
          <w:tcPr>
            <w:tcW w:w="964" w:type="dxa"/>
          </w:tcPr>
          <w:p w:rsidR="00F64FE7" w:rsidRDefault="00F64FE7">
            <w:pPr>
              <w:pStyle w:val="ConsPlusNormal"/>
              <w:jc w:val="both"/>
              <w:outlineLvl w:val="2"/>
            </w:pPr>
            <w:r>
              <w:t>6</w:t>
            </w:r>
          </w:p>
        </w:tc>
        <w:tc>
          <w:tcPr>
            <w:tcW w:w="12642" w:type="dxa"/>
            <w:gridSpan w:val="5"/>
          </w:tcPr>
          <w:p w:rsidR="00F64FE7" w:rsidRDefault="00F64FE7">
            <w:pPr>
              <w:pStyle w:val="ConsPlusNormal"/>
              <w:jc w:val="both"/>
            </w:pPr>
            <w:r>
              <w:t>Социально-бытовые услуги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jc w:val="both"/>
            </w:pPr>
            <w:r>
              <w:t>6.1</w:t>
            </w:r>
          </w:p>
        </w:tc>
        <w:tc>
          <w:tcPr>
            <w:tcW w:w="2494" w:type="dxa"/>
            <w:tcBorders>
              <w:bottom w:val="nil"/>
            </w:tcBorders>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Borders>
              <w:bottom w:val="nil"/>
            </w:tcBorders>
          </w:tcPr>
          <w:p w:rsidR="00F64FE7" w:rsidRDefault="00F64FE7">
            <w:pPr>
              <w:pStyle w:val="ConsPlusNormal"/>
              <w:jc w:val="both"/>
            </w:pPr>
            <w:r>
              <w:t>При предоставлении услуги определяется нуждаемость ребенка и семьи в ранней помощи и разработке индивидуальной программы ранней помощи.</w:t>
            </w:r>
          </w:p>
          <w:p w:rsidR="00F64FE7" w:rsidRDefault="00F64FE7">
            <w:pPr>
              <w:pStyle w:val="ConsPlusNormal"/>
              <w:jc w:val="both"/>
            </w:pPr>
            <w:r>
              <w:t>В состав услуги входит:</w:t>
            </w:r>
          </w:p>
          <w:p w:rsidR="00F64FE7" w:rsidRDefault="00F64FE7">
            <w:pPr>
              <w:pStyle w:val="ConsPlusNormal"/>
              <w:jc w:val="both"/>
            </w:pPr>
            <w:r>
              <w:t>- регистрация обращения, информирование о порядке предоставления услуг ранней помощи;</w:t>
            </w:r>
          </w:p>
          <w:p w:rsidR="00F64FE7" w:rsidRDefault="00F64FE7">
            <w:pPr>
              <w:pStyle w:val="ConsPlusNormal"/>
              <w:jc w:val="both"/>
            </w:pPr>
            <w:r>
              <w:t>- информирование о правах получателей услуг;</w:t>
            </w:r>
          </w:p>
          <w:p w:rsidR="00F64FE7" w:rsidRDefault="00F64FE7">
            <w:pPr>
              <w:pStyle w:val="ConsPlusNormal"/>
              <w:jc w:val="both"/>
            </w:pPr>
            <w:r>
              <w:t>- предоставление информации об организации - поставщике услуг</w:t>
            </w:r>
          </w:p>
          <w:p w:rsidR="00F64FE7" w:rsidRDefault="00F64FE7">
            <w:pPr>
              <w:pStyle w:val="ConsPlusNormal"/>
              <w:jc w:val="both"/>
            </w:pPr>
            <w:r>
              <w:t>ранней помощи;</w:t>
            </w:r>
          </w:p>
          <w:p w:rsidR="00F64FE7" w:rsidRDefault="00F64FE7">
            <w:pPr>
              <w:pStyle w:val="ConsPlusNormal"/>
              <w:jc w:val="both"/>
            </w:pPr>
            <w:r>
              <w:t>- прием документов на обслуживание;</w:t>
            </w:r>
          </w:p>
          <w:p w:rsidR="00F64FE7" w:rsidRDefault="00F64FE7">
            <w:pPr>
              <w:pStyle w:val="ConsPlusNormal"/>
              <w:jc w:val="both"/>
            </w:pPr>
            <w:r>
              <w:t>- заключение договора с родителями (законными представителями) об оказании услуг ранней помощи;</w:t>
            </w:r>
          </w:p>
          <w:p w:rsidR="00F64FE7" w:rsidRDefault="00F64FE7">
            <w:pPr>
              <w:pStyle w:val="ConsPlusNormal"/>
              <w:jc w:val="both"/>
            </w:pPr>
            <w:r>
              <w:t>- первичный прием - беседа с родителями, анализ документации (выписки, медицинская карта, результаты обследований, индивидуальная программа реабилитации или абилитации ребенка-инвалида), наблюдение, проведение оценочных процедур несколькими специалистами в сфере ранней помощи с оформлением протокола первичного приема.</w:t>
            </w:r>
          </w:p>
          <w:p w:rsidR="00F64FE7" w:rsidRDefault="00F64FE7">
            <w:pPr>
              <w:pStyle w:val="ConsPlusNormal"/>
              <w:jc w:val="both"/>
            </w:pPr>
            <w:r>
              <w:t>Оценка и принятие решения о нуждаемости ребенка и семьи в ранней помощи.</w:t>
            </w:r>
          </w:p>
          <w:p w:rsidR="00F64FE7" w:rsidRDefault="00F64FE7">
            <w:pPr>
              <w:pStyle w:val="ConsPlusNormal"/>
              <w:jc w:val="both"/>
            </w:pPr>
            <w:r>
              <w:t>Запись на проведение оценочных процедур для разработки индивидуальной программы ранней помощи по согласованию с родителями.</w:t>
            </w:r>
          </w:p>
          <w:p w:rsidR="00F64FE7" w:rsidRDefault="00F64FE7">
            <w:pPr>
              <w:pStyle w:val="ConsPlusNormal"/>
              <w:jc w:val="both"/>
            </w:pPr>
            <w:r>
              <w:t>Разработка и оформление индивидуальной программы ранней помощи, включая ее согласование с родителями (законными представителями).</w:t>
            </w:r>
          </w:p>
          <w:p w:rsidR="00F64FE7" w:rsidRDefault="00F64FE7">
            <w:pPr>
              <w:pStyle w:val="ConsPlusNormal"/>
              <w:jc w:val="both"/>
            </w:pPr>
            <w:r>
              <w:t>Продолжительность услуги - 120 минут.</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jc w:val="both"/>
            </w:pPr>
            <w:r>
              <w:t>В срок 10 рабочих дней от даты заключения договора об оказании услуг ранней помощи</w:t>
            </w:r>
          </w:p>
        </w:tc>
        <w:tc>
          <w:tcPr>
            <w:tcW w:w="1020" w:type="dxa"/>
            <w:tcBorders>
              <w:bottom w:val="nil"/>
            </w:tcBorders>
          </w:tcPr>
          <w:p w:rsidR="00F64FE7" w:rsidRDefault="00F64FE7">
            <w:pPr>
              <w:pStyle w:val="ConsPlusNormal"/>
              <w:jc w:val="center"/>
            </w:pPr>
            <w:r>
              <w:t>2</w:t>
            </w:r>
          </w:p>
        </w:tc>
        <w:tc>
          <w:tcPr>
            <w:tcW w:w="3912" w:type="dxa"/>
            <w:tcBorders>
              <w:bottom w:val="nil"/>
            </w:tcBorders>
          </w:tcPr>
          <w:p w:rsidR="00F64FE7" w:rsidRDefault="00F64FE7">
            <w:pPr>
              <w:pStyle w:val="ConsPlusNormal"/>
              <w:jc w:val="both"/>
            </w:pPr>
            <w:r>
              <w:t>При предоставлении услуги учитывается конкретная жизненная ситуация получателя социальных услуг.</w:t>
            </w:r>
          </w:p>
          <w:p w:rsidR="00F64FE7" w:rsidRDefault="00F64FE7">
            <w:pPr>
              <w:pStyle w:val="ConsPlusNormal"/>
              <w:jc w:val="both"/>
            </w:pPr>
            <w:r>
              <w:t>Услуга предоставляется своевременно (в течение 10 рабочих дней от даты заключения договора об оказании услуг ранней помощи).</w:t>
            </w:r>
          </w:p>
          <w:p w:rsidR="00F64FE7" w:rsidRDefault="00F64FE7">
            <w:pPr>
              <w:pStyle w:val="ConsPlusNormal"/>
              <w:jc w:val="both"/>
            </w:pPr>
            <w:r>
              <w:t>Услуга предоставляется для обеспечения удовлетворенности потребителей (семьи)</w:t>
            </w:r>
          </w:p>
        </w:tc>
      </w:tr>
      <w:tr w:rsidR="00F64FE7" w:rsidRPr="0090213F">
        <w:tblPrEx>
          <w:tblBorders>
            <w:insideH w:val="none" w:sz="0" w:space="0" w:color="auto"/>
          </w:tblBorders>
        </w:tblPrEx>
        <w:tc>
          <w:tcPr>
            <w:tcW w:w="13606" w:type="dxa"/>
            <w:gridSpan w:val="6"/>
            <w:tcBorders>
              <w:top w:val="nil"/>
              <w:bottom w:val="single" w:sz="4" w:space="0" w:color="auto"/>
            </w:tcBorders>
          </w:tcPr>
          <w:p w:rsidR="00F64FE7" w:rsidRDefault="00F64FE7">
            <w:pPr>
              <w:pStyle w:val="ConsPlusNormal"/>
              <w:jc w:val="both"/>
            </w:pPr>
            <w:r>
              <w:t xml:space="preserve">(п. 6 введен </w:t>
            </w:r>
            <w:hyperlink r:id="rId646" w:history="1">
              <w:r>
                <w:rPr>
                  <w:color w:val="0000FF"/>
                </w:rPr>
                <w:t>приказом</w:t>
              </w:r>
            </w:hyperlink>
            <w:r>
              <w:t xml:space="preserve"> Минтруда и соцразвития Новосибирской области от 11.06.2019</w:t>
            </w:r>
          </w:p>
          <w:p w:rsidR="00F64FE7" w:rsidRDefault="00F64FE7">
            <w:pPr>
              <w:pStyle w:val="ConsPlusNormal"/>
              <w:jc w:val="both"/>
            </w:pPr>
            <w:r>
              <w:t>N 612)</w:t>
            </w:r>
          </w:p>
        </w:tc>
      </w:tr>
    </w:tbl>
    <w:p w:rsidR="00F64FE7" w:rsidRDefault="00F64FE7">
      <w:pPr>
        <w:pStyle w:val="ConsPlusNormal"/>
        <w:jc w:val="both"/>
      </w:pPr>
      <w:r>
        <w:t xml:space="preserve">(п. 13 введен </w:t>
      </w:r>
      <w:hyperlink r:id="rId647" w:history="1">
        <w:r>
          <w:rPr>
            <w:color w:val="0000FF"/>
          </w:rPr>
          <w:t>приказом</w:t>
        </w:r>
      </w:hyperlink>
      <w:r>
        <w:t xml:space="preserve"> Минсоцразвития Новосибирской области от 20.11.2017 N 996)</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14. Стандарты социальных услуг, предоставляемых детям от 7 до 15 лет, испытывающим трудности в социальной адаптации, в полустационарной форме.</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2 календарных месяца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both"/>
              <w:outlineLvl w:val="2"/>
            </w:pPr>
            <w:r>
              <w:t>1.</w:t>
            </w:r>
          </w:p>
        </w:tc>
        <w:tc>
          <w:tcPr>
            <w:tcW w:w="12642" w:type="dxa"/>
            <w:gridSpan w:val="5"/>
          </w:tcPr>
          <w:p w:rsidR="00F64FE7" w:rsidRDefault="00F64FE7">
            <w:pPr>
              <w:pStyle w:val="ConsPlusNormal"/>
              <w:jc w:val="both"/>
            </w:pPr>
            <w:r>
              <w:t>Социально-бытовые услуги</w:t>
            </w:r>
          </w:p>
        </w:tc>
      </w:tr>
      <w:tr w:rsidR="00F64FE7" w:rsidRPr="0090213F">
        <w:tc>
          <w:tcPr>
            <w:tcW w:w="964" w:type="dxa"/>
          </w:tcPr>
          <w:p w:rsidR="00F64FE7" w:rsidRDefault="00F64FE7">
            <w:pPr>
              <w:pStyle w:val="ConsPlusNormal"/>
              <w:jc w:val="both"/>
            </w:pPr>
            <w:r>
              <w:t>1.1</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jc w:val="both"/>
            </w:pPr>
            <w:r>
              <w:t>1.1.1</w:t>
            </w:r>
          </w:p>
        </w:tc>
        <w:tc>
          <w:tcPr>
            <w:tcW w:w="2494" w:type="dxa"/>
          </w:tcPr>
          <w:p w:rsidR="00F64FE7" w:rsidRDefault="00F64FE7">
            <w:pPr>
              <w:pStyle w:val="ConsPlusNormal"/>
              <w:jc w:val="both"/>
            </w:pPr>
            <w:r>
              <w:t>- сопровождение нуждающегося вне учреждения (коллективное)</w:t>
            </w:r>
          </w:p>
        </w:tc>
        <w:tc>
          <w:tcPr>
            <w:tcW w:w="3912" w:type="dxa"/>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pPr>
            <w:r>
              <w:t>1.1.2</w:t>
            </w:r>
          </w:p>
        </w:tc>
        <w:tc>
          <w:tcPr>
            <w:tcW w:w="2494" w:type="dxa"/>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pPr>
            <w:r>
              <w:t>Проведение первичного медицинского осмотра и первичной санитарной обработки:</w:t>
            </w:r>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аускультация легких и сердца, пальпация органов брюшной полости.</w:t>
            </w:r>
          </w:p>
          <w:p w:rsidR="00F64FE7" w:rsidRDefault="00F64FE7">
            <w:pPr>
              <w:pStyle w:val="ConsPlusNormal"/>
              <w:jc w:val="both"/>
            </w:pPr>
            <w:r>
              <w:t>Занесение данных осмотра в медицинскую карту амбулаторного больного.</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16</w:t>
            </w:r>
          </w:p>
        </w:tc>
        <w:tc>
          <w:tcPr>
            <w:tcW w:w="3912" w:type="dxa"/>
          </w:tcPr>
          <w:p w:rsidR="00F64FE7" w:rsidRDefault="00F64FE7">
            <w:pPr>
              <w:pStyle w:val="ConsPlusNormal"/>
              <w:jc w:val="both"/>
            </w:pPr>
            <w:r>
              <w:t>При осмотре проводится оценка физического и психического здоровья получателя социальных услуг</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c>
          <w:tcPr>
            <w:tcW w:w="964" w:type="dxa"/>
          </w:tcPr>
          <w:p w:rsidR="00F64FE7" w:rsidRDefault="00F64FE7">
            <w:pPr>
              <w:pStyle w:val="ConsPlusNormal"/>
              <w:jc w:val="both"/>
            </w:pPr>
            <w:r>
              <w:t>3.1.1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Психологическая диагностика и обследование личности дают информацию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3.1.2</w:t>
            </w:r>
          </w:p>
        </w:tc>
        <w:tc>
          <w:tcPr>
            <w:tcW w:w="2494" w:type="dxa"/>
          </w:tcPr>
          <w:p w:rsidR="00F64FE7" w:rsidRDefault="00F64FE7">
            <w:pPr>
              <w:pStyle w:val="ConsPlusNormal"/>
              <w:jc w:val="both"/>
            </w:pPr>
            <w:r>
              <w:t>- составление индивидуального плана социально-психологической реабилитации</w:t>
            </w:r>
          </w:p>
        </w:tc>
        <w:tc>
          <w:tcPr>
            <w:tcW w:w="3912" w:type="dxa"/>
          </w:tcPr>
          <w:p w:rsidR="00F64FE7" w:rsidRDefault="00F64FE7">
            <w:pPr>
              <w:pStyle w:val="ConsPlusNormal"/>
              <w:jc w:val="both"/>
            </w:pPr>
            <w:r>
              <w:t>Составление индивидуального плана реабилитации по результатам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1 пакет документов</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учитывается конкретная жизненная ситуация получателя социальных услуг и разрабатываются рекомендации по проведению коррекционных мероприятий</w:t>
            </w:r>
          </w:p>
        </w:tc>
      </w:tr>
      <w:tr w:rsidR="00F64FE7" w:rsidRPr="0090213F">
        <w:tc>
          <w:tcPr>
            <w:tcW w:w="964" w:type="dxa"/>
          </w:tcPr>
          <w:p w:rsidR="00F64FE7" w:rsidRDefault="00F64FE7">
            <w:pPr>
              <w:pStyle w:val="ConsPlusNormal"/>
              <w:jc w:val="both"/>
            </w:pPr>
            <w:r>
              <w:t>3.1.3</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jc w:val="both"/>
            </w:pPr>
            <w:r>
              <w:t>3.2.1</w:t>
            </w:r>
          </w:p>
        </w:tc>
        <w:tc>
          <w:tcPr>
            <w:tcW w:w="2494" w:type="dxa"/>
          </w:tcPr>
          <w:p w:rsidR="00F64FE7" w:rsidRDefault="00F64FE7">
            <w:pPr>
              <w:pStyle w:val="ConsPlusNormal"/>
              <w:jc w:val="both"/>
            </w:pPr>
            <w:r>
              <w:t>- консультация психолога</w:t>
            </w:r>
          </w:p>
        </w:tc>
        <w:tc>
          <w:tcPr>
            <w:tcW w:w="3912" w:type="dxa"/>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Социально-психологическое консультирование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(индивидуальное)</w:t>
            </w:r>
          </w:p>
        </w:tc>
        <w:tc>
          <w:tcPr>
            <w:tcW w:w="3912" w:type="dxa"/>
            <w:vMerge w:val="restart"/>
          </w:tcPr>
          <w:p w:rsidR="00F64FE7" w:rsidRDefault="00F64FE7">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3.3.2</w:t>
            </w:r>
          </w:p>
        </w:tc>
        <w:tc>
          <w:tcPr>
            <w:tcW w:w="2494" w:type="dxa"/>
          </w:tcPr>
          <w:p w:rsidR="00F64FE7" w:rsidRDefault="00F64FE7">
            <w:pPr>
              <w:pStyle w:val="ConsPlusNormal"/>
              <w:jc w:val="both"/>
            </w:pPr>
            <w:r>
              <w:t>- психокоррекционное занятие (групповое)</w:t>
            </w:r>
          </w:p>
        </w:tc>
        <w:tc>
          <w:tcPr>
            <w:tcW w:w="3912" w:type="dxa"/>
            <w:vMerge/>
          </w:tcPr>
          <w:p w:rsidR="00F64FE7" w:rsidRPr="0090213F" w:rsidRDefault="00F64FE7"/>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3.4</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состоит в проведении группового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специалиста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c>
          <w:tcPr>
            <w:tcW w:w="964" w:type="dxa"/>
          </w:tcPr>
          <w:p w:rsidR="00F64FE7" w:rsidRDefault="00F64FE7">
            <w:pPr>
              <w:pStyle w:val="ConsPlusNormal"/>
              <w:jc w:val="both"/>
            </w:pPr>
            <w:r>
              <w:t>3.5</w:t>
            </w:r>
          </w:p>
        </w:tc>
        <w:tc>
          <w:tcPr>
            <w:tcW w:w="2494" w:type="dxa"/>
          </w:tcPr>
          <w:p w:rsidR="00F64FE7" w:rsidRDefault="00F64FE7">
            <w:pPr>
              <w:pStyle w:val="ConsPlusNormal"/>
              <w:jc w:val="both"/>
            </w:pPr>
            <w:r>
              <w:t>Социально-психологический патронаж</w:t>
            </w:r>
          </w:p>
        </w:tc>
        <w:tc>
          <w:tcPr>
            <w:tcW w:w="3912" w:type="dxa"/>
          </w:tcPr>
          <w:p w:rsidR="00F64FE7" w:rsidRDefault="00F64FE7">
            <w:pPr>
              <w:pStyle w:val="ConsPlusNormal"/>
              <w:jc w:val="both"/>
            </w:pPr>
            <w:r>
              <w:t>Систематическое наблюдение за получателем социальных услуг и своевременное выявление ситуаций психического дискомфорта, личностного (внутриличностного) или межличностного конфликта и оказание им необходимой в данный момент социально-психологической помощи.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F64FE7" w:rsidRPr="0090213F">
        <w:tc>
          <w:tcPr>
            <w:tcW w:w="964" w:type="dxa"/>
          </w:tcPr>
          <w:p w:rsidR="00F64FE7" w:rsidRDefault="00F64FE7">
            <w:pPr>
              <w:pStyle w:val="ConsPlusNormal"/>
              <w:jc w:val="both"/>
            </w:pPr>
            <w:r>
              <w:t>3.6</w:t>
            </w:r>
          </w:p>
        </w:tc>
        <w:tc>
          <w:tcPr>
            <w:tcW w:w="2494" w:type="dxa"/>
          </w:tcPr>
          <w:p w:rsidR="00F64FE7" w:rsidRDefault="00F64FE7">
            <w:pPr>
              <w:pStyle w:val="ConsPlusNormal"/>
              <w:jc w:val="both"/>
            </w:pPr>
            <w:r>
              <w:t>Психологическая, в том числе экстренная, помощь</w:t>
            </w:r>
          </w:p>
        </w:tc>
        <w:tc>
          <w:tcPr>
            <w:tcW w:w="3912" w:type="dxa"/>
          </w:tcPr>
          <w:p w:rsidR="00F64FE7" w:rsidRDefault="00F64FE7">
            <w:pPr>
              <w:pStyle w:val="ConsPlusNormal"/>
              <w:jc w:val="both"/>
            </w:pPr>
            <w:r>
              <w:t>Выявление в ходе беседы психологических проблем, стоящих перед получателем социальных услуг (родственниками получателя социальных услуг).</w:t>
            </w:r>
          </w:p>
          <w:p w:rsidR="00F64FE7" w:rsidRDefault="00F64FE7">
            <w:pPr>
              <w:pStyle w:val="ConsPlusNormal"/>
              <w:jc w:val="both"/>
            </w:pPr>
            <w:r>
              <w:t>Проведение бесед, выслушивание, подбадривание, психологическая поддержка преодоления имеющихся трудностей.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Услуга должна обеспечивать: психологическую помощь получателю социальных услуг, содействие в мобилизации его физических, духовных, личностных, интеллектуальных ресурсов для выхода из кризисного состояния, расширении у него диапазона приемлемых средств для самостоятельного решения возникших проблем и преодоления трудностей, укреплении уверенности в себе</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консультация педагога</w:t>
            </w:r>
          </w:p>
        </w:tc>
        <w:tc>
          <w:tcPr>
            <w:tcW w:w="3912" w:type="dxa"/>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интерпретация результатов и подведение итогов тестирования.</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в форме бесед, разъяснений, рекомендаций для усвоения знаний, умений, навыков, которые получатель социальных услуг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4</w:t>
            </w:r>
          </w:p>
        </w:tc>
        <w:tc>
          <w:tcPr>
            <w:tcW w:w="3912" w:type="dxa"/>
            <w:vMerge w:val="restart"/>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4.1.4</w:t>
            </w:r>
          </w:p>
        </w:tc>
        <w:tc>
          <w:tcPr>
            <w:tcW w:w="2494" w:type="dxa"/>
          </w:tcPr>
          <w:p w:rsidR="00F64FE7" w:rsidRDefault="00F64FE7">
            <w:pPr>
              <w:pStyle w:val="ConsPlusNormal"/>
              <w:jc w:val="both"/>
            </w:pPr>
            <w:r>
              <w:t>- коррекционное занятие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4</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4.2.1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факту обращения</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Содействие в восстановлении утраченных контактов и связей с семьей, внутри семьи</w:t>
            </w:r>
          </w:p>
        </w:tc>
        <w:tc>
          <w:tcPr>
            <w:tcW w:w="3912" w:type="dxa"/>
          </w:tcPr>
          <w:p w:rsidR="00F64FE7" w:rsidRDefault="00F64FE7">
            <w:pPr>
              <w:pStyle w:val="ConsPlusNormal"/>
              <w:jc w:val="both"/>
            </w:pPr>
            <w:r>
              <w:t>Личное знакомство и установление контакта с ближним окружением получателя социальных услуг.</w:t>
            </w:r>
          </w:p>
          <w:p w:rsidR="00F64FE7" w:rsidRDefault="00F64FE7">
            <w:pPr>
              <w:pStyle w:val="ConsPlusNormal"/>
              <w:jc w:val="both"/>
            </w:pPr>
            <w:r>
              <w:t>Выявление проблем, стоящих перед родственниками и получателем социальных услуг, оказание помощи в формулировании запроса, оформление писем, обращений в различные организации.</w:t>
            </w:r>
          </w:p>
          <w:p w:rsidR="00F64FE7" w:rsidRDefault="00F64FE7">
            <w:pPr>
              <w:pStyle w:val="ConsPlusNormal"/>
              <w:jc w:val="both"/>
            </w:pPr>
            <w:r>
              <w:t>Разъяснение сути проблем и определение возможных путей их решения.</w:t>
            </w:r>
          </w:p>
          <w:p w:rsidR="00F64FE7" w:rsidRDefault="00F64FE7">
            <w:pPr>
              <w:pStyle w:val="ConsPlusNormal"/>
              <w:jc w:val="both"/>
            </w:pPr>
            <w:r>
              <w:t>Определение реакции на имеющиеся проблемы и уровня мотивации к их преодолению.</w:t>
            </w:r>
          </w:p>
          <w:p w:rsidR="00F64FE7" w:rsidRDefault="00F64FE7">
            <w:pPr>
              <w:pStyle w:val="ConsPlusNormal"/>
              <w:jc w:val="both"/>
            </w:pPr>
            <w:r>
              <w:t>Разработка рекомендаций по решению стоящих перед ними проблем.</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jc w:val="both"/>
            </w:pPr>
            <w:r>
              <w:t>5.1</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необходимости</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bl>
    <w:p w:rsidR="00F64FE7" w:rsidRDefault="00F64FE7">
      <w:pPr>
        <w:pStyle w:val="ConsPlusNormal"/>
        <w:jc w:val="both"/>
      </w:pPr>
      <w:r>
        <w:t xml:space="preserve">(п. 14 введен </w:t>
      </w:r>
      <w:hyperlink r:id="rId648" w:history="1">
        <w:r>
          <w:rPr>
            <w:color w:val="0000FF"/>
          </w:rPr>
          <w:t>приказом</w:t>
        </w:r>
      </w:hyperlink>
      <w:r>
        <w:t xml:space="preserve"> Минтруда и соцразвития Новосибирской области от 17.12.2018 N 1383)</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15. Стандарты социальных услуг, предоставляемых детям-инвалидам от 14 до 18 лет, полностью утратившим способность к самообслуживанию, в комплексном центре социальной адаптации для инвалидов, в полустационарной форме дневного пребывания.</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6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outlineLvl w:val="2"/>
            </w:pPr>
            <w:r>
              <w:t>1</w:t>
            </w:r>
          </w:p>
        </w:tc>
        <w:tc>
          <w:tcPr>
            <w:tcW w:w="8730" w:type="dxa"/>
            <w:gridSpan w:val="4"/>
          </w:tcPr>
          <w:p w:rsidR="00F64FE7" w:rsidRDefault="00F64FE7">
            <w:pPr>
              <w:pStyle w:val="ConsPlusNormal"/>
            </w:pPr>
            <w:r>
              <w:t>Социально-бытовые услуги</w:t>
            </w:r>
          </w:p>
        </w:tc>
        <w:tc>
          <w:tcPr>
            <w:tcW w:w="3912" w:type="dxa"/>
          </w:tcPr>
          <w:p w:rsidR="00F64FE7" w:rsidRDefault="00F64FE7">
            <w:pPr>
              <w:pStyle w:val="ConsPlusNormal"/>
              <w:jc w:val="both"/>
              <w:rPr>
                <w:rFonts w:cs="Times New Roman"/>
              </w:rPr>
            </w:pPr>
          </w:p>
        </w:tc>
      </w:tr>
      <w:tr w:rsidR="00F64FE7" w:rsidRPr="0090213F">
        <w:tc>
          <w:tcPr>
            <w:tcW w:w="964" w:type="dxa"/>
          </w:tcPr>
          <w:p w:rsidR="00F64FE7" w:rsidRDefault="00F64FE7">
            <w:pPr>
              <w:pStyle w:val="ConsPlusNormal"/>
            </w:pPr>
            <w:r>
              <w:t>1.1</w:t>
            </w:r>
          </w:p>
        </w:tc>
        <w:tc>
          <w:tcPr>
            <w:tcW w:w="2494" w:type="dxa"/>
          </w:tcPr>
          <w:p w:rsidR="00F64FE7" w:rsidRDefault="00F64FE7">
            <w:pPr>
              <w:pStyle w:val="ConsPlusNormal"/>
            </w:pPr>
            <w:r>
              <w:t>Предоставление площади жилых помещений согласно утвержденным нормативам</w:t>
            </w:r>
          </w:p>
        </w:tc>
        <w:tc>
          <w:tcPr>
            <w:tcW w:w="3912" w:type="dxa"/>
          </w:tcPr>
          <w:p w:rsidR="00F64FE7" w:rsidRDefault="00F64FE7">
            <w:pPr>
              <w:pStyle w:val="ConsPlusNormal"/>
              <w:jc w:val="both"/>
            </w:pPr>
            <w:r>
              <w:t xml:space="preserve">Площадь жилых помещений должна соответствовать установленным </w:t>
            </w:r>
            <w:hyperlink r:id="rId649" w:history="1">
              <w:r>
                <w:rPr>
                  <w:color w:val="0000FF"/>
                </w:rPr>
                <w:t>нормативам</w:t>
              </w:r>
            </w:hyperlink>
            <w:r>
              <w:t xml:space="preserve"> в соответствии с приказом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 ежемесячно</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F64FE7" w:rsidRDefault="00F64FE7">
            <w:pPr>
              <w:pStyle w:val="ConsPlusNormal"/>
              <w:jc w:val="both"/>
              <w:rPr>
                <w:rFonts w:cs="Times New Roman"/>
              </w:rPr>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650" w:history="1">
              <w:r>
                <w:rPr>
                  <w:color w:val="0000FF"/>
                </w:rPr>
                <w:t>СП 2.1.2.3358-16</w:t>
              </w:r>
            </w:hyperlink>
          </w:p>
        </w:tc>
      </w:tr>
      <w:tr w:rsidR="00F64FE7" w:rsidRPr="0090213F">
        <w:tc>
          <w:tcPr>
            <w:tcW w:w="964" w:type="dxa"/>
          </w:tcPr>
          <w:p w:rsidR="00F64FE7" w:rsidRDefault="00F64FE7">
            <w:pPr>
              <w:pStyle w:val="ConsPlusNormal"/>
            </w:pPr>
            <w:r>
              <w:t>1.2</w:t>
            </w:r>
          </w:p>
        </w:tc>
        <w:tc>
          <w:tcPr>
            <w:tcW w:w="2494" w:type="dxa"/>
          </w:tcPr>
          <w:p w:rsidR="00F64FE7" w:rsidRDefault="00F64FE7">
            <w:pPr>
              <w:pStyle w:val="ConsPlusNormal"/>
            </w:pPr>
            <w:r>
              <w:t>Обеспечение мебелью согласно утвержденным нормативам</w:t>
            </w:r>
          </w:p>
        </w:tc>
        <w:tc>
          <w:tcPr>
            <w:tcW w:w="3912" w:type="dxa"/>
          </w:tcPr>
          <w:p w:rsidR="00F64FE7" w:rsidRDefault="00F64FE7">
            <w:pPr>
              <w:pStyle w:val="ConsPlusNormal"/>
              <w:jc w:val="both"/>
            </w:pPr>
            <w:r>
              <w:t>Предоставление в пользование мебели согласно утвержденным нормативам.</w:t>
            </w:r>
          </w:p>
          <w:p w:rsidR="00F64FE7" w:rsidRDefault="00F64FE7">
            <w:pPr>
              <w:pStyle w:val="ConsPlusNormal"/>
              <w:jc w:val="both"/>
            </w:pPr>
            <w:r>
              <w:t>1 услуга - 1 раз ежемесячно</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социальной услуги. Мебель должна быть адаптирована к нуждам и запросам инвалидов, быть удобна в пользовании, учитывать их физическое состояние (тяжелобольных, малоподвижных)</w:t>
            </w:r>
          </w:p>
        </w:tc>
      </w:tr>
      <w:tr w:rsidR="00F64FE7" w:rsidRPr="0090213F">
        <w:tc>
          <w:tcPr>
            <w:tcW w:w="964" w:type="dxa"/>
          </w:tcPr>
          <w:p w:rsidR="00F64FE7" w:rsidRDefault="00F64FE7">
            <w:pPr>
              <w:pStyle w:val="ConsPlusNormal"/>
            </w:pPr>
            <w:r>
              <w:t>1.3</w:t>
            </w:r>
          </w:p>
        </w:tc>
        <w:tc>
          <w:tcPr>
            <w:tcW w:w="12642" w:type="dxa"/>
            <w:gridSpan w:val="5"/>
          </w:tcPr>
          <w:p w:rsidR="00F64FE7" w:rsidRDefault="00F64FE7">
            <w:pPr>
              <w:pStyle w:val="ConsPlusNormal"/>
            </w:pPr>
            <w:r>
              <w:t>Обеспечение мягким инвентарем (одеждой, обувью, нательным бельем и постельными принадлежностями) согласно утвержденным нормативам:</w:t>
            </w:r>
          </w:p>
        </w:tc>
      </w:tr>
      <w:tr w:rsidR="00F64FE7" w:rsidRPr="0090213F">
        <w:tc>
          <w:tcPr>
            <w:tcW w:w="964" w:type="dxa"/>
          </w:tcPr>
          <w:p w:rsidR="00F64FE7" w:rsidRDefault="00F64FE7">
            <w:pPr>
              <w:pStyle w:val="ConsPlusNormal"/>
            </w:pPr>
            <w:r>
              <w:t>1.3.1</w:t>
            </w:r>
          </w:p>
        </w:tc>
        <w:tc>
          <w:tcPr>
            <w:tcW w:w="2494" w:type="dxa"/>
          </w:tcPr>
          <w:p w:rsidR="00F64FE7" w:rsidRDefault="00F64FE7">
            <w:pPr>
              <w:pStyle w:val="ConsPlusNormal"/>
            </w:pPr>
            <w:r>
              <w:t>- постельными принадлежностями (гражданам, полностью утратившим и сохранившим способность к самообслуживанию)</w:t>
            </w:r>
          </w:p>
        </w:tc>
        <w:tc>
          <w:tcPr>
            <w:tcW w:w="3912" w:type="dxa"/>
          </w:tcPr>
          <w:p w:rsidR="00F64FE7" w:rsidRDefault="00F64FE7">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651"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Постельные принадлежности должны отвечать гигиеническим нормам и требованиям</w:t>
            </w:r>
          </w:p>
        </w:tc>
      </w:tr>
      <w:tr w:rsidR="00F64FE7" w:rsidRPr="0090213F">
        <w:tc>
          <w:tcPr>
            <w:tcW w:w="964" w:type="dxa"/>
          </w:tcPr>
          <w:p w:rsidR="00F64FE7" w:rsidRDefault="00F64FE7">
            <w:pPr>
              <w:pStyle w:val="ConsPlusNormal"/>
            </w:pPr>
            <w:r>
              <w:t>1.4</w:t>
            </w:r>
          </w:p>
        </w:tc>
        <w:tc>
          <w:tcPr>
            <w:tcW w:w="2494" w:type="dxa"/>
          </w:tcPr>
          <w:p w:rsidR="00F64FE7" w:rsidRDefault="00F64FE7">
            <w:pPr>
              <w:pStyle w:val="ConsPlusNormal"/>
            </w:pPr>
            <w:r>
              <w:t>Прием и обеспечение хранения личных вещей и ценностей</w:t>
            </w:r>
          </w:p>
        </w:tc>
        <w:tc>
          <w:tcPr>
            <w:tcW w:w="3912" w:type="dxa"/>
          </w:tcPr>
          <w:p w:rsidR="00F64FE7" w:rsidRDefault="00F64FE7">
            <w:pPr>
              <w:pStyle w:val="ConsPlusNormal"/>
              <w:jc w:val="both"/>
            </w:pPr>
            <w:r>
              <w:t>При передаче получателем социальных услуг на хранение документов, личных вещей, денежных сумм, драгоценностей и ценных бумаг делается их опись и вкладывается в личное дело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Обеспечение условий для хранения личных вещей и ценностей</w:t>
            </w:r>
          </w:p>
        </w:tc>
      </w:tr>
      <w:tr w:rsidR="00F64FE7" w:rsidRPr="0090213F">
        <w:tc>
          <w:tcPr>
            <w:tcW w:w="964" w:type="dxa"/>
          </w:tcPr>
          <w:p w:rsidR="00F64FE7" w:rsidRDefault="00F64FE7">
            <w:pPr>
              <w:pStyle w:val="ConsPlusNormal"/>
            </w:pPr>
            <w:r>
              <w:t>1.5</w:t>
            </w:r>
          </w:p>
        </w:tc>
        <w:tc>
          <w:tcPr>
            <w:tcW w:w="2494" w:type="dxa"/>
          </w:tcPr>
          <w:p w:rsidR="00F64FE7" w:rsidRDefault="00F64FE7">
            <w:pPr>
              <w:pStyle w:val="ConsPlusNormal"/>
            </w:pPr>
            <w:r>
              <w:t>Обеспечение питанием согласно утвержденным нормативам</w:t>
            </w:r>
          </w:p>
        </w:tc>
        <w:tc>
          <w:tcPr>
            <w:tcW w:w="3912" w:type="dxa"/>
          </w:tcPr>
          <w:p w:rsidR="00F64FE7" w:rsidRDefault="00F64FE7">
            <w:pPr>
              <w:pStyle w:val="ConsPlusNormal"/>
              <w:jc w:val="both"/>
            </w:pPr>
            <w:r>
              <w:t xml:space="preserve">Ежедневное обеспечение питанием согласно утвержденным нормативам, включая приобретение продуктов и приготовление блюд по меню, утвержденному руководителем учреждения, технологии приготовления в соответствии с </w:t>
            </w:r>
            <w:hyperlink r:id="rId652"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w:t>
            </w:r>
          </w:p>
          <w:p w:rsidR="00F64FE7" w:rsidRDefault="00F64FE7">
            <w:pPr>
              <w:pStyle w:val="ConsPlusNormal"/>
              <w:jc w:val="both"/>
            </w:pPr>
            <w:r>
              <w:t>1 услуга - 1 раз</w:t>
            </w:r>
          </w:p>
        </w:tc>
        <w:tc>
          <w:tcPr>
            <w:tcW w:w="1304" w:type="dxa"/>
          </w:tcPr>
          <w:p w:rsidR="00F64FE7" w:rsidRDefault="00F64FE7">
            <w:pPr>
              <w:pStyle w:val="ConsPlusNormal"/>
            </w:pPr>
            <w:r>
              <w:t>Не менее 5-ти раз ежедневно</w:t>
            </w:r>
          </w:p>
        </w:tc>
        <w:tc>
          <w:tcPr>
            <w:tcW w:w="1020" w:type="dxa"/>
          </w:tcPr>
          <w:p w:rsidR="00F64FE7" w:rsidRDefault="00F64FE7">
            <w:pPr>
              <w:pStyle w:val="ConsPlusNormal"/>
              <w:jc w:val="center"/>
            </w:pPr>
            <w:r>
              <w:t>625</w:t>
            </w:r>
          </w:p>
        </w:tc>
        <w:tc>
          <w:tcPr>
            <w:tcW w:w="3912" w:type="dxa"/>
          </w:tcPr>
          <w:p w:rsidR="00F64FE7" w:rsidRDefault="00F64FE7">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социальной услуги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социальной услуги</w:t>
            </w:r>
          </w:p>
        </w:tc>
      </w:tr>
      <w:tr w:rsidR="00F64FE7" w:rsidRPr="0090213F">
        <w:tc>
          <w:tcPr>
            <w:tcW w:w="964" w:type="dxa"/>
          </w:tcPr>
          <w:p w:rsidR="00F64FE7" w:rsidRDefault="00F64FE7">
            <w:pPr>
              <w:pStyle w:val="ConsPlusNormal"/>
            </w:pPr>
            <w:r>
              <w:t>1.6</w:t>
            </w:r>
          </w:p>
        </w:tc>
        <w:tc>
          <w:tcPr>
            <w:tcW w:w="12642" w:type="dxa"/>
            <w:gridSpan w:val="5"/>
          </w:tcPr>
          <w:p w:rsidR="00F64FE7" w:rsidRDefault="00F64FE7">
            <w:pPr>
              <w:pStyle w:val="ConsPlusNormal"/>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pPr>
            <w:r>
              <w:t>1.6.1</w:t>
            </w:r>
          </w:p>
        </w:tc>
        <w:tc>
          <w:tcPr>
            <w:tcW w:w="2494" w:type="dxa"/>
          </w:tcPr>
          <w:p w:rsidR="00F64FE7" w:rsidRDefault="00F64FE7">
            <w:pPr>
              <w:pStyle w:val="ConsPlusNormal"/>
            </w:pPr>
            <w:r>
              <w:t>- питье</w:t>
            </w:r>
          </w:p>
        </w:tc>
        <w:tc>
          <w:tcPr>
            <w:tcW w:w="3912" w:type="dxa"/>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Подготовка питья в кружку (поилку, бутылку с соской).</w:t>
            </w:r>
          </w:p>
          <w:p w:rsidR="00F64FE7" w:rsidRDefault="00F64FE7">
            <w:pPr>
              <w:pStyle w:val="ConsPlusNormal"/>
              <w:jc w:val="both"/>
            </w:pPr>
            <w:r>
              <w:t>Подготовка получателя социальной услуги к принятию питья, в том числе надевание нагрудника (пеленки), прием удобного положения тела.</w:t>
            </w:r>
          </w:p>
          <w:p w:rsidR="00F64FE7" w:rsidRDefault="00F64FE7">
            <w:pPr>
              <w:pStyle w:val="ConsPlusNormal"/>
              <w:jc w:val="both"/>
            </w:pPr>
            <w:r>
              <w:t>Поддерживание тела и головы при приеме питья. Уборка использованной посуды.</w:t>
            </w:r>
          </w:p>
          <w:p w:rsidR="00F64FE7" w:rsidRDefault="00F64FE7">
            <w:pPr>
              <w:pStyle w:val="ConsPlusNormal"/>
              <w:jc w:val="both"/>
            </w:pPr>
            <w:r>
              <w:t>1 услуга - 1 раз</w:t>
            </w:r>
          </w:p>
        </w:tc>
        <w:tc>
          <w:tcPr>
            <w:tcW w:w="1304" w:type="dxa"/>
          </w:tcPr>
          <w:p w:rsidR="00F64FE7" w:rsidRDefault="00F64FE7">
            <w:pPr>
              <w:pStyle w:val="ConsPlusNormal"/>
            </w:pPr>
            <w:r>
              <w:t>Не менее 5-ти раз ежедневно</w:t>
            </w:r>
          </w:p>
        </w:tc>
        <w:tc>
          <w:tcPr>
            <w:tcW w:w="1020" w:type="dxa"/>
          </w:tcPr>
          <w:p w:rsidR="00F64FE7" w:rsidRDefault="00F64FE7">
            <w:pPr>
              <w:pStyle w:val="ConsPlusNormal"/>
              <w:jc w:val="center"/>
            </w:pPr>
            <w:r>
              <w:t>625</w:t>
            </w:r>
          </w:p>
        </w:tc>
        <w:tc>
          <w:tcPr>
            <w:tcW w:w="3912" w:type="dxa"/>
            <w:vMerge w:val="restart"/>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социальной услуги. Услуга должна обеспечить удовлетворение потребностей получателя социальной услуги в своевременном проведении предписанных процедур, способствовать улучшению состояния их самочувствия, устранять неприятные ощущения дискомфорта</w:t>
            </w:r>
          </w:p>
        </w:tc>
      </w:tr>
      <w:tr w:rsidR="00F64FE7" w:rsidRPr="0090213F">
        <w:tc>
          <w:tcPr>
            <w:tcW w:w="964" w:type="dxa"/>
          </w:tcPr>
          <w:p w:rsidR="00F64FE7" w:rsidRDefault="00F64FE7">
            <w:pPr>
              <w:pStyle w:val="ConsPlusNormal"/>
            </w:pPr>
            <w:r>
              <w:t>1.6.2</w:t>
            </w:r>
          </w:p>
        </w:tc>
        <w:tc>
          <w:tcPr>
            <w:tcW w:w="2494" w:type="dxa"/>
          </w:tcPr>
          <w:p w:rsidR="00F64FE7" w:rsidRDefault="00F64FE7">
            <w:pPr>
              <w:pStyle w:val="ConsPlusNormal"/>
            </w:pPr>
            <w:r>
              <w:t>- одевание и раздевание</w:t>
            </w:r>
          </w:p>
        </w:tc>
        <w:tc>
          <w:tcPr>
            <w:tcW w:w="3912" w:type="dxa"/>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pPr>
            <w:r>
              <w:t>Не менее 2-х раз ежедневно</w:t>
            </w:r>
          </w:p>
        </w:tc>
        <w:tc>
          <w:tcPr>
            <w:tcW w:w="1020" w:type="dxa"/>
          </w:tcPr>
          <w:p w:rsidR="00F64FE7" w:rsidRDefault="00F64FE7">
            <w:pPr>
              <w:pStyle w:val="ConsPlusNormal"/>
              <w:jc w:val="center"/>
            </w:pPr>
            <w:r>
              <w:t>250</w:t>
            </w:r>
          </w:p>
        </w:tc>
        <w:tc>
          <w:tcPr>
            <w:tcW w:w="3912" w:type="dxa"/>
            <w:vMerge/>
          </w:tcPr>
          <w:p w:rsidR="00F64FE7" w:rsidRPr="0090213F" w:rsidRDefault="00F64FE7"/>
        </w:tc>
      </w:tr>
      <w:tr w:rsidR="00F64FE7" w:rsidRPr="0090213F">
        <w:tc>
          <w:tcPr>
            <w:tcW w:w="964" w:type="dxa"/>
          </w:tcPr>
          <w:p w:rsidR="00F64FE7" w:rsidRDefault="00F64FE7">
            <w:pPr>
              <w:pStyle w:val="ConsPlusNormal"/>
            </w:pPr>
            <w:r>
              <w:t>1.6.3</w:t>
            </w:r>
          </w:p>
        </w:tc>
        <w:tc>
          <w:tcPr>
            <w:tcW w:w="2494" w:type="dxa"/>
          </w:tcPr>
          <w:p w:rsidR="00F64FE7" w:rsidRDefault="00F64FE7">
            <w:pPr>
              <w:pStyle w:val="ConsPlusNormal"/>
            </w:pPr>
            <w:r>
              <w:t>- помощь в передвижении</w:t>
            </w:r>
          </w:p>
        </w:tc>
        <w:tc>
          <w:tcPr>
            <w:tcW w:w="3912" w:type="dxa"/>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Помощь в передвижении осуществляется с помощью приспособлений и вспомогательных средств, таких как коляски, трости, костыли, опоры (в том числе ходунки, манежи, палки-опоры).</w:t>
            </w:r>
          </w:p>
          <w:p w:rsidR="00F64FE7" w:rsidRDefault="00F64FE7">
            <w:pPr>
              <w:pStyle w:val="ConsPlusNormal"/>
              <w:jc w:val="both"/>
            </w:pPr>
            <w:r>
              <w:t>1 услуга - 1 раз</w:t>
            </w:r>
          </w:p>
        </w:tc>
        <w:tc>
          <w:tcPr>
            <w:tcW w:w="1304" w:type="dxa"/>
          </w:tcPr>
          <w:p w:rsidR="00F64FE7" w:rsidRDefault="00F64FE7">
            <w:pPr>
              <w:pStyle w:val="ConsPlusNormal"/>
            </w:pPr>
            <w:r>
              <w:t>Ежедневно по необходимости</w:t>
            </w:r>
          </w:p>
        </w:tc>
        <w:tc>
          <w:tcPr>
            <w:tcW w:w="1020" w:type="dxa"/>
          </w:tcPr>
          <w:p w:rsidR="00F64FE7" w:rsidRDefault="00F64FE7">
            <w:pPr>
              <w:pStyle w:val="ConsPlusNormal"/>
              <w:jc w:val="center"/>
            </w:pPr>
            <w:r>
              <w:t>125</w:t>
            </w:r>
          </w:p>
        </w:tc>
        <w:tc>
          <w:tcPr>
            <w:tcW w:w="3912" w:type="dxa"/>
            <w:vMerge/>
          </w:tcPr>
          <w:p w:rsidR="00F64FE7" w:rsidRPr="0090213F" w:rsidRDefault="00F64FE7"/>
        </w:tc>
      </w:tr>
      <w:tr w:rsidR="00F64FE7" w:rsidRPr="0090213F">
        <w:tc>
          <w:tcPr>
            <w:tcW w:w="964" w:type="dxa"/>
          </w:tcPr>
          <w:p w:rsidR="00F64FE7" w:rsidRDefault="00F64FE7">
            <w:pPr>
              <w:pStyle w:val="ConsPlusNormal"/>
            </w:pPr>
            <w:r>
              <w:t>1.6.4</w:t>
            </w:r>
          </w:p>
        </w:tc>
        <w:tc>
          <w:tcPr>
            <w:tcW w:w="2494" w:type="dxa"/>
          </w:tcPr>
          <w:p w:rsidR="00F64FE7" w:rsidRDefault="00F64FE7">
            <w:pPr>
              <w:pStyle w:val="ConsPlusNormal"/>
            </w:pPr>
            <w:r>
              <w:t>- оказание помощи в пользовании туалетом (судном, уткой)</w:t>
            </w:r>
          </w:p>
        </w:tc>
        <w:tc>
          <w:tcPr>
            <w:tcW w:w="3912" w:type="dxa"/>
          </w:tcPr>
          <w:p w:rsidR="00F64FE7" w:rsidRDefault="00F64FE7">
            <w:pPr>
              <w:pStyle w:val="ConsPlusNormal"/>
              <w:jc w:val="both"/>
            </w:pPr>
            <w:r>
              <w:t>Для получателей социальных услуг, полностью утративших способность к передвижению и находящихся на постельном режиме, используют судна.</w:t>
            </w:r>
          </w:p>
          <w:p w:rsidR="00F64FE7" w:rsidRDefault="00F64FE7">
            <w:pPr>
              <w:pStyle w:val="ConsPlusNormal"/>
              <w:jc w:val="both"/>
            </w:pPr>
            <w:r>
              <w:t>Подготовка клеенки или одноразовой пеленки.</w:t>
            </w:r>
          </w:p>
          <w:p w:rsidR="00F64FE7" w:rsidRDefault="00F64FE7">
            <w:pPr>
              <w:pStyle w:val="ConsPlusNormal"/>
              <w:jc w:val="both"/>
            </w:pPr>
            <w:r>
              <w:t>Подставить судно под пациента для мочеиспускания и (или) дефекации, после чего слегка повернув пациента на бок убрать судно из-под него.</w:t>
            </w:r>
          </w:p>
          <w:p w:rsidR="00F64FE7" w:rsidRDefault="00F64FE7">
            <w:pPr>
              <w:pStyle w:val="ConsPlusNormal"/>
              <w:jc w:val="both"/>
            </w:pPr>
            <w:r>
              <w:t>1 услуга - 1 раз</w:t>
            </w:r>
          </w:p>
        </w:tc>
        <w:tc>
          <w:tcPr>
            <w:tcW w:w="1304" w:type="dxa"/>
          </w:tcPr>
          <w:p w:rsidR="00F64FE7" w:rsidRDefault="00F64FE7">
            <w:pPr>
              <w:pStyle w:val="ConsPlusNormal"/>
            </w:pPr>
            <w:r>
              <w:t>Ежедневно до 3-х раз (по потребности)</w:t>
            </w:r>
          </w:p>
        </w:tc>
        <w:tc>
          <w:tcPr>
            <w:tcW w:w="1020" w:type="dxa"/>
          </w:tcPr>
          <w:p w:rsidR="00F64FE7" w:rsidRDefault="00F64FE7">
            <w:pPr>
              <w:pStyle w:val="ConsPlusNormal"/>
              <w:jc w:val="center"/>
            </w:pPr>
            <w:r>
              <w:t>375</w:t>
            </w:r>
          </w:p>
        </w:tc>
        <w:tc>
          <w:tcPr>
            <w:tcW w:w="3912" w:type="dxa"/>
            <w:vMerge/>
          </w:tcPr>
          <w:p w:rsidR="00F64FE7" w:rsidRPr="0090213F" w:rsidRDefault="00F64FE7"/>
        </w:tc>
      </w:tr>
      <w:tr w:rsidR="00F64FE7" w:rsidRPr="0090213F">
        <w:tc>
          <w:tcPr>
            <w:tcW w:w="964" w:type="dxa"/>
          </w:tcPr>
          <w:p w:rsidR="00F64FE7" w:rsidRDefault="00F64FE7">
            <w:pPr>
              <w:pStyle w:val="ConsPlusNormal"/>
            </w:pPr>
            <w:r>
              <w:t>1.6.5</w:t>
            </w:r>
          </w:p>
        </w:tc>
        <w:tc>
          <w:tcPr>
            <w:tcW w:w="2494" w:type="dxa"/>
          </w:tcPr>
          <w:p w:rsidR="00F64FE7" w:rsidRDefault="00F64FE7">
            <w:pPr>
              <w:pStyle w:val="ConsPlusNormal"/>
            </w:pPr>
            <w:r>
              <w:t>- вынос горшка (судна, утки) с последующей обработкой</w:t>
            </w:r>
          </w:p>
        </w:tc>
        <w:tc>
          <w:tcPr>
            <w:tcW w:w="3912" w:type="dxa"/>
          </w:tcPr>
          <w:p w:rsidR="00F64FE7" w:rsidRDefault="00F64FE7">
            <w:pPr>
              <w:pStyle w:val="ConsPlusNormal"/>
              <w:jc w:val="both"/>
            </w:pPr>
            <w:r>
              <w:t>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Своевременный вынос горшка (судна, утки) и гигиеническая обработка горшка (судна, утки).</w:t>
            </w:r>
          </w:p>
          <w:p w:rsidR="00F64FE7" w:rsidRDefault="00F64FE7">
            <w:pPr>
              <w:pStyle w:val="ConsPlusNormal"/>
              <w:jc w:val="both"/>
            </w:pPr>
            <w:r>
              <w:t>1 услуга - 1 раз</w:t>
            </w:r>
          </w:p>
        </w:tc>
        <w:tc>
          <w:tcPr>
            <w:tcW w:w="1304" w:type="dxa"/>
          </w:tcPr>
          <w:p w:rsidR="00F64FE7" w:rsidRDefault="00F64FE7">
            <w:pPr>
              <w:pStyle w:val="ConsPlusNormal"/>
            </w:pPr>
            <w:r>
              <w:t>Ежедневно до 3-х раз (по потребности)</w:t>
            </w:r>
          </w:p>
        </w:tc>
        <w:tc>
          <w:tcPr>
            <w:tcW w:w="1020" w:type="dxa"/>
          </w:tcPr>
          <w:p w:rsidR="00F64FE7" w:rsidRDefault="00F64FE7">
            <w:pPr>
              <w:pStyle w:val="ConsPlusNormal"/>
              <w:jc w:val="center"/>
            </w:pPr>
            <w:r>
              <w:t>375</w:t>
            </w:r>
          </w:p>
        </w:tc>
        <w:tc>
          <w:tcPr>
            <w:tcW w:w="3912" w:type="dxa"/>
            <w:vMerge/>
          </w:tcPr>
          <w:p w:rsidR="00F64FE7" w:rsidRPr="0090213F" w:rsidRDefault="00F64FE7"/>
        </w:tc>
      </w:tr>
      <w:tr w:rsidR="00F64FE7" w:rsidRPr="0090213F">
        <w:tc>
          <w:tcPr>
            <w:tcW w:w="964" w:type="dxa"/>
          </w:tcPr>
          <w:p w:rsidR="00F64FE7" w:rsidRDefault="00F64FE7">
            <w:pPr>
              <w:pStyle w:val="ConsPlusNormal"/>
            </w:pPr>
            <w:r>
              <w:t>1.6.6</w:t>
            </w:r>
          </w:p>
        </w:tc>
        <w:tc>
          <w:tcPr>
            <w:tcW w:w="2494" w:type="dxa"/>
          </w:tcPr>
          <w:p w:rsidR="00F64FE7" w:rsidRDefault="00F64FE7">
            <w:pPr>
              <w:pStyle w:val="ConsPlusNormal"/>
            </w:pPr>
            <w:r>
              <w:t>- замена памперса</w:t>
            </w:r>
          </w:p>
        </w:tc>
        <w:tc>
          <w:tcPr>
            <w:tcW w:w="3912" w:type="dxa"/>
          </w:tcPr>
          <w:p w:rsidR="00F64FE7" w:rsidRDefault="00F64FE7">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F64FE7" w:rsidRDefault="00F64FE7">
            <w:pPr>
              <w:pStyle w:val="ConsPlusNormal"/>
              <w:jc w:val="both"/>
            </w:pPr>
            <w:r>
              <w:t>После снятия памперса проводится туалет наружных половых органов (подмывание и обтирание).</w:t>
            </w:r>
          </w:p>
          <w:p w:rsidR="00F64FE7" w:rsidRDefault="00F64FE7">
            <w:pPr>
              <w:pStyle w:val="ConsPlusNormal"/>
              <w:jc w:val="both"/>
            </w:pPr>
            <w:r>
              <w:t>Памперс одевают, предварительно смазав кожу получателя социальной услуги тонизирующей жидкостью или защитным кремом.</w:t>
            </w:r>
          </w:p>
          <w:p w:rsidR="00F64FE7" w:rsidRDefault="00F64FE7">
            <w:pPr>
              <w:pStyle w:val="ConsPlusNormal"/>
              <w:jc w:val="both"/>
            </w:pPr>
            <w:r>
              <w:t>1 услуга - 1 раз</w:t>
            </w:r>
          </w:p>
        </w:tc>
        <w:tc>
          <w:tcPr>
            <w:tcW w:w="1304" w:type="dxa"/>
          </w:tcPr>
          <w:p w:rsidR="00F64FE7" w:rsidRDefault="00F64FE7">
            <w:pPr>
              <w:pStyle w:val="ConsPlusNormal"/>
            </w:pPr>
            <w:r>
              <w:t>Ежедневно не менее 3-х раз (по потребности)</w:t>
            </w:r>
          </w:p>
        </w:tc>
        <w:tc>
          <w:tcPr>
            <w:tcW w:w="1020" w:type="dxa"/>
          </w:tcPr>
          <w:p w:rsidR="00F64FE7" w:rsidRDefault="00F64FE7">
            <w:pPr>
              <w:pStyle w:val="ConsPlusNormal"/>
              <w:jc w:val="center"/>
            </w:pPr>
            <w:r>
              <w:t>375</w:t>
            </w:r>
          </w:p>
        </w:tc>
        <w:tc>
          <w:tcPr>
            <w:tcW w:w="3912" w:type="dxa"/>
            <w:vMerge/>
          </w:tcPr>
          <w:p w:rsidR="00F64FE7" w:rsidRPr="0090213F" w:rsidRDefault="00F64FE7"/>
        </w:tc>
      </w:tr>
      <w:tr w:rsidR="00F64FE7" w:rsidRPr="0090213F">
        <w:tc>
          <w:tcPr>
            <w:tcW w:w="964" w:type="dxa"/>
          </w:tcPr>
          <w:p w:rsidR="00F64FE7" w:rsidRDefault="00F64FE7">
            <w:pPr>
              <w:pStyle w:val="ConsPlusNormal"/>
            </w:pPr>
            <w:r>
              <w:t>1.6.7</w:t>
            </w:r>
          </w:p>
        </w:tc>
        <w:tc>
          <w:tcPr>
            <w:tcW w:w="2494" w:type="dxa"/>
          </w:tcPr>
          <w:p w:rsidR="00F64FE7" w:rsidRDefault="00F64FE7">
            <w:pPr>
              <w:pStyle w:val="ConsPlusNormal"/>
            </w:pPr>
            <w:r>
              <w:t>- стирка постельного белья машинным способом, в том числе для больных энурезом, кожными заболеваниями</w:t>
            </w:r>
          </w:p>
        </w:tc>
        <w:tc>
          <w:tcPr>
            <w:tcW w:w="3912" w:type="dxa"/>
          </w:tcPr>
          <w:p w:rsidR="00F64FE7" w:rsidRDefault="00F64FE7">
            <w:pPr>
              <w:pStyle w:val="ConsPlusNormal"/>
              <w:jc w:val="both"/>
            </w:pPr>
            <w:r>
              <w:t>Стирка постельного и нательного белья осуществляется в прачечной. Сбор белья в осуществляется в специальные мешки. Осуществляется подготовка расходных материалов (стиральный порошок, отбеливатель).</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25</w:t>
            </w:r>
          </w:p>
        </w:tc>
        <w:tc>
          <w:tcPr>
            <w:tcW w:w="3912" w:type="dxa"/>
          </w:tcPr>
          <w:p w:rsidR="00F64FE7" w:rsidRDefault="00F64FE7">
            <w:pPr>
              <w:pStyle w:val="ConsPlusNormal"/>
              <w:jc w:val="both"/>
            </w:pPr>
            <w:r>
              <w:t>Стирка постельного должна обеспечивать полное и своевременное удовлетворение нужд и потребностей получателей социальной услуги в целях создания им нормальных условий жизни</w:t>
            </w:r>
          </w:p>
        </w:tc>
      </w:tr>
      <w:tr w:rsidR="00F64FE7" w:rsidRPr="0090213F">
        <w:tc>
          <w:tcPr>
            <w:tcW w:w="964" w:type="dxa"/>
          </w:tcPr>
          <w:p w:rsidR="00F64FE7" w:rsidRDefault="00F64FE7">
            <w:pPr>
              <w:pStyle w:val="ConsPlusNormal"/>
            </w:pPr>
            <w:r>
              <w:t>1.6.8</w:t>
            </w:r>
          </w:p>
        </w:tc>
        <w:tc>
          <w:tcPr>
            <w:tcW w:w="2494" w:type="dxa"/>
          </w:tcPr>
          <w:p w:rsidR="00F64FE7" w:rsidRDefault="00F64FE7">
            <w:pPr>
              <w:pStyle w:val="ConsPlusNormal"/>
            </w:pPr>
            <w:r>
              <w:t>- глажка постельного, нательного белья, одежды машинным способом</w:t>
            </w:r>
          </w:p>
        </w:tc>
        <w:tc>
          <w:tcPr>
            <w:tcW w:w="3912" w:type="dxa"/>
          </w:tcPr>
          <w:p w:rsidR="00F64FE7" w:rsidRDefault="00F64FE7">
            <w:pPr>
              <w:pStyle w:val="ConsPlusNormal"/>
              <w:jc w:val="both"/>
            </w:pPr>
            <w:r>
              <w:t>Сортировка по видам белья и глажка.</w:t>
            </w:r>
          </w:p>
          <w:p w:rsidR="00F64FE7" w:rsidRDefault="00F64FE7">
            <w:pPr>
              <w:pStyle w:val="ConsPlusNormal"/>
              <w:jc w:val="both"/>
            </w:pPr>
            <w:r>
              <w:t>Подготовка белья для выдачи.</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25</w:t>
            </w:r>
          </w:p>
        </w:tc>
        <w:tc>
          <w:tcPr>
            <w:tcW w:w="3912" w:type="dxa"/>
          </w:tcPr>
          <w:p w:rsidR="00F64FE7" w:rsidRDefault="00F64FE7">
            <w:pPr>
              <w:pStyle w:val="ConsPlusNormal"/>
              <w:jc w:val="both"/>
            </w:pPr>
            <w:r>
              <w:t>Глаженое постельное белье должно обеспечивать полное и своевременное удовлетворение нужд и потребностей получателей социальной услуги в целях создания им нормальных условий жизни</w:t>
            </w:r>
          </w:p>
        </w:tc>
      </w:tr>
      <w:tr w:rsidR="00F64FE7" w:rsidRPr="0090213F">
        <w:tc>
          <w:tcPr>
            <w:tcW w:w="964" w:type="dxa"/>
          </w:tcPr>
          <w:p w:rsidR="00F64FE7" w:rsidRDefault="00F64FE7">
            <w:pPr>
              <w:pStyle w:val="ConsPlusNormal"/>
            </w:pPr>
            <w:r>
              <w:t>1.6.9</w:t>
            </w:r>
          </w:p>
        </w:tc>
        <w:tc>
          <w:tcPr>
            <w:tcW w:w="2494" w:type="dxa"/>
          </w:tcPr>
          <w:p w:rsidR="00F64FE7" w:rsidRDefault="00F64FE7">
            <w:pPr>
              <w:pStyle w:val="ConsPlusNormal"/>
            </w:pPr>
            <w:r>
              <w:t>- замена постельного белья</w:t>
            </w:r>
          </w:p>
        </w:tc>
        <w:tc>
          <w:tcPr>
            <w:tcW w:w="3912" w:type="dxa"/>
          </w:tcPr>
          <w:p w:rsidR="00F64FE7" w:rsidRDefault="00F64FE7">
            <w:pPr>
              <w:pStyle w:val="ConsPlusNormal"/>
              <w:jc w:val="both"/>
            </w:pPr>
            <w:r>
              <w:t>Выдача чистого комплекта постельного белья, смена грязного комплекта постельного белья. Белье собирают и транспортируют в прачечную.</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25</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социальной услуги в целях создания им комфортных условий жизни</w:t>
            </w:r>
          </w:p>
        </w:tc>
      </w:tr>
      <w:tr w:rsidR="00F64FE7" w:rsidRPr="0090213F">
        <w:tc>
          <w:tcPr>
            <w:tcW w:w="964" w:type="dxa"/>
          </w:tcPr>
          <w:p w:rsidR="00F64FE7" w:rsidRDefault="00F64FE7">
            <w:pPr>
              <w:pStyle w:val="ConsPlusNormal"/>
            </w:pPr>
            <w:r>
              <w:t>1.6.10</w:t>
            </w:r>
          </w:p>
        </w:tc>
        <w:tc>
          <w:tcPr>
            <w:tcW w:w="2494" w:type="dxa"/>
          </w:tcPr>
          <w:p w:rsidR="00F64FE7" w:rsidRDefault="00F64FE7">
            <w:pPr>
              <w:pStyle w:val="ConsPlusNormal"/>
            </w:pPr>
            <w:r>
              <w:t>- смена нательного белья (трусы, майка)</w:t>
            </w:r>
          </w:p>
        </w:tc>
        <w:tc>
          <w:tcPr>
            <w:tcW w:w="3912" w:type="dxa"/>
          </w:tcPr>
          <w:p w:rsidR="00F64FE7" w:rsidRDefault="00F64FE7">
            <w:pPr>
              <w:pStyle w:val="ConsPlusNormal"/>
              <w:jc w:val="both"/>
            </w:pPr>
            <w:r>
              <w:t>Нательное белье (трусы, майка) собирается в отдельные мешки.</w:t>
            </w:r>
          </w:p>
          <w:p w:rsidR="00F64FE7" w:rsidRDefault="00F64FE7">
            <w:pPr>
              <w:pStyle w:val="ConsPlusNormal"/>
              <w:jc w:val="both"/>
            </w:pPr>
            <w:r>
              <w:t>1 услуга - 1 раз</w:t>
            </w:r>
          </w:p>
        </w:tc>
        <w:tc>
          <w:tcPr>
            <w:tcW w:w="1304" w:type="dxa"/>
          </w:tcPr>
          <w:p w:rsidR="00F64FE7" w:rsidRDefault="00F64FE7">
            <w:pPr>
              <w:pStyle w:val="ConsPlusNormal"/>
            </w:pPr>
            <w:r>
              <w:t>Ежедневно 1 раз (по потребности)</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pPr>
            <w:r>
              <w:t>1.6.11</w:t>
            </w:r>
          </w:p>
        </w:tc>
        <w:tc>
          <w:tcPr>
            <w:tcW w:w="2494" w:type="dxa"/>
          </w:tcPr>
          <w:p w:rsidR="00F64FE7" w:rsidRDefault="00F64FE7">
            <w:pPr>
              <w:pStyle w:val="ConsPlusNormal"/>
            </w:pPr>
            <w:r>
              <w:t>- гигиена тела частичная</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Умывание проводится ежедневно утром, вечером (перед сном) и по мере необходимости. Используются мыло, обязательно чистое полотенце.</w:t>
            </w:r>
          </w:p>
          <w:p w:rsidR="00F64FE7" w:rsidRDefault="00F64FE7">
            <w:pPr>
              <w:pStyle w:val="ConsPlusNormal"/>
              <w:jc w:val="both"/>
            </w:pPr>
            <w:r>
              <w:t>У тяжелобольных уход за кожей лица осуществляется с применением ватных или марлевых тампонов. Влажным тампоном протирается лицо, затем вытирается насухо.</w:t>
            </w:r>
          </w:p>
          <w:p w:rsidR="00F64FE7" w:rsidRDefault="00F64FE7">
            <w:pPr>
              <w:pStyle w:val="ConsPlusNormal"/>
              <w:jc w:val="both"/>
            </w:pPr>
            <w:r>
              <w:t>1 услуга - 1 раз</w:t>
            </w:r>
          </w:p>
        </w:tc>
        <w:tc>
          <w:tcPr>
            <w:tcW w:w="1304" w:type="dxa"/>
          </w:tcPr>
          <w:p w:rsidR="00F64FE7" w:rsidRDefault="00F64FE7">
            <w:pPr>
              <w:pStyle w:val="ConsPlusNormal"/>
            </w:pPr>
            <w:r>
              <w:t>Ежедневно не менее 5-ти раз</w:t>
            </w:r>
          </w:p>
        </w:tc>
        <w:tc>
          <w:tcPr>
            <w:tcW w:w="1020" w:type="dxa"/>
          </w:tcPr>
          <w:p w:rsidR="00F64FE7" w:rsidRDefault="00F64FE7">
            <w:pPr>
              <w:pStyle w:val="ConsPlusNormal"/>
              <w:jc w:val="center"/>
            </w:pPr>
            <w:r>
              <w:t>625</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социальной услуги в своевременном проведении процедуры, способствовать улучшению состояния их самочувствия, устранять неприятные ощущения дискомфорта</w:t>
            </w:r>
          </w:p>
        </w:tc>
      </w:tr>
      <w:tr w:rsidR="00F64FE7" w:rsidRPr="0090213F">
        <w:tc>
          <w:tcPr>
            <w:tcW w:w="964" w:type="dxa"/>
          </w:tcPr>
          <w:p w:rsidR="00F64FE7" w:rsidRDefault="00F64FE7">
            <w:pPr>
              <w:pStyle w:val="ConsPlusNormal"/>
            </w:pPr>
            <w:r>
              <w:t>1.7</w:t>
            </w:r>
          </w:p>
        </w:tc>
        <w:tc>
          <w:tcPr>
            <w:tcW w:w="2494" w:type="dxa"/>
          </w:tcPr>
          <w:p w:rsidR="00F64FE7" w:rsidRDefault="00F64FE7">
            <w:pPr>
              <w:pStyle w:val="ConsPlusNormal"/>
            </w:pPr>
            <w:r>
              <w:t>Помощь в приеме пищи (кормление)</w:t>
            </w:r>
          </w:p>
        </w:tc>
        <w:tc>
          <w:tcPr>
            <w:tcW w:w="3912" w:type="dxa"/>
          </w:tcPr>
          <w:p w:rsidR="00F64FE7" w:rsidRDefault="00F64FE7">
            <w:pPr>
              <w:pStyle w:val="ConsPlusNormal"/>
              <w:jc w:val="both"/>
            </w:pPr>
            <w:r>
              <w:t>Доставка питания детям, полностью утратившим способность к самообслуживанию, и оказание им помощи в приеме пищи, в том числе с помощью зонда.</w:t>
            </w:r>
          </w:p>
          <w:p w:rsidR="00F64FE7" w:rsidRDefault="00F64FE7">
            <w:pPr>
              <w:pStyle w:val="ConsPlusNormal"/>
              <w:jc w:val="both"/>
            </w:pPr>
            <w:r>
              <w:t>1 услуга - 1 раз</w:t>
            </w:r>
          </w:p>
        </w:tc>
        <w:tc>
          <w:tcPr>
            <w:tcW w:w="1304" w:type="dxa"/>
          </w:tcPr>
          <w:p w:rsidR="00F64FE7" w:rsidRDefault="00F64FE7">
            <w:pPr>
              <w:pStyle w:val="ConsPlusNormal"/>
            </w:pPr>
            <w:r>
              <w:t>Не менее 5-ти раз ежедневно (по потребности)</w:t>
            </w:r>
          </w:p>
        </w:tc>
        <w:tc>
          <w:tcPr>
            <w:tcW w:w="1020" w:type="dxa"/>
          </w:tcPr>
          <w:p w:rsidR="00F64FE7" w:rsidRDefault="00F64FE7">
            <w:pPr>
              <w:pStyle w:val="ConsPlusNormal"/>
              <w:jc w:val="center"/>
            </w:pPr>
            <w:r>
              <w:t>625</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по получению питания</w:t>
            </w:r>
          </w:p>
        </w:tc>
      </w:tr>
      <w:tr w:rsidR="00F64FE7" w:rsidRPr="0090213F">
        <w:tc>
          <w:tcPr>
            <w:tcW w:w="964" w:type="dxa"/>
          </w:tcPr>
          <w:p w:rsidR="00F64FE7" w:rsidRDefault="00F64FE7">
            <w:pPr>
              <w:pStyle w:val="ConsPlusNormal"/>
            </w:pPr>
            <w:r>
              <w:t>1.8</w:t>
            </w:r>
          </w:p>
        </w:tc>
        <w:tc>
          <w:tcPr>
            <w:tcW w:w="12642" w:type="dxa"/>
            <w:gridSpan w:val="5"/>
          </w:tcPr>
          <w:p w:rsidR="00F64FE7" w:rsidRDefault="00F64FE7">
            <w:pPr>
              <w:pStyle w:val="ConsPlusNormal"/>
            </w:pPr>
            <w:r>
              <w:t>Уборка жилых помещений:</w:t>
            </w:r>
          </w:p>
        </w:tc>
      </w:tr>
      <w:tr w:rsidR="00F64FE7" w:rsidRPr="0090213F">
        <w:tc>
          <w:tcPr>
            <w:tcW w:w="964" w:type="dxa"/>
          </w:tcPr>
          <w:p w:rsidR="00F64FE7" w:rsidRDefault="00F64FE7">
            <w:pPr>
              <w:pStyle w:val="ConsPlusNormal"/>
            </w:pPr>
            <w:r>
              <w:t>1.8.1</w:t>
            </w:r>
          </w:p>
        </w:tc>
        <w:tc>
          <w:tcPr>
            <w:tcW w:w="2494" w:type="dxa"/>
          </w:tcPr>
          <w:p w:rsidR="00F64FE7" w:rsidRDefault="00F64FE7">
            <w:pPr>
              <w:pStyle w:val="ConsPlusNormal"/>
            </w:pPr>
            <w:r>
              <w:t>- влажная уборка помещений</w:t>
            </w:r>
          </w:p>
        </w:tc>
        <w:tc>
          <w:tcPr>
            <w:tcW w:w="3912" w:type="dxa"/>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Pr>
          <w:p w:rsidR="00F64FE7" w:rsidRDefault="00F64FE7">
            <w:pPr>
              <w:pStyle w:val="ConsPlusNormal"/>
            </w:pPr>
            <w:r>
              <w:t>Не менее 2-х раз ежедневно</w:t>
            </w:r>
          </w:p>
        </w:tc>
        <w:tc>
          <w:tcPr>
            <w:tcW w:w="1020" w:type="dxa"/>
          </w:tcPr>
          <w:p w:rsidR="00F64FE7" w:rsidRDefault="00F64FE7">
            <w:pPr>
              <w:pStyle w:val="ConsPlusNormal"/>
              <w:jc w:val="center"/>
            </w:pPr>
            <w:r>
              <w:t>250</w:t>
            </w:r>
          </w:p>
        </w:tc>
        <w:tc>
          <w:tcPr>
            <w:tcW w:w="3912" w:type="dxa"/>
          </w:tcPr>
          <w:p w:rsidR="00F64FE7" w:rsidRDefault="00F64FE7">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F64FE7" w:rsidRPr="0090213F">
        <w:tc>
          <w:tcPr>
            <w:tcW w:w="964" w:type="dxa"/>
          </w:tcPr>
          <w:p w:rsidR="00F64FE7" w:rsidRDefault="00F64FE7">
            <w:pPr>
              <w:pStyle w:val="ConsPlusNormal"/>
            </w:pPr>
            <w:r>
              <w:t>1.9</w:t>
            </w:r>
          </w:p>
        </w:tc>
        <w:tc>
          <w:tcPr>
            <w:tcW w:w="12642" w:type="dxa"/>
            <w:gridSpan w:val="5"/>
          </w:tcPr>
          <w:p w:rsidR="00F64FE7" w:rsidRDefault="00F64FE7">
            <w:pPr>
              <w:pStyle w:val="ConsPlusNormal"/>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1.9.1</w:t>
            </w:r>
          </w:p>
        </w:tc>
        <w:tc>
          <w:tcPr>
            <w:tcW w:w="2494" w:type="dxa"/>
          </w:tcPr>
          <w:p w:rsidR="00F64FE7" w:rsidRDefault="00F64FE7">
            <w:pPr>
              <w:pStyle w:val="ConsPlusNormal"/>
            </w:pPr>
            <w:r>
              <w:t>- сопровождение нуждающегося вне учреждения (коллективное)</w:t>
            </w:r>
          </w:p>
        </w:tc>
        <w:tc>
          <w:tcPr>
            <w:tcW w:w="3912" w:type="dxa"/>
            <w:vMerge w:val="restart"/>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vMerge w:val="restart"/>
          </w:tcPr>
          <w:p w:rsidR="00F64FE7" w:rsidRDefault="00F64FE7">
            <w:pPr>
              <w:pStyle w:val="ConsPlusNormal"/>
            </w:pPr>
            <w:r>
              <w:t>По необходимости</w:t>
            </w:r>
          </w:p>
        </w:tc>
        <w:tc>
          <w:tcPr>
            <w:tcW w:w="1020" w:type="dxa"/>
            <w:vMerge w:val="restart"/>
          </w:tcPr>
          <w:p w:rsidR="00F64FE7" w:rsidRDefault="00F64FE7">
            <w:pPr>
              <w:pStyle w:val="ConsPlusNormal"/>
              <w:jc w:val="center"/>
            </w:pPr>
            <w:r>
              <w:t>1</w:t>
            </w:r>
          </w:p>
        </w:tc>
        <w:tc>
          <w:tcPr>
            <w:tcW w:w="3912" w:type="dxa"/>
            <w:vMerge w:val="restart"/>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pPr>
            <w:r>
              <w:t>1.9.2</w:t>
            </w:r>
          </w:p>
        </w:tc>
        <w:tc>
          <w:tcPr>
            <w:tcW w:w="2494" w:type="dxa"/>
          </w:tcPr>
          <w:p w:rsidR="00F64FE7" w:rsidRDefault="00F64FE7">
            <w:pPr>
              <w:pStyle w:val="ConsPlusNormal"/>
            </w:pPr>
            <w:r>
              <w:t>- сопровождение нуждающегося вне учреждения (индивидуальное)</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pPr>
            <w:r>
              <w:t>1.9.3</w:t>
            </w:r>
          </w:p>
        </w:tc>
        <w:tc>
          <w:tcPr>
            <w:tcW w:w="2494" w:type="dxa"/>
          </w:tcPr>
          <w:p w:rsidR="00F64FE7" w:rsidRDefault="00F64FE7">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pPr>
            <w:r>
              <w:t>1.10</w:t>
            </w:r>
          </w:p>
        </w:tc>
        <w:tc>
          <w:tcPr>
            <w:tcW w:w="12642" w:type="dxa"/>
            <w:gridSpan w:val="5"/>
          </w:tcPr>
          <w:p w:rsidR="00F64FE7" w:rsidRDefault="00F64FE7">
            <w:pPr>
              <w:pStyle w:val="ConsPlusNormal"/>
            </w:pPr>
            <w:r>
              <w:t>Сопровождение на прогулке:</w:t>
            </w:r>
          </w:p>
        </w:tc>
      </w:tr>
      <w:tr w:rsidR="00F64FE7" w:rsidRPr="0090213F">
        <w:tc>
          <w:tcPr>
            <w:tcW w:w="964" w:type="dxa"/>
          </w:tcPr>
          <w:p w:rsidR="00F64FE7" w:rsidRDefault="00F64FE7">
            <w:pPr>
              <w:pStyle w:val="ConsPlusNormal"/>
            </w:pPr>
            <w:r>
              <w:t>1.10.1</w:t>
            </w:r>
          </w:p>
        </w:tc>
        <w:tc>
          <w:tcPr>
            <w:tcW w:w="2494" w:type="dxa"/>
          </w:tcPr>
          <w:p w:rsidR="00F64FE7" w:rsidRDefault="00F64FE7">
            <w:pPr>
              <w:pStyle w:val="ConsPlusNormal"/>
            </w:pPr>
            <w:r>
              <w:t>- сопровождение на прогулке коллективной</w:t>
            </w:r>
          </w:p>
        </w:tc>
        <w:tc>
          <w:tcPr>
            <w:tcW w:w="3912" w:type="dxa"/>
          </w:tcPr>
          <w:p w:rsidR="00F64FE7" w:rsidRDefault="00F64FE7">
            <w:pPr>
              <w:pStyle w:val="ConsPlusNormal"/>
              <w:jc w:val="both"/>
            </w:pPr>
            <w:r>
              <w:t>Получателя социальных услуг одевают в одежду в соответствии с сезоном. 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Прогулка групповая (группы не более 7 человек) осуществляется в сопровождении сотрудника организации социального обслуживания</w:t>
            </w:r>
          </w:p>
        </w:tc>
      </w:tr>
      <w:tr w:rsidR="00F64FE7" w:rsidRPr="0090213F">
        <w:tc>
          <w:tcPr>
            <w:tcW w:w="964" w:type="dxa"/>
          </w:tcPr>
          <w:p w:rsidR="00F64FE7" w:rsidRDefault="00F64FE7">
            <w:pPr>
              <w:pStyle w:val="ConsPlusNormal"/>
            </w:pPr>
            <w:r>
              <w:t>1.11</w:t>
            </w:r>
          </w:p>
        </w:tc>
        <w:tc>
          <w:tcPr>
            <w:tcW w:w="2494" w:type="dxa"/>
          </w:tcPr>
          <w:p w:rsidR="00F64FE7" w:rsidRDefault="00F64FE7">
            <w:pPr>
              <w:pStyle w:val="ConsPlusNormal"/>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посредством опроса получателя социальной услуги, заслушиванием пояснений законного представителя, наблюдением специалистов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outlineLvl w:val="2"/>
            </w:pPr>
            <w:r>
              <w:t>2</w:t>
            </w:r>
          </w:p>
        </w:tc>
        <w:tc>
          <w:tcPr>
            <w:tcW w:w="12642" w:type="dxa"/>
            <w:gridSpan w:val="5"/>
          </w:tcPr>
          <w:p w:rsidR="00F64FE7" w:rsidRDefault="00F64FE7">
            <w:pPr>
              <w:pStyle w:val="ConsPlusNormal"/>
            </w:pPr>
            <w:r>
              <w:t>Социально-медицинские услуги</w:t>
            </w:r>
          </w:p>
        </w:tc>
      </w:tr>
      <w:tr w:rsidR="00F64FE7" w:rsidRPr="0090213F">
        <w:tc>
          <w:tcPr>
            <w:tcW w:w="964" w:type="dxa"/>
          </w:tcPr>
          <w:p w:rsidR="00F64FE7" w:rsidRDefault="00F64FE7">
            <w:pPr>
              <w:pStyle w:val="ConsPlusNormal"/>
            </w:pPr>
            <w:r>
              <w:t>2.1</w:t>
            </w:r>
          </w:p>
        </w:tc>
        <w:tc>
          <w:tcPr>
            <w:tcW w:w="12642" w:type="dxa"/>
            <w:gridSpan w:val="5"/>
          </w:tcPr>
          <w:p w:rsidR="00F64FE7" w:rsidRDefault="00F64FE7">
            <w:pPr>
              <w:pStyle w:val="ConsPlusNormal"/>
              <w:rPr>
                <w:rFonts w:cs="Times New Roman"/>
              </w:rPr>
            </w:pPr>
            <w:r>
              <w:t xml:space="preserve">Проведение первичного медицинского осмотра и первичной санитарной обработки: </w:t>
            </w:r>
            <w:hyperlink w:anchor="P16516" w:history="1">
              <w:r>
                <w:rPr>
                  <w:color w:val="0000FF"/>
                </w:rPr>
                <w:t>&lt;*&gt;</w:t>
              </w:r>
            </w:hyperlink>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pPr>
            <w:r>
              <w:t>- проведение первичного медицинского осмотра</w:t>
            </w:r>
          </w:p>
        </w:tc>
        <w:tc>
          <w:tcPr>
            <w:tcW w:w="3912" w:type="dxa"/>
          </w:tcPr>
          <w:p w:rsidR="00F64FE7" w:rsidRDefault="00F64FE7">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аускультацию легких и сердца, пальпацию органов брюшной полости.</w:t>
            </w:r>
          </w:p>
          <w:p w:rsidR="00F64FE7" w:rsidRDefault="00F64FE7">
            <w:pPr>
              <w:pStyle w:val="ConsPlusNormal"/>
              <w:jc w:val="both"/>
            </w:pPr>
            <w:r>
              <w:t>Занесение данных осмотра в амбулаторную карту.</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ИПР</w:t>
            </w:r>
          </w:p>
        </w:tc>
      </w:tr>
      <w:tr w:rsidR="00F64FE7" w:rsidRPr="0090213F">
        <w:tc>
          <w:tcPr>
            <w:tcW w:w="964" w:type="dxa"/>
          </w:tcPr>
          <w:p w:rsidR="00F64FE7" w:rsidRDefault="00F64FE7">
            <w:pPr>
              <w:pStyle w:val="ConsPlusNormal"/>
            </w:pPr>
            <w:r>
              <w:t>2.2</w:t>
            </w:r>
          </w:p>
        </w:tc>
        <w:tc>
          <w:tcPr>
            <w:tcW w:w="12642" w:type="dxa"/>
            <w:gridSpan w:val="5"/>
          </w:tcPr>
          <w:p w:rsidR="00F64FE7" w:rsidRDefault="00F64FE7">
            <w:pPr>
              <w:pStyle w:val="ConsPlusNormal"/>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16516" w:history="1">
              <w:r>
                <w:rPr>
                  <w:color w:val="0000FF"/>
                </w:rPr>
                <w:t>&lt;*&gt;</w:t>
              </w:r>
            </w:hyperlink>
          </w:p>
        </w:tc>
      </w:tr>
      <w:tr w:rsidR="00F64FE7" w:rsidRPr="0090213F">
        <w:tc>
          <w:tcPr>
            <w:tcW w:w="964" w:type="dxa"/>
          </w:tcPr>
          <w:p w:rsidR="00F64FE7" w:rsidRDefault="00F64FE7">
            <w:pPr>
              <w:pStyle w:val="ConsPlusNormal"/>
            </w:pPr>
            <w:r>
              <w:t>2.2.1</w:t>
            </w:r>
          </w:p>
        </w:tc>
        <w:tc>
          <w:tcPr>
            <w:tcW w:w="2494" w:type="dxa"/>
          </w:tcPr>
          <w:p w:rsidR="00F64FE7" w:rsidRDefault="00F64FE7">
            <w:pPr>
              <w:pStyle w:val="ConsPlusNormal"/>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pPr>
            <w:r>
              <w:t>Ежемесячно не менее 1 раза</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F64FE7" w:rsidRPr="0090213F">
        <w:tc>
          <w:tcPr>
            <w:tcW w:w="964" w:type="dxa"/>
          </w:tcPr>
          <w:p w:rsidR="00F64FE7" w:rsidRDefault="00F64FE7">
            <w:pPr>
              <w:pStyle w:val="ConsPlusNormal"/>
            </w:pPr>
            <w:r>
              <w:t>2.2.2</w:t>
            </w:r>
          </w:p>
        </w:tc>
        <w:tc>
          <w:tcPr>
            <w:tcW w:w="2494" w:type="dxa"/>
          </w:tcPr>
          <w:p w:rsidR="00F64FE7" w:rsidRDefault="00F64FE7">
            <w:pPr>
              <w:pStyle w:val="ConsPlusNormal"/>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тела или давления.</w:t>
            </w:r>
          </w:p>
          <w:p w:rsidR="00F64FE7" w:rsidRDefault="00F64FE7">
            <w:pPr>
              <w:pStyle w:val="ConsPlusNormal"/>
              <w:jc w:val="both"/>
            </w:pPr>
            <w:r>
              <w:t>Фиксирование результатов в амбулаторной карте.</w:t>
            </w:r>
          </w:p>
          <w:p w:rsidR="00F64FE7" w:rsidRDefault="00F64FE7">
            <w:pPr>
              <w:pStyle w:val="ConsPlusNormal"/>
              <w:jc w:val="both"/>
            </w:pPr>
            <w:r>
              <w:t>1 услуга - 1 процедура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pPr>
            <w:r>
              <w:t>2.2.3</w:t>
            </w:r>
          </w:p>
        </w:tc>
        <w:tc>
          <w:tcPr>
            <w:tcW w:w="2494" w:type="dxa"/>
          </w:tcPr>
          <w:p w:rsidR="00F64FE7" w:rsidRDefault="00F64FE7">
            <w:pPr>
              <w:pStyle w:val="ConsPlusNormal"/>
            </w:pPr>
            <w:r>
              <w:t>- социально-медицинский патронаж, в том числе новорожденных</w:t>
            </w:r>
          </w:p>
        </w:tc>
        <w:tc>
          <w:tcPr>
            <w:tcW w:w="3912" w:type="dxa"/>
          </w:tcPr>
          <w:p w:rsidR="00F64FE7" w:rsidRDefault="00F64FE7">
            <w:pPr>
              <w:pStyle w:val="ConsPlusNormal"/>
              <w:jc w:val="both"/>
            </w:pPr>
            <w:r>
              <w:t>Проведение обхода медицинской сестрой комнат для проживания получателей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Услуга по проведению социально-медицинского патронажа проводится с целью выявления жалоб, организации гигиенических процедур получателями социальных услуг, соблюдения санитарно-гигиенических правил проживания</w:t>
            </w:r>
          </w:p>
        </w:tc>
      </w:tr>
      <w:tr w:rsidR="00F64FE7" w:rsidRPr="0090213F">
        <w:tc>
          <w:tcPr>
            <w:tcW w:w="964" w:type="dxa"/>
          </w:tcPr>
          <w:p w:rsidR="00F64FE7" w:rsidRDefault="00F64FE7">
            <w:pPr>
              <w:pStyle w:val="ConsPlusNormal"/>
            </w:pPr>
            <w:r>
              <w:t>2.3</w:t>
            </w:r>
          </w:p>
        </w:tc>
        <w:tc>
          <w:tcPr>
            <w:tcW w:w="12642" w:type="dxa"/>
            <w:gridSpan w:val="5"/>
          </w:tcPr>
          <w:p w:rsidR="00F64FE7" w:rsidRDefault="00F64FE7">
            <w:pPr>
              <w:pStyle w:val="ConsPlusNormal"/>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6516" w:history="1">
              <w:r>
                <w:rPr>
                  <w:color w:val="0000FF"/>
                </w:rPr>
                <w:t>&lt;*&gt;</w:t>
              </w:r>
            </w:hyperlink>
          </w:p>
        </w:tc>
      </w:tr>
      <w:tr w:rsidR="00F64FE7" w:rsidRPr="0090213F">
        <w:tc>
          <w:tcPr>
            <w:tcW w:w="964" w:type="dxa"/>
          </w:tcPr>
          <w:p w:rsidR="00F64FE7" w:rsidRDefault="00F64FE7">
            <w:pPr>
              <w:pStyle w:val="ConsPlusNormal"/>
            </w:pPr>
            <w:r>
              <w:t>2.3.1</w:t>
            </w:r>
          </w:p>
        </w:tc>
        <w:tc>
          <w:tcPr>
            <w:tcW w:w="2494" w:type="dxa"/>
          </w:tcPr>
          <w:p w:rsidR="00F64FE7" w:rsidRDefault="00F64FE7">
            <w:pPr>
              <w:pStyle w:val="ConsPlusNormal"/>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pPr>
            <w:r>
              <w:t>По назначению врача</w:t>
            </w:r>
          </w:p>
        </w:tc>
        <w:tc>
          <w:tcPr>
            <w:tcW w:w="1020" w:type="dxa"/>
            <w:vMerge w:val="restart"/>
          </w:tcPr>
          <w:p w:rsidR="00F64FE7" w:rsidRDefault="00F64FE7">
            <w:pPr>
              <w:pStyle w:val="ConsPlusNormal"/>
              <w:jc w:val="center"/>
            </w:pPr>
            <w:r>
              <w:t>14</w:t>
            </w:r>
          </w:p>
        </w:tc>
        <w:tc>
          <w:tcPr>
            <w:tcW w:w="3912" w:type="dxa"/>
            <w:vMerge w:val="restart"/>
          </w:tcPr>
          <w:p w:rsidR="00F64FE7" w:rsidRDefault="00F64FE7">
            <w:pPr>
              <w:pStyle w:val="ConsPlusNormal"/>
              <w:jc w:val="both"/>
            </w:pPr>
            <w:r>
              <w:t>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отношению к получателям социальных услуг</w:t>
            </w:r>
          </w:p>
        </w:tc>
      </w:tr>
      <w:tr w:rsidR="00F64FE7" w:rsidRPr="0090213F">
        <w:tc>
          <w:tcPr>
            <w:tcW w:w="964" w:type="dxa"/>
          </w:tcPr>
          <w:p w:rsidR="00F64FE7" w:rsidRDefault="00F64FE7">
            <w:pPr>
              <w:pStyle w:val="ConsPlusNormal"/>
            </w:pPr>
            <w:r>
              <w:t>2.3.2</w:t>
            </w:r>
          </w:p>
        </w:tc>
        <w:tc>
          <w:tcPr>
            <w:tcW w:w="2494" w:type="dxa"/>
          </w:tcPr>
          <w:p w:rsidR="00F64FE7" w:rsidRDefault="00F64FE7">
            <w:pPr>
              <w:pStyle w:val="ConsPlusNormal"/>
            </w:pPr>
            <w:r>
              <w:t>- наложение компрессов, перевязка</w:t>
            </w:r>
          </w:p>
        </w:tc>
        <w:tc>
          <w:tcPr>
            <w:tcW w:w="3912" w:type="dxa"/>
          </w:tcPr>
          <w:p w:rsidR="00F64FE7" w:rsidRDefault="00F64FE7">
            <w:pPr>
              <w:pStyle w:val="ConsPlusNormal"/>
              <w:jc w:val="both"/>
            </w:pPr>
            <w:r>
              <w:t>Подготовка медицинских препаратов и изделий медицинского назначения,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pPr>
            <w:r>
              <w:t>2.3.3</w:t>
            </w:r>
          </w:p>
        </w:tc>
        <w:tc>
          <w:tcPr>
            <w:tcW w:w="2494" w:type="dxa"/>
          </w:tcPr>
          <w:p w:rsidR="00F64FE7" w:rsidRDefault="00F64FE7">
            <w:pPr>
              <w:pStyle w:val="ConsPlusNormal"/>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pPr>
            <w:r>
              <w:t>По назначению врача</w:t>
            </w:r>
          </w:p>
        </w:tc>
        <w:tc>
          <w:tcPr>
            <w:tcW w:w="1020" w:type="dxa"/>
            <w:vMerge w:val="restart"/>
          </w:tcPr>
          <w:p w:rsidR="00F64FE7" w:rsidRDefault="00F64FE7">
            <w:pPr>
              <w:pStyle w:val="ConsPlusNormal"/>
              <w:jc w:val="center"/>
            </w:pPr>
            <w:r>
              <w:t>5</w:t>
            </w:r>
          </w:p>
        </w:tc>
        <w:tc>
          <w:tcPr>
            <w:tcW w:w="3912" w:type="dxa"/>
            <w:vMerge/>
          </w:tcPr>
          <w:p w:rsidR="00F64FE7" w:rsidRPr="0090213F" w:rsidRDefault="00F64FE7"/>
        </w:tc>
      </w:tr>
      <w:tr w:rsidR="00F64FE7" w:rsidRPr="0090213F">
        <w:tc>
          <w:tcPr>
            <w:tcW w:w="964" w:type="dxa"/>
          </w:tcPr>
          <w:p w:rsidR="00F64FE7" w:rsidRDefault="00F64FE7">
            <w:pPr>
              <w:pStyle w:val="ConsPlusNormal"/>
            </w:pPr>
            <w:r>
              <w:t>2.3.4</w:t>
            </w:r>
          </w:p>
        </w:tc>
        <w:tc>
          <w:tcPr>
            <w:tcW w:w="2494" w:type="dxa"/>
          </w:tcPr>
          <w:p w:rsidR="00F64FE7" w:rsidRDefault="00F64FE7">
            <w:pPr>
              <w:pStyle w:val="ConsPlusNormal"/>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pPr>
            <w:r>
              <w:t>2.3.5</w:t>
            </w:r>
          </w:p>
        </w:tc>
        <w:tc>
          <w:tcPr>
            <w:tcW w:w="2494" w:type="dxa"/>
          </w:tcPr>
          <w:p w:rsidR="00F64FE7" w:rsidRDefault="00F64FE7">
            <w:pPr>
              <w:pStyle w:val="ConsPlusNormal"/>
            </w:pPr>
            <w:r>
              <w:t>- обработка пролежней, раневых поверхностей, опрелостей</w:t>
            </w:r>
          </w:p>
        </w:tc>
        <w:tc>
          <w:tcPr>
            <w:tcW w:w="3912" w:type="dxa"/>
          </w:tcPr>
          <w:p w:rsidR="00F64FE7" w:rsidRDefault="00F64FE7">
            <w:pPr>
              <w:pStyle w:val="ConsPlusNormal"/>
              <w:jc w:val="both"/>
            </w:pPr>
            <w:r>
              <w:t>Обработка раневой поверхности лекарственными препаратами и наложение повязки.</w:t>
            </w:r>
          </w:p>
          <w:p w:rsidR="00F64FE7" w:rsidRDefault="00F64FE7">
            <w:pPr>
              <w:pStyle w:val="ConsPlusNormal"/>
              <w:jc w:val="both"/>
            </w:pPr>
            <w:r>
              <w:t>1 услуга - 1 процедура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pPr>
            <w:r>
              <w:t>2.4</w:t>
            </w:r>
          </w:p>
        </w:tc>
        <w:tc>
          <w:tcPr>
            <w:tcW w:w="12642" w:type="dxa"/>
            <w:gridSpan w:val="5"/>
          </w:tcPr>
          <w:p w:rsidR="00F64FE7" w:rsidRDefault="00F64FE7">
            <w:pPr>
              <w:pStyle w:val="ConsPlusNormal"/>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pPr>
            <w:r>
              <w:t>2.4.1</w:t>
            </w:r>
          </w:p>
        </w:tc>
        <w:tc>
          <w:tcPr>
            <w:tcW w:w="2494" w:type="dxa"/>
          </w:tcPr>
          <w:p w:rsidR="00F64FE7" w:rsidRDefault="00F64FE7">
            <w:pPr>
              <w:pStyle w:val="ConsPlusNormal"/>
              <w:rPr>
                <w:rFonts w:cs="Times New Roman"/>
              </w:rPr>
            </w:pPr>
            <w:r>
              <w:t xml:space="preserve">- витаминотерапия, иммунотерапия </w:t>
            </w:r>
            <w:hyperlink w:anchor="P16516" w:history="1">
              <w:r>
                <w:rPr>
                  <w:color w:val="0000FF"/>
                </w:rPr>
                <w:t>&lt;*&gt;</w:t>
              </w:r>
            </w:hyperlink>
          </w:p>
        </w:tc>
        <w:tc>
          <w:tcPr>
            <w:tcW w:w="3912" w:type="dxa"/>
          </w:tcPr>
          <w:p w:rsidR="00F64FE7" w:rsidRDefault="00F64FE7">
            <w:pPr>
              <w:pStyle w:val="ConsPlusNormal"/>
              <w:jc w:val="both"/>
            </w:pPr>
            <w:r>
              <w:t>Витаминизация третьего блюда аскорбиновой кислотой с учетом возрастного состава получателей социальной услуги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Услуга проводится с целью насыщения принимаемой пищи витамином "С", способствует укреплению здоровья</w:t>
            </w:r>
          </w:p>
        </w:tc>
      </w:tr>
      <w:tr w:rsidR="00F64FE7" w:rsidRPr="0090213F">
        <w:tc>
          <w:tcPr>
            <w:tcW w:w="964" w:type="dxa"/>
          </w:tcPr>
          <w:p w:rsidR="00F64FE7" w:rsidRDefault="00F64FE7">
            <w:pPr>
              <w:pStyle w:val="ConsPlusNormal"/>
            </w:pPr>
            <w:r>
              <w:t>2.4.2</w:t>
            </w:r>
          </w:p>
        </w:tc>
        <w:tc>
          <w:tcPr>
            <w:tcW w:w="2494" w:type="dxa"/>
          </w:tcPr>
          <w:p w:rsidR="00F64FE7" w:rsidRDefault="00F64FE7">
            <w:pPr>
              <w:pStyle w:val="ConsPlusNormal"/>
              <w:rPr>
                <w:rFonts w:cs="Times New Roman"/>
              </w:rPr>
            </w:pPr>
            <w:r>
              <w:t xml:space="preserve">- кислородный коктейль </w:t>
            </w:r>
            <w:hyperlink w:anchor="P16516"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клиента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pPr>
            <w:r>
              <w:t>2.5</w:t>
            </w:r>
          </w:p>
        </w:tc>
        <w:tc>
          <w:tcPr>
            <w:tcW w:w="12642" w:type="dxa"/>
            <w:gridSpan w:val="5"/>
          </w:tcPr>
          <w:p w:rsidR="00F64FE7" w:rsidRDefault="00F64FE7">
            <w:pPr>
              <w:pStyle w:val="ConsPlusNormal"/>
            </w:pPr>
            <w:r>
              <w:t>Проведение занятий по адаптивной физической культуре:</w:t>
            </w:r>
          </w:p>
        </w:tc>
      </w:tr>
      <w:tr w:rsidR="00F64FE7" w:rsidRPr="0090213F">
        <w:tc>
          <w:tcPr>
            <w:tcW w:w="964" w:type="dxa"/>
          </w:tcPr>
          <w:p w:rsidR="00F64FE7" w:rsidRDefault="00F64FE7">
            <w:pPr>
              <w:pStyle w:val="ConsPlusNormal"/>
            </w:pPr>
            <w:r>
              <w:t>2.5.1</w:t>
            </w:r>
          </w:p>
        </w:tc>
        <w:tc>
          <w:tcPr>
            <w:tcW w:w="2494" w:type="dxa"/>
          </w:tcPr>
          <w:p w:rsidR="00F64FE7" w:rsidRDefault="00F64FE7">
            <w:pPr>
              <w:pStyle w:val="ConsPlusNormal"/>
              <w:rPr>
                <w:rFonts w:cs="Times New Roman"/>
              </w:rPr>
            </w:pPr>
            <w:r>
              <w:t xml:space="preserve">- подбор индивидуального физкультурно-оздоровительного комплекса </w:t>
            </w:r>
            <w:hyperlink w:anchor="P16516"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pPr>
            <w:r>
              <w:t>2.5.2</w:t>
            </w:r>
          </w:p>
        </w:tc>
        <w:tc>
          <w:tcPr>
            <w:tcW w:w="2494" w:type="dxa"/>
          </w:tcPr>
          <w:p w:rsidR="00F64FE7" w:rsidRDefault="00F64FE7">
            <w:pPr>
              <w:pStyle w:val="ConsPlusNormal"/>
              <w:rPr>
                <w:rFonts w:cs="Times New Roman"/>
              </w:rPr>
            </w:pPr>
            <w:r>
              <w:t xml:space="preserve">- гимнастика </w:t>
            </w:r>
            <w:hyperlink w:anchor="P16516" w:history="1">
              <w:r>
                <w:rPr>
                  <w:color w:val="0000FF"/>
                </w:rPr>
                <w:t>&lt;*&gt;</w:t>
              </w:r>
            </w:hyperlink>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F64FE7" w:rsidRPr="0090213F">
        <w:tc>
          <w:tcPr>
            <w:tcW w:w="964" w:type="dxa"/>
          </w:tcPr>
          <w:p w:rsidR="00F64FE7" w:rsidRDefault="00F64FE7">
            <w:pPr>
              <w:pStyle w:val="ConsPlusNormal"/>
            </w:pPr>
            <w:r>
              <w:t>2.6</w:t>
            </w:r>
          </w:p>
        </w:tc>
        <w:tc>
          <w:tcPr>
            <w:tcW w:w="2494" w:type="dxa"/>
          </w:tcPr>
          <w:p w:rsidR="00F64FE7" w:rsidRDefault="00F64FE7">
            <w:pPr>
              <w:pStyle w:val="ConsPlusNormal"/>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pPr>
            <w:r>
              <w:t>2.7</w:t>
            </w:r>
          </w:p>
        </w:tc>
        <w:tc>
          <w:tcPr>
            <w:tcW w:w="12642" w:type="dxa"/>
            <w:gridSpan w:val="5"/>
          </w:tcPr>
          <w:p w:rsidR="00F64FE7" w:rsidRDefault="00F64FE7">
            <w:pPr>
              <w:pStyle w:val="ConsPlusNormal"/>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c>
          <w:tcPr>
            <w:tcW w:w="964" w:type="dxa"/>
          </w:tcPr>
          <w:p w:rsidR="00F64FE7" w:rsidRDefault="00F64FE7">
            <w:pPr>
              <w:pStyle w:val="ConsPlusNormal"/>
            </w:pPr>
            <w:r>
              <w:t>2.7.1</w:t>
            </w:r>
          </w:p>
        </w:tc>
        <w:tc>
          <w:tcPr>
            <w:tcW w:w="2494" w:type="dxa"/>
          </w:tcPr>
          <w:p w:rsidR="00F64FE7" w:rsidRDefault="00F64FE7">
            <w:pPr>
              <w:pStyle w:val="ConsPlusNormal"/>
              <w:rPr>
                <w:rFonts w:cs="Times New Roman"/>
              </w:rPr>
            </w:pPr>
            <w:r>
              <w:t xml:space="preserve">- прием стоматолога в учреждении </w:t>
            </w:r>
            <w:hyperlink w:anchor="P16516" w:history="1">
              <w:r>
                <w:rPr>
                  <w:color w:val="0000FF"/>
                </w:rPr>
                <w:t>&lt;*&gt;</w:t>
              </w:r>
            </w:hyperlink>
          </w:p>
        </w:tc>
        <w:tc>
          <w:tcPr>
            <w:tcW w:w="3912" w:type="dxa"/>
          </w:tcPr>
          <w:p w:rsidR="00F64FE7" w:rsidRDefault="00F64FE7">
            <w:pPr>
              <w:pStyle w:val="ConsPlusNormal"/>
              <w:jc w:val="both"/>
            </w:pPr>
            <w:r>
              <w:t>Услуга оказывается в стоматологическом кабинете организации социального обслуживания. Стоматологом проводится осмотр и выявление патологии ротовой полости.</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 не менее 1 раза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выявление патологии ротовой полости получателя социальной услуги для предупреждения осложнений (хронических инфекций и т.д.) в обстановке, психологически располагающей для получателя социальной услуги</w:t>
            </w:r>
          </w:p>
        </w:tc>
      </w:tr>
      <w:tr w:rsidR="00F64FE7" w:rsidRPr="0090213F">
        <w:tc>
          <w:tcPr>
            <w:tcW w:w="964" w:type="dxa"/>
          </w:tcPr>
          <w:p w:rsidR="00F64FE7" w:rsidRDefault="00F64FE7">
            <w:pPr>
              <w:pStyle w:val="ConsPlusNormal"/>
              <w:outlineLvl w:val="2"/>
            </w:pPr>
            <w:r>
              <w:t>3</w:t>
            </w:r>
          </w:p>
        </w:tc>
        <w:tc>
          <w:tcPr>
            <w:tcW w:w="12642" w:type="dxa"/>
            <w:gridSpan w:val="5"/>
          </w:tcPr>
          <w:p w:rsidR="00F64FE7" w:rsidRDefault="00F64FE7">
            <w:pPr>
              <w:pStyle w:val="ConsPlusNormal"/>
            </w:pPr>
            <w:r>
              <w:t>Социально-психологические услуги</w:t>
            </w:r>
          </w:p>
        </w:tc>
      </w:tr>
      <w:tr w:rsidR="00F64FE7" w:rsidRPr="0090213F">
        <w:tc>
          <w:tcPr>
            <w:tcW w:w="964" w:type="dxa"/>
          </w:tcPr>
          <w:p w:rsidR="00F64FE7" w:rsidRDefault="00F64FE7">
            <w:pPr>
              <w:pStyle w:val="ConsPlusNormal"/>
            </w:pPr>
            <w:r>
              <w:t>3.1</w:t>
            </w:r>
          </w:p>
        </w:tc>
        <w:tc>
          <w:tcPr>
            <w:tcW w:w="12642" w:type="dxa"/>
            <w:gridSpan w:val="5"/>
          </w:tcPr>
          <w:p w:rsidR="00F64FE7" w:rsidRDefault="00F64FE7">
            <w:pPr>
              <w:pStyle w:val="ConsPlusNormal"/>
            </w:pPr>
            <w:r>
              <w:t>Психологическая диагностика и обследование личности:</w:t>
            </w:r>
          </w:p>
        </w:tc>
      </w:tr>
      <w:tr w:rsidR="00F64FE7" w:rsidRPr="0090213F">
        <w:tc>
          <w:tcPr>
            <w:tcW w:w="964" w:type="dxa"/>
          </w:tcPr>
          <w:p w:rsidR="00F64FE7" w:rsidRDefault="00F64FE7">
            <w:pPr>
              <w:pStyle w:val="ConsPlusNormal"/>
            </w:pPr>
            <w:r>
              <w:t>3.1.1</w:t>
            </w:r>
          </w:p>
        </w:tc>
        <w:tc>
          <w:tcPr>
            <w:tcW w:w="2494" w:type="dxa"/>
          </w:tcPr>
          <w:p w:rsidR="00F64FE7" w:rsidRDefault="00F64FE7">
            <w:pPr>
              <w:pStyle w:val="ConsPlusNormal"/>
            </w:pPr>
            <w:r>
              <w:t>- тестирование</w:t>
            </w:r>
          </w:p>
        </w:tc>
        <w:tc>
          <w:tcPr>
            <w:tcW w:w="3912" w:type="dxa"/>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социальной услуги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pPr>
            <w:r>
              <w:t>3.2</w:t>
            </w:r>
          </w:p>
        </w:tc>
        <w:tc>
          <w:tcPr>
            <w:tcW w:w="12642" w:type="dxa"/>
            <w:gridSpan w:val="5"/>
          </w:tcPr>
          <w:p w:rsidR="00F64FE7" w:rsidRDefault="00F64FE7">
            <w:pPr>
              <w:pStyle w:val="ConsPlusNormal"/>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pPr>
            <w:r>
              <w:t>3.2.1</w:t>
            </w:r>
          </w:p>
        </w:tc>
        <w:tc>
          <w:tcPr>
            <w:tcW w:w="2494" w:type="dxa"/>
          </w:tcPr>
          <w:p w:rsidR="00F64FE7" w:rsidRDefault="00F64FE7">
            <w:pPr>
              <w:pStyle w:val="ConsPlusNormal"/>
            </w:pPr>
            <w:r>
              <w:t>- консультация психолога</w:t>
            </w:r>
          </w:p>
        </w:tc>
        <w:tc>
          <w:tcPr>
            <w:tcW w:w="3912" w:type="dxa"/>
          </w:tcPr>
          <w:p w:rsidR="00F64FE7" w:rsidRDefault="00F64FE7">
            <w:pPr>
              <w:pStyle w:val="ConsPlusNormal"/>
              <w:jc w:val="both"/>
            </w:pPr>
            <w:r>
              <w:t>Услуга направлена на личное знакомство и установление контакта с получателем социальной услуги. Выявление в ходе беседы психологических проблем, стоящих перед получателем социальной услуги, оказание помощи в формулировании запроса получателя социальной услуги.</w:t>
            </w:r>
          </w:p>
          <w:p w:rsidR="00F64FE7" w:rsidRDefault="00F64FE7">
            <w:pPr>
              <w:pStyle w:val="ConsPlusNormal"/>
              <w:jc w:val="both"/>
            </w:pPr>
            <w:r>
              <w:t>Разъяснение получателю социальной услуги сути проблем и определение возможных путей их решения.</w:t>
            </w:r>
          </w:p>
          <w:p w:rsidR="00F64FE7" w:rsidRDefault="00F64FE7">
            <w:pPr>
              <w:pStyle w:val="ConsPlusNormal"/>
              <w:jc w:val="both"/>
            </w:pPr>
            <w:r>
              <w:t>Определение реакции получателя социальной услуги на имеющиеся проблемы и уровня мотивации к их преодолению.</w:t>
            </w:r>
          </w:p>
          <w:p w:rsidR="00F64FE7" w:rsidRDefault="00F64FE7">
            <w:pPr>
              <w:pStyle w:val="ConsPlusNormal"/>
              <w:jc w:val="both"/>
            </w:pPr>
            <w:r>
              <w:t>Разработка для получателя социальной услуги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Социально-психологическое консультирование должно на основе полученной от получателя социальной услуги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c>
          <w:tcPr>
            <w:tcW w:w="964" w:type="dxa"/>
          </w:tcPr>
          <w:p w:rsidR="00F64FE7" w:rsidRDefault="00F64FE7">
            <w:pPr>
              <w:pStyle w:val="ConsPlusNormal"/>
            </w:pPr>
            <w:r>
              <w:t>3.3</w:t>
            </w:r>
          </w:p>
        </w:tc>
        <w:tc>
          <w:tcPr>
            <w:tcW w:w="12642" w:type="dxa"/>
            <w:gridSpan w:val="5"/>
          </w:tcPr>
          <w:p w:rsidR="00F64FE7" w:rsidRDefault="00F64FE7">
            <w:pPr>
              <w:pStyle w:val="ConsPlusNormal"/>
            </w:pPr>
            <w:r>
              <w:t>Психологическая коррекция:</w:t>
            </w:r>
          </w:p>
        </w:tc>
      </w:tr>
      <w:tr w:rsidR="00F64FE7" w:rsidRPr="0090213F">
        <w:tc>
          <w:tcPr>
            <w:tcW w:w="964" w:type="dxa"/>
          </w:tcPr>
          <w:p w:rsidR="00F64FE7" w:rsidRDefault="00F64FE7">
            <w:pPr>
              <w:pStyle w:val="ConsPlusNormal"/>
            </w:pPr>
            <w:r>
              <w:t>3.3.1</w:t>
            </w:r>
          </w:p>
        </w:tc>
        <w:tc>
          <w:tcPr>
            <w:tcW w:w="2494" w:type="dxa"/>
          </w:tcPr>
          <w:p w:rsidR="00F64FE7" w:rsidRDefault="00F64FE7">
            <w:pPr>
              <w:pStyle w:val="ConsPlusNormal"/>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реабилитационных мероприятий, индивидуальных (групповых)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 по необходимости</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Психологическая 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социальной услуги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pPr>
            <w:r>
              <w:t>3.4</w:t>
            </w:r>
          </w:p>
        </w:tc>
        <w:tc>
          <w:tcPr>
            <w:tcW w:w="2494" w:type="dxa"/>
          </w:tcPr>
          <w:p w:rsidR="00F64FE7" w:rsidRDefault="00F64FE7">
            <w:pPr>
              <w:pStyle w:val="ConsPlusNormal"/>
            </w:pPr>
            <w:r>
              <w:t>Социально-психологический патронаж</w:t>
            </w:r>
          </w:p>
        </w:tc>
        <w:tc>
          <w:tcPr>
            <w:tcW w:w="3912" w:type="dxa"/>
          </w:tcPr>
          <w:p w:rsidR="00F64FE7" w:rsidRDefault="00F64FE7">
            <w:pPr>
              <w:pStyle w:val="ConsPlusNormal"/>
              <w:jc w:val="both"/>
            </w:pPr>
            <w:r>
              <w:t>Систематическое наблюдение за получателем социальной услуги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Ежеквартально</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Наблюдение и оказание необходимой социально-психологической помощи с целью устранения у получателя социальной услуги психического дискомфорта, личностного и межличностного конфликта</w:t>
            </w:r>
          </w:p>
        </w:tc>
      </w:tr>
      <w:tr w:rsidR="00F64FE7" w:rsidRPr="0090213F">
        <w:tc>
          <w:tcPr>
            <w:tcW w:w="964" w:type="dxa"/>
          </w:tcPr>
          <w:p w:rsidR="00F64FE7" w:rsidRDefault="00F64FE7">
            <w:pPr>
              <w:pStyle w:val="ConsPlusNormal"/>
              <w:outlineLvl w:val="2"/>
            </w:pPr>
            <w:r>
              <w:t>4</w:t>
            </w:r>
          </w:p>
        </w:tc>
        <w:tc>
          <w:tcPr>
            <w:tcW w:w="12642" w:type="dxa"/>
            <w:gridSpan w:val="5"/>
          </w:tcPr>
          <w:p w:rsidR="00F64FE7" w:rsidRDefault="00F64FE7">
            <w:pPr>
              <w:pStyle w:val="ConsPlusNormal"/>
            </w:pPr>
            <w:r>
              <w:t>Социально-педагогические услуги</w:t>
            </w:r>
          </w:p>
        </w:tc>
      </w:tr>
      <w:tr w:rsidR="00F64FE7" w:rsidRPr="0090213F">
        <w:tc>
          <w:tcPr>
            <w:tcW w:w="964" w:type="dxa"/>
          </w:tcPr>
          <w:p w:rsidR="00F64FE7" w:rsidRDefault="00F64FE7">
            <w:pPr>
              <w:pStyle w:val="ConsPlusNormal"/>
            </w:pPr>
            <w:r>
              <w:t>4.1</w:t>
            </w:r>
          </w:p>
        </w:tc>
        <w:tc>
          <w:tcPr>
            <w:tcW w:w="12642" w:type="dxa"/>
            <w:gridSpan w:val="5"/>
          </w:tcPr>
          <w:p w:rsidR="00F64FE7" w:rsidRDefault="00F64FE7">
            <w:pPr>
              <w:pStyle w:val="ConsPlusNormal"/>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pPr>
            <w:r>
              <w:t>4.1.1</w:t>
            </w:r>
          </w:p>
        </w:tc>
        <w:tc>
          <w:tcPr>
            <w:tcW w:w="2494" w:type="dxa"/>
          </w:tcPr>
          <w:p w:rsidR="00F64FE7" w:rsidRDefault="00F64FE7">
            <w:pPr>
              <w:pStyle w:val="ConsPlusNormal"/>
            </w:pPr>
            <w:r>
              <w:t>- тестирование</w:t>
            </w:r>
          </w:p>
        </w:tc>
        <w:tc>
          <w:tcPr>
            <w:tcW w:w="3912" w:type="dxa"/>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социальной услуги, влияющих на отклонения в его поведении.</w:t>
            </w:r>
          </w:p>
          <w:p w:rsidR="00F64FE7" w:rsidRDefault="00F64FE7">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социальной услуги, попавшему в кризисную или конфликтную ситуацию</w:t>
            </w:r>
          </w:p>
        </w:tc>
      </w:tr>
      <w:tr w:rsidR="00F64FE7" w:rsidRPr="0090213F">
        <w:tc>
          <w:tcPr>
            <w:tcW w:w="964" w:type="dxa"/>
          </w:tcPr>
          <w:p w:rsidR="00F64FE7" w:rsidRDefault="00F64FE7">
            <w:pPr>
              <w:pStyle w:val="ConsPlusNormal"/>
            </w:pPr>
            <w:r>
              <w:t>4.1.2</w:t>
            </w:r>
          </w:p>
        </w:tc>
        <w:tc>
          <w:tcPr>
            <w:tcW w:w="2494" w:type="dxa"/>
          </w:tcPr>
          <w:p w:rsidR="00F64FE7" w:rsidRDefault="00F64FE7">
            <w:pPr>
              <w:pStyle w:val="ConsPlusNormal"/>
            </w:pPr>
            <w:r>
              <w:t>- коррекционное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в форме бесед, разъяснений, рекомендаций для усвоения знаний, умений, навыков, которые получатель социальной услуги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125</w:t>
            </w:r>
          </w:p>
        </w:tc>
        <w:tc>
          <w:tcPr>
            <w:tcW w:w="3912" w:type="dxa"/>
            <w:vMerge w:val="restart"/>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социальной услуги с целью обеспечить соответствие этих отклонений возрастным нормативам, требованиям социальной среды и интересам получателя социальной услуги</w:t>
            </w:r>
          </w:p>
        </w:tc>
      </w:tr>
      <w:tr w:rsidR="00F64FE7" w:rsidRPr="0090213F">
        <w:tc>
          <w:tcPr>
            <w:tcW w:w="964" w:type="dxa"/>
          </w:tcPr>
          <w:p w:rsidR="00F64FE7" w:rsidRDefault="00F64FE7">
            <w:pPr>
              <w:pStyle w:val="ConsPlusNormal"/>
            </w:pPr>
            <w:r>
              <w:t>4.1.3</w:t>
            </w:r>
          </w:p>
        </w:tc>
        <w:tc>
          <w:tcPr>
            <w:tcW w:w="2494" w:type="dxa"/>
          </w:tcPr>
          <w:p w:rsidR="00F64FE7" w:rsidRDefault="00F64FE7">
            <w:pPr>
              <w:pStyle w:val="ConsPlusNormal"/>
            </w:pPr>
            <w:r>
              <w:t>- коррекционное занятие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25</w:t>
            </w:r>
          </w:p>
        </w:tc>
        <w:tc>
          <w:tcPr>
            <w:tcW w:w="3912" w:type="dxa"/>
            <w:vMerge/>
          </w:tcPr>
          <w:p w:rsidR="00F64FE7" w:rsidRPr="0090213F" w:rsidRDefault="00F64FE7"/>
        </w:tc>
      </w:tr>
      <w:tr w:rsidR="00F64FE7" w:rsidRPr="0090213F">
        <w:tc>
          <w:tcPr>
            <w:tcW w:w="964" w:type="dxa"/>
          </w:tcPr>
          <w:p w:rsidR="00F64FE7" w:rsidRDefault="00F64FE7">
            <w:pPr>
              <w:pStyle w:val="ConsPlusNormal"/>
            </w:pPr>
            <w:r>
              <w:t>4.1.4</w:t>
            </w:r>
          </w:p>
        </w:tc>
        <w:tc>
          <w:tcPr>
            <w:tcW w:w="2494" w:type="dxa"/>
          </w:tcPr>
          <w:p w:rsidR="00F64FE7" w:rsidRDefault="00F64FE7">
            <w:pPr>
              <w:pStyle w:val="ConsPlusNormal"/>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pPr>
            <w:r>
              <w:t>2 раза в неделю</w:t>
            </w:r>
          </w:p>
        </w:tc>
        <w:tc>
          <w:tcPr>
            <w:tcW w:w="1020" w:type="dxa"/>
          </w:tcPr>
          <w:p w:rsidR="00F64FE7" w:rsidRDefault="00F64FE7">
            <w:pPr>
              <w:pStyle w:val="ConsPlusNormal"/>
              <w:jc w:val="center"/>
            </w:pPr>
            <w:r>
              <w:t>50</w:t>
            </w:r>
          </w:p>
        </w:tc>
        <w:tc>
          <w:tcPr>
            <w:tcW w:w="3912" w:type="dxa"/>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pPr>
            <w:r>
              <w:t>4.1.5</w:t>
            </w:r>
          </w:p>
        </w:tc>
        <w:tc>
          <w:tcPr>
            <w:tcW w:w="2494" w:type="dxa"/>
          </w:tcPr>
          <w:p w:rsidR="00F64FE7" w:rsidRDefault="00F64FE7">
            <w:pPr>
              <w:pStyle w:val="ConsPlusNormal"/>
            </w:pPr>
            <w:r>
              <w:t>- музыкальное занятие (групповое)</w:t>
            </w:r>
          </w:p>
        </w:tc>
        <w:tc>
          <w:tcPr>
            <w:tcW w:w="3912" w:type="dxa"/>
          </w:tcPr>
          <w:p w:rsidR="00F64FE7" w:rsidRDefault="00F64FE7">
            <w:pPr>
              <w:pStyle w:val="ConsPlusNormal"/>
              <w:jc w:val="both"/>
            </w:pPr>
            <w:r>
              <w:t>Проведение групповых занятий (группы не более 7 человек) с детьми.</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pPr>
            <w:r>
              <w:t>2 раза в неделю</w:t>
            </w:r>
          </w:p>
        </w:tc>
        <w:tc>
          <w:tcPr>
            <w:tcW w:w="1020" w:type="dxa"/>
          </w:tcPr>
          <w:p w:rsidR="00F64FE7" w:rsidRDefault="00F64FE7">
            <w:pPr>
              <w:pStyle w:val="ConsPlusNormal"/>
              <w:jc w:val="center"/>
            </w:pPr>
            <w:r>
              <w:t>50</w:t>
            </w:r>
          </w:p>
        </w:tc>
        <w:tc>
          <w:tcPr>
            <w:tcW w:w="3912" w:type="dxa"/>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pPr>
            <w:r>
              <w:t>4.2</w:t>
            </w:r>
          </w:p>
        </w:tc>
        <w:tc>
          <w:tcPr>
            <w:tcW w:w="12642" w:type="dxa"/>
            <w:gridSpan w:val="5"/>
          </w:tcPr>
          <w:p w:rsidR="00F64FE7" w:rsidRDefault="00F64FE7">
            <w:pPr>
              <w:pStyle w:val="ConsPlusNormal"/>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pPr>
            <w:r>
              <w:t>4.2.1</w:t>
            </w:r>
          </w:p>
        </w:tc>
        <w:tc>
          <w:tcPr>
            <w:tcW w:w="2494" w:type="dxa"/>
          </w:tcPr>
          <w:p w:rsidR="00F64FE7" w:rsidRDefault="00F64FE7">
            <w:pPr>
              <w:pStyle w:val="ConsPlusNormal"/>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6</w:t>
            </w:r>
          </w:p>
        </w:tc>
        <w:tc>
          <w:tcPr>
            <w:tcW w:w="3912" w:type="dxa"/>
            <w:vMerge w:val="restart"/>
          </w:tcPr>
          <w:p w:rsidR="00F64FE7" w:rsidRDefault="00F64FE7">
            <w:pPr>
              <w:pStyle w:val="ConsPlusNormal"/>
              <w:jc w:val="both"/>
            </w:pPr>
            <w:r>
              <w:t>Организация досуга (праздники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w:t>
            </w:r>
          </w:p>
          <w:p w:rsidR="00F64FE7" w:rsidRDefault="00F64FE7">
            <w:pPr>
              <w:pStyle w:val="ConsPlusNormal"/>
              <w:jc w:val="both"/>
            </w:pPr>
            <w:r>
              <w:t>Создание развивающей среды для проведения настольно-печатных игр, спортивно-групповых игр, проведение музыкальных викторин, праздничных тематических вечеров.</w:t>
            </w:r>
          </w:p>
          <w:p w:rsidR="00F64FE7" w:rsidRDefault="00F64FE7">
            <w:pPr>
              <w:pStyle w:val="ConsPlusNormal"/>
              <w:jc w:val="both"/>
            </w:pPr>
            <w:r>
              <w:t>Услуга должна способствовать привлечению получателей социальных услуг к активной кружковой работе, формированию общего и культурного кругозора в сфере общения, повышению творческой активности, развитию мыслительных процессов в игре, воспитанию личностных черт характера (толерантности, доброжелательности, сдержанности, юмора), умению принимать и выполнять правила коллективной игры</w:t>
            </w:r>
          </w:p>
        </w:tc>
      </w:tr>
      <w:tr w:rsidR="00F64FE7" w:rsidRPr="0090213F">
        <w:tc>
          <w:tcPr>
            <w:tcW w:w="964" w:type="dxa"/>
          </w:tcPr>
          <w:p w:rsidR="00F64FE7" w:rsidRDefault="00F64FE7">
            <w:pPr>
              <w:pStyle w:val="ConsPlusNormal"/>
            </w:pPr>
            <w:r>
              <w:t>4.2.2</w:t>
            </w:r>
          </w:p>
        </w:tc>
        <w:tc>
          <w:tcPr>
            <w:tcW w:w="2494" w:type="dxa"/>
          </w:tcPr>
          <w:p w:rsidR="00F64FE7" w:rsidRDefault="00F64FE7">
            <w:pPr>
              <w:pStyle w:val="ConsPlusNormal"/>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pPr>
            <w:r>
              <w:t>2 раза в неделю</w:t>
            </w:r>
          </w:p>
        </w:tc>
        <w:tc>
          <w:tcPr>
            <w:tcW w:w="1020" w:type="dxa"/>
          </w:tcPr>
          <w:p w:rsidR="00F64FE7" w:rsidRDefault="00F64FE7">
            <w:pPr>
              <w:pStyle w:val="ConsPlusNormal"/>
              <w:jc w:val="center"/>
            </w:pPr>
            <w:r>
              <w:t>50</w:t>
            </w:r>
          </w:p>
        </w:tc>
        <w:tc>
          <w:tcPr>
            <w:tcW w:w="3912" w:type="dxa"/>
            <w:vMerge/>
          </w:tcPr>
          <w:p w:rsidR="00F64FE7" w:rsidRPr="0090213F" w:rsidRDefault="00F64FE7"/>
        </w:tc>
      </w:tr>
      <w:tr w:rsidR="00F64FE7" w:rsidRPr="0090213F">
        <w:tc>
          <w:tcPr>
            <w:tcW w:w="964" w:type="dxa"/>
          </w:tcPr>
          <w:p w:rsidR="00F64FE7" w:rsidRDefault="00F64FE7">
            <w:pPr>
              <w:pStyle w:val="ConsPlusNormal"/>
            </w:pPr>
            <w:r>
              <w:t>4.3</w:t>
            </w:r>
          </w:p>
        </w:tc>
        <w:tc>
          <w:tcPr>
            <w:tcW w:w="2494" w:type="dxa"/>
          </w:tcPr>
          <w:p w:rsidR="00F64FE7" w:rsidRDefault="00F64FE7">
            <w:pPr>
              <w:pStyle w:val="ConsPlusNormal"/>
            </w:pPr>
            <w:r>
              <w:t>Социально-педагогический патронаж</w:t>
            </w:r>
          </w:p>
        </w:tc>
        <w:tc>
          <w:tcPr>
            <w:tcW w:w="3912" w:type="dxa"/>
          </w:tcPr>
          <w:p w:rsidR="00F64FE7" w:rsidRDefault="00F64FE7">
            <w:pPr>
              <w:pStyle w:val="ConsPlusNormal"/>
              <w:jc w:val="both"/>
            </w:pPr>
            <w:r>
              <w:t>Посещение получателя социальной услуги с целью оказания своевременной педагогической помощи.</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Социально-педагогический патронаж - социально-педагогическая услуга, заключающаяся в систематическом наблюдении за получателем социальной услуги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им при необходимости социально-педагогической помощи</w:t>
            </w:r>
          </w:p>
        </w:tc>
      </w:tr>
      <w:tr w:rsidR="00F64FE7" w:rsidRPr="0090213F">
        <w:tc>
          <w:tcPr>
            <w:tcW w:w="964" w:type="dxa"/>
          </w:tcPr>
          <w:p w:rsidR="00F64FE7" w:rsidRDefault="00F64FE7">
            <w:pPr>
              <w:pStyle w:val="ConsPlusNormal"/>
              <w:outlineLvl w:val="2"/>
            </w:pPr>
            <w:r>
              <w:t>5</w:t>
            </w:r>
          </w:p>
        </w:tc>
        <w:tc>
          <w:tcPr>
            <w:tcW w:w="12642" w:type="dxa"/>
            <w:gridSpan w:val="5"/>
          </w:tcPr>
          <w:p w:rsidR="00F64FE7" w:rsidRDefault="00F64FE7">
            <w:pPr>
              <w:pStyle w:val="ConsPlusNormal"/>
            </w:pPr>
            <w:r>
              <w:t>Социально-трудовые услуги</w:t>
            </w:r>
          </w:p>
        </w:tc>
      </w:tr>
      <w:tr w:rsidR="00F64FE7" w:rsidRPr="0090213F">
        <w:tc>
          <w:tcPr>
            <w:tcW w:w="964" w:type="dxa"/>
          </w:tcPr>
          <w:p w:rsidR="00F64FE7" w:rsidRDefault="00F64FE7">
            <w:pPr>
              <w:pStyle w:val="ConsPlusNormal"/>
            </w:pPr>
            <w:r>
              <w:t>5.1</w:t>
            </w:r>
          </w:p>
        </w:tc>
        <w:tc>
          <w:tcPr>
            <w:tcW w:w="2494" w:type="dxa"/>
          </w:tcPr>
          <w:p w:rsidR="00F64FE7" w:rsidRDefault="00F64FE7">
            <w:pPr>
              <w:pStyle w:val="ConsPlusNormal"/>
            </w:pPr>
            <w:r>
              <w:t>Организация помощи в получении образования, в том числе профессионального образования, инвалидами (детьми-инвалидами) в соответствии с их способностями</w:t>
            </w:r>
          </w:p>
        </w:tc>
        <w:tc>
          <w:tcPr>
            <w:tcW w:w="3912" w:type="dxa"/>
          </w:tcPr>
          <w:p w:rsidR="00F64FE7" w:rsidRDefault="00F64FE7">
            <w:pPr>
              <w:pStyle w:val="ConsPlusNormal"/>
              <w:jc w:val="both"/>
            </w:pPr>
            <w:r>
              <w:t>Осуществление взаимодействия с учреждениями образования/учебными центрами по вопросам получения образования или обучения получателя услуги и предоставление ему необходимых документов.</w:t>
            </w:r>
          </w:p>
          <w:p w:rsidR="00F64FE7" w:rsidRDefault="00F64FE7">
            <w:pPr>
              <w:pStyle w:val="ConsPlusNormal"/>
              <w:jc w:val="both"/>
            </w:pPr>
            <w:r>
              <w:t>1 услуга - 1 раз</w:t>
            </w:r>
          </w:p>
        </w:tc>
        <w:tc>
          <w:tcPr>
            <w:tcW w:w="1304" w:type="dxa"/>
          </w:tcPr>
          <w:p w:rsidR="00F64FE7" w:rsidRDefault="00F64FE7">
            <w:pPr>
              <w:pStyle w:val="ConsPlusNormal"/>
            </w:pPr>
            <w:r>
              <w:t>По назначению ПМПК</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Организация помощи в получении образования детьми-инвалидами в соответствии с их способностями должна заключаться в создании системы непрерывного образования, включающей учреждения начального образования, с учетом физических возможностей и умственных способностей получателей социальных услуг. Условия обучения должны включать в себя использование адаптивных методов обучения и воспитания, специальных учебников, учебных пособий, специальных технических средств обучения, проведение групповых и индивидуальных коррекционных занятий, обеспечение доступа в здания образовательных организаций и другие условия. Обучающиеся дети-инвалиды должны иметь возможность обучаться по индивидуальному учебному плану</w:t>
            </w:r>
          </w:p>
        </w:tc>
      </w:tr>
      <w:tr w:rsidR="00F64FE7" w:rsidRPr="0090213F">
        <w:tc>
          <w:tcPr>
            <w:tcW w:w="964" w:type="dxa"/>
          </w:tcPr>
          <w:p w:rsidR="00F64FE7" w:rsidRDefault="00F64FE7">
            <w:pPr>
              <w:pStyle w:val="ConsPlusNormal"/>
              <w:outlineLvl w:val="2"/>
            </w:pPr>
            <w:r>
              <w:t>6</w:t>
            </w:r>
          </w:p>
        </w:tc>
        <w:tc>
          <w:tcPr>
            <w:tcW w:w="12642" w:type="dxa"/>
            <w:gridSpan w:val="5"/>
          </w:tcPr>
          <w:p w:rsidR="00F64FE7" w:rsidRDefault="00F64FE7">
            <w:pPr>
              <w:pStyle w:val="ConsPlusNormal"/>
            </w:pPr>
            <w:r>
              <w:t>Социально-правовые услуги</w:t>
            </w:r>
          </w:p>
        </w:tc>
      </w:tr>
      <w:tr w:rsidR="00F64FE7" w:rsidRPr="0090213F">
        <w:tc>
          <w:tcPr>
            <w:tcW w:w="964" w:type="dxa"/>
          </w:tcPr>
          <w:p w:rsidR="00F64FE7" w:rsidRDefault="00F64FE7">
            <w:pPr>
              <w:pStyle w:val="ConsPlusNormal"/>
            </w:pPr>
            <w:r>
              <w:t>6.1</w:t>
            </w:r>
          </w:p>
        </w:tc>
        <w:tc>
          <w:tcPr>
            <w:tcW w:w="2494" w:type="dxa"/>
          </w:tcPr>
          <w:p w:rsidR="00F64FE7" w:rsidRDefault="00F64FE7">
            <w:pPr>
              <w:pStyle w:val="ConsPlusNormal"/>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 не менее 1 раза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outlineLvl w:val="2"/>
            </w:pPr>
            <w:r>
              <w:t>7</w:t>
            </w:r>
          </w:p>
        </w:tc>
        <w:tc>
          <w:tcPr>
            <w:tcW w:w="12642" w:type="dxa"/>
            <w:gridSpan w:val="5"/>
          </w:tcPr>
          <w:p w:rsidR="00F64FE7" w:rsidRDefault="00F64FE7">
            <w:pPr>
              <w:pStyle w:val="ConsPlusNormal"/>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pPr>
            <w:r>
              <w:t>7.1</w:t>
            </w:r>
          </w:p>
        </w:tc>
        <w:tc>
          <w:tcPr>
            <w:tcW w:w="2494" w:type="dxa"/>
          </w:tcPr>
          <w:p w:rsidR="00F64FE7" w:rsidRDefault="00F64FE7">
            <w:pPr>
              <w:pStyle w:val="ConsPlusNormal"/>
            </w:pPr>
            <w:r>
              <w:t>Обучение инвалидов (детей-инвалидов) пользованию техническими средствами реабилитации</w:t>
            </w:r>
          </w:p>
        </w:tc>
        <w:tc>
          <w:tcPr>
            <w:tcW w:w="3912" w:type="dxa"/>
          </w:tcPr>
          <w:p w:rsidR="00F64FE7" w:rsidRDefault="00F64FE7">
            <w:pPr>
              <w:pStyle w:val="ConsPlusNormal"/>
              <w:jc w:val="both"/>
            </w:pPr>
            <w:r>
              <w:t>Обучение и формирование устойчивых навыков пользования техническими средствами реабилитации.</w:t>
            </w:r>
          </w:p>
          <w:p w:rsidR="00F64FE7" w:rsidRDefault="00F64FE7">
            <w:pPr>
              <w:pStyle w:val="ConsPlusNormal"/>
              <w:jc w:val="both"/>
            </w:pPr>
            <w:r>
              <w:t>Продолжительность услуги - 0,5 часа.</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При предоставлении услуги у получателя социальной услуги происходит расширение двигательного режима, возможностей использования технических средств реабилитации в домашних условиях, что дает удовлетворение его способности к самостоятельности</w:t>
            </w:r>
          </w:p>
        </w:tc>
      </w:tr>
      <w:tr w:rsidR="00F64FE7" w:rsidRPr="0090213F">
        <w:tc>
          <w:tcPr>
            <w:tcW w:w="964" w:type="dxa"/>
          </w:tcPr>
          <w:p w:rsidR="00F64FE7" w:rsidRDefault="00F64FE7">
            <w:pPr>
              <w:pStyle w:val="ConsPlusNormal"/>
            </w:pPr>
            <w:r>
              <w:t>7.2</w:t>
            </w:r>
          </w:p>
        </w:tc>
        <w:tc>
          <w:tcPr>
            <w:tcW w:w="12642" w:type="dxa"/>
            <w:gridSpan w:val="5"/>
          </w:tcPr>
          <w:p w:rsidR="00F64FE7" w:rsidRDefault="00F64FE7">
            <w:pPr>
              <w:pStyle w:val="ConsPlusNormal"/>
              <w:rPr>
                <w:rFonts w:cs="Times New Roman"/>
              </w:rPr>
            </w:pPr>
            <w:r>
              <w:t xml:space="preserve">Проведение социально-реабилитационных мероприятий в сфере социального обслуживания: </w:t>
            </w:r>
            <w:hyperlink w:anchor="P16516" w:history="1">
              <w:r>
                <w:rPr>
                  <w:color w:val="0000FF"/>
                </w:rPr>
                <w:t>&lt;*&gt;</w:t>
              </w:r>
            </w:hyperlink>
          </w:p>
        </w:tc>
      </w:tr>
      <w:tr w:rsidR="00F64FE7" w:rsidRPr="0090213F">
        <w:tc>
          <w:tcPr>
            <w:tcW w:w="964" w:type="dxa"/>
          </w:tcPr>
          <w:p w:rsidR="00F64FE7" w:rsidRDefault="00F64FE7">
            <w:pPr>
              <w:pStyle w:val="ConsPlusNormal"/>
            </w:pPr>
            <w:r>
              <w:t>7.2.1</w:t>
            </w:r>
          </w:p>
        </w:tc>
        <w:tc>
          <w:tcPr>
            <w:tcW w:w="2494" w:type="dxa"/>
          </w:tcPr>
          <w:p w:rsidR="00F64FE7" w:rsidRDefault="00F64FE7">
            <w:pPr>
              <w:pStyle w:val="ConsPlusNormal"/>
            </w:pPr>
            <w:r>
              <w:t>- массаж местный</w:t>
            </w:r>
          </w:p>
        </w:tc>
        <w:tc>
          <w:tcPr>
            <w:tcW w:w="3912" w:type="dxa"/>
          </w:tcPr>
          <w:p w:rsidR="00F64FE7" w:rsidRDefault="00F64FE7">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социальной услуги</w:t>
            </w:r>
          </w:p>
        </w:tc>
      </w:tr>
      <w:tr w:rsidR="00F64FE7" w:rsidRPr="0090213F">
        <w:tc>
          <w:tcPr>
            <w:tcW w:w="964" w:type="dxa"/>
          </w:tcPr>
          <w:p w:rsidR="00F64FE7" w:rsidRDefault="00F64FE7">
            <w:pPr>
              <w:pStyle w:val="ConsPlusNormal"/>
            </w:pPr>
            <w:r>
              <w:t>7.2.2</w:t>
            </w:r>
          </w:p>
        </w:tc>
        <w:tc>
          <w:tcPr>
            <w:tcW w:w="2494" w:type="dxa"/>
          </w:tcPr>
          <w:p w:rsidR="00F64FE7" w:rsidRDefault="00F64FE7">
            <w:pPr>
              <w:pStyle w:val="ConsPlusNormal"/>
            </w:pPr>
            <w:r>
              <w:t>- физиотерапия</w:t>
            </w:r>
          </w:p>
        </w:tc>
        <w:tc>
          <w:tcPr>
            <w:tcW w:w="3912" w:type="dxa"/>
          </w:tcPr>
          <w:p w:rsidR="00F64FE7" w:rsidRDefault="00F64FE7">
            <w:pPr>
              <w:pStyle w:val="ConsPlusNormal"/>
              <w:jc w:val="both"/>
            </w:pPr>
            <w:r>
              <w:t>Подготовка получателя социальной услуги к физиотерапевтическим процедурам: светолечению, теплолечению, электролечению, электрофорезу с лекарственными препаратами и др. Проведение процедуры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социальной услуги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pPr>
            <w:r>
              <w:t>7.3</w:t>
            </w:r>
          </w:p>
        </w:tc>
        <w:tc>
          <w:tcPr>
            <w:tcW w:w="12642" w:type="dxa"/>
            <w:gridSpan w:val="5"/>
          </w:tcPr>
          <w:p w:rsidR="00F64FE7" w:rsidRDefault="00F64FE7">
            <w:pPr>
              <w:pStyle w:val="ConsPlusNormal"/>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c>
          <w:tcPr>
            <w:tcW w:w="964" w:type="dxa"/>
          </w:tcPr>
          <w:p w:rsidR="00F64FE7" w:rsidRDefault="00F64FE7">
            <w:pPr>
              <w:pStyle w:val="ConsPlusNormal"/>
            </w:pPr>
            <w:r>
              <w:t>7.3.1</w:t>
            </w:r>
          </w:p>
        </w:tc>
        <w:tc>
          <w:tcPr>
            <w:tcW w:w="2494" w:type="dxa"/>
          </w:tcPr>
          <w:p w:rsidR="00F64FE7" w:rsidRDefault="00F64FE7">
            <w:pPr>
              <w:pStyle w:val="ConsPlusNormal"/>
            </w:pPr>
            <w:r>
              <w:t>- индивидуальное занятие</w:t>
            </w:r>
          </w:p>
        </w:tc>
        <w:tc>
          <w:tcPr>
            <w:tcW w:w="3912" w:type="dxa"/>
          </w:tcPr>
          <w:p w:rsidR="00F64FE7" w:rsidRDefault="00F64FE7">
            <w:pPr>
              <w:pStyle w:val="ConsPlusNormal"/>
              <w:jc w:val="both"/>
            </w:pPr>
            <w:r>
              <w:t>Проведение индивидуальных практических занятий по обучению получателя социальной услуги доступным социально-средовым и бытовым навыкам.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занятие</w:t>
            </w:r>
          </w:p>
        </w:tc>
        <w:tc>
          <w:tcPr>
            <w:tcW w:w="1304" w:type="dxa"/>
          </w:tcPr>
          <w:p w:rsidR="00F64FE7" w:rsidRDefault="00F64FE7">
            <w:pPr>
              <w:pStyle w:val="ConsPlusNormal"/>
            </w:pPr>
            <w:r>
              <w:t>Не менее 1-го занятия ежедневно</w:t>
            </w:r>
          </w:p>
        </w:tc>
        <w:tc>
          <w:tcPr>
            <w:tcW w:w="1020" w:type="dxa"/>
          </w:tcPr>
          <w:p w:rsidR="00F64FE7" w:rsidRDefault="00F64FE7">
            <w:pPr>
              <w:pStyle w:val="ConsPlusNormal"/>
              <w:jc w:val="center"/>
            </w:pPr>
            <w:r>
              <w:t>125</w:t>
            </w:r>
          </w:p>
        </w:tc>
        <w:tc>
          <w:tcPr>
            <w:tcW w:w="3912" w:type="dxa"/>
          </w:tcPr>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35" w:name="P16516"/>
      <w:bookmarkEnd w:id="35"/>
      <w:r>
        <w:t>&lt;*&gt; - при наличии лицензии на осуществление медицинской деятельности.</w:t>
      </w:r>
    </w:p>
    <w:p w:rsidR="00F64FE7" w:rsidRDefault="00F64FE7">
      <w:pPr>
        <w:pStyle w:val="ConsPlusNormal"/>
        <w:jc w:val="both"/>
      </w:pPr>
      <w:r>
        <w:t xml:space="preserve">(п. 15 введен </w:t>
      </w:r>
      <w:hyperlink r:id="rId653" w:history="1">
        <w:r>
          <w:rPr>
            <w:color w:val="0000FF"/>
          </w:rPr>
          <w:t>приказом</w:t>
        </w:r>
      </w:hyperlink>
      <w:r>
        <w:t xml:space="preserve"> Минтруда и соцразвития Новосибирской области от 27.12.2018 N 1450)</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16. Стандарты социальных услуг, предоставляемых семьям с детьми-инвалидами, детьми с ограниченными возможностями в возрасте от 0 до 11 лет, для прохождения реабилитационно-диагностической программы в полустационарной форме в условиях кратковременного пребывания.</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5 рабочих дня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12642" w:type="dxa"/>
            <w:gridSpan w:val="5"/>
          </w:tcPr>
          <w:p w:rsidR="00F64FE7" w:rsidRDefault="00F64FE7">
            <w:pPr>
              <w:pStyle w:val="ConsPlusNormal"/>
              <w:jc w:val="both"/>
            </w:pPr>
            <w:r>
              <w:t>Социально-бытовые услуги</w:t>
            </w: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наблюдением специалистов на основании реальных возможностей и с учетом медицинских показаний.</w:t>
            </w:r>
          </w:p>
          <w:p w:rsidR="00F64FE7" w:rsidRDefault="00F64FE7">
            <w:pPr>
              <w:pStyle w:val="ConsPlusNormal"/>
              <w:jc w:val="both"/>
            </w:pPr>
            <w:r>
              <w:t>Специалисты, оказывающие услугу ребенку: врач, логопед, дефектолог, социальный педагог, воспитатель; родителю: социальный педагог.</w:t>
            </w:r>
          </w:p>
          <w:p w:rsidR="00F64FE7" w:rsidRDefault="00F64FE7">
            <w:pPr>
              <w:pStyle w:val="ConsPlusNormal"/>
              <w:jc w:val="both"/>
            </w:pPr>
            <w:r>
              <w:t>В услугу входит: регистрация обращения, прием документов на обслуживание, заключение договора с получателем социальных услуг, скрининговая диагностика, анкета и т.п.</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реабилитации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pPr>
            <w:r>
              <w:t xml:space="preserve">Проведение первичного медицинского осмотра и первичной санитарной обработки </w:t>
            </w:r>
            <w:hyperlink w:anchor="P16802" w:history="1">
              <w:r>
                <w:rPr>
                  <w:color w:val="0000FF"/>
                </w:rPr>
                <w:t>&lt;*&gt;</w:t>
              </w:r>
            </w:hyperlink>
            <w:r>
              <w:t>:</w:t>
            </w:r>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 Сбор анамнеза жизни и болезни у самого получателя социальных услуг. Фиксация результатов осмотра. Услугу оказывают: педиатр, терапевт.</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Проведение первичного медицинского осмотра включает в себя мероприятия по первичному осмотру врачом с целью определения объективного состояния получателя социальных услуг, его физического и психологического состояния</w:t>
            </w:r>
          </w:p>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Консультирование по социально-медицинским вопросам (в том числе по вопросам поддержания и сохранения здоровья получателей социальных услуг, проведения оздоровительных мероприятий)</w:t>
            </w:r>
          </w:p>
        </w:tc>
        <w:tc>
          <w:tcPr>
            <w:tcW w:w="3912" w:type="dxa"/>
          </w:tcPr>
          <w:p w:rsidR="00F64FE7" w:rsidRDefault="00F64FE7">
            <w:pPr>
              <w:pStyle w:val="ConsPlusNormal"/>
              <w:jc w:val="both"/>
            </w:pPr>
            <w:r>
              <w:t>Личное знакомство и установление контакта с получателем социальных услуг. Выявление проблем, стоящих перед ним. Разъяснение сути проблем и подготовка рекомендаций. Услугу оказывают: педиатр, психиатр, невролог.</w:t>
            </w:r>
          </w:p>
          <w:p w:rsidR="00F64FE7" w:rsidRDefault="00F64FE7">
            <w:pPr>
              <w:pStyle w:val="ConsPlusNormal"/>
              <w:jc w:val="both"/>
            </w:pPr>
            <w:r>
              <w:t>1 услуга - 1 консультация</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Консультирование по социально-медицинским вопросам обеспечивает оказание квалифицированной помощи получателю услуги в правильном понимании и решении стоящих перед ним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6802" w:history="1">
              <w:r>
                <w:rPr>
                  <w:color w:val="0000FF"/>
                </w:rPr>
                <w:t>&lt;*&gt;</w:t>
              </w:r>
            </w:hyperlink>
            <w:r>
              <w:t>:</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 Измерение температуры тела получателей услуг. Занесение информации в медицинскую карту получателя социальных услуг.</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получателям. При оказании услуги необходима особая корректность обслуживающего персонала по отношению к получателю социальных услуг. Услуга обеспечивает снятие и фиксирование результатов</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 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коррекции оказываемых реабилитационных мероприятий</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прием врача-специалиста в учреждении</w:t>
            </w:r>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Услугу оказывают специалисты: невролог, психиатр, врач функциональной диагностики.</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получателя социальных услуг, проведении специализированных обследований (ЭЭГ, УЗИ)</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оформление эпикриза с рекомендациями</w:t>
            </w:r>
          </w:p>
        </w:tc>
        <w:tc>
          <w:tcPr>
            <w:tcW w:w="3912" w:type="dxa"/>
          </w:tcPr>
          <w:p w:rsidR="00F64FE7" w:rsidRDefault="00F64FE7">
            <w:pPr>
              <w:pStyle w:val="ConsPlusNormal"/>
              <w:jc w:val="both"/>
            </w:pPr>
            <w:r>
              <w:t>Знакомство с медицинской документацией и обобщение данных о получателе социальных услуг. 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выписке</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Выдача получателю социальных услуг эпикриза с рекомендациями специалистов учреждения: врача функциональной диагностики, невролога, психиатра, педиатра</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16802"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rPr>
                <w:rFonts w:cs="Times New Roman"/>
              </w:rPr>
            </w:pPr>
            <w:r>
              <w:t xml:space="preserve">- гимнастика </w:t>
            </w:r>
            <w:hyperlink w:anchor="P16802" w:history="1">
              <w:r>
                <w:rPr>
                  <w:color w:val="0000FF"/>
                </w:rPr>
                <w:t>&lt;*&gt;</w:t>
              </w:r>
            </w:hyperlink>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обеспечивает овладение получателем социальных услуг доступным и безопасным для здоровья комплексом физических упражнений в целях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фитотерапия </w:t>
            </w:r>
            <w:hyperlink w:anchor="P16802"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обеспечивает удовлетворение потребностей получателя социальных услуг в своевременном проведении предписанных процедур, способствует улучшению состояния здоровья</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pPr>
            <w:r>
              <w:t>- кислородный коктейль</w:t>
            </w:r>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обеспечивает удовлетворение потребностей получателя социальных услуг в своевременном проведении предписанных процедур, способствует улучшению состояния здоровья</w:t>
            </w:r>
          </w:p>
        </w:tc>
      </w:tr>
      <w:tr w:rsidR="00F64FE7" w:rsidRPr="0090213F">
        <w:tc>
          <w:tcPr>
            <w:tcW w:w="964" w:type="dxa"/>
          </w:tcPr>
          <w:p w:rsidR="00F64FE7" w:rsidRDefault="00F64FE7">
            <w:pPr>
              <w:pStyle w:val="ConsPlusNormal"/>
              <w:jc w:val="both"/>
            </w:pPr>
            <w:r>
              <w:t>2.7</w:t>
            </w:r>
          </w:p>
        </w:tc>
        <w:tc>
          <w:tcPr>
            <w:tcW w:w="2494" w:type="dxa"/>
          </w:tcPr>
          <w:p w:rsidR="00F64FE7" w:rsidRDefault="00F64FE7">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1 услуга -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Предоставление услуги обеспечивает обучение членов семьи и оказание им квалифицированной помощи в проведении мероприятий по реабилитации в домашних условиях и адаптации к сложившимся условиям жизни и быта</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c>
          <w:tcPr>
            <w:tcW w:w="964" w:type="dxa"/>
          </w:tcPr>
          <w:p w:rsidR="00F64FE7" w:rsidRDefault="00F64FE7">
            <w:pPr>
              <w:pStyle w:val="ConsPlusNormal"/>
              <w:jc w:val="both"/>
            </w:pPr>
            <w:r>
              <w:t>3.1.1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При тестировании проводятся оценочные процедуры для разработки индивидуальной программы ранней помощи. Углубленная оценка функционирования и ограничений жизнедеятельности ребенка в контексте факторов окружающей среды по категориям в соответствии с Международной классификацией функционирования, ограничений жизнедеятельности и здоровья (МКФ). Оценка других аспектов развития ребенка и его взаимодействия с социальным окружением:</w:t>
            </w:r>
          </w:p>
          <w:p w:rsidR="00F64FE7" w:rsidRDefault="00F64FE7">
            <w:pPr>
              <w:pStyle w:val="ConsPlusNormal"/>
              <w:jc w:val="both"/>
            </w:pPr>
            <w:r>
              <w:t>- качество взаимодействия и отношений ребенка с родителями, другими непосредственно ухаживающими за ребенком лицами, в семье, с другими детьми;</w:t>
            </w:r>
          </w:p>
          <w:p w:rsidR="00F64FE7" w:rsidRDefault="00F64FE7">
            <w:pPr>
              <w:pStyle w:val="ConsPlusNormal"/>
              <w:jc w:val="both"/>
            </w:pPr>
            <w:r>
              <w:t>- анализ показателей психофизического здоровья ребенка;</w:t>
            </w:r>
          </w:p>
          <w:p w:rsidR="00F64FE7" w:rsidRDefault="00F64FE7">
            <w:pPr>
              <w:pStyle w:val="ConsPlusNormal"/>
              <w:jc w:val="both"/>
            </w:pPr>
            <w:r>
              <w:t>- оценка вовлеченности и поведения ребенка и его родителей в повседневных естественных жизненных ситуациях;</w:t>
            </w:r>
          </w:p>
          <w:p w:rsidR="00F64FE7" w:rsidRDefault="00F64FE7">
            <w:pPr>
              <w:pStyle w:val="ConsPlusNormal"/>
              <w:jc w:val="both"/>
            </w:pPr>
            <w:r>
              <w:t>- оценка состояния, потребностей и ресурсов семьи;</w:t>
            </w:r>
          </w:p>
          <w:p w:rsidR="00F64FE7" w:rsidRDefault="00F64FE7">
            <w:pPr>
              <w:pStyle w:val="ConsPlusNormal"/>
              <w:jc w:val="both"/>
            </w:pPr>
            <w:r>
              <w:t>- обсуждение с родителями результатов оценки.</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 Услуга предоставляется для обеспечения удовлетворенности получателей социальных услуг (семьи)</w:t>
            </w:r>
          </w:p>
        </w:tc>
      </w:tr>
      <w:tr w:rsidR="00F64FE7" w:rsidRPr="0090213F">
        <w:tc>
          <w:tcPr>
            <w:tcW w:w="964" w:type="dxa"/>
          </w:tcPr>
          <w:p w:rsidR="00F64FE7" w:rsidRDefault="00F64FE7">
            <w:pPr>
              <w:pStyle w:val="ConsPlusNormal"/>
              <w:jc w:val="both"/>
            </w:pPr>
            <w:r>
              <w:t>3.1.2</w:t>
            </w:r>
          </w:p>
        </w:tc>
        <w:tc>
          <w:tcPr>
            <w:tcW w:w="2494" w:type="dxa"/>
          </w:tcPr>
          <w:p w:rsidR="00F64FE7" w:rsidRDefault="00F64FE7">
            <w:pPr>
              <w:pStyle w:val="ConsPlusNormal"/>
              <w:jc w:val="both"/>
            </w:pPr>
            <w:r>
              <w:t>- составление индивидуального плана социально-психологической реабилитации</w:t>
            </w:r>
          </w:p>
        </w:tc>
        <w:tc>
          <w:tcPr>
            <w:tcW w:w="3912" w:type="dxa"/>
          </w:tcPr>
          <w:p w:rsidR="00F64FE7" w:rsidRDefault="00F64FE7">
            <w:pPr>
              <w:pStyle w:val="ConsPlusNormal"/>
              <w:jc w:val="both"/>
            </w:pPr>
            <w:r>
              <w:t>По итогам тестирования при участии родителей составляется индивидуальный план социально-психологической реабилитации ребенка и сопровождения семьи.</w:t>
            </w:r>
          </w:p>
          <w:p w:rsidR="00F64FE7" w:rsidRDefault="00F64FE7">
            <w:pPr>
              <w:pStyle w:val="ConsPlusNormal"/>
              <w:jc w:val="both"/>
            </w:pPr>
            <w:r>
              <w:t>Заключается договор с семьей на реализацию индивидуального плана социально-психологической реабилитации.</w:t>
            </w:r>
          </w:p>
          <w:p w:rsidR="00F64FE7" w:rsidRDefault="00F64FE7">
            <w:pPr>
              <w:pStyle w:val="ConsPlusNormal"/>
              <w:jc w:val="both"/>
            </w:pPr>
            <w:r>
              <w:t>1 услуга - раз</w:t>
            </w:r>
          </w:p>
        </w:tc>
        <w:tc>
          <w:tcPr>
            <w:tcW w:w="1304" w:type="dxa"/>
          </w:tcPr>
          <w:p w:rsidR="00F64FE7" w:rsidRDefault="00F64FE7">
            <w:pPr>
              <w:pStyle w:val="ConsPlusNormal"/>
              <w:jc w:val="both"/>
            </w:pPr>
            <w:r>
              <w:t>При поступлении и далее - 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Результатом являются рекомендации родителям по выполнению индивидуального плана социально-психологической реабилитации</w:t>
            </w:r>
          </w:p>
        </w:tc>
      </w:tr>
      <w:tr w:rsidR="00F64FE7" w:rsidRPr="0090213F">
        <w:tc>
          <w:tcPr>
            <w:tcW w:w="964" w:type="dxa"/>
          </w:tcPr>
          <w:p w:rsidR="00F64FE7" w:rsidRDefault="00F64FE7">
            <w:pPr>
              <w:pStyle w:val="ConsPlusNormal"/>
              <w:jc w:val="both"/>
            </w:pPr>
            <w:r>
              <w:t>3.1.3</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Достоверность и обоснованность результатов обеспечиваются комплексностью примененных методов, практическими результатами коррекционно-педагогического воздействия</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jc w:val="both"/>
            </w:pPr>
            <w:r>
              <w:t>3.2.1</w:t>
            </w:r>
          </w:p>
        </w:tc>
        <w:tc>
          <w:tcPr>
            <w:tcW w:w="2494" w:type="dxa"/>
          </w:tcPr>
          <w:p w:rsidR="00F64FE7" w:rsidRDefault="00F64FE7">
            <w:pPr>
              <w:pStyle w:val="ConsPlusNormal"/>
              <w:jc w:val="both"/>
            </w:pPr>
            <w:r>
              <w:t>- консультация психолога</w:t>
            </w:r>
          </w:p>
        </w:tc>
        <w:tc>
          <w:tcPr>
            <w:tcW w:w="3912" w:type="dxa"/>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 Разъяснение получателю социальных услуг сути проблем и определение возможных путей их решения. Определение реакции получателя социальных услуг на имеющиеся проблемы и уровня мотивации к их преодолению. Разработка для получателя социальных услуг рекомендаций по решению стоящих перед ним психологических проблем. Консультация может оказываться получателю социальных услуг в том числе дистанционно.</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Социально-психологическое консультирование на основе полученной от получателя социальных услуг информации и обсуждения с ним возникших социально-психологических проблем помогает ему раскрыть и мобилизовать внутренние ресурсы и найти способы решения этих проблем</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(групповое)</w:t>
            </w:r>
          </w:p>
        </w:tc>
        <w:tc>
          <w:tcPr>
            <w:tcW w:w="3912" w:type="dxa"/>
          </w:tcPr>
          <w:p w:rsidR="00F64FE7" w:rsidRDefault="00F64FE7">
            <w:pPr>
              <w:pStyle w:val="ConsPlusNormal"/>
              <w:jc w:val="both"/>
            </w:pPr>
            <w:r>
              <w:t>Услуга состоит в проведении занятий (в том числе интегрированных) совместно с родителем и ребенком,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Психокоррекция как активное психологическое воздействие обеспечивает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позволяет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3.3.2</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занятий,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Психокоррекция как активное психологическое воздействие обеспечивает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позволяет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3.4</w:t>
            </w:r>
          </w:p>
        </w:tc>
        <w:tc>
          <w:tcPr>
            <w:tcW w:w="2494" w:type="dxa"/>
          </w:tcPr>
          <w:p w:rsidR="00F64FE7" w:rsidRDefault="00F64FE7">
            <w:pPr>
              <w:pStyle w:val="ConsPlusNormal"/>
              <w:jc w:val="both"/>
            </w:pPr>
            <w:r>
              <w:t>Обучение родителей основам социально-психологических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1 услуга -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Предоставление услуги обеспечивает обучение членов семьи и оказание им квалифицированной помощи в проведении мероприятий по социально-психологической реабилитации и адаптации к сложившимся условиям жизни и быта</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Услугу оказывают воспитатель/музыкальный руководитель.</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направлены на удовлетворение социокультурных и духовных запросов получателей социальных услуг, способствуют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ручным трудом и т.п.</w:t>
            </w:r>
          </w:p>
          <w:p w:rsidR="00F64FE7" w:rsidRDefault="00F64FE7">
            <w:pPr>
              <w:pStyle w:val="ConsPlusNormal"/>
              <w:jc w:val="both"/>
            </w:pPr>
            <w:r>
              <w:t>Услугу оказывает воспитатель.</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получателям социальных услуг печатных изданий, настольных дидактических игр и пособий.</w:t>
            </w:r>
          </w:p>
          <w:p w:rsidR="00F64FE7" w:rsidRDefault="00F64FE7">
            <w:pPr>
              <w:pStyle w:val="ConsPlusNormal"/>
              <w:jc w:val="both"/>
            </w:pPr>
            <w:r>
              <w:t>Услугу предоставляет воспитатель.</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jc w:val="both"/>
            </w:pPr>
            <w:r>
              <w:t>4.2.1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 Услугу оказывают специалисты: дефектолог, логопед, воспитатель.</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 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консультация педагога</w:t>
            </w:r>
          </w:p>
        </w:tc>
        <w:tc>
          <w:tcPr>
            <w:tcW w:w="3912" w:type="dxa"/>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интерпретация результатов и подведение итогов тестирования. Услугу оказывают специалисты: дефектолог, социальный педагог, воспитатель, монтессори-педагог.</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w:t>
            </w:r>
          </w:p>
        </w:tc>
        <w:tc>
          <w:tcPr>
            <w:tcW w:w="3912" w:type="dxa"/>
            <w:vMerge w:val="restart"/>
          </w:tcPr>
          <w:p w:rsidR="00F64FE7" w:rsidRDefault="00F64FE7">
            <w:pPr>
              <w:pStyle w:val="ConsPlusNormal"/>
              <w:jc w:val="both"/>
            </w:pPr>
            <w:r>
              <w:t>Консультация педагога (логопеда) заключается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c>
          <w:tcPr>
            <w:tcW w:w="964" w:type="dxa"/>
          </w:tcPr>
          <w:p w:rsidR="00F64FE7" w:rsidRDefault="00F64FE7">
            <w:pPr>
              <w:pStyle w:val="ConsPlusNormal"/>
              <w:jc w:val="both"/>
            </w:pPr>
            <w:r>
              <w:t>4.2.3</w:t>
            </w:r>
          </w:p>
        </w:tc>
        <w:tc>
          <w:tcPr>
            <w:tcW w:w="2494" w:type="dxa"/>
          </w:tcPr>
          <w:p w:rsidR="00F64FE7" w:rsidRDefault="00F64FE7">
            <w:pPr>
              <w:pStyle w:val="ConsPlusNormal"/>
              <w:jc w:val="both"/>
            </w:pPr>
            <w:r>
              <w:t>- консультация логопеда</w:t>
            </w:r>
          </w:p>
        </w:tc>
        <w:tc>
          <w:tcPr>
            <w:tcW w:w="3912" w:type="dxa"/>
          </w:tcPr>
          <w:p w:rsidR="00F64FE7" w:rsidRDefault="00F64FE7">
            <w:pPr>
              <w:pStyle w:val="ConsPlusNormal"/>
              <w:jc w:val="both"/>
            </w:pPr>
            <w:r>
              <w:t>Проведение индивидуальной консультации с участием логопеда для решения социально-педагогических проблем, интерпретация результатов и подведение итогов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в том числе интегрированных, занятий с детьми и с их родителями для усвоения знаний, умений, навыков, которые ребенок не может усвоить самостоятельно.</w:t>
            </w:r>
          </w:p>
          <w:p w:rsidR="00F64FE7" w:rsidRDefault="00F64FE7">
            <w:pPr>
              <w:pStyle w:val="ConsPlusNormal"/>
              <w:jc w:val="both"/>
            </w:pPr>
            <w:r>
              <w:t>Услугу оказывает воспитатель.</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4.2.5</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w:t>
            </w:r>
          </w:p>
        </w:tc>
        <w:tc>
          <w:tcPr>
            <w:tcW w:w="3912" w:type="dxa"/>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4.2.6</w:t>
            </w:r>
          </w:p>
        </w:tc>
        <w:tc>
          <w:tcPr>
            <w:tcW w:w="2494" w:type="dxa"/>
          </w:tcPr>
          <w:p w:rsidR="00F64FE7" w:rsidRDefault="00F64FE7">
            <w:pPr>
              <w:pStyle w:val="ConsPlusNormal"/>
              <w:jc w:val="both"/>
            </w:pPr>
            <w:r>
              <w:t>- занятие с логопедом (групповое)</w:t>
            </w:r>
          </w:p>
        </w:tc>
        <w:tc>
          <w:tcPr>
            <w:tcW w:w="3912" w:type="dxa"/>
          </w:tcPr>
          <w:p w:rsidR="00F64FE7" w:rsidRDefault="00F64FE7">
            <w:pPr>
              <w:pStyle w:val="ConsPlusNormal"/>
              <w:jc w:val="both"/>
            </w:pPr>
            <w:r>
              <w:t>Проведение групповых интегрированных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4</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4.2.7</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проведением артикуляционной и пальчиковой гимнастики и настольных дидактических игр.</w:t>
            </w:r>
          </w:p>
          <w:p w:rsidR="00F64FE7" w:rsidRDefault="00F64FE7">
            <w:pPr>
              <w:pStyle w:val="ConsPlusNormal"/>
              <w:jc w:val="both"/>
            </w:pPr>
            <w:r>
              <w:t>Услугу оказывают: дефектолог/монтессори-педагог/сурдопедагог/тифлопедагог (по необходимости).</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5</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4.2.8</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с детьми и их родителями.</w:t>
            </w:r>
          </w:p>
          <w:p w:rsidR="00F64FE7" w:rsidRDefault="00F64FE7">
            <w:pPr>
              <w:pStyle w:val="ConsPlusNormal"/>
              <w:jc w:val="both"/>
            </w:pPr>
            <w:r>
              <w:t>Услугу оказывает музыкальный руководитель.</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Обучение родителей основам социально-педагогических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Услугу оказывают специалисты: дефектолог, логопед, социальный педагог, воспитатель, монтессори-педагог, музыкальный руководитель.</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Оказание услуги проводится с учетом индивидуальных особенностей ребенка, степени ограничения возможностей, физического или психического состояния, а также степени подготовленности родителей к этим процедурам. Качество обучения оценивается по степени восстановления физических или умственных возможностей детей и их адаптации к окружающей обстановке</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групповое занятие</w:t>
            </w:r>
          </w:p>
        </w:tc>
        <w:tc>
          <w:tcPr>
            <w:tcW w:w="3912" w:type="dxa"/>
          </w:tcPr>
          <w:p w:rsidR="00F64FE7" w:rsidRDefault="00F64FE7">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 Услугу оказывает воспитатель, социальный педагог.</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Обучение получателя социальных услуг доступным социально-средовым и бытовым навыкам</w:t>
            </w:r>
          </w:p>
        </w:tc>
      </w:tr>
    </w:tbl>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36" w:name="P16802"/>
      <w:bookmarkEnd w:id="36"/>
      <w:r>
        <w:t>&lt;*&gt; - при наличии лицензии на осуществление медицинской деятельности.</w:t>
      </w:r>
    </w:p>
    <w:p w:rsidR="00F64FE7" w:rsidRDefault="00F64FE7">
      <w:pPr>
        <w:pStyle w:val="ConsPlusNormal"/>
        <w:jc w:val="both"/>
      </w:pPr>
      <w:r>
        <w:t xml:space="preserve">(п. 16 введен </w:t>
      </w:r>
      <w:hyperlink r:id="rId654" w:history="1">
        <w:r>
          <w:rPr>
            <w:color w:val="0000FF"/>
          </w:rPr>
          <w:t>приказом</w:t>
        </w:r>
      </w:hyperlink>
      <w:r>
        <w:t xml:space="preserve"> Минтруда и соцразвития Новосибирской области от 20.12.2019 N 1330)</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17. Стандарты социальных услуг, предоставляемых семьям с детьми-инвалидами, детьми с ограниченными возможностями в возрасте от 0 до 11 лет, для прохождения психолого-педагогической и медицинской реабилитации, в полустационарной форме в условиях кратковременного пребывания.</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10 рабочих дня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12642" w:type="dxa"/>
            <w:gridSpan w:val="5"/>
          </w:tcPr>
          <w:p w:rsidR="00F64FE7" w:rsidRDefault="00F64FE7">
            <w:pPr>
              <w:pStyle w:val="ConsPlusNormal"/>
              <w:jc w:val="both"/>
            </w:pPr>
            <w:r>
              <w:t>Социально-бытовые услуги</w:t>
            </w: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наблюдением специалистов на основании реальных возможностей и с учетом медицинских показаний.</w:t>
            </w:r>
          </w:p>
          <w:p w:rsidR="00F64FE7" w:rsidRDefault="00F64FE7">
            <w:pPr>
              <w:pStyle w:val="ConsPlusNormal"/>
              <w:jc w:val="both"/>
            </w:pPr>
            <w:r>
              <w:t>Специалисты, оказывающие услугу ребенку: врач, логопед, дефектолог, социальный педагог, воспитатель; родителю: социальный педагог.</w:t>
            </w:r>
          </w:p>
          <w:p w:rsidR="00F64FE7" w:rsidRDefault="00F64FE7">
            <w:pPr>
              <w:pStyle w:val="ConsPlusNormal"/>
              <w:jc w:val="both"/>
            </w:pPr>
            <w:r>
              <w:t>В услугу входит: регистрация обращения, прием документов на обслуживание, заключение договора с получателем социальных услуг, скрининговая диагностика, анкета и т.п.</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реабилитации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pPr>
            <w:r>
              <w:t xml:space="preserve">Проведение первичного медицинского осмотра и первичной санитарной обработки </w:t>
            </w:r>
            <w:hyperlink w:anchor="P17141" w:history="1">
              <w:r>
                <w:rPr>
                  <w:color w:val="0000FF"/>
                </w:rPr>
                <w:t>&lt;*&gt;</w:t>
              </w:r>
            </w:hyperlink>
            <w:r>
              <w:t>:</w:t>
            </w:r>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 Сбор анамнеза жизни и болезни у самого получателя социальных услуг. Фиксация результатов осмотра.</w:t>
            </w:r>
          </w:p>
          <w:p w:rsidR="00F64FE7" w:rsidRDefault="00F64FE7">
            <w:pPr>
              <w:pStyle w:val="ConsPlusNormal"/>
              <w:jc w:val="both"/>
            </w:pPr>
            <w:r>
              <w:t>Услугу оказывают: педиатр, терапевт.</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Проведение первичного медицинского осмотра включает в себя мероприятия по первичному осмотру врачом с целью определения объективного состояния получателя социальных услуг, его физического и психологического состояния</w:t>
            </w:r>
          </w:p>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Консультирование по социально-медицинским вопросам (в том числе по вопросам поддержания и сохранения здоровья получателей социальных услуг, проведения оздоровительных мероприятий)</w:t>
            </w:r>
          </w:p>
        </w:tc>
        <w:tc>
          <w:tcPr>
            <w:tcW w:w="3912" w:type="dxa"/>
          </w:tcPr>
          <w:p w:rsidR="00F64FE7" w:rsidRDefault="00F64FE7">
            <w:pPr>
              <w:pStyle w:val="ConsPlusNormal"/>
              <w:jc w:val="both"/>
            </w:pPr>
            <w:r>
              <w:t>Личное знакомство и установление контакта с получателем социальных услуг. Выявление проблем, стоящих перед ним. Разъяснение сути проблем и подготовка рекомендаций.</w:t>
            </w:r>
          </w:p>
          <w:p w:rsidR="00F64FE7" w:rsidRDefault="00F64FE7">
            <w:pPr>
              <w:pStyle w:val="ConsPlusNormal"/>
              <w:jc w:val="both"/>
            </w:pPr>
            <w:r>
              <w:t>Услугу оказывают: педиатр, психиатр, невролог.</w:t>
            </w:r>
          </w:p>
          <w:p w:rsidR="00F64FE7" w:rsidRDefault="00F64FE7">
            <w:pPr>
              <w:pStyle w:val="ConsPlusNormal"/>
              <w:jc w:val="both"/>
            </w:pPr>
            <w:r>
              <w:t>1 услуга - 1 консультация</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Консультирование по социально-медицинским вопросам обеспечивает оказание квалифицированной помощи получателю услуги в правильном понимании и решении стоящих перед ним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7141" w:history="1">
              <w:r>
                <w:rPr>
                  <w:color w:val="0000FF"/>
                </w:rPr>
                <w:t>&lt;*&gt;</w:t>
              </w:r>
            </w:hyperlink>
            <w:r>
              <w:t>:</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 Измерение температуры или давления. Занесение информацию в медицинскую карту получателя социальных услуг. Услугу оказывает дежурная медицинская сестра.</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получателям. При оказании услуги необходима особая корректность обслуживающего персонала по отношению к получателю социальных услуг. Услуга обеспечивает снятие и фиксирование результатов</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 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коррекции оказываемых реабилитационных мероприятий</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прием врача-специалиста в учреждении</w:t>
            </w:r>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Услугу оказывают специалисты: невролог, психиатр, врач физиотерапевт.</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получателя социальных услуг, проведении специализированных обследований (ЭЭГ, УЗИ)</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оформление эпикриза с рекомендациями</w:t>
            </w:r>
          </w:p>
        </w:tc>
        <w:tc>
          <w:tcPr>
            <w:tcW w:w="3912" w:type="dxa"/>
          </w:tcPr>
          <w:p w:rsidR="00F64FE7" w:rsidRDefault="00F64FE7">
            <w:pPr>
              <w:pStyle w:val="ConsPlusNormal"/>
              <w:jc w:val="both"/>
            </w:pPr>
            <w:r>
              <w:t>Знакомство с медицинской документацией и обобщение данных о получателе социальных услуг. 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выписке</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Выдача получателю социальных услуг эпикриза с рекомендациями специалистов учреждения: невролога, психиатра, педиатра</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17141"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rPr>
                <w:rFonts w:cs="Times New Roman"/>
              </w:rPr>
            </w:pPr>
            <w:r>
              <w:t xml:space="preserve">- гимнастика </w:t>
            </w:r>
            <w:hyperlink w:anchor="P17141" w:history="1">
              <w:r>
                <w:rPr>
                  <w:color w:val="0000FF"/>
                </w:rPr>
                <w:t>&lt;*&gt;</w:t>
              </w:r>
            </w:hyperlink>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обеспечивает овладение получателем социальных услуг доступным и безопасным для здоровья комплексом физических упражнений в целях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фитотерапия </w:t>
            </w:r>
            <w:hyperlink w:anchor="P17141"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обеспечивает удовлетворение потребностей получателя социальных услуг в своевременном проведении предписанных процедур, способствует улучшению состояния здоровья</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17141" w:history="1">
              <w:r>
                <w:rPr>
                  <w:color w:val="0000FF"/>
                </w:rPr>
                <w:t>&lt;*&gt;</w:t>
              </w:r>
            </w:hyperlink>
          </w:p>
        </w:tc>
        <w:tc>
          <w:tcPr>
            <w:tcW w:w="3912" w:type="dxa"/>
          </w:tcPr>
          <w:p w:rsidR="00F64FE7" w:rsidRDefault="00F64FE7">
            <w:pPr>
              <w:pStyle w:val="ConsPlusNormal"/>
              <w:jc w:val="both"/>
            </w:pPr>
            <w:r>
              <w:t>Индивидуальная раздача иммунных или витаминных препаратов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проводится с целью укрепления здоровья</w:t>
            </w:r>
          </w:p>
        </w:tc>
      </w:tr>
      <w:tr w:rsidR="00F64FE7" w:rsidRPr="0090213F">
        <w:tc>
          <w:tcPr>
            <w:tcW w:w="964" w:type="dxa"/>
          </w:tcPr>
          <w:p w:rsidR="00F64FE7" w:rsidRDefault="00F64FE7">
            <w:pPr>
              <w:pStyle w:val="ConsPlusNormal"/>
              <w:jc w:val="both"/>
            </w:pPr>
            <w:r>
              <w:t>2.6.3</w:t>
            </w:r>
          </w:p>
        </w:tc>
        <w:tc>
          <w:tcPr>
            <w:tcW w:w="2494" w:type="dxa"/>
          </w:tcPr>
          <w:p w:rsidR="00F64FE7" w:rsidRDefault="00F64FE7">
            <w:pPr>
              <w:pStyle w:val="ConsPlusNormal"/>
              <w:jc w:val="both"/>
            </w:pPr>
            <w:r>
              <w:t>- кислородный коктейль</w:t>
            </w:r>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Услуга обеспечивает удовлетворение потребностей получателя социальных услуг в своевременном проведении предписанных процедур, способствует улучшению состояния здоровья</w:t>
            </w:r>
          </w:p>
        </w:tc>
      </w:tr>
      <w:tr w:rsidR="00F64FE7" w:rsidRPr="0090213F">
        <w:tc>
          <w:tcPr>
            <w:tcW w:w="964" w:type="dxa"/>
          </w:tcPr>
          <w:p w:rsidR="00F64FE7" w:rsidRDefault="00F64FE7">
            <w:pPr>
              <w:pStyle w:val="ConsPlusNormal"/>
              <w:jc w:val="both"/>
            </w:pPr>
            <w:r>
              <w:t>2.7</w:t>
            </w:r>
          </w:p>
        </w:tc>
        <w:tc>
          <w:tcPr>
            <w:tcW w:w="2494" w:type="dxa"/>
          </w:tcPr>
          <w:p w:rsidR="00F64FE7" w:rsidRDefault="00F64FE7">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1 услуга -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Предоставление услуги обеспечивает обучение членов семьи и оказание им квалифицированной помощи в проведении мероприятий по реабилитации в домашних условиях и адаптации к сложившимся условиям жизни и быта</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c>
          <w:tcPr>
            <w:tcW w:w="964" w:type="dxa"/>
          </w:tcPr>
          <w:p w:rsidR="00F64FE7" w:rsidRDefault="00F64FE7">
            <w:pPr>
              <w:pStyle w:val="ConsPlusNormal"/>
              <w:jc w:val="both"/>
            </w:pPr>
            <w:r>
              <w:t>3.1.1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При тестировании проводятся оценочные процедуры для разработки индивидуальной программы ранней помощи. Углубленная оценка функционирования и ограничений жизнедеятельности ребенка в контексте факторов окружающей среды по категориям в соответствии с Международной классификацией функционирования, ограничений жизнедеятельности и здоровья (МКФ). Оценка других аспектов развития ребенка и его взаимодействия с социальным окружением:</w:t>
            </w:r>
          </w:p>
          <w:p w:rsidR="00F64FE7" w:rsidRDefault="00F64FE7">
            <w:pPr>
              <w:pStyle w:val="ConsPlusNormal"/>
              <w:jc w:val="both"/>
            </w:pPr>
            <w:r>
              <w:t>- качество взаимодействия и отношений ребенка с родителями, другими непосредственно ухаживающими за ребенком лицами, в семье, с другими детьми;</w:t>
            </w:r>
          </w:p>
          <w:p w:rsidR="00F64FE7" w:rsidRDefault="00F64FE7">
            <w:pPr>
              <w:pStyle w:val="ConsPlusNormal"/>
              <w:jc w:val="both"/>
            </w:pPr>
            <w:r>
              <w:t>- анализ показателей психофизического здоровья ребенка;</w:t>
            </w:r>
          </w:p>
          <w:p w:rsidR="00F64FE7" w:rsidRDefault="00F64FE7">
            <w:pPr>
              <w:pStyle w:val="ConsPlusNormal"/>
              <w:jc w:val="both"/>
            </w:pPr>
            <w:r>
              <w:t>- оценка вовлеченности и поведения ребенка и его родителей в повседневных естественных жизненных ситуациях;</w:t>
            </w:r>
          </w:p>
          <w:p w:rsidR="00F64FE7" w:rsidRDefault="00F64FE7">
            <w:pPr>
              <w:pStyle w:val="ConsPlusNormal"/>
              <w:jc w:val="both"/>
            </w:pPr>
            <w:r>
              <w:t>- оценка состояния, потребностей и ресурсов семьи;</w:t>
            </w:r>
          </w:p>
          <w:p w:rsidR="00F64FE7" w:rsidRDefault="00F64FE7">
            <w:pPr>
              <w:pStyle w:val="ConsPlusNormal"/>
              <w:jc w:val="both"/>
            </w:pPr>
            <w:r>
              <w:t>- обсуждение с родителями результатов оценки.</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 Услуга предоставляется для обеспечения удовлетворенности получателей социальных услуг (семьи)</w:t>
            </w:r>
          </w:p>
        </w:tc>
      </w:tr>
      <w:tr w:rsidR="00F64FE7" w:rsidRPr="0090213F">
        <w:tc>
          <w:tcPr>
            <w:tcW w:w="964" w:type="dxa"/>
          </w:tcPr>
          <w:p w:rsidR="00F64FE7" w:rsidRDefault="00F64FE7">
            <w:pPr>
              <w:pStyle w:val="ConsPlusNormal"/>
              <w:jc w:val="both"/>
            </w:pPr>
            <w:r>
              <w:t>3.1.2</w:t>
            </w:r>
          </w:p>
        </w:tc>
        <w:tc>
          <w:tcPr>
            <w:tcW w:w="2494" w:type="dxa"/>
          </w:tcPr>
          <w:p w:rsidR="00F64FE7" w:rsidRDefault="00F64FE7">
            <w:pPr>
              <w:pStyle w:val="ConsPlusNormal"/>
              <w:jc w:val="both"/>
            </w:pPr>
            <w:r>
              <w:t>- составление индивидуального плана социально-психологической реабилитации</w:t>
            </w:r>
          </w:p>
        </w:tc>
        <w:tc>
          <w:tcPr>
            <w:tcW w:w="3912" w:type="dxa"/>
          </w:tcPr>
          <w:p w:rsidR="00F64FE7" w:rsidRDefault="00F64FE7">
            <w:pPr>
              <w:pStyle w:val="ConsPlusNormal"/>
              <w:jc w:val="both"/>
            </w:pPr>
            <w:r>
              <w:t>По итогам тестирования при участии родителей составляется индивидуальный план социально-психологической реабилитации ребенка и сопровождения семьи.</w:t>
            </w:r>
          </w:p>
          <w:p w:rsidR="00F64FE7" w:rsidRDefault="00F64FE7">
            <w:pPr>
              <w:pStyle w:val="ConsPlusNormal"/>
              <w:jc w:val="both"/>
            </w:pPr>
            <w:r>
              <w:t>Заключается договор с семьей на реализацию индивидуального плана социально-психологической реабилитации.</w:t>
            </w:r>
          </w:p>
          <w:p w:rsidR="00F64FE7" w:rsidRDefault="00F64FE7">
            <w:pPr>
              <w:pStyle w:val="ConsPlusNormal"/>
              <w:jc w:val="both"/>
            </w:pPr>
            <w:r>
              <w:t>1 услуга - раз</w:t>
            </w:r>
          </w:p>
        </w:tc>
        <w:tc>
          <w:tcPr>
            <w:tcW w:w="1304" w:type="dxa"/>
          </w:tcPr>
          <w:p w:rsidR="00F64FE7" w:rsidRDefault="00F64FE7">
            <w:pPr>
              <w:pStyle w:val="ConsPlusNormal"/>
              <w:jc w:val="both"/>
            </w:pPr>
            <w:r>
              <w:t>При поступлении и далее - 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Результатом являются рекомендации родителям по выполнению индивидуального плана социально-психологической реабилитации</w:t>
            </w:r>
          </w:p>
        </w:tc>
      </w:tr>
      <w:tr w:rsidR="00F64FE7" w:rsidRPr="0090213F">
        <w:tc>
          <w:tcPr>
            <w:tcW w:w="964" w:type="dxa"/>
          </w:tcPr>
          <w:p w:rsidR="00F64FE7" w:rsidRDefault="00F64FE7">
            <w:pPr>
              <w:pStyle w:val="ConsPlusNormal"/>
              <w:jc w:val="both"/>
            </w:pPr>
            <w:r>
              <w:t>3.1.3</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 Входящая и итоговая.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Достоверность и обоснованность результатов обеспечиваются комплексностью примененных методов, практическими результатами коррекционно-педагогического воздействия</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jc w:val="both"/>
            </w:pPr>
            <w:r>
              <w:t>3.2.1</w:t>
            </w:r>
          </w:p>
        </w:tc>
        <w:tc>
          <w:tcPr>
            <w:tcW w:w="2494" w:type="dxa"/>
          </w:tcPr>
          <w:p w:rsidR="00F64FE7" w:rsidRDefault="00F64FE7">
            <w:pPr>
              <w:pStyle w:val="ConsPlusNormal"/>
              <w:jc w:val="both"/>
            </w:pPr>
            <w:r>
              <w:t>- консультация психолога</w:t>
            </w:r>
          </w:p>
        </w:tc>
        <w:tc>
          <w:tcPr>
            <w:tcW w:w="3912" w:type="dxa"/>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 Разъяснение получателю социальных услуг сути проблем и определение возможных путей их решения. Определение реакции получателя социальных услуг на имеющиеся проблемы и уровня мотивации к их преодолению. Разработка для получателя социальных услуг рекомендаций по решению стоящих перед ним психологических проблем. Консультация может оказываться получателю социальных услуг в том числе дистанционно.</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Социально-психологическое консультирование на основе полученной от получателя социальных услуг информации и обсуждения с ним возникших социально-психологических проблем помогает ему раскрыть и мобилизовать внутренние ресурсы и найти способы решения этих проблем</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(групповое)</w:t>
            </w:r>
          </w:p>
        </w:tc>
        <w:tc>
          <w:tcPr>
            <w:tcW w:w="3912" w:type="dxa"/>
          </w:tcPr>
          <w:p w:rsidR="00F64FE7" w:rsidRDefault="00F64FE7">
            <w:pPr>
              <w:pStyle w:val="ConsPlusNormal"/>
              <w:jc w:val="both"/>
            </w:pPr>
            <w:r>
              <w:t>Услуга состоит в проведении занятий (в том числе интегрированных) совместно с родителем и ребенком,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Психокоррекция как активное психологическое воздействие обеспечивает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позволяет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3.3.2</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занятий,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Психокоррекция как активное психологическое воздействие обеспечивает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позволяет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3.4</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у родителей, формирование личностных предпосылок для адаптации к изменяющимся условиям.</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Психологический тренинг обеспечивает снятие у родителей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c>
          <w:tcPr>
            <w:tcW w:w="964" w:type="dxa"/>
          </w:tcPr>
          <w:p w:rsidR="00F64FE7" w:rsidRDefault="00F64FE7">
            <w:pPr>
              <w:pStyle w:val="ConsPlusNormal"/>
              <w:jc w:val="both"/>
            </w:pPr>
            <w:r>
              <w:t>3.5</w:t>
            </w:r>
          </w:p>
        </w:tc>
        <w:tc>
          <w:tcPr>
            <w:tcW w:w="2494" w:type="dxa"/>
          </w:tcPr>
          <w:p w:rsidR="00F64FE7" w:rsidRDefault="00F64FE7">
            <w:pPr>
              <w:pStyle w:val="ConsPlusNormal"/>
              <w:jc w:val="both"/>
            </w:pPr>
            <w:r>
              <w:t>Обучение родителей основам социально-психологических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1 услуга -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Предоставление услуги обеспечивает обучение членов семьи и оказание им квалифицированной помощи в проведении мероприятий по социально-психологической реабилитации и адаптации к сложившимся условиям жизни и быта</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Услугу оказывают воспитатель/ музыкальный руководитель.</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4</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направлены на удовлетворение социокультурных и духовных запросов получателей социальных услуг, способствуют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ручным трудом и т.п.</w:t>
            </w:r>
          </w:p>
          <w:p w:rsidR="00F64FE7" w:rsidRDefault="00F64FE7">
            <w:pPr>
              <w:pStyle w:val="ConsPlusNormal"/>
              <w:jc w:val="both"/>
            </w:pPr>
            <w:r>
              <w:t>Услугу оказывает воспитатель.</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получателям социальных услуг печатных изданий, настольных дидактических игр и пособий.</w:t>
            </w:r>
          </w:p>
          <w:p w:rsidR="00F64FE7" w:rsidRDefault="00F64FE7">
            <w:pPr>
              <w:pStyle w:val="ConsPlusNormal"/>
              <w:jc w:val="both"/>
            </w:pPr>
            <w:r>
              <w:t>Услугу предоставляет воспитатель.</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jc w:val="both"/>
            </w:pPr>
            <w:r>
              <w:t>4.2.1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Услугу оказывают специалисты: дефектолог, логопед, воспитатель, монтессори-педагог.</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 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консультация педагога</w:t>
            </w:r>
          </w:p>
        </w:tc>
        <w:tc>
          <w:tcPr>
            <w:tcW w:w="3912" w:type="dxa"/>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интерпретация результатов и подведение итогов тестирования. Услугу оказывают специалисты: дефектолог, социальный педагог, воспитатель, монтессори-педагог, музыкальный руководитель.</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10</w:t>
            </w:r>
          </w:p>
        </w:tc>
        <w:tc>
          <w:tcPr>
            <w:tcW w:w="3912" w:type="dxa"/>
            <w:vMerge w:val="restart"/>
          </w:tcPr>
          <w:p w:rsidR="00F64FE7" w:rsidRDefault="00F64FE7">
            <w:pPr>
              <w:pStyle w:val="ConsPlusNormal"/>
              <w:jc w:val="both"/>
            </w:pPr>
            <w:r>
              <w:t>Консультация педагогов заключается в получении информации от получателя социальных услуг о проблемах, связанных с развитием его ребенка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c>
          <w:tcPr>
            <w:tcW w:w="964" w:type="dxa"/>
          </w:tcPr>
          <w:p w:rsidR="00F64FE7" w:rsidRDefault="00F64FE7">
            <w:pPr>
              <w:pStyle w:val="ConsPlusNormal"/>
              <w:jc w:val="both"/>
            </w:pPr>
            <w:r>
              <w:t>4.2.3</w:t>
            </w:r>
          </w:p>
        </w:tc>
        <w:tc>
          <w:tcPr>
            <w:tcW w:w="2494" w:type="dxa"/>
          </w:tcPr>
          <w:p w:rsidR="00F64FE7" w:rsidRDefault="00F64FE7">
            <w:pPr>
              <w:pStyle w:val="ConsPlusNormal"/>
              <w:jc w:val="both"/>
            </w:pPr>
            <w:r>
              <w:t>- консультация логопеда</w:t>
            </w:r>
          </w:p>
        </w:tc>
        <w:tc>
          <w:tcPr>
            <w:tcW w:w="3912" w:type="dxa"/>
          </w:tcPr>
          <w:p w:rsidR="00F64FE7" w:rsidRDefault="00F64FE7">
            <w:pPr>
              <w:pStyle w:val="ConsPlusNormal"/>
              <w:jc w:val="both"/>
            </w:pPr>
            <w:r>
              <w:t>Проведение индивидуальной консультации с участием логопеда для решения социально-педагогических проблем, интерпретация результатов и подведение итогов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в том числе интегрированных, занятий с детьми и с их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Услугу оказывает воспитатель.</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4.2.5</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совместно с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8</w:t>
            </w:r>
          </w:p>
        </w:tc>
        <w:tc>
          <w:tcPr>
            <w:tcW w:w="3912" w:type="dxa"/>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4.2.6</w:t>
            </w:r>
          </w:p>
        </w:tc>
        <w:tc>
          <w:tcPr>
            <w:tcW w:w="2494" w:type="dxa"/>
          </w:tcPr>
          <w:p w:rsidR="00F64FE7" w:rsidRDefault="00F64FE7">
            <w:pPr>
              <w:pStyle w:val="ConsPlusNormal"/>
              <w:jc w:val="both"/>
            </w:pPr>
            <w:r>
              <w:t>- занятие с логопедом (групповое)</w:t>
            </w:r>
          </w:p>
        </w:tc>
        <w:tc>
          <w:tcPr>
            <w:tcW w:w="3912" w:type="dxa"/>
          </w:tcPr>
          <w:p w:rsidR="00F64FE7" w:rsidRDefault="00F64FE7">
            <w:pPr>
              <w:pStyle w:val="ConsPlusNormal"/>
              <w:jc w:val="both"/>
            </w:pPr>
            <w:r>
              <w:t>Проведение групповых, интегрированных занятий с детьми совместно с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8</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4.2.7</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проведением артикуляционной и пальчиковой гимнастики и настольных дидактических игр.</w:t>
            </w:r>
          </w:p>
          <w:p w:rsidR="00F64FE7" w:rsidRDefault="00F64FE7">
            <w:pPr>
              <w:pStyle w:val="ConsPlusNormal"/>
              <w:jc w:val="both"/>
            </w:pPr>
            <w:r>
              <w:t>Услугу оказывают: дефектолог/монтессори-педагог/сурдопедагог/тифлопедагог (по необходимости).</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16</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4.2.8</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с детьми совместно с родителями.</w:t>
            </w:r>
          </w:p>
          <w:p w:rsidR="00F64FE7" w:rsidRDefault="00F64FE7">
            <w:pPr>
              <w:pStyle w:val="ConsPlusNormal"/>
              <w:jc w:val="both"/>
            </w:pPr>
            <w:r>
              <w:t>Услугу оказывает музыкальный руководитель.</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Обучение родителей основам социально-педагогических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Услугу оказывают специалисты: дефектолог, логопед, социальный педагог, воспитатель, монтессори-педагог, музыкальный руководитель.</w:t>
            </w:r>
          </w:p>
          <w:p w:rsidR="00F64FE7" w:rsidRDefault="00F64FE7">
            <w:pPr>
              <w:pStyle w:val="ConsPlusNormal"/>
              <w:jc w:val="both"/>
            </w:pPr>
            <w:r>
              <w:t>1 услуга -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20</w:t>
            </w:r>
          </w:p>
        </w:tc>
        <w:tc>
          <w:tcPr>
            <w:tcW w:w="3912" w:type="dxa"/>
          </w:tcPr>
          <w:p w:rsidR="00F64FE7" w:rsidRDefault="00F64FE7">
            <w:pPr>
              <w:pStyle w:val="ConsPlusNormal"/>
              <w:jc w:val="both"/>
            </w:pPr>
            <w:r>
              <w:t>Оказание услуги проводится с учетом индивидуальных особенностей ребенка, степени ограничения возможностей, физического или психического состояния, а также степени подготовленности родителей к этим процедурам. Качество обучения оценивается по степени восстановления физических или умственных возможностей детей и их адаптации к окружающей обстановке</w:t>
            </w:r>
          </w:p>
        </w:tc>
      </w:tr>
      <w:tr w:rsidR="00F64FE7" w:rsidRPr="0090213F">
        <w:tc>
          <w:tcPr>
            <w:tcW w:w="964" w:type="dxa"/>
          </w:tcPr>
          <w:p w:rsidR="00F64FE7" w:rsidRDefault="00F64FE7">
            <w:pPr>
              <w:pStyle w:val="ConsPlusNormal"/>
              <w:jc w:val="both"/>
            </w:pPr>
            <w:r>
              <w:t>4.4</w:t>
            </w:r>
          </w:p>
        </w:tc>
        <w:tc>
          <w:tcPr>
            <w:tcW w:w="2494" w:type="dxa"/>
          </w:tcPr>
          <w:p w:rsidR="00F64FE7" w:rsidRDefault="00F64FE7">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Pr>
          <w:p w:rsidR="00F64FE7" w:rsidRDefault="00F64FE7">
            <w:pPr>
              <w:pStyle w:val="ConsPlusNormal"/>
              <w:jc w:val="both"/>
            </w:pPr>
            <w:r>
              <w:t>Установление эмоционально-содержательного контакта с получателем социальных услуг, оказание личностно-психологической поддержки.</w:t>
            </w:r>
          </w:p>
          <w:p w:rsidR="00F64FE7" w:rsidRDefault="00F64FE7">
            <w:pPr>
              <w:pStyle w:val="ConsPlusNormal"/>
              <w:jc w:val="both"/>
            </w:pPr>
            <w:r>
              <w:t>Обсуждение особенностей развития, поведения ребенка, наблюдение за ним. Услугу оказывают: воспитатель, социальный педагог.</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6</w:t>
            </w:r>
          </w:p>
        </w:tc>
        <w:tc>
          <w:tcPr>
            <w:tcW w:w="3912" w:type="dxa"/>
          </w:tcPr>
          <w:p w:rsidR="00F64FE7" w:rsidRDefault="00F64FE7">
            <w:pPr>
              <w:pStyle w:val="ConsPlusNormal"/>
              <w:jc w:val="both"/>
            </w:pPr>
            <w:r>
              <w:t>Получение навыков по уходу за ребенком, воспитанию и развитию детей и подростков, ознакомление с особенностями психологии детского возраста, обучение развивающим играм и т.д.</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 xml:space="preserve">Проведение социально-реабилитационных мероприятий в сфере социального обслуживания </w:t>
            </w:r>
            <w:hyperlink w:anchor="P17141" w:history="1">
              <w:r>
                <w:rPr>
                  <w:color w:val="0000FF"/>
                </w:rPr>
                <w:t>&lt;*&gt;</w:t>
              </w:r>
            </w:hyperlink>
            <w:r>
              <w:t>:</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9</w:t>
            </w:r>
          </w:p>
        </w:tc>
        <w:tc>
          <w:tcPr>
            <w:tcW w:w="3912" w:type="dxa"/>
          </w:tcPr>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5.1.2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9</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социальной услуги</w:t>
            </w:r>
          </w:p>
        </w:tc>
      </w:tr>
      <w:tr w:rsidR="00F64FE7" w:rsidRPr="0090213F">
        <w:tc>
          <w:tcPr>
            <w:tcW w:w="964" w:type="dxa"/>
          </w:tcPr>
          <w:p w:rsidR="00F64FE7" w:rsidRDefault="00F64FE7">
            <w:pPr>
              <w:pStyle w:val="ConsPlusNormal"/>
              <w:jc w:val="both"/>
            </w:pPr>
            <w:r>
              <w:t>5.1.3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9</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5.1.4</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1 услуга - 1 раз</w:t>
            </w:r>
          </w:p>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5.2</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c>
          <w:tcPr>
            <w:tcW w:w="964" w:type="dxa"/>
          </w:tcPr>
          <w:p w:rsidR="00F64FE7" w:rsidRDefault="00F64FE7">
            <w:pPr>
              <w:pStyle w:val="ConsPlusNormal"/>
              <w:jc w:val="both"/>
            </w:pPr>
            <w:r>
              <w:t>5.2.1</w:t>
            </w:r>
          </w:p>
        </w:tc>
        <w:tc>
          <w:tcPr>
            <w:tcW w:w="2494" w:type="dxa"/>
          </w:tcPr>
          <w:p w:rsidR="00F64FE7" w:rsidRDefault="00F64FE7">
            <w:pPr>
              <w:pStyle w:val="ConsPlusNormal"/>
              <w:jc w:val="both"/>
            </w:pPr>
            <w:r>
              <w:t>- групповое занятие</w:t>
            </w:r>
          </w:p>
        </w:tc>
        <w:tc>
          <w:tcPr>
            <w:tcW w:w="3912" w:type="dxa"/>
          </w:tcPr>
          <w:p w:rsidR="00F64FE7" w:rsidRDefault="00F64FE7">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F64FE7" w:rsidRDefault="00F64FE7">
            <w:pPr>
              <w:pStyle w:val="ConsPlusNormal"/>
              <w:jc w:val="both"/>
            </w:pPr>
            <w:r>
              <w:t>Услугу оказывает воспитатель, социальный педагог.</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Обучение получателя социальных услуг доступным социально-средовым и бытовым навыкам</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37" w:name="P17141"/>
      <w:bookmarkEnd w:id="37"/>
      <w:r>
        <w:t>&lt;*&gt; - при наличии лицензии на осуществление медицинской деятельности.</w:t>
      </w:r>
    </w:p>
    <w:p w:rsidR="00F64FE7" w:rsidRDefault="00F64FE7">
      <w:pPr>
        <w:pStyle w:val="ConsPlusNormal"/>
        <w:jc w:val="both"/>
      </w:pPr>
      <w:r>
        <w:t xml:space="preserve">(п. 17 введен </w:t>
      </w:r>
      <w:hyperlink r:id="rId655" w:history="1">
        <w:r>
          <w:rPr>
            <w:color w:val="0000FF"/>
          </w:rPr>
          <w:t>приказом</w:t>
        </w:r>
      </w:hyperlink>
      <w:r>
        <w:t xml:space="preserve"> Минтруда и соцразвития Новосибирской области от 20.12.2019 N 1330)</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18. Стандарты социальных услуг, предоставляемых семьям с детьми-инвалидами, детьми с ограниченными возможностями в возрасте от 0 до 11 лет, для прохождения диагностики и психолого-педагогической и медицинской реабилитации, в полустационарной форме в условиях кратковременного пребывания.</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02"/>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15 рабочих дня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jc w:val="both"/>
              <w:outlineLvl w:val="2"/>
            </w:pPr>
            <w:r>
              <w:t>1.</w:t>
            </w:r>
          </w:p>
        </w:tc>
        <w:tc>
          <w:tcPr>
            <w:tcW w:w="12642" w:type="dxa"/>
            <w:gridSpan w:val="5"/>
          </w:tcPr>
          <w:p w:rsidR="00F64FE7" w:rsidRDefault="00F64FE7">
            <w:pPr>
              <w:pStyle w:val="ConsPlusNormal"/>
              <w:jc w:val="both"/>
            </w:pPr>
            <w:r>
              <w:t>Социально-бытовые услуги</w:t>
            </w:r>
          </w:p>
        </w:tc>
      </w:tr>
      <w:tr w:rsidR="00F64FE7" w:rsidRPr="0090213F">
        <w:tc>
          <w:tcPr>
            <w:tcW w:w="964" w:type="dxa"/>
          </w:tcPr>
          <w:p w:rsidR="00F64FE7" w:rsidRDefault="00F64FE7">
            <w:pPr>
              <w:pStyle w:val="ConsPlusNormal"/>
              <w:jc w:val="both"/>
            </w:pPr>
            <w:r>
              <w:t>1.1</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наблюдением специалистов на основании реальных возможностей и с учетом медицинских показаний.</w:t>
            </w:r>
          </w:p>
          <w:p w:rsidR="00F64FE7" w:rsidRDefault="00F64FE7">
            <w:pPr>
              <w:pStyle w:val="ConsPlusNormal"/>
              <w:jc w:val="both"/>
            </w:pPr>
            <w:r>
              <w:t>Специалисты, оказывающие услугу ребенку: врач, логопед, дефектолог, социальный педагог, воспитатель; родителю: социальный педагог.</w:t>
            </w:r>
          </w:p>
          <w:p w:rsidR="00F64FE7" w:rsidRDefault="00F64FE7">
            <w:pPr>
              <w:pStyle w:val="ConsPlusNormal"/>
              <w:jc w:val="both"/>
            </w:pPr>
            <w:r>
              <w:t>В услугу входит: регистрация обращения, прием документов на обслуживание, заключение договора с получателем социальных услуг, скрининговая диагностика, анкета и т.п.</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реабилитации и другие факторы, влияющие на степень самостоятельности в выполнении действия, являющегося оценочным критерием</w:t>
            </w:r>
          </w:p>
        </w:tc>
      </w:tr>
      <w:tr w:rsidR="00F64FE7" w:rsidRPr="0090213F">
        <w:tc>
          <w:tcPr>
            <w:tcW w:w="964" w:type="dxa"/>
          </w:tcPr>
          <w:p w:rsidR="00F64FE7" w:rsidRDefault="00F64FE7">
            <w:pPr>
              <w:pStyle w:val="ConsPlusNormal"/>
              <w:jc w:val="both"/>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jc w:val="both"/>
            </w:pPr>
            <w:r>
              <w:t>2.1</w:t>
            </w:r>
          </w:p>
        </w:tc>
        <w:tc>
          <w:tcPr>
            <w:tcW w:w="12642" w:type="dxa"/>
            <w:gridSpan w:val="5"/>
          </w:tcPr>
          <w:p w:rsidR="00F64FE7" w:rsidRDefault="00F64FE7">
            <w:pPr>
              <w:pStyle w:val="ConsPlusNormal"/>
              <w:jc w:val="both"/>
            </w:pPr>
            <w:r>
              <w:t xml:space="preserve">Проведение первичного медицинского осмотра и первичной санитарной обработки </w:t>
            </w:r>
            <w:hyperlink w:anchor="P17480" w:history="1">
              <w:r>
                <w:rPr>
                  <w:color w:val="0000FF"/>
                </w:rPr>
                <w:t>&lt;*&gt;</w:t>
              </w:r>
            </w:hyperlink>
            <w:r>
              <w:t>:</w:t>
            </w:r>
          </w:p>
        </w:tc>
      </w:tr>
      <w:tr w:rsidR="00F64FE7" w:rsidRPr="0090213F">
        <w:tc>
          <w:tcPr>
            <w:tcW w:w="964" w:type="dxa"/>
          </w:tcPr>
          <w:p w:rsidR="00F64FE7" w:rsidRDefault="00F64FE7">
            <w:pPr>
              <w:pStyle w:val="ConsPlusNormal"/>
              <w:jc w:val="both"/>
            </w:pPr>
            <w:r>
              <w:t>2.1.1</w:t>
            </w:r>
          </w:p>
        </w:tc>
        <w:tc>
          <w:tcPr>
            <w:tcW w:w="2494" w:type="dxa"/>
          </w:tcPr>
          <w:p w:rsidR="00F64FE7" w:rsidRDefault="00F64FE7">
            <w:pPr>
              <w:pStyle w:val="ConsPlusNormal"/>
              <w:jc w:val="both"/>
            </w:pPr>
            <w:r>
              <w:t>- проведение первичного медицинского осмотра</w:t>
            </w:r>
          </w:p>
        </w:tc>
        <w:tc>
          <w:tcPr>
            <w:tcW w:w="3912" w:type="dxa"/>
          </w:tcPr>
          <w:p w:rsidR="00F64FE7" w:rsidRDefault="00F64FE7">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 Сбор анамнеза жизни и болезни у самого получателя социальных услуг. Фиксация результатов осмотра.</w:t>
            </w:r>
          </w:p>
          <w:p w:rsidR="00F64FE7" w:rsidRDefault="00F64FE7">
            <w:pPr>
              <w:pStyle w:val="ConsPlusNormal"/>
              <w:jc w:val="both"/>
            </w:pPr>
            <w:r>
              <w:t>Услугу оказывают: педиатр, терапевт.</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Проведение первичного медицинского осмотра включает в себя мероприятия по первичному осмотру врачом с целью определения объективного состояния получателя социальных услуг, его физического и психологического состояния</w:t>
            </w:r>
          </w:p>
        </w:tc>
      </w:tr>
      <w:tr w:rsidR="00F64FE7" w:rsidRPr="0090213F">
        <w:tc>
          <w:tcPr>
            <w:tcW w:w="964" w:type="dxa"/>
          </w:tcPr>
          <w:p w:rsidR="00F64FE7" w:rsidRDefault="00F64FE7">
            <w:pPr>
              <w:pStyle w:val="ConsPlusNormal"/>
              <w:jc w:val="both"/>
            </w:pPr>
            <w:r>
              <w:t>2.2</w:t>
            </w:r>
          </w:p>
        </w:tc>
        <w:tc>
          <w:tcPr>
            <w:tcW w:w="2494" w:type="dxa"/>
          </w:tcPr>
          <w:p w:rsidR="00F64FE7" w:rsidRDefault="00F64FE7">
            <w:pPr>
              <w:pStyle w:val="ConsPlusNormal"/>
              <w:jc w:val="both"/>
            </w:pPr>
            <w:r>
              <w:t>Консультирование по социально-медицинским вопросам (в том числе по вопросам поддержания и сохранения здоровья получателей социальных услуг, проведения оздоровительных мероприятий)</w:t>
            </w:r>
          </w:p>
        </w:tc>
        <w:tc>
          <w:tcPr>
            <w:tcW w:w="3912" w:type="dxa"/>
          </w:tcPr>
          <w:p w:rsidR="00F64FE7" w:rsidRDefault="00F64FE7">
            <w:pPr>
              <w:pStyle w:val="ConsPlusNormal"/>
              <w:jc w:val="both"/>
            </w:pPr>
            <w:r>
              <w:t>Личное знакомство и установление контакта с получателем социальных услуг. Выявление проблем, стоящих перед ним. Разъяснение сути проблем и подготовка рекомендаций.</w:t>
            </w:r>
          </w:p>
          <w:p w:rsidR="00F64FE7" w:rsidRDefault="00F64FE7">
            <w:pPr>
              <w:pStyle w:val="ConsPlusNormal"/>
              <w:jc w:val="both"/>
            </w:pPr>
            <w:r>
              <w:t>Услугу оказывают: педиатр, психиатр, невролог.</w:t>
            </w:r>
          </w:p>
          <w:p w:rsidR="00F64FE7" w:rsidRDefault="00F64FE7">
            <w:pPr>
              <w:pStyle w:val="ConsPlusNormal"/>
              <w:jc w:val="both"/>
            </w:pPr>
            <w:r>
              <w:t>1 услуга - 1 консультация</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Консультирование по социально-медицинским вопросам обеспечивает оказание квалифицированной помощи получателю услуги в правильном понимании и решении стоящих перед ним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F64FE7" w:rsidRPr="0090213F">
        <w:tc>
          <w:tcPr>
            <w:tcW w:w="964" w:type="dxa"/>
          </w:tcPr>
          <w:p w:rsidR="00F64FE7" w:rsidRDefault="00F64FE7">
            <w:pPr>
              <w:pStyle w:val="ConsPlusNormal"/>
              <w:jc w:val="both"/>
            </w:pPr>
            <w:r>
              <w:t>2.3</w:t>
            </w:r>
          </w:p>
        </w:tc>
        <w:tc>
          <w:tcPr>
            <w:tcW w:w="12642" w:type="dxa"/>
            <w:gridSpan w:val="5"/>
          </w:tcPr>
          <w:p w:rsidR="00F64FE7" w:rsidRDefault="00F64FE7">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7480" w:history="1">
              <w:r>
                <w:rPr>
                  <w:color w:val="0000FF"/>
                </w:rPr>
                <w:t>&lt;*&gt;</w:t>
              </w:r>
            </w:hyperlink>
            <w:r>
              <w:t>:</w:t>
            </w:r>
          </w:p>
        </w:tc>
      </w:tr>
      <w:tr w:rsidR="00F64FE7" w:rsidRPr="0090213F">
        <w:tc>
          <w:tcPr>
            <w:tcW w:w="964" w:type="dxa"/>
          </w:tcPr>
          <w:p w:rsidR="00F64FE7" w:rsidRDefault="00F64FE7">
            <w:pPr>
              <w:pStyle w:val="ConsPlusNormal"/>
              <w:jc w:val="both"/>
            </w:pPr>
            <w:r>
              <w:t>2.3.1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 Измерение температуры или давления. Занесение информацию в медицинскую карту получателя социальных услуг. Услугу оказывает дежурная медицинская сестра.</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30</w:t>
            </w:r>
          </w:p>
        </w:tc>
        <w:tc>
          <w:tcPr>
            <w:tcW w:w="3912" w:type="dxa"/>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получателям. При оказании услуги необходима особая корректность обслуживающего персонала по отношению к получателю социальных услуг. Услуга обеспечивает снятие и фиксирование результатов</w:t>
            </w:r>
          </w:p>
        </w:tc>
      </w:tr>
      <w:tr w:rsidR="00F64FE7" w:rsidRPr="0090213F">
        <w:tc>
          <w:tcPr>
            <w:tcW w:w="964" w:type="dxa"/>
          </w:tcPr>
          <w:p w:rsidR="00F64FE7" w:rsidRDefault="00F64FE7">
            <w:pPr>
              <w:pStyle w:val="ConsPlusNormal"/>
              <w:jc w:val="both"/>
            </w:pPr>
            <w:r>
              <w:t>2.3.2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 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коррекции оказываемых реабилитационных мероприятий</w:t>
            </w:r>
          </w:p>
        </w:tc>
      </w:tr>
      <w:tr w:rsidR="00F64FE7" w:rsidRPr="0090213F">
        <w:tc>
          <w:tcPr>
            <w:tcW w:w="964" w:type="dxa"/>
          </w:tcPr>
          <w:p w:rsidR="00F64FE7" w:rsidRDefault="00F64FE7">
            <w:pPr>
              <w:pStyle w:val="ConsPlusNormal"/>
              <w:jc w:val="both"/>
            </w:pPr>
            <w:r>
              <w:t>2.4</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jc w:val="both"/>
            </w:pPr>
            <w:r>
              <w:t>2.4.1</w:t>
            </w:r>
          </w:p>
        </w:tc>
        <w:tc>
          <w:tcPr>
            <w:tcW w:w="2494" w:type="dxa"/>
          </w:tcPr>
          <w:p w:rsidR="00F64FE7" w:rsidRDefault="00F64FE7">
            <w:pPr>
              <w:pStyle w:val="ConsPlusNormal"/>
              <w:jc w:val="both"/>
            </w:pPr>
            <w:r>
              <w:t>- прием врача-специалиста в учреждении</w:t>
            </w:r>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Услугу оказывают специалисты: невролог, психиатр, врач физиотерапевт.</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получателя социальных услуг, проведении специализированных обследований (ЭЭГ, УЗИ)</w:t>
            </w:r>
          </w:p>
        </w:tc>
      </w:tr>
      <w:tr w:rsidR="00F64FE7" w:rsidRPr="0090213F">
        <w:tc>
          <w:tcPr>
            <w:tcW w:w="964" w:type="dxa"/>
          </w:tcPr>
          <w:p w:rsidR="00F64FE7" w:rsidRDefault="00F64FE7">
            <w:pPr>
              <w:pStyle w:val="ConsPlusNormal"/>
              <w:jc w:val="both"/>
            </w:pPr>
            <w:r>
              <w:t>2.4.2</w:t>
            </w:r>
          </w:p>
        </w:tc>
        <w:tc>
          <w:tcPr>
            <w:tcW w:w="2494" w:type="dxa"/>
          </w:tcPr>
          <w:p w:rsidR="00F64FE7" w:rsidRDefault="00F64FE7">
            <w:pPr>
              <w:pStyle w:val="ConsPlusNormal"/>
              <w:jc w:val="both"/>
            </w:pPr>
            <w:r>
              <w:t>- оформление эпикриза с рекомендациями</w:t>
            </w:r>
          </w:p>
        </w:tc>
        <w:tc>
          <w:tcPr>
            <w:tcW w:w="3912" w:type="dxa"/>
          </w:tcPr>
          <w:p w:rsidR="00F64FE7" w:rsidRDefault="00F64FE7">
            <w:pPr>
              <w:pStyle w:val="ConsPlusNormal"/>
              <w:jc w:val="both"/>
            </w:pPr>
            <w:r>
              <w:t>Знакомство с медицинской документацией и обобщение данных о получателе социальных услуг. 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выписке</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Выдача получателю социальных услуг эпикриза с рекомендациями специалистов учреждения: невролога, психиатра, педиатра</w:t>
            </w:r>
          </w:p>
        </w:tc>
      </w:tr>
      <w:tr w:rsidR="00F64FE7" w:rsidRPr="0090213F">
        <w:tc>
          <w:tcPr>
            <w:tcW w:w="964" w:type="dxa"/>
          </w:tcPr>
          <w:p w:rsidR="00F64FE7" w:rsidRDefault="00F64FE7">
            <w:pPr>
              <w:pStyle w:val="ConsPlusNormal"/>
              <w:jc w:val="both"/>
            </w:pPr>
            <w:r>
              <w:t>2.5</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jc w:val="both"/>
            </w:pPr>
            <w:r>
              <w:t>2.5.1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17480"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jc w:val="both"/>
            </w:pPr>
            <w:r>
              <w:t>2.5.2</w:t>
            </w:r>
          </w:p>
        </w:tc>
        <w:tc>
          <w:tcPr>
            <w:tcW w:w="2494" w:type="dxa"/>
          </w:tcPr>
          <w:p w:rsidR="00F64FE7" w:rsidRDefault="00F64FE7">
            <w:pPr>
              <w:pStyle w:val="ConsPlusNormal"/>
              <w:jc w:val="both"/>
              <w:rPr>
                <w:rFonts w:cs="Times New Roman"/>
              </w:rPr>
            </w:pPr>
            <w:r>
              <w:t xml:space="preserve">- гимнастика </w:t>
            </w:r>
            <w:hyperlink w:anchor="P17480" w:history="1">
              <w:r>
                <w:rPr>
                  <w:color w:val="0000FF"/>
                </w:rPr>
                <w:t>&lt;*&gt;</w:t>
              </w:r>
            </w:hyperlink>
          </w:p>
        </w:tc>
        <w:tc>
          <w:tcPr>
            <w:tcW w:w="3912" w:type="dxa"/>
          </w:tcPr>
          <w:p w:rsidR="00F64FE7" w:rsidRDefault="00F64FE7">
            <w:pPr>
              <w:pStyle w:val="ConsPlusNormal"/>
              <w:jc w:val="both"/>
            </w:pPr>
            <w:r>
              <w:t>Проведение гимнастики в зависимости от возраста, пола, состояния здоровья, с целью поддержания активного образа жизни.</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30</w:t>
            </w:r>
          </w:p>
        </w:tc>
        <w:tc>
          <w:tcPr>
            <w:tcW w:w="3912" w:type="dxa"/>
          </w:tcPr>
          <w:p w:rsidR="00F64FE7" w:rsidRDefault="00F64FE7">
            <w:pPr>
              <w:pStyle w:val="ConsPlusNormal"/>
              <w:jc w:val="both"/>
            </w:pPr>
            <w:r>
              <w:t>Услуга обеспечивает овладение получателем социальных услуг доступным и безопасным для здоровья комплексом физических упражнений в целях систематического выполнения для укрепления его здоровья</w:t>
            </w:r>
          </w:p>
        </w:tc>
      </w:tr>
      <w:tr w:rsidR="00F64FE7" w:rsidRPr="0090213F">
        <w:tc>
          <w:tcPr>
            <w:tcW w:w="964" w:type="dxa"/>
          </w:tcPr>
          <w:p w:rsidR="00F64FE7" w:rsidRDefault="00F64FE7">
            <w:pPr>
              <w:pStyle w:val="ConsPlusNormal"/>
              <w:jc w:val="both"/>
            </w:pPr>
            <w:r>
              <w:t>2.6</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jc w:val="both"/>
            </w:pPr>
            <w:r>
              <w:t>2.6.1</w:t>
            </w:r>
          </w:p>
        </w:tc>
        <w:tc>
          <w:tcPr>
            <w:tcW w:w="2494" w:type="dxa"/>
          </w:tcPr>
          <w:p w:rsidR="00F64FE7" w:rsidRDefault="00F64FE7">
            <w:pPr>
              <w:pStyle w:val="ConsPlusNormal"/>
              <w:jc w:val="both"/>
              <w:rPr>
                <w:rFonts w:cs="Times New Roman"/>
              </w:rPr>
            </w:pPr>
            <w:r>
              <w:t xml:space="preserve">- фитотерапия </w:t>
            </w:r>
            <w:hyperlink w:anchor="P17480"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30</w:t>
            </w:r>
          </w:p>
        </w:tc>
        <w:tc>
          <w:tcPr>
            <w:tcW w:w="3912" w:type="dxa"/>
          </w:tcPr>
          <w:p w:rsidR="00F64FE7" w:rsidRDefault="00F64FE7">
            <w:pPr>
              <w:pStyle w:val="ConsPlusNormal"/>
              <w:jc w:val="both"/>
            </w:pPr>
            <w:r>
              <w:t>Услуга обеспечивает удовлетворение потребностей получателя социальных услуг в своевременном проведении предписанных процедур, способствует улучшению состояния здоровья</w:t>
            </w:r>
          </w:p>
        </w:tc>
      </w:tr>
      <w:tr w:rsidR="00F64FE7" w:rsidRPr="0090213F">
        <w:tc>
          <w:tcPr>
            <w:tcW w:w="964" w:type="dxa"/>
          </w:tcPr>
          <w:p w:rsidR="00F64FE7" w:rsidRDefault="00F64FE7">
            <w:pPr>
              <w:pStyle w:val="ConsPlusNormal"/>
              <w:jc w:val="both"/>
            </w:pPr>
            <w:r>
              <w:t>2.6.2</w:t>
            </w:r>
          </w:p>
        </w:tc>
        <w:tc>
          <w:tcPr>
            <w:tcW w:w="2494" w:type="dxa"/>
          </w:tcPr>
          <w:p w:rsidR="00F64FE7" w:rsidRDefault="00F64FE7">
            <w:pPr>
              <w:pStyle w:val="ConsPlusNormal"/>
              <w:jc w:val="both"/>
              <w:rPr>
                <w:rFonts w:cs="Times New Roman"/>
              </w:rPr>
            </w:pPr>
            <w:r>
              <w:t xml:space="preserve">- витаминотерапия, иммунотерапия </w:t>
            </w:r>
            <w:hyperlink w:anchor="P17480" w:history="1">
              <w:r>
                <w:rPr>
                  <w:color w:val="0000FF"/>
                </w:rPr>
                <w:t>&lt;*&gt;</w:t>
              </w:r>
            </w:hyperlink>
          </w:p>
        </w:tc>
        <w:tc>
          <w:tcPr>
            <w:tcW w:w="3912" w:type="dxa"/>
          </w:tcPr>
          <w:p w:rsidR="00F64FE7" w:rsidRDefault="00F64FE7">
            <w:pPr>
              <w:pStyle w:val="ConsPlusNormal"/>
              <w:jc w:val="both"/>
            </w:pPr>
            <w:r>
              <w:t>Индивидуальная раздача иммунных или витаминных препаратов с учетом возрастного состава получателей социальных услуг проводится медицинской сестрой.</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15</w:t>
            </w:r>
          </w:p>
        </w:tc>
        <w:tc>
          <w:tcPr>
            <w:tcW w:w="3912" w:type="dxa"/>
          </w:tcPr>
          <w:p w:rsidR="00F64FE7" w:rsidRDefault="00F64FE7">
            <w:pPr>
              <w:pStyle w:val="ConsPlusNormal"/>
              <w:jc w:val="both"/>
            </w:pPr>
            <w:r>
              <w:t>Услуга проводится с целью укрепления здоровья</w:t>
            </w:r>
          </w:p>
        </w:tc>
      </w:tr>
      <w:tr w:rsidR="00F64FE7" w:rsidRPr="0090213F">
        <w:tc>
          <w:tcPr>
            <w:tcW w:w="964" w:type="dxa"/>
          </w:tcPr>
          <w:p w:rsidR="00F64FE7" w:rsidRDefault="00F64FE7">
            <w:pPr>
              <w:pStyle w:val="ConsPlusNormal"/>
              <w:jc w:val="both"/>
            </w:pPr>
            <w:r>
              <w:t>2.6.3</w:t>
            </w:r>
          </w:p>
        </w:tc>
        <w:tc>
          <w:tcPr>
            <w:tcW w:w="2494" w:type="dxa"/>
          </w:tcPr>
          <w:p w:rsidR="00F64FE7" w:rsidRDefault="00F64FE7">
            <w:pPr>
              <w:pStyle w:val="ConsPlusNormal"/>
              <w:jc w:val="both"/>
            </w:pPr>
            <w:r>
              <w:t>- кислородный коктейль</w:t>
            </w:r>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30</w:t>
            </w:r>
          </w:p>
        </w:tc>
        <w:tc>
          <w:tcPr>
            <w:tcW w:w="3912" w:type="dxa"/>
          </w:tcPr>
          <w:p w:rsidR="00F64FE7" w:rsidRDefault="00F64FE7">
            <w:pPr>
              <w:pStyle w:val="ConsPlusNormal"/>
              <w:jc w:val="both"/>
            </w:pPr>
            <w:r>
              <w:t>Услуга обеспечивает удовлетворение потребностей получателя социальных услуг в своевременном проведении предписанных процедур, способствует улучшению состояния здоровья</w:t>
            </w:r>
          </w:p>
        </w:tc>
      </w:tr>
      <w:tr w:rsidR="00F64FE7" w:rsidRPr="0090213F">
        <w:tc>
          <w:tcPr>
            <w:tcW w:w="964" w:type="dxa"/>
          </w:tcPr>
          <w:p w:rsidR="00F64FE7" w:rsidRDefault="00F64FE7">
            <w:pPr>
              <w:pStyle w:val="ConsPlusNormal"/>
              <w:jc w:val="both"/>
            </w:pPr>
            <w:r>
              <w:t>2.7</w:t>
            </w:r>
          </w:p>
        </w:tc>
        <w:tc>
          <w:tcPr>
            <w:tcW w:w="2494" w:type="dxa"/>
          </w:tcPr>
          <w:p w:rsidR="00F64FE7" w:rsidRDefault="00F64FE7">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1 услуга -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9</w:t>
            </w:r>
          </w:p>
        </w:tc>
        <w:tc>
          <w:tcPr>
            <w:tcW w:w="3912" w:type="dxa"/>
          </w:tcPr>
          <w:p w:rsidR="00F64FE7" w:rsidRDefault="00F64FE7">
            <w:pPr>
              <w:pStyle w:val="ConsPlusNormal"/>
              <w:jc w:val="both"/>
            </w:pPr>
            <w:r>
              <w:t>Предоставление услуги обеспечивает обучение членов семьи и оказание им квалифицированной помощи в проведении мероприятий по реабилитации в домашних условиях и адаптации к сложившимся условиям жизни и быта</w:t>
            </w:r>
          </w:p>
        </w:tc>
      </w:tr>
      <w:tr w:rsidR="00F64FE7" w:rsidRPr="0090213F">
        <w:tc>
          <w:tcPr>
            <w:tcW w:w="964" w:type="dxa"/>
          </w:tcPr>
          <w:p w:rsidR="00F64FE7" w:rsidRDefault="00F64FE7">
            <w:pPr>
              <w:pStyle w:val="ConsPlusNormal"/>
              <w:jc w:val="both"/>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jc w:val="both"/>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c>
          <w:tcPr>
            <w:tcW w:w="964" w:type="dxa"/>
          </w:tcPr>
          <w:p w:rsidR="00F64FE7" w:rsidRDefault="00F64FE7">
            <w:pPr>
              <w:pStyle w:val="ConsPlusNormal"/>
              <w:jc w:val="both"/>
            </w:pPr>
            <w:r>
              <w:t>3.1.1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При тестировании проводятся оценочные процедуры для разработки индивидуальной программы ранней помощи. Углубленная оценка функционирования и ограничений жизнедеятельности ребенка в контексте факторов окружающей среды по категориям в соответствии с Международной классификацией функционирования, ограничений жизнедеятельности и здоровья (МКФ). Оценка других аспектов развития ребенка и его взаимодействия с социальным окружением:</w:t>
            </w:r>
          </w:p>
          <w:p w:rsidR="00F64FE7" w:rsidRDefault="00F64FE7">
            <w:pPr>
              <w:pStyle w:val="ConsPlusNormal"/>
              <w:jc w:val="both"/>
            </w:pPr>
            <w:r>
              <w:t>- качество взаимодействия и отношений ребенка с родителями, другими непосредственно ухаживающими за ребенком лицами, в семье, с другими детьми;</w:t>
            </w:r>
          </w:p>
          <w:p w:rsidR="00F64FE7" w:rsidRDefault="00F64FE7">
            <w:pPr>
              <w:pStyle w:val="ConsPlusNormal"/>
              <w:jc w:val="both"/>
            </w:pPr>
            <w:r>
              <w:t>- анализ показателей психофизического здоровья ребенка;</w:t>
            </w:r>
          </w:p>
          <w:p w:rsidR="00F64FE7" w:rsidRDefault="00F64FE7">
            <w:pPr>
              <w:pStyle w:val="ConsPlusNormal"/>
              <w:jc w:val="both"/>
            </w:pPr>
            <w:r>
              <w:t>- оценка вовлеченности и поведения ребенка и его родителей в повседневных естественных жизненных ситуациях;</w:t>
            </w:r>
          </w:p>
          <w:p w:rsidR="00F64FE7" w:rsidRDefault="00F64FE7">
            <w:pPr>
              <w:pStyle w:val="ConsPlusNormal"/>
              <w:jc w:val="both"/>
            </w:pPr>
            <w:r>
              <w:t>- оценка состояния, потребностей и ресурсов семьи;</w:t>
            </w:r>
          </w:p>
          <w:p w:rsidR="00F64FE7" w:rsidRDefault="00F64FE7">
            <w:pPr>
              <w:pStyle w:val="ConsPlusNormal"/>
              <w:jc w:val="both"/>
            </w:pPr>
            <w:r>
              <w:t>- обсуждение с родителями результатов оценки.</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 Услуга предоставляется для обеспечения удовлетворенности получателей социальных услуг (семьи)</w:t>
            </w:r>
          </w:p>
        </w:tc>
      </w:tr>
      <w:tr w:rsidR="00F64FE7" w:rsidRPr="0090213F">
        <w:tc>
          <w:tcPr>
            <w:tcW w:w="964" w:type="dxa"/>
          </w:tcPr>
          <w:p w:rsidR="00F64FE7" w:rsidRDefault="00F64FE7">
            <w:pPr>
              <w:pStyle w:val="ConsPlusNormal"/>
              <w:jc w:val="both"/>
            </w:pPr>
            <w:r>
              <w:t>3.1.2</w:t>
            </w:r>
          </w:p>
        </w:tc>
        <w:tc>
          <w:tcPr>
            <w:tcW w:w="2494" w:type="dxa"/>
          </w:tcPr>
          <w:p w:rsidR="00F64FE7" w:rsidRDefault="00F64FE7">
            <w:pPr>
              <w:pStyle w:val="ConsPlusNormal"/>
              <w:jc w:val="both"/>
            </w:pPr>
            <w:r>
              <w:t>- составление индивидуального плана социально-психологической реабилитации</w:t>
            </w:r>
          </w:p>
        </w:tc>
        <w:tc>
          <w:tcPr>
            <w:tcW w:w="3912" w:type="dxa"/>
          </w:tcPr>
          <w:p w:rsidR="00F64FE7" w:rsidRDefault="00F64FE7">
            <w:pPr>
              <w:pStyle w:val="ConsPlusNormal"/>
              <w:jc w:val="both"/>
            </w:pPr>
            <w:r>
              <w:t>По итогам тестирования при участии родителей составляется индивидуальный план социально-психологической реабилитации ребенка и сопровождения семьи.</w:t>
            </w:r>
          </w:p>
          <w:p w:rsidR="00F64FE7" w:rsidRDefault="00F64FE7">
            <w:pPr>
              <w:pStyle w:val="ConsPlusNormal"/>
              <w:jc w:val="both"/>
            </w:pPr>
            <w:r>
              <w:t>Заключается договор с семьей на реализацию индивидуального плана социально-психологической реабилитации.</w:t>
            </w:r>
          </w:p>
          <w:p w:rsidR="00F64FE7" w:rsidRDefault="00F64FE7">
            <w:pPr>
              <w:pStyle w:val="ConsPlusNormal"/>
              <w:jc w:val="both"/>
            </w:pPr>
            <w:r>
              <w:t>1 услуга - раз</w:t>
            </w:r>
          </w:p>
        </w:tc>
        <w:tc>
          <w:tcPr>
            <w:tcW w:w="1304" w:type="dxa"/>
          </w:tcPr>
          <w:p w:rsidR="00F64FE7" w:rsidRDefault="00F64FE7">
            <w:pPr>
              <w:pStyle w:val="ConsPlusNormal"/>
              <w:jc w:val="both"/>
            </w:pPr>
            <w:r>
              <w:t>При поступлении и далее - 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Результатом являются рекомендации родителям по выполнению индивидуального плана социально-психологической реабилитации</w:t>
            </w:r>
          </w:p>
        </w:tc>
      </w:tr>
      <w:tr w:rsidR="00F64FE7" w:rsidRPr="0090213F">
        <w:tc>
          <w:tcPr>
            <w:tcW w:w="964" w:type="dxa"/>
          </w:tcPr>
          <w:p w:rsidR="00F64FE7" w:rsidRDefault="00F64FE7">
            <w:pPr>
              <w:pStyle w:val="ConsPlusNormal"/>
              <w:jc w:val="both"/>
            </w:pPr>
            <w:r>
              <w:t>3.1.3</w:t>
            </w:r>
          </w:p>
        </w:tc>
        <w:tc>
          <w:tcPr>
            <w:tcW w:w="2494" w:type="dxa"/>
          </w:tcPr>
          <w:p w:rsidR="00F64FE7" w:rsidRDefault="00F64FE7">
            <w:pPr>
              <w:pStyle w:val="ConsPlusNormal"/>
              <w:jc w:val="both"/>
            </w:pPr>
            <w:r>
              <w:t>- подготовка характеристик</w:t>
            </w:r>
          </w:p>
        </w:tc>
        <w:tc>
          <w:tcPr>
            <w:tcW w:w="3912" w:type="dxa"/>
          </w:tcPr>
          <w:p w:rsidR="00F64FE7" w:rsidRDefault="00F64FE7">
            <w:pPr>
              <w:pStyle w:val="ConsPlusNormal"/>
              <w:jc w:val="both"/>
            </w:pPr>
            <w:r>
              <w:t>Составление характеристики на основе тестирования. Входящая и итоговая.</w:t>
            </w:r>
          </w:p>
          <w:p w:rsidR="00F64FE7" w:rsidRDefault="00F64FE7">
            <w:pPr>
              <w:pStyle w:val="ConsPlusNormal"/>
              <w:jc w:val="both"/>
            </w:pPr>
            <w:r>
              <w:t>1 услуга - 1 раз</w:t>
            </w:r>
          </w:p>
        </w:tc>
        <w:tc>
          <w:tcPr>
            <w:tcW w:w="1304" w:type="dxa"/>
          </w:tcPr>
          <w:p w:rsidR="00F64FE7" w:rsidRDefault="00F64FE7">
            <w:pPr>
              <w:pStyle w:val="ConsPlusNormal"/>
              <w:jc w:val="both"/>
            </w:pPr>
            <w:r>
              <w:t>При поступлении и выбытии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Достоверность и обоснованность результатов обеспечиваются комплексностью примененных методов, практическими результатами коррекционно-педагогического воздействия</w:t>
            </w:r>
          </w:p>
        </w:tc>
      </w:tr>
      <w:tr w:rsidR="00F64FE7" w:rsidRPr="0090213F">
        <w:tc>
          <w:tcPr>
            <w:tcW w:w="964" w:type="dxa"/>
          </w:tcPr>
          <w:p w:rsidR="00F64FE7" w:rsidRDefault="00F64FE7">
            <w:pPr>
              <w:pStyle w:val="ConsPlusNormal"/>
              <w:jc w:val="both"/>
            </w:pPr>
            <w:r>
              <w:t>3.2</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jc w:val="both"/>
            </w:pPr>
            <w:r>
              <w:t>3.2.1</w:t>
            </w:r>
          </w:p>
        </w:tc>
        <w:tc>
          <w:tcPr>
            <w:tcW w:w="2494" w:type="dxa"/>
          </w:tcPr>
          <w:p w:rsidR="00F64FE7" w:rsidRDefault="00F64FE7">
            <w:pPr>
              <w:pStyle w:val="ConsPlusNormal"/>
              <w:jc w:val="both"/>
            </w:pPr>
            <w:r>
              <w:t>- консультация психолога</w:t>
            </w:r>
          </w:p>
        </w:tc>
        <w:tc>
          <w:tcPr>
            <w:tcW w:w="3912" w:type="dxa"/>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 Разъяснение получателю социальных услуг сути проблем и определение возможных путей их решения. Определение реакции получателя социальных услуг на имеющиеся проблемы и уровня мотивации к их преодолению. Разработка для получателя социальных услуг рекомендаций по решению стоящих перед ним психологических проблем. Консультация может оказываться получателю социальных услуг в том числе дистанционно.</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Социально-психологическое консультирование на основе полученной от получателя социальных услуг информации и обсуждения с ним возникших социально-психологических проблем помогает ему раскрыть и мобилизовать внутренние ресурсы и найти способы решения этих проблем</w:t>
            </w:r>
          </w:p>
        </w:tc>
      </w:tr>
      <w:tr w:rsidR="00F64FE7" w:rsidRPr="0090213F">
        <w:tc>
          <w:tcPr>
            <w:tcW w:w="964" w:type="dxa"/>
          </w:tcPr>
          <w:p w:rsidR="00F64FE7" w:rsidRDefault="00F64FE7">
            <w:pPr>
              <w:pStyle w:val="ConsPlusNormal"/>
              <w:jc w:val="both"/>
            </w:pPr>
            <w:r>
              <w:t>3.3.</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jc w:val="both"/>
            </w:pPr>
            <w:r>
              <w:t>3.3.1</w:t>
            </w:r>
          </w:p>
        </w:tc>
        <w:tc>
          <w:tcPr>
            <w:tcW w:w="2494" w:type="dxa"/>
          </w:tcPr>
          <w:p w:rsidR="00F64FE7" w:rsidRDefault="00F64FE7">
            <w:pPr>
              <w:pStyle w:val="ConsPlusNormal"/>
              <w:jc w:val="both"/>
            </w:pPr>
            <w:r>
              <w:t>- психокоррекционное занятие (групповое)</w:t>
            </w:r>
          </w:p>
        </w:tc>
        <w:tc>
          <w:tcPr>
            <w:tcW w:w="3912" w:type="dxa"/>
          </w:tcPr>
          <w:p w:rsidR="00F64FE7" w:rsidRDefault="00F64FE7">
            <w:pPr>
              <w:pStyle w:val="ConsPlusNormal"/>
              <w:jc w:val="both"/>
            </w:pPr>
            <w:r>
              <w:t>Услуга состоит в проведении занятий (в том числе интегрированных) совместно с родителем и ребенком,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Психокоррекция как активное психологическое воздействие обеспечивает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позволяет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3.3.2</w:t>
            </w:r>
          </w:p>
        </w:tc>
        <w:tc>
          <w:tcPr>
            <w:tcW w:w="2494" w:type="dxa"/>
          </w:tcPr>
          <w:p w:rsidR="00F64FE7" w:rsidRDefault="00F64FE7">
            <w:pPr>
              <w:pStyle w:val="ConsPlusNormal"/>
              <w:jc w:val="both"/>
            </w:pPr>
            <w:r>
              <w:t>- психокоррекционное занятие (индивидуальное)</w:t>
            </w:r>
          </w:p>
        </w:tc>
        <w:tc>
          <w:tcPr>
            <w:tcW w:w="3912" w:type="dxa"/>
          </w:tcPr>
          <w:p w:rsidR="00F64FE7" w:rsidRDefault="00F64FE7">
            <w:pPr>
              <w:pStyle w:val="ConsPlusNormal"/>
              <w:jc w:val="both"/>
            </w:pPr>
            <w:r>
              <w:t>Услуга состоит в проведении занятий,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Психокоррекция как активное психологическое воздействие обеспечивает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позволяет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jc w:val="both"/>
            </w:pPr>
            <w:r>
              <w:t>3.4</w:t>
            </w:r>
          </w:p>
        </w:tc>
        <w:tc>
          <w:tcPr>
            <w:tcW w:w="2494" w:type="dxa"/>
          </w:tcPr>
          <w:p w:rsidR="00F64FE7" w:rsidRDefault="00F64FE7">
            <w:pPr>
              <w:pStyle w:val="ConsPlusNormal"/>
              <w:jc w:val="both"/>
            </w:pPr>
            <w:r>
              <w:t>Психологический тренинг</w:t>
            </w:r>
          </w:p>
        </w:tc>
        <w:tc>
          <w:tcPr>
            <w:tcW w:w="3912" w:type="dxa"/>
          </w:tcPr>
          <w:p w:rsidR="00F64FE7" w:rsidRDefault="00F64FE7">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у родителей, формирование личностных предпосылок для адаптации к изменяющимся условиям.</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w:t>
            </w:r>
          </w:p>
        </w:tc>
        <w:tc>
          <w:tcPr>
            <w:tcW w:w="3912" w:type="dxa"/>
          </w:tcPr>
          <w:p w:rsidR="00F64FE7" w:rsidRDefault="00F64FE7">
            <w:pPr>
              <w:pStyle w:val="ConsPlusNormal"/>
              <w:jc w:val="both"/>
            </w:pPr>
            <w:r>
              <w:t>Психологический тренинг обеспечивает снятие у родителей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F64FE7" w:rsidRPr="0090213F">
        <w:tc>
          <w:tcPr>
            <w:tcW w:w="964" w:type="dxa"/>
          </w:tcPr>
          <w:p w:rsidR="00F64FE7" w:rsidRDefault="00F64FE7">
            <w:pPr>
              <w:pStyle w:val="ConsPlusNormal"/>
              <w:jc w:val="both"/>
            </w:pPr>
            <w:r>
              <w:t>3.5</w:t>
            </w:r>
          </w:p>
        </w:tc>
        <w:tc>
          <w:tcPr>
            <w:tcW w:w="2494" w:type="dxa"/>
          </w:tcPr>
          <w:p w:rsidR="00F64FE7" w:rsidRDefault="00F64FE7">
            <w:pPr>
              <w:pStyle w:val="ConsPlusNormal"/>
              <w:jc w:val="both"/>
            </w:pPr>
            <w:r>
              <w:t>Обучение родителей основам социально-психологических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1 услуга -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Предоставление услуги обеспечивает обучение членов семьи и оказание им квалифицированной помощи в проведении мероприятий по социально-психологической реабилитации и адаптации к сложившимся условиям жизни и быта</w:t>
            </w:r>
          </w:p>
        </w:tc>
      </w:tr>
      <w:tr w:rsidR="00F64FE7" w:rsidRPr="0090213F">
        <w:tc>
          <w:tcPr>
            <w:tcW w:w="964" w:type="dxa"/>
          </w:tcPr>
          <w:p w:rsidR="00F64FE7" w:rsidRDefault="00F64FE7">
            <w:pPr>
              <w:pStyle w:val="ConsPlusNormal"/>
              <w:jc w:val="both"/>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jc w:val="both"/>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jc w:val="both"/>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Услугу оказывают воспитатель/музыкальный руководитель.</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6</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направлены на удовлетворение социокультурных и духовных запросов получателей социальных услуг, способствуют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jc w:val="both"/>
            </w:pPr>
            <w:r>
              <w:t>4.1.2</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ручным трудом и т.п.</w:t>
            </w:r>
          </w:p>
          <w:p w:rsidR="00F64FE7" w:rsidRDefault="00F64FE7">
            <w:pPr>
              <w:pStyle w:val="ConsPlusNormal"/>
              <w:jc w:val="both"/>
            </w:pPr>
            <w:r>
              <w:t>Услугу оказывает воспитатель.</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18</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4.1.3</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получателям социальных услуг печатных изданий, настольных дидактических игр и пособий.</w:t>
            </w:r>
          </w:p>
          <w:p w:rsidR="00F64FE7" w:rsidRDefault="00F64FE7">
            <w:pPr>
              <w:pStyle w:val="ConsPlusNormal"/>
              <w:jc w:val="both"/>
            </w:pPr>
            <w:r>
              <w:t>Услугу предоставляет воспитатель.</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30</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w:t>
            </w:r>
          </w:p>
        </w:tc>
        <w:tc>
          <w:tcPr>
            <w:tcW w:w="12642" w:type="dxa"/>
            <w:gridSpan w:val="5"/>
          </w:tcPr>
          <w:p w:rsidR="00F64FE7" w:rsidRDefault="00F64FE7">
            <w:pPr>
              <w:pStyle w:val="ConsPlusNormal"/>
              <w:jc w:val="both"/>
            </w:pPr>
            <w:r>
              <w:t>Социально-педагогическая коррекция, включая диагностику и консультирование:</w:t>
            </w:r>
          </w:p>
        </w:tc>
      </w:tr>
      <w:tr w:rsidR="00F64FE7" w:rsidRPr="0090213F">
        <w:tc>
          <w:tcPr>
            <w:tcW w:w="964" w:type="dxa"/>
          </w:tcPr>
          <w:p w:rsidR="00F64FE7" w:rsidRDefault="00F64FE7">
            <w:pPr>
              <w:pStyle w:val="ConsPlusNormal"/>
              <w:jc w:val="both"/>
            </w:pPr>
            <w:r>
              <w:t>4.2.1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F64FE7" w:rsidRDefault="00F64FE7">
            <w:pPr>
              <w:pStyle w:val="ConsPlusNormal"/>
              <w:jc w:val="both"/>
            </w:pPr>
            <w:r>
              <w:t>Услугу оказывают специалисты: дефектолог, логопед, воспитатель, монтессори-педагог.</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8</w:t>
            </w:r>
          </w:p>
        </w:tc>
        <w:tc>
          <w:tcPr>
            <w:tcW w:w="3912" w:type="dxa"/>
          </w:tcPr>
          <w:p w:rsidR="00F64FE7" w:rsidRDefault="00F64FE7">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 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F64FE7" w:rsidRPr="0090213F">
        <w:tc>
          <w:tcPr>
            <w:tcW w:w="964" w:type="dxa"/>
          </w:tcPr>
          <w:p w:rsidR="00F64FE7" w:rsidRDefault="00F64FE7">
            <w:pPr>
              <w:pStyle w:val="ConsPlusNormal"/>
              <w:jc w:val="both"/>
            </w:pPr>
            <w:r>
              <w:t>4.2.2</w:t>
            </w:r>
          </w:p>
        </w:tc>
        <w:tc>
          <w:tcPr>
            <w:tcW w:w="2494" w:type="dxa"/>
          </w:tcPr>
          <w:p w:rsidR="00F64FE7" w:rsidRDefault="00F64FE7">
            <w:pPr>
              <w:pStyle w:val="ConsPlusNormal"/>
              <w:jc w:val="both"/>
            </w:pPr>
            <w:r>
              <w:t>- консультация педагога</w:t>
            </w:r>
          </w:p>
        </w:tc>
        <w:tc>
          <w:tcPr>
            <w:tcW w:w="3912" w:type="dxa"/>
          </w:tcPr>
          <w:p w:rsidR="00F64FE7" w:rsidRDefault="00F64FE7">
            <w:pPr>
              <w:pStyle w:val="ConsPlusNormal"/>
              <w:jc w:val="both"/>
            </w:pPr>
            <w:r>
              <w:t>Проведение индивидуальной консультации с участием педагога для решения социально-педагогических проблем, интерпретация результатов и подведение итогов тестирования. Услугу оказывают специалисты: дефектолог, социальный педагог, воспитатель, монтессори-педагог, музыкальный руководитель.</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10</w:t>
            </w:r>
          </w:p>
        </w:tc>
        <w:tc>
          <w:tcPr>
            <w:tcW w:w="3912" w:type="dxa"/>
            <w:vMerge w:val="restart"/>
          </w:tcPr>
          <w:p w:rsidR="00F64FE7" w:rsidRDefault="00F64FE7">
            <w:pPr>
              <w:pStyle w:val="ConsPlusNormal"/>
              <w:jc w:val="both"/>
            </w:pPr>
            <w:r>
              <w:t>Консультация педагогов заключается в получении информации от получателя социальных услуг о проблемах, связанных с развитием его ребенка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F64FE7" w:rsidRPr="0090213F">
        <w:tc>
          <w:tcPr>
            <w:tcW w:w="964" w:type="dxa"/>
          </w:tcPr>
          <w:p w:rsidR="00F64FE7" w:rsidRDefault="00F64FE7">
            <w:pPr>
              <w:pStyle w:val="ConsPlusNormal"/>
              <w:jc w:val="both"/>
            </w:pPr>
            <w:r>
              <w:t>4.2.3</w:t>
            </w:r>
          </w:p>
        </w:tc>
        <w:tc>
          <w:tcPr>
            <w:tcW w:w="2494" w:type="dxa"/>
          </w:tcPr>
          <w:p w:rsidR="00F64FE7" w:rsidRDefault="00F64FE7">
            <w:pPr>
              <w:pStyle w:val="ConsPlusNormal"/>
              <w:jc w:val="both"/>
            </w:pPr>
            <w:r>
              <w:t>- консультация логопеда</w:t>
            </w:r>
          </w:p>
        </w:tc>
        <w:tc>
          <w:tcPr>
            <w:tcW w:w="3912" w:type="dxa"/>
          </w:tcPr>
          <w:p w:rsidR="00F64FE7" w:rsidRDefault="00F64FE7">
            <w:pPr>
              <w:pStyle w:val="ConsPlusNormal"/>
              <w:jc w:val="both"/>
            </w:pPr>
            <w:r>
              <w:t>Проведение индивидуальной консультации с участием логопеда для решения социально-педагогических проблем, интерпретация результатов и подведение итогов тестирования.</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4.2.4</w:t>
            </w:r>
          </w:p>
        </w:tc>
        <w:tc>
          <w:tcPr>
            <w:tcW w:w="2494" w:type="dxa"/>
          </w:tcPr>
          <w:p w:rsidR="00F64FE7" w:rsidRDefault="00F64FE7">
            <w:pPr>
              <w:pStyle w:val="ConsPlusNormal"/>
              <w:jc w:val="both"/>
            </w:pPr>
            <w:r>
              <w:t>- коррекционное занятие (групповое)</w:t>
            </w:r>
          </w:p>
        </w:tc>
        <w:tc>
          <w:tcPr>
            <w:tcW w:w="3912" w:type="dxa"/>
          </w:tcPr>
          <w:p w:rsidR="00F64FE7" w:rsidRDefault="00F64FE7">
            <w:pPr>
              <w:pStyle w:val="ConsPlusNormal"/>
              <w:jc w:val="both"/>
            </w:pPr>
            <w:r>
              <w:t>Проведение групповых, в том числе интегрированных, занятий с детьми и с их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Услугу оказывает воспитатель.</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F64FE7" w:rsidRPr="0090213F">
        <w:tc>
          <w:tcPr>
            <w:tcW w:w="964" w:type="dxa"/>
          </w:tcPr>
          <w:p w:rsidR="00F64FE7" w:rsidRDefault="00F64FE7">
            <w:pPr>
              <w:pStyle w:val="ConsPlusNormal"/>
              <w:jc w:val="both"/>
            </w:pPr>
            <w:r>
              <w:t>4.2.5</w:t>
            </w:r>
          </w:p>
        </w:tc>
        <w:tc>
          <w:tcPr>
            <w:tcW w:w="2494" w:type="dxa"/>
          </w:tcPr>
          <w:p w:rsidR="00F64FE7" w:rsidRDefault="00F64FE7">
            <w:pPr>
              <w:pStyle w:val="ConsPlusNormal"/>
              <w:jc w:val="both"/>
            </w:pPr>
            <w:r>
              <w:t>- занятие с логопедом (индивидуальное)</w:t>
            </w:r>
          </w:p>
        </w:tc>
        <w:tc>
          <w:tcPr>
            <w:tcW w:w="3912" w:type="dxa"/>
          </w:tcPr>
          <w:p w:rsidR="00F64FE7" w:rsidRDefault="00F64FE7">
            <w:pPr>
              <w:pStyle w:val="ConsPlusNormal"/>
              <w:jc w:val="both"/>
            </w:pPr>
            <w:r>
              <w:t>Проведение индивидуальных занятий с детьми совместно с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12</w:t>
            </w:r>
          </w:p>
        </w:tc>
        <w:tc>
          <w:tcPr>
            <w:tcW w:w="3912" w:type="dxa"/>
            <w:vMerge w:val="restart"/>
          </w:tcPr>
          <w:p w:rsidR="00F64FE7" w:rsidRDefault="00F64FE7">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F64FE7" w:rsidRPr="0090213F">
        <w:tc>
          <w:tcPr>
            <w:tcW w:w="964" w:type="dxa"/>
          </w:tcPr>
          <w:p w:rsidR="00F64FE7" w:rsidRDefault="00F64FE7">
            <w:pPr>
              <w:pStyle w:val="ConsPlusNormal"/>
              <w:jc w:val="both"/>
            </w:pPr>
            <w:r>
              <w:t>4.2.6</w:t>
            </w:r>
          </w:p>
        </w:tc>
        <w:tc>
          <w:tcPr>
            <w:tcW w:w="2494" w:type="dxa"/>
          </w:tcPr>
          <w:p w:rsidR="00F64FE7" w:rsidRDefault="00F64FE7">
            <w:pPr>
              <w:pStyle w:val="ConsPlusNormal"/>
              <w:jc w:val="both"/>
            </w:pPr>
            <w:r>
              <w:t>- занятие с логопедом (групповое)</w:t>
            </w:r>
          </w:p>
        </w:tc>
        <w:tc>
          <w:tcPr>
            <w:tcW w:w="3912" w:type="dxa"/>
          </w:tcPr>
          <w:p w:rsidR="00F64FE7" w:rsidRDefault="00F64FE7">
            <w:pPr>
              <w:pStyle w:val="ConsPlusNormal"/>
              <w:jc w:val="both"/>
            </w:pPr>
            <w:r>
              <w:t>Проведение групповых, интегрированных занятий с детьми, совместно с родителями в форме бесед, разъяснений, рекомендаций для усвоения знаний, умений, навыков, которые ребенок не может усвоить самостоятельно.</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12</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4.2.7</w:t>
            </w:r>
          </w:p>
        </w:tc>
        <w:tc>
          <w:tcPr>
            <w:tcW w:w="2494" w:type="dxa"/>
          </w:tcPr>
          <w:p w:rsidR="00F64FE7" w:rsidRDefault="00F64FE7">
            <w:pPr>
              <w:pStyle w:val="ConsPlusNormal"/>
              <w:jc w:val="both"/>
            </w:pPr>
            <w:r>
              <w:t>- занятие с дефектологом (индивидуальное)</w:t>
            </w:r>
          </w:p>
        </w:tc>
        <w:tc>
          <w:tcPr>
            <w:tcW w:w="3912" w:type="dxa"/>
          </w:tcPr>
          <w:p w:rsidR="00F64FE7" w:rsidRDefault="00F64FE7">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проведением артикуляционной и пальчиковой гимнастики и настольных дидактических игр.</w:t>
            </w:r>
          </w:p>
          <w:p w:rsidR="00F64FE7" w:rsidRDefault="00F64FE7">
            <w:pPr>
              <w:pStyle w:val="ConsPlusNormal"/>
              <w:jc w:val="both"/>
            </w:pPr>
            <w:r>
              <w:t>Услугу оказывают: дефектолог/монтессори-педагог/сурдопедагог/тифлопедагог (по необходимости).</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24</w:t>
            </w:r>
          </w:p>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4.2.8</w:t>
            </w:r>
          </w:p>
        </w:tc>
        <w:tc>
          <w:tcPr>
            <w:tcW w:w="2494" w:type="dxa"/>
          </w:tcPr>
          <w:p w:rsidR="00F64FE7" w:rsidRDefault="00F64FE7">
            <w:pPr>
              <w:pStyle w:val="ConsPlusNormal"/>
              <w:jc w:val="both"/>
            </w:pPr>
            <w:r>
              <w:t>- музыкальное занятие (групповое)</w:t>
            </w:r>
          </w:p>
        </w:tc>
        <w:tc>
          <w:tcPr>
            <w:tcW w:w="3912" w:type="dxa"/>
          </w:tcPr>
          <w:p w:rsidR="00F64FE7" w:rsidRDefault="00F64FE7">
            <w:pPr>
              <w:pStyle w:val="ConsPlusNormal"/>
              <w:jc w:val="both"/>
            </w:pPr>
            <w:r>
              <w:t>Проведение групповых занятий с детьми совместно с родителями.</w:t>
            </w:r>
          </w:p>
          <w:p w:rsidR="00F64FE7" w:rsidRDefault="00F64FE7">
            <w:pPr>
              <w:pStyle w:val="ConsPlusNormal"/>
              <w:jc w:val="both"/>
            </w:pPr>
            <w:r>
              <w:t>Услугу оказывает музыкальный руководитель.</w:t>
            </w:r>
          </w:p>
          <w:p w:rsidR="00F64FE7" w:rsidRDefault="00F64FE7">
            <w:pPr>
              <w:pStyle w:val="ConsPlusNormal"/>
              <w:jc w:val="both"/>
            </w:pPr>
            <w:r>
              <w:t>1 услуга - 1 занятие</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F64FE7" w:rsidRPr="0090213F">
        <w:tc>
          <w:tcPr>
            <w:tcW w:w="964" w:type="dxa"/>
          </w:tcPr>
          <w:p w:rsidR="00F64FE7" w:rsidRDefault="00F64FE7">
            <w:pPr>
              <w:pStyle w:val="ConsPlusNormal"/>
              <w:jc w:val="both"/>
            </w:pPr>
            <w:r>
              <w:t>4.3</w:t>
            </w:r>
          </w:p>
        </w:tc>
        <w:tc>
          <w:tcPr>
            <w:tcW w:w="2494" w:type="dxa"/>
          </w:tcPr>
          <w:p w:rsidR="00F64FE7" w:rsidRDefault="00F64FE7">
            <w:pPr>
              <w:pStyle w:val="ConsPlusNormal"/>
              <w:jc w:val="both"/>
            </w:pPr>
            <w:r>
              <w:t>Обучение родителей основам социально-педагогических знаний для проведения реабилитационных мероприятий в домашних условиях</w:t>
            </w:r>
          </w:p>
        </w:tc>
        <w:tc>
          <w:tcPr>
            <w:tcW w:w="3912" w:type="dxa"/>
          </w:tcPr>
          <w:p w:rsidR="00F64FE7" w:rsidRDefault="00F64FE7">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F64FE7" w:rsidRDefault="00F64FE7">
            <w:pPr>
              <w:pStyle w:val="ConsPlusNormal"/>
              <w:jc w:val="both"/>
            </w:pPr>
            <w:r>
              <w:t>Услугу оказывают специалисты: дефектолог, логопед, социальный педагог, воспитатель, монтессори-педагог, музыкальный руководитель.</w:t>
            </w:r>
          </w:p>
          <w:p w:rsidR="00F64FE7" w:rsidRDefault="00F64FE7">
            <w:pPr>
              <w:pStyle w:val="ConsPlusNormal"/>
              <w:jc w:val="both"/>
            </w:pPr>
            <w:r>
              <w:t>1 услуга -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30</w:t>
            </w:r>
          </w:p>
        </w:tc>
        <w:tc>
          <w:tcPr>
            <w:tcW w:w="3912" w:type="dxa"/>
          </w:tcPr>
          <w:p w:rsidR="00F64FE7" w:rsidRDefault="00F64FE7">
            <w:pPr>
              <w:pStyle w:val="ConsPlusNormal"/>
              <w:jc w:val="both"/>
            </w:pPr>
            <w:r>
              <w:t>Оказание услуги проводится с учетом индивидуальных особенностей ребенка, степени ограничения возможностей, физического или психического состояния, а также степени подготовленности родителей к этим процедурам. Качество обучения оценивается по степени восстановления физических или умственных возможностей детей и их адаптации к окружающей обстановке</w:t>
            </w:r>
          </w:p>
        </w:tc>
      </w:tr>
      <w:tr w:rsidR="00F64FE7" w:rsidRPr="0090213F">
        <w:tc>
          <w:tcPr>
            <w:tcW w:w="964" w:type="dxa"/>
          </w:tcPr>
          <w:p w:rsidR="00F64FE7" w:rsidRDefault="00F64FE7">
            <w:pPr>
              <w:pStyle w:val="ConsPlusNormal"/>
              <w:jc w:val="both"/>
            </w:pPr>
            <w:r>
              <w:t>4.4</w:t>
            </w:r>
          </w:p>
        </w:tc>
        <w:tc>
          <w:tcPr>
            <w:tcW w:w="2494" w:type="dxa"/>
          </w:tcPr>
          <w:p w:rsidR="00F64FE7" w:rsidRDefault="00F64FE7">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Pr>
          <w:p w:rsidR="00F64FE7" w:rsidRDefault="00F64FE7">
            <w:pPr>
              <w:pStyle w:val="ConsPlusNormal"/>
              <w:jc w:val="both"/>
            </w:pPr>
            <w:r>
              <w:t>Установление эмоционально-содержательного контакта с получателем социальных услуг, оказание личностно-психологической поддержки.</w:t>
            </w:r>
          </w:p>
          <w:p w:rsidR="00F64FE7" w:rsidRDefault="00F64FE7">
            <w:pPr>
              <w:pStyle w:val="ConsPlusNormal"/>
              <w:jc w:val="both"/>
            </w:pPr>
            <w:r>
              <w:t>Обсуждение особенностей развития, поведения ребенка, наблюдение за ним. Услугу оказывают: воспитатель, социальный педагог.</w:t>
            </w:r>
          </w:p>
          <w:p w:rsidR="00F64FE7" w:rsidRDefault="00F64FE7">
            <w:pPr>
              <w:pStyle w:val="ConsPlusNormal"/>
              <w:jc w:val="both"/>
            </w:pPr>
            <w:r>
              <w:t>1 услуга - 1 раз</w:t>
            </w:r>
          </w:p>
        </w:tc>
        <w:tc>
          <w:tcPr>
            <w:tcW w:w="1304" w:type="dxa"/>
          </w:tcPr>
          <w:p w:rsidR="00F64FE7" w:rsidRDefault="00F64FE7">
            <w:pPr>
              <w:pStyle w:val="ConsPlusNormal"/>
              <w:jc w:val="both"/>
            </w:pPr>
            <w:r>
              <w:t>За курс реабилитации</w:t>
            </w:r>
          </w:p>
        </w:tc>
        <w:tc>
          <w:tcPr>
            <w:tcW w:w="1020" w:type="dxa"/>
          </w:tcPr>
          <w:p w:rsidR="00F64FE7" w:rsidRDefault="00F64FE7">
            <w:pPr>
              <w:pStyle w:val="ConsPlusNormal"/>
              <w:jc w:val="center"/>
            </w:pPr>
            <w:r>
              <w:t>9</w:t>
            </w:r>
          </w:p>
        </w:tc>
        <w:tc>
          <w:tcPr>
            <w:tcW w:w="3912" w:type="dxa"/>
          </w:tcPr>
          <w:p w:rsidR="00F64FE7" w:rsidRDefault="00F64FE7">
            <w:pPr>
              <w:pStyle w:val="ConsPlusNormal"/>
              <w:jc w:val="both"/>
            </w:pPr>
            <w:r>
              <w:t>Получение навыков по уходу за ребенком, воспитанию и развитию детей и подростков, ознакомление с особенностями психологии детского возраста, обучение развивающим играм и т.д.</w:t>
            </w:r>
          </w:p>
        </w:tc>
      </w:tr>
      <w:tr w:rsidR="00F64FE7" w:rsidRPr="0090213F">
        <w:tc>
          <w:tcPr>
            <w:tcW w:w="964" w:type="dxa"/>
          </w:tcPr>
          <w:p w:rsidR="00F64FE7" w:rsidRDefault="00F64FE7">
            <w:pPr>
              <w:pStyle w:val="ConsPlusNormal"/>
              <w:jc w:val="both"/>
              <w:outlineLvl w:val="2"/>
            </w:pPr>
            <w:r>
              <w:t>5.</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jc w:val="both"/>
            </w:pPr>
            <w:r>
              <w:t>5.1</w:t>
            </w:r>
          </w:p>
        </w:tc>
        <w:tc>
          <w:tcPr>
            <w:tcW w:w="12642" w:type="dxa"/>
            <w:gridSpan w:val="5"/>
          </w:tcPr>
          <w:p w:rsidR="00F64FE7" w:rsidRDefault="00F64FE7">
            <w:pPr>
              <w:pStyle w:val="ConsPlusNormal"/>
              <w:jc w:val="both"/>
            </w:pPr>
            <w:r>
              <w:t xml:space="preserve">Проведение социально-реабилитационных мероприятий в сфере социального обслуживания </w:t>
            </w:r>
            <w:hyperlink w:anchor="P17480" w:history="1">
              <w:r>
                <w:rPr>
                  <w:color w:val="0000FF"/>
                </w:rPr>
                <w:t>&lt;*&gt;</w:t>
              </w:r>
            </w:hyperlink>
            <w:r>
              <w:t>:</w:t>
            </w:r>
          </w:p>
        </w:tc>
      </w:tr>
      <w:tr w:rsidR="00F64FE7" w:rsidRPr="0090213F">
        <w:tc>
          <w:tcPr>
            <w:tcW w:w="964" w:type="dxa"/>
          </w:tcPr>
          <w:p w:rsidR="00F64FE7" w:rsidRDefault="00F64FE7">
            <w:pPr>
              <w:pStyle w:val="ConsPlusNormal"/>
              <w:jc w:val="both"/>
            </w:pPr>
            <w:r>
              <w:t>5.1.1</w:t>
            </w:r>
          </w:p>
        </w:tc>
        <w:tc>
          <w:tcPr>
            <w:tcW w:w="2494" w:type="dxa"/>
          </w:tcPr>
          <w:p w:rsidR="00F64FE7" w:rsidRDefault="00F64FE7">
            <w:pPr>
              <w:pStyle w:val="ConsPlusNormal"/>
              <w:jc w:val="both"/>
            </w:pPr>
            <w:r>
              <w:t>- физиотерапия</w:t>
            </w:r>
          </w:p>
        </w:tc>
        <w:tc>
          <w:tcPr>
            <w:tcW w:w="3912" w:type="dxa"/>
          </w:tcPr>
          <w:p w:rsidR="00F64FE7" w:rsidRDefault="00F64FE7">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F64FE7" w:rsidRPr="0090213F">
        <w:tc>
          <w:tcPr>
            <w:tcW w:w="964" w:type="dxa"/>
          </w:tcPr>
          <w:p w:rsidR="00F64FE7" w:rsidRDefault="00F64FE7">
            <w:pPr>
              <w:pStyle w:val="ConsPlusNormal"/>
              <w:jc w:val="both"/>
            </w:pPr>
            <w:r>
              <w:t>5.1.2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jc w:val="both"/>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социальной услуги</w:t>
            </w:r>
          </w:p>
        </w:tc>
      </w:tr>
      <w:tr w:rsidR="00F64FE7" w:rsidRPr="0090213F">
        <w:tc>
          <w:tcPr>
            <w:tcW w:w="964" w:type="dxa"/>
          </w:tcPr>
          <w:p w:rsidR="00F64FE7" w:rsidRDefault="00F64FE7">
            <w:pPr>
              <w:pStyle w:val="ConsPlusNormal"/>
              <w:jc w:val="both"/>
            </w:pPr>
            <w:r>
              <w:t>5.1.3</w:t>
            </w:r>
          </w:p>
        </w:tc>
        <w:tc>
          <w:tcPr>
            <w:tcW w:w="2494" w:type="dxa"/>
          </w:tcPr>
          <w:p w:rsidR="00F64FE7" w:rsidRDefault="00F64FE7">
            <w:pPr>
              <w:pStyle w:val="ConsPlusNormal"/>
              <w:jc w:val="both"/>
            </w:pPr>
            <w:r>
              <w:t>- лечебная физкультура (групповое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1 услуга - 1 раз</w:t>
            </w:r>
          </w:p>
        </w:tc>
        <w:tc>
          <w:tcPr>
            <w:tcW w:w="1304" w:type="dxa"/>
            <w:vMerge w:val="restart"/>
          </w:tcPr>
          <w:p w:rsidR="00F64FE7" w:rsidRDefault="00F64FE7">
            <w:pPr>
              <w:pStyle w:val="ConsPlusNormal"/>
              <w:jc w:val="both"/>
            </w:pPr>
            <w:r>
              <w:t>По назначению врача</w:t>
            </w:r>
          </w:p>
        </w:tc>
        <w:tc>
          <w:tcPr>
            <w:tcW w:w="1020" w:type="dxa"/>
            <w:vMerge w:val="restart"/>
          </w:tcPr>
          <w:p w:rsidR="00F64FE7" w:rsidRDefault="00F64FE7">
            <w:pPr>
              <w:pStyle w:val="ConsPlusNormal"/>
              <w:jc w:val="center"/>
            </w:pPr>
            <w:r>
              <w:t>10</w:t>
            </w:r>
          </w:p>
        </w:tc>
        <w:tc>
          <w:tcPr>
            <w:tcW w:w="3912" w:type="dxa"/>
            <w:vMerge w:val="restart"/>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jc w:val="both"/>
            </w:pPr>
            <w:r>
              <w:t>5.1.4</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индивидуальное занятие с получателями социальных услуг.</w:t>
            </w:r>
          </w:p>
          <w:p w:rsidR="00F64FE7" w:rsidRDefault="00F64FE7">
            <w:pPr>
              <w:pStyle w:val="ConsPlusNormal"/>
              <w:jc w:val="both"/>
            </w:pPr>
            <w:r>
              <w:t>1 услуга - 1 раз</w:t>
            </w:r>
          </w:p>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jc w:val="both"/>
            </w:pPr>
            <w:r>
              <w:t>5.2</w:t>
            </w:r>
          </w:p>
        </w:tc>
        <w:tc>
          <w:tcPr>
            <w:tcW w:w="12642" w:type="dxa"/>
            <w:gridSpan w:val="5"/>
          </w:tcPr>
          <w:p w:rsidR="00F64FE7" w:rsidRDefault="00F64FE7">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c>
          <w:tcPr>
            <w:tcW w:w="964" w:type="dxa"/>
          </w:tcPr>
          <w:p w:rsidR="00F64FE7" w:rsidRDefault="00F64FE7">
            <w:pPr>
              <w:pStyle w:val="ConsPlusNormal"/>
              <w:jc w:val="both"/>
            </w:pPr>
            <w:r>
              <w:t>5.2.1</w:t>
            </w:r>
          </w:p>
        </w:tc>
        <w:tc>
          <w:tcPr>
            <w:tcW w:w="2494" w:type="dxa"/>
          </w:tcPr>
          <w:p w:rsidR="00F64FE7" w:rsidRDefault="00F64FE7">
            <w:pPr>
              <w:pStyle w:val="ConsPlusNormal"/>
              <w:jc w:val="both"/>
            </w:pPr>
            <w:r>
              <w:t>- групповое занятие</w:t>
            </w:r>
          </w:p>
        </w:tc>
        <w:tc>
          <w:tcPr>
            <w:tcW w:w="3912" w:type="dxa"/>
          </w:tcPr>
          <w:p w:rsidR="00F64FE7" w:rsidRDefault="00F64FE7">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F64FE7" w:rsidRDefault="00F64FE7">
            <w:pPr>
              <w:pStyle w:val="ConsPlusNormal"/>
              <w:jc w:val="both"/>
            </w:pPr>
            <w:r>
              <w:t>Услугу оказывает воспитатель, социальный педагог.</w:t>
            </w:r>
          </w:p>
          <w:p w:rsidR="00F64FE7" w:rsidRDefault="00F64FE7">
            <w:pPr>
              <w:pStyle w:val="ConsPlusNormal"/>
              <w:jc w:val="both"/>
            </w:pPr>
            <w:r>
              <w:t>1 услуга - 1 раз</w:t>
            </w:r>
          </w:p>
        </w:tc>
        <w:tc>
          <w:tcPr>
            <w:tcW w:w="1304" w:type="dxa"/>
          </w:tcPr>
          <w:p w:rsidR="00F64FE7" w:rsidRDefault="00F64FE7">
            <w:pPr>
              <w:pStyle w:val="ConsPlusNormal"/>
              <w:jc w:val="both"/>
            </w:pPr>
            <w:r>
              <w:t>За период обслуживания</w:t>
            </w:r>
          </w:p>
        </w:tc>
        <w:tc>
          <w:tcPr>
            <w:tcW w:w="1020" w:type="dxa"/>
          </w:tcPr>
          <w:p w:rsidR="00F64FE7" w:rsidRDefault="00F64FE7">
            <w:pPr>
              <w:pStyle w:val="ConsPlusNormal"/>
              <w:jc w:val="center"/>
            </w:pPr>
            <w:r>
              <w:t>36</w:t>
            </w:r>
          </w:p>
        </w:tc>
        <w:tc>
          <w:tcPr>
            <w:tcW w:w="3912" w:type="dxa"/>
          </w:tcPr>
          <w:p w:rsidR="00F64FE7" w:rsidRDefault="00F64FE7">
            <w:pPr>
              <w:pStyle w:val="ConsPlusNormal"/>
              <w:jc w:val="both"/>
            </w:pPr>
            <w:r>
              <w:t>Обучение получателя социальных услуг доступным социально-средовым и бытовым навыкам</w:t>
            </w:r>
          </w:p>
        </w:tc>
      </w:tr>
    </w:tbl>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38" w:name="P17480"/>
      <w:bookmarkEnd w:id="38"/>
      <w:r>
        <w:t>&lt;*&gt; - при наличии лицензии на осуществление медицинской деятельности.</w:t>
      </w:r>
    </w:p>
    <w:p w:rsidR="00F64FE7" w:rsidRDefault="00F64FE7">
      <w:pPr>
        <w:pStyle w:val="ConsPlusNormal"/>
        <w:jc w:val="both"/>
      </w:pPr>
      <w:r>
        <w:t xml:space="preserve">(п. 18 введен </w:t>
      </w:r>
      <w:hyperlink r:id="rId656" w:history="1">
        <w:r>
          <w:rPr>
            <w:color w:val="0000FF"/>
          </w:rPr>
          <w:t>приказом</w:t>
        </w:r>
      </w:hyperlink>
      <w:r>
        <w:t xml:space="preserve"> Минтруда и соцразвития Новосибирской области от 20.12.2019 N 1330)</w:t>
      </w: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Title"/>
        <w:jc w:val="center"/>
        <w:outlineLvl w:val="0"/>
      </w:pPr>
      <w:bookmarkStart w:id="39" w:name="P17487"/>
      <w:bookmarkEnd w:id="39"/>
      <w:r>
        <w:t>СТАНДАРТЫ</w:t>
      </w:r>
    </w:p>
    <w:p w:rsidR="00F64FE7" w:rsidRDefault="00F64FE7">
      <w:pPr>
        <w:pStyle w:val="ConsPlusTitle"/>
        <w:jc w:val="center"/>
      </w:pPr>
      <w:r>
        <w:t>СОЦИАЛЬНЫХ УСЛУГ, ПРЕДОСТАВЛЯЕМЫХ ПОСТАВЩИКАМИ СОЦИАЛЬНЫХ</w:t>
      </w:r>
    </w:p>
    <w:p w:rsidR="00F64FE7" w:rsidRDefault="00F64FE7">
      <w:pPr>
        <w:pStyle w:val="ConsPlusTitle"/>
        <w:jc w:val="center"/>
      </w:pPr>
      <w:r>
        <w:t>УСЛУГ В ФОРМЕ СОЦИАЛЬНОГО ОБСЛУЖИВАНИЯ НА ДОМУ</w:t>
      </w:r>
    </w:p>
    <w:p w:rsidR="00F64FE7" w:rsidRDefault="00F64FE7">
      <w:pPr>
        <w:spacing w:after="1"/>
      </w:pPr>
    </w:p>
    <w:tbl>
      <w:tblPr>
        <w:tblW w:w="14570" w:type="dxa"/>
        <w:jc w:val="center"/>
        <w:tblBorders>
          <w:left w:val="single" w:sz="24" w:space="0" w:color="CED3F1"/>
          <w:right w:val="single" w:sz="24" w:space="0" w:color="F4F3F8"/>
        </w:tblBorders>
        <w:tblCellMar>
          <w:top w:w="113" w:type="dxa"/>
          <w:left w:w="113" w:type="dxa"/>
          <w:bottom w:w="113" w:type="dxa"/>
          <w:right w:w="113" w:type="dxa"/>
        </w:tblCellMar>
        <w:tblLook w:val="0000"/>
      </w:tblPr>
      <w:tblGrid>
        <w:gridCol w:w="14457"/>
      </w:tblGrid>
      <w:tr w:rsidR="00F64FE7" w:rsidRPr="0090213F">
        <w:trPr>
          <w:jc w:val="center"/>
        </w:trPr>
        <w:tc>
          <w:tcPr>
            <w:tcW w:w="9294" w:type="dxa"/>
            <w:tcBorders>
              <w:top w:val="nil"/>
              <w:bottom w:val="nil"/>
            </w:tcBorders>
            <w:shd w:val="clear" w:color="auto" w:fill="F4F3F8"/>
          </w:tcPr>
          <w:p w:rsidR="00F64FE7" w:rsidRDefault="00F64FE7">
            <w:pPr>
              <w:pStyle w:val="ConsPlusNormal"/>
              <w:jc w:val="center"/>
              <w:rPr>
                <w:rFonts w:cs="Times New Roman"/>
              </w:rPr>
            </w:pPr>
            <w:r>
              <w:rPr>
                <w:color w:val="392C69"/>
              </w:rPr>
              <w:t>Список изменяющих документов</w:t>
            </w:r>
          </w:p>
          <w:p w:rsidR="00F64FE7" w:rsidRDefault="00F64FE7">
            <w:pPr>
              <w:pStyle w:val="ConsPlusNormal"/>
              <w:jc w:val="center"/>
              <w:rPr>
                <w:rFonts w:cs="Times New Roman"/>
              </w:rPr>
            </w:pPr>
            <w:r>
              <w:rPr>
                <w:color w:val="392C69"/>
              </w:rPr>
              <w:t>(в ред. приказов Минсоцразвития Новосибирской области</w:t>
            </w:r>
          </w:p>
          <w:p w:rsidR="00F64FE7" w:rsidRDefault="00F64FE7">
            <w:pPr>
              <w:pStyle w:val="ConsPlusNormal"/>
              <w:jc w:val="center"/>
              <w:rPr>
                <w:rFonts w:cs="Times New Roman"/>
              </w:rPr>
            </w:pPr>
            <w:r>
              <w:rPr>
                <w:color w:val="392C69"/>
              </w:rPr>
              <w:t xml:space="preserve">от 27.07.2015 </w:t>
            </w:r>
            <w:hyperlink r:id="rId657" w:history="1">
              <w:r>
                <w:rPr>
                  <w:color w:val="0000FF"/>
                </w:rPr>
                <w:t>N 704</w:t>
              </w:r>
            </w:hyperlink>
            <w:r>
              <w:rPr>
                <w:color w:val="392C69"/>
              </w:rPr>
              <w:t xml:space="preserve">, от 15.03.2017 </w:t>
            </w:r>
            <w:hyperlink r:id="rId658" w:history="1">
              <w:r>
                <w:rPr>
                  <w:color w:val="0000FF"/>
                </w:rPr>
                <w:t>N 191</w:t>
              </w:r>
            </w:hyperlink>
            <w:r>
              <w:rPr>
                <w:color w:val="392C69"/>
              </w:rPr>
              <w:t>,</w:t>
            </w:r>
          </w:p>
          <w:p w:rsidR="00F64FE7" w:rsidRDefault="00F64FE7">
            <w:pPr>
              <w:pStyle w:val="ConsPlusNormal"/>
              <w:jc w:val="center"/>
              <w:rPr>
                <w:rFonts w:cs="Times New Roman"/>
              </w:rPr>
            </w:pPr>
            <w:r>
              <w:rPr>
                <w:color w:val="392C69"/>
              </w:rPr>
              <w:t>приказов Минтруда и соцразвития Новосибирской области</w:t>
            </w:r>
          </w:p>
          <w:p w:rsidR="00F64FE7" w:rsidRDefault="00F64FE7">
            <w:pPr>
              <w:pStyle w:val="ConsPlusNormal"/>
              <w:jc w:val="center"/>
              <w:rPr>
                <w:rFonts w:cs="Times New Roman"/>
              </w:rPr>
            </w:pPr>
            <w:r>
              <w:rPr>
                <w:color w:val="392C69"/>
              </w:rPr>
              <w:t xml:space="preserve">от 06.11.2019 </w:t>
            </w:r>
            <w:hyperlink r:id="rId659" w:history="1">
              <w:r>
                <w:rPr>
                  <w:color w:val="0000FF"/>
                </w:rPr>
                <w:t>N 1175</w:t>
              </w:r>
            </w:hyperlink>
            <w:r>
              <w:rPr>
                <w:color w:val="392C69"/>
              </w:rPr>
              <w:t xml:space="preserve">, от 26.02.2020 </w:t>
            </w:r>
            <w:hyperlink r:id="rId660" w:history="1">
              <w:r>
                <w:rPr>
                  <w:color w:val="0000FF"/>
                </w:rPr>
                <w:t>N 156</w:t>
              </w:r>
            </w:hyperlink>
            <w:r>
              <w:rPr>
                <w:color w:val="392C69"/>
              </w:rPr>
              <w:t xml:space="preserve">, от 29.05.2020 </w:t>
            </w:r>
            <w:hyperlink r:id="rId661" w:history="1">
              <w:r>
                <w:rPr>
                  <w:color w:val="0000FF"/>
                </w:rPr>
                <w:t>N 485</w:t>
              </w:r>
            </w:hyperlink>
            <w:r>
              <w:rPr>
                <w:color w:val="392C69"/>
              </w:rPr>
              <w:t>)</w:t>
            </w:r>
          </w:p>
        </w:tc>
      </w:tr>
    </w:tbl>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 Стандарты социальных услуг, предоставляемых гражданам пожилого возраста и инвалидам, 1 группы ухода, по результатам оценки его зависимости от посторонней помощи, в форме социального обслуживания на дому.</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02"/>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- 1 календарный месяц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outlineLvl w:val="2"/>
            </w:pPr>
            <w:r>
              <w:t>1</w:t>
            </w:r>
          </w:p>
        </w:tc>
        <w:tc>
          <w:tcPr>
            <w:tcW w:w="12642" w:type="dxa"/>
            <w:gridSpan w:val="5"/>
          </w:tcPr>
          <w:p w:rsidR="00F64FE7" w:rsidRDefault="00F64FE7">
            <w:pPr>
              <w:pStyle w:val="ConsPlusNormal"/>
            </w:pPr>
            <w:r>
              <w:t>Социально-бытовые услуги</w:t>
            </w:r>
          </w:p>
        </w:tc>
      </w:tr>
      <w:tr w:rsidR="00F64FE7" w:rsidRPr="0090213F">
        <w:tc>
          <w:tcPr>
            <w:tcW w:w="964" w:type="dxa"/>
          </w:tcPr>
          <w:p w:rsidR="00F64FE7" w:rsidRDefault="00F64FE7">
            <w:pPr>
              <w:pStyle w:val="ConsPlusNormal"/>
            </w:pPr>
            <w:r>
              <w:t>1.1</w:t>
            </w:r>
          </w:p>
        </w:tc>
        <w:tc>
          <w:tcPr>
            <w:tcW w:w="12642" w:type="dxa"/>
            <w:gridSpan w:val="5"/>
          </w:tcPr>
          <w:p w:rsidR="00F64FE7" w:rsidRDefault="00F64FE7">
            <w:pPr>
              <w:pStyle w:val="ConsPlusNormal"/>
            </w:pPr>
            <w:r>
              <w:t>Уборка жилых помещений:</w:t>
            </w:r>
          </w:p>
        </w:tc>
      </w:tr>
      <w:tr w:rsidR="00F64FE7" w:rsidRPr="0090213F">
        <w:tc>
          <w:tcPr>
            <w:tcW w:w="964" w:type="dxa"/>
          </w:tcPr>
          <w:p w:rsidR="00F64FE7" w:rsidRDefault="00F64FE7">
            <w:pPr>
              <w:pStyle w:val="ConsPlusNormal"/>
            </w:pPr>
            <w:r>
              <w:t>1.1.1</w:t>
            </w:r>
          </w:p>
        </w:tc>
        <w:tc>
          <w:tcPr>
            <w:tcW w:w="2494" w:type="dxa"/>
          </w:tcPr>
          <w:p w:rsidR="00F64FE7" w:rsidRDefault="00F64FE7">
            <w:pPr>
              <w:pStyle w:val="ConsPlusNormal"/>
              <w:jc w:val="both"/>
            </w:pPr>
            <w:r>
              <w:t>- очистка от пыли полов, стен, мебели, ковров пылесосом</w:t>
            </w:r>
          </w:p>
        </w:tc>
        <w:tc>
          <w:tcPr>
            <w:tcW w:w="3912" w:type="dxa"/>
          </w:tcPr>
          <w:p w:rsidR="00F64FE7" w:rsidRDefault="00F64FE7">
            <w:pPr>
              <w:pStyle w:val="ConsPlusNormal"/>
            </w:pPr>
            <w:r>
              <w:t>Состав социальной услуги:</w:t>
            </w:r>
          </w:p>
          <w:p w:rsidR="00F64FE7" w:rsidRDefault="00F64FE7">
            <w:pPr>
              <w:pStyle w:val="ConsPlusNormal"/>
            </w:pPr>
            <w:r>
              <w:t>оказание помощи в проведении сухой уборки полов, стен, мебели, подоконников, ковров спальной комнаты, кухни и мест общего пользования (ванная комната, туалет, коридор) с помощью пылесоса.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мешка для мусора, пылесоса/щетки для пола</w:t>
            </w:r>
          </w:p>
        </w:tc>
      </w:tr>
      <w:tr w:rsidR="00F64FE7" w:rsidRPr="0090213F">
        <w:tc>
          <w:tcPr>
            <w:tcW w:w="964" w:type="dxa"/>
          </w:tcPr>
          <w:p w:rsidR="00F64FE7" w:rsidRDefault="00F64FE7">
            <w:pPr>
              <w:pStyle w:val="ConsPlusNormal"/>
            </w:pPr>
            <w:r>
              <w:t>1.1.2</w:t>
            </w:r>
          </w:p>
        </w:tc>
        <w:tc>
          <w:tcPr>
            <w:tcW w:w="2494" w:type="dxa"/>
          </w:tcPr>
          <w:p w:rsidR="00F64FE7" w:rsidRDefault="00F64FE7">
            <w:pPr>
              <w:pStyle w:val="ConsPlusNormal"/>
              <w:jc w:val="both"/>
            </w:pPr>
            <w:r>
              <w:t>- влажная уборка помещений</w:t>
            </w:r>
          </w:p>
        </w:tc>
        <w:tc>
          <w:tcPr>
            <w:tcW w:w="3912" w:type="dxa"/>
          </w:tcPr>
          <w:p w:rsidR="00F64FE7" w:rsidRDefault="00F64FE7">
            <w:pPr>
              <w:pStyle w:val="ConsPlusNormal"/>
            </w:pPr>
            <w:r>
              <w:t>Состав социальной услуги:</w:t>
            </w:r>
          </w:p>
          <w:p w:rsidR="00F64FE7" w:rsidRDefault="00F64FE7">
            <w:pPr>
              <w:pStyle w:val="ConsPlusNormal"/>
            </w:pPr>
            <w:r>
              <w:t>1) оказание помощи в проведении влажной уборки полов спальной комнаты, кухни и мест общего пользования (ванная комната, туалет, коридор);</w:t>
            </w:r>
          </w:p>
          <w:p w:rsidR="00F64FE7" w:rsidRDefault="00F64FE7">
            <w:pPr>
              <w:pStyle w:val="ConsPlusNormal"/>
            </w:pPr>
            <w:r>
              <w:t>2) оказание помощи в проведении влажной уборки от пыли мебели, подоконников в спальной комнате и кухне;</w:t>
            </w:r>
          </w:p>
          <w:p w:rsidR="00F64FE7" w:rsidRDefault="00F64FE7">
            <w:pPr>
              <w:pStyle w:val="ConsPlusNormal"/>
            </w:pPr>
            <w:r>
              <w:t>3) проветривание жилых помещений.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мусора, щетки для пола, швабры, половой тряпки, ведра для мытья полов, необходимого моющего средства, воды</w:t>
            </w:r>
          </w:p>
        </w:tc>
      </w:tr>
      <w:tr w:rsidR="00F64FE7" w:rsidRPr="0090213F">
        <w:tc>
          <w:tcPr>
            <w:tcW w:w="964" w:type="dxa"/>
          </w:tcPr>
          <w:p w:rsidR="00F64FE7" w:rsidRDefault="00F64FE7">
            <w:pPr>
              <w:pStyle w:val="ConsPlusNormal"/>
            </w:pPr>
            <w:r>
              <w:t>1.1.3</w:t>
            </w:r>
          </w:p>
        </w:tc>
        <w:tc>
          <w:tcPr>
            <w:tcW w:w="2494" w:type="dxa"/>
          </w:tcPr>
          <w:p w:rsidR="00F64FE7" w:rsidRDefault="00F64FE7">
            <w:pPr>
              <w:pStyle w:val="ConsPlusNormal"/>
              <w:jc w:val="both"/>
            </w:pPr>
            <w:r>
              <w:t>- вынос мусора в контейнер (1 ведро - 7 л)</w:t>
            </w:r>
          </w:p>
        </w:tc>
        <w:tc>
          <w:tcPr>
            <w:tcW w:w="3912" w:type="dxa"/>
          </w:tcPr>
          <w:p w:rsidR="00F64FE7" w:rsidRDefault="00F64FE7">
            <w:pPr>
              <w:pStyle w:val="ConsPlusNormal"/>
            </w:pPr>
            <w:r>
              <w:t>Состав социальной услуги:</w:t>
            </w:r>
          </w:p>
          <w:p w:rsidR="00F64FE7" w:rsidRDefault="00F64FE7">
            <w:pPr>
              <w:pStyle w:val="ConsPlusNormal"/>
            </w:pPr>
            <w:r>
              <w:t>1) вынос бытового мусора в контейнер (кроме строительного и крупногабаритного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104</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F64FE7" w:rsidRPr="0090213F">
        <w:tc>
          <w:tcPr>
            <w:tcW w:w="964" w:type="dxa"/>
          </w:tcPr>
          <w:p w:rsidR="00F64FE7" w:rsidRDefault="00F64FE7">
            <w:pPr>
              <w:pStyle w:val="ConsPlusNormal"/>
            </w:pPr>
            <w:r>
              <w:t>1.1.4</w:t>
            </w:r>
          </w:p>
        </w:tc>
        <w:tc>
          <w:tcPr>
            <w:tcW w:w="2494" w:type="dxa"/>
          </w:tcPr>
          <w:p w:rsidR="00F64FE7" w:rsidRDefault="00F64FE7">
            <w:pPr>
              <w:pStyle w:val="ConsPlusNormal"/>
              <w:jc w:val="both"/>
            </w:pPr>
            <w:r>
              <w:t>- вынос мусора в мусоропровод (1 ведро - 7 л)</w:t>
            </w:r>
          </w:p>
        </w:tc>
        <w:tc>
          <w:tcPr>
            <w:tcW w:w="3912" w:type="dxa"/>
          </w:tcPr>
          <w:p w:rsidR="00F64FE7" w:rsidRDefault="00F64FE7">
            <w:pPr>
              <w:pStyle w:val="ConsPlusNormal"/>
            </w:pPr>
            <w:r>
              <w:t>Состав социальной услуги:</w:t>
            </w:r>
          </w:p>
          <w:p w:rsidR="00F64FE7" w:rsidRDefault="00F64FE7">
            <w:pPr>
              <w:pStyle w:val="ConsPlusNormal"/>
            </w:pPr>
            <w:r>
              <w:t>1) вынос бытового мусора в мусоропровод (кроме строительного и крупногабаритного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104</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F64FE7" w:rsidRPr="0090213F">
        <w:tc>
          <w:tcPr>
            <w:tcW w:w="964" w:type="dxa"/>
          </w:tcPr>
          <w:p w:rsidR="00F64FE7" w:rsidRDefault="00F64FE7">
            <w:pPr>
              <w:pStyle w:val="ConsPlusNormal"/>
            </w:pPr>
            <w:r>
              <w:t>1.1.5</w:t>
            </w:r>
          </w:p>
        </w:tc>
        <w:tc>
          <w:tcPr>
            <w:tcW w:w="2494" w:type="dxa"/>
          </w:tcPr>
          <w:p w:rsidR="00F64FE7" w:rsidRDefault="00F64FE7">
            <w:pPr>
              <w:pStyle w:val="ConsPlusNormal"/>
            </w:pPr>
            <w:r>
              <w:t>- вынос нечистот</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вынос 1 ведра до 7 л на улицу в специально отведенное место;</w:t>
            </w:r>
          </w:p>
          <w:p w:rsidR="00F64FE7" w:rsidRDefault="00F64FE7">
            <w:pPr>
              <w:pStyle w:val="ConsPlusNormal"/>
            </w:pPr>
            <w:r>
              <w:t>2) ведро поставить на место.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104</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Услуга должна осуществляться с соблюдением санитарно-гигиенических норм и правил. Вынос нечистот осуществляется в специально отведенные места. Услуга предоставляется с применением инвентаря (ведро), предоставленного получателем социальных услуг</w:t>
            </w:r>
          </w:p>
        </w:tc>
      </w:tr>
      <w:tr w:rsidR="00F64FE7" w:rsidRPr="0090213F">
        <w:tc>
          <w:tcPr>
            <w:tcW w:w="964" w:type="dxa"/>
          </w:tcPr>
          <w:p w:rsidR="00F64FE7" w:rsidRDefault="00F64FE7">
            <w:pPr>
              <w:pStyle w:val="ConsPlusNormal"/>
            </w:pPr>
            <w:r>
              <w:t>1.1.6</w:t>
            </w:r>
          </w:p>
        </w:tc>
        <w:tc>
          <w:tcPr>
            <w:tcW w:w="2494" w:type="dxa"/>
          </w:tcPr>
          <w:p w:rsidR="00F64FE7" w:rsidRDefault="00F64FE7">
            <w:pPr>
              <w:pStyle w:val="ConsPlusNormal"/>
              <w:jc w:val="both"/>
            </w:pPr>
            <w:r>
              <w:t>- очищение дорожек от снега длиной до 20 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подготовить инструменты (совковая лопата, метелка, веник);</w:t>
            </w:r>
          </w:p>
          <w:p w:rsidR="00F64FE7" w:rsidRDefault="00F64FE7">
            <w:pPr>
              <w:pStyle w:val="ConsPlusNormal"/>
            </w:pPr>
            <w:r>
              <w:t>2) расчистить заснеженные дорожки шириной до одного метра, длиной до двадцати метров для обеспечения подхода к жилому дому и надворным постройкам.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необходимости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метлы (веника) и лопаты у получателя социальных услуг, по необходимости и в зависимости от погодных условий</w:t>
            </w:r>
          </w:p>
        </w:tc>
      </w:tr>
      <w:tr w:rsidR="00F64FE7" w:rsidRPr="0090213F">
        <w:tc>
          <w:tcPr>
            <w:tcW w:w="964" w:type="dxa"/>
          </w:tcPr>
          <w:p w:rsidR="00F64FE7" w:rsidRDefault="00F64FE7">
            <w:pPr>
              <w:pStyle w:val="ConsPlusNormal"/>
            </w:pPr>
            <w:r>
              <w:t>1.2</w:t>
            </w:r>
          </w:p>
        </w:tc>
        <w:tc>
          <w:tcPr>
            <w:tcW w:w="12642" w:type="dxa"/>
            <w:gridSpan w:val="5"/>
          </w:tcPr>
          <w:p w:rsidR="00F64FE7" w:rsidRDefault="00F64FE7">
            <w:pPr>
              <w:pStyle w:val="ConsPlusNormal"/>
            </w:pPr>
            <w:r>
              <w:t>Покупка за счет средств получателя социальных услуг топлива (в жилых помещениях без центрального отопления), обеспечение водой (в жилых помещениях без водоснабжения), топка печей:</w:t>
            </w:r>
          </w:p>
        </w:tc>
      </w:tr>
      <w:tr w:rsidR="00F64FE7" w:rsidRPr="0090213F">
        <w:tc>
          <w:tcPr>
            <w:tcW w:w="964" w:type="dxa"/>
          </w:tcPr>
          <w:p w:rsidR="00F64FE7" w:rsidRDefault="00F64FE7">
            <w:pPr>
              <w:pStyle w:val="ConsPlusNormal"/>
            </w:pPr>
            <w:r>
              <w:t>1.2.1</w:t>
            </w:r>
          </w:p>
        </w:tc>
        <w:tc>
          <w:tcPr>
            <w:tcW w:w="2494" w:type="dxa"/>
          </w:tcPr>
          <w:p w:rsidR="00F64FE7" w:rsidRDefault="00F64FE7">
            <w:pPr>
              <w:pStyle w:val="ConsPlusNormal"/>
              <w:jc w:val="both"/>
            </w:pPr>
            <w:r>
              <w:t>- организация вывоза угля, дров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заявки получателя социальных услуг на приобретение и доставку топлива;</w:t>
            </w:r>
          </w:p>
          <w:p w:rsidR="00F64FE7" w:rsidRDefault="00F64FE7">
            <w:pPr>
              <w:pStyle w:val="ConsPlusNormal"/>
            </w:pPr>
            <w:r>
              <w:t>2) получение наличных денежных средств от получателя социальных услуг на приобретение и доставку топлива;</w:t>
            </w:r>
          </w:p>
          <w:p w:rsidR="00F64FE7" w:rsidRDefault="00F64FE7">
            <w:pPr>
              <w:pStyle w:val="ConsPlusNormal"/>
            </w:pPr>
            <w:r>
              <w:t>3) обращение с заявкой получателя социальных услуг на приобретение и доставку топлива;</w:t>
            </w:r>
          </w:p>
          <w:p w:rsidR="00F64FE7" w:rsidRDefault="00F64FE7">
            <w:pPr>
              <w:pStyle w:val="ConsPlusNormal"/>
            </w:pPr>
            <w:r>
              <w:t>4) устное информирование получателя социальных услуг о сроках доставки топлива.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год 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с использованием телефонных сетей и/или доступа в Интернет</w:t>
            </w:r>
          </w:p>
        </w:tc>
      </w:tr>
      <w:tr w:rsidR="00F64FE7" w:rsidRPr="0090213F">
        <w:tc>
          <w:tcPr>
            <w:tcW w:w="964" w:type="dxa"/>
          </w:tcPr>
          <w:p w:rsidR="00F64FE7" w:rsidRDefault="00F64FE7">
            <w:pPr>
              <w:pStyle w:val="ConsPlusNormal"/>
            </w:pPr>
            <w:r>
              <w:t>1.2.2</w:t>
            </w:r>
          </w:p>
        </w:tc>
        <w:tc>
          <w:tcPr>
            <w:tcW w:w="2494" w:type="dxa"/>
          </w:tcPr>
          <w:p w:rsidR="00F64FE7" w:rsidRDefault="00F64FE7">
            <w:pPr>
              <w:pStyle w:val="ConsPlusNormal"/>
              <w:jc w:val="both"/>
            </w:pPr>
            <w:r>
              <w:t>- организация разгрузки и складирования топлива</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оформление заявки и иных необходимых документов на доставку и разгрузку угля (дров) в специализированной организации в районе проживания получателя социальных услуг;</w:t>
            </w:r>
          </w:p>
          <w:p w:rsidR="00F64FE7" w:rsidRDefault="00F64FE7">
            <w:pPr>
              <w:pStyle w:val="ConsPlusNormal"/>
            </w:pPr>
            <w:r>
              <w:t>2) доставка по месту проживания;</w:t>
            </w:r>
          </w:p>
          <w:p w:rsidR="00F64FE7" w:rsidRDefault="00F64FE7">
            <w:pPr>
              <w:pStyle w:val="ConsPlusNormal"/>
            </w:pPr>
            <w:r>
              <w:t>3) разгрузка и складирование в подготовленные помещения.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год 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и наличия складского помещения</w:t>
            </w:r>
          </w:p>
        </w:tc>
      </w:tr>
      <w:tr w:rsidR="00F64FE7" w:rsidRPr="0090213F">
        <w:tc>
          <w:tcPr>
            <w:tcW w:w="964" w:type="dxa"/>
          </w:tcPr>
          <w:p w:rsidR="00F64FE7" w:rsidRDefault="00F64FE7">
            <w:pPr>
              <w:pStyle w:val="ConsPlusNormal"/>
            </w:pPr>
            <w:r>
              <w:t>1.2.3</w:t>
            </w:r>
          </w:p>
        </w:tc>
        <w:tc>
          <w:tcPr>
            <w:tcW w:w="2494" w:type="dxa"/>
          </w:tcPr>
          <w:p w:rsidR="00F64FE7" w:rsidRDefault="00F64FE7">
            <w:pPr>
              <w:pStyle w:val="ConsPlusNormal"/>
              <w:jc w:val="both"/>
            </w:pPr>
            <w:r>
              <w:t>- доставка угля в дом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уголь в ведро (до 7 кг);</w:t>
            </w:r>
          </w:p>
          <w:p w:rsidR="00F64FE7" w:rsidRDefault="00F64FE7">
            <w:pPr>
              <w:pStyle w:val="ConsPlusNormal"/>
            </w:pPr>
            <w:r>
              <w:t>2) доставить ведро с углем от места хранения в дом.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64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F64FE7" w:rsidRPr="0090213F">
        <w:tc>
          <w:tcPr>
            <w:tcW w:w="964" w:type="dxa"/>
          </w:tcPr>
          <w:p w:rsidR="00F64FE7" w:rsidRDefault="00F64FE7">
            <w:pPr>
              <w:pStyle w:val="ConsPlusNormal"/>
            </w:pPr>
            <w:r>
              <w:t>1.2.4</w:t>
            </w:r>
          </w:p>
        </w:tc>
        <w:tc>
          <w:tcPr>
            <w:tcW w:w="2494" w:type="dxa"/>
          </w:tcPr>
          <w:p w:rsidR="00F64FE7" w:rsidRDefault="00F64FE7">
            <w:pPr>
              <w:pStyle w:val="ConsPlusNormal"/>
              <w:jc w:val="both"/>
            </w:pPr>
            <w:r>
              <w:t>- доставка угля в баню</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уголь в ведро (до 7 кг);</w:t>
            </w:r>
          </w:p>
          <w:p w:rsidR="00F64FE7" w:rsidRDefault="00F64FE7">
            <w:pPr>
              <w:pStyle w:val="ConsPlusNormal"/>
            </w:pPr>
            <w:r>
              <w:t>2) доставить ведро с углем от места хранения в баню.</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F64FE7" w:rsidRPr="0090213F">
        <w:tc>
          <w:tcPr>
            <w:tcW w:w="964" w:type="dxa"/>
          </w:tcPr>
          <w:p w:rsidR="00F64FE7" w:rsidRDefault="00F64FE7">
            <w:pPr>
              <w:pStyle w:val="ConsPlusNormal"/>
            </w:pPr>
            <w:r>
              <w:t>1.2.5</w:t>
            </w:r>
          </w:p>
        </w:tc>
        <w:tc>
          <w:tcPr>
            <w:tcW w:w="2494" w:type="dxa"/>
          </w:tcPr>
          <w:p w:rsidR="00F64FE7" w:rsidRDefault="00F64FE7">
            <w:pPr>
              <w:pStyle w:val="ConsPlusNormal"/>
            </w:pPr>
            <w:r>
              <w:t>- доставка дров в дом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дров на 1 растопку;</w:t>
            </w:r>
          </w:p>
          <w:p w:rsidR="00F64FE7" w:rsidRDefault="00F64FE7">
            <w:pPr>
              <w:pStyle w:val="ConsPlusNormal"/>
            </w:pPr>
            <w:r>
              <w:t>2) доставить дрова от места хранения, по желанию получателя социальных услуг, в дом.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64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дров, предоставленных получателем социальных услуг</w:t>
            </w:r>
          </w:p>
        </w:tc>
      </w:tr>
      <w:tr w:rsidR="00F64FE7" w:rsidRPr="0090213F">
        <w:tc>
          <w:tcPr>
            <w:tcW w:w="964" w:type="dxa"/>
          </w:tcPr>
          <w:p w:rsidR="00F64FE7" w:rsidRDefault="00F64FE7">
            <w:pPr>
              <w:pStyle w:val="ConsPlusNormal"/>
            </w:pPr>
            <w:r>
              <w:t>1.2.6</w:t>
            </w:r>
          </w:p>
        </w:tc>
        <w:tc>
          <w:tcPr>
            <w:tcW w:w="2494" w:type="dxa"/>
          </w:tcPr>
          <w:p w:rsidR="00F64FE7" w:rsidRDefault="00F64FE7">
            <w:pPr>
              <w:pStyle w:val="ConsPlusNormal"/>
            </w:pPr>
            <w:r>
              <w:t>- доставка дров в баню</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дров на 1 растопку;</w:t>
            </w:r>
          </w:p>
          <w:p w:rsidR="00F64FE7" w:rsidRDefault="00F64FE7">
            <w:pPr>
              <w:pStyle w:val="ConsPlusNormal"/>
            </w:pPr>
            <w:r>
              <w:t>2) доставить дрова от места хранения, по желанию получателя социальных услуг, в баню.</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w:t>
            </w:r>
          </w:p>
          <w:p w:rsidR="00F64FE7" w:rsidRDefault="00F64FE7">
            <w:pPr>
              <w:pStyle w:val="ConsPlusNormal"/>
              <w:jc w:val="both"/>
            </w:pPr>
            <w:r>
              <w:t>отсутствие обоснованных жалоб.</w:t>
            </w:r>
          </w:p>
          <w:p w:rsidR="00F64FE7" w:rsidRDefault="00F64FE7">
            <w:pPr>
              <w:pStyle w:val="ConsPlusNormal"/>
              <w:jc w:val="both"/>
            </w:pPr>
            <w:r>
              <w:t>Услуга предоставляется при наличии дров, предоставленных получателем социальных услуг</w:t>
            </w:r>
          </w:p>
        </w:tc>
      </w:tr>
      <w:tr w:rsidR="00F64FE7" w:rsidRPr="0090213F">
        <w:tc>
          <w:tcPr>
            <w:tcW w:w="964" w:type="dxa"/>
          </w:tcPr>
          <w:p w:rsidR="00F64FE7" w:rsidRDefault="00F64FE7">
            <w:pPr>
              <w:pStyle w:val="ConsPlusNormal"/>
            </w:pPr>
            <w:r>
              <w:t>1.2.7</w:t>
            </w:r>
          </w:p>
        </w:tc>
        <w:tc>
          <w:tcPr>
            <w:tcW w:w="2494" w:type="dxa"/>
          </w:tcPr>
          <w:p w:rsidR="00F64FE7" w:rsidRDefault="00F64FE7">
            <w:pPr>
              <w:pStyle w:val="ConsPlusNormal"/>
              <w:jc w:val="both"/>
            </w:pPr>
            <w:r>
              <w:t>- доставка воды в дом</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F64FE7" w:rsidRDefault="00F64FE7">
            <w:pPr>
              <w:pStyle w:val="ConsPlusNormal"/>
            </w:pPr>
            <w:r>
              <w:t>2) забор воды из ближайшего пригодного для использования источника воды;</w:t>
            </w:r>
          </w:p>
          <w:p w:rsidR="00F64FE7" w:rsidRDefault="00F64FE7">
            <w:pPr>
              <w:pStyle w:val="ConsPlusNormal"/>
            </w:pPr>
            <w:r>
              <w:t>3) доставка воды получателю социальных услуг в дом;</w:t>
            </w:r>
          </w:p>
          <w:p w:rsidR="00F64FE7" w:rsidRDefault="00F64FE7">
            <w:pPr>
              <w:pStyle w:val="ConsPlusNormal"/>
            </w:pPr>
            <w:r>
              <w:t>4) слив воды в емкости для хранения;</w:t>
            </w:r>
          </w:p>
          <w:p w:rsidR="00F64FE7" w:rsidRDefault="00F64FE7">
            <w:pPr>
              <w:pStyle w:val="ConsPlusNormal"/>
            </w:pPr>
            <w:r>
              <w:t>5) уборка использованной тары в место, согласованное с получателем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календарную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w:t>
            </w:r>
          </w:p>
          <w:p w:rsidR="00F64FE7" w:rsidRDefault="00F64FE7">
            <w:pPr>
              <w:pStyle w:val="ConsPlusNormal"/>
              <w:jc w:val="both"/>
            </w:pPr>
            <w:r>
              <w:t>отсутствие обоснованных жалоб.</w:t>
            </w:r>
          </w:p>
          <w:p w:rsidR="00F64FE7" w:rsidRDefault="00F64FE7">
            <w:pPr>
              <w:pStyle w:val="ConsPlusNormal"/>
              <w:jc w:val="both"/>
            </w:pPr>
            <w:r>
              <w:t>Услуга предоставляется с использованием инвентаря получателя социальных услуг (ведер, канистр и пр.)</w:t>
            </w:r>
          </w:p>
        </w:tc>
      </w:tr>
      <w:tr w:rsidR="00F64FE7" w:rsidRPr="0090213F">
        <w:tc>
          <w:tcPr>
            <w:tcW w:w="964" w:type="dxa"/>
          </w:tcPr>
          <w:p w:rsidR="00F64FE7" w:rsidRDefault="00F64FE7">
            <w:pPr>
              <w:pStyle w:val="ConsPlusNormal"/>
            </w:pPr>
            <w:r>
              <w:t>1.2.8</w:t>
            </w:r>
          </w:p>
        </w:tc>
        <w:tc>
          <w:tcPr>
            <w:tcW w:w="2494" w:type="dxa"/>
          </w:tcPr>
          <w:p w:rsidR="00F64FE7" w:rsidRDefault="00F64FE7">
            <w:pPr>
              <w:pStyle w:val="ConsPlusNormal"/>
              <w:jc w:val="both"/>
            </w:pPr>
            <w:r>
              <w:t>- доставка воды в баню</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F64FE7" w:rsidRDefault="00F64FE7">
            <w:pPr>
              <w:pStyle w:val="ConsPlusNormal"/>
            </w:pPr>
            <w:r>
              <w:t>2) забор воды из ближайшего пригодного для использования источника воды;</w:t>
            </w:r>
          </w:p>
          <w:p w:rsidR="00F64FE7" w:rsidRDefault="00F64FE7">
            <w:pPr>
              <w:pStyle w:val="ConsPlusNormal"/>
            </w:pPr>
            <w:r>
              <w:t>3) доставка воды получателю социальных услуг в баню;</w:t>
            </w:r>
          </w:p>
          <w:p w:rsidR="00F64FE7" w:rsidRDefault="00F64FE7">
            <w:pPr>
              <w:pStyle w:val="ConsPlusNormal"/>
            </w:pPr>
            <w:r>
              <w:t>4) слив воды в емкости для хранения;</w:t>
            </w:r>
          </w:p>
          <w:p w:rsidR="00F64FE7" w:rsidRDefault="00F64FE7">
            <w:pPr>
              <w:pStyle w:val="ConsPlusNormal"/>
            </w:pPr>
            <w:r>
              <w:t>5) уборка использованной тары в место, согласованное с получателем социальной услуги.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w:t>
            </w:r>
          </w:p>
          <w:p w:rsidR="00F64FE7" w:rsidRDefault="00F64FE7">
            <w:pPr>
              <w:pStyle w:val="ConsPlusNormal"/>
              <w:jc w:val="both"/>
            </w:pPr>
            <w:r>
              <w:t>отсутствие обоснованных жалоб.</w:t>
            </w:r>
          </w:p>
          <w:p w:rsidR="00F64FE7" w:rsidRDefault="00F64FE7">
            <w:pPr>
              <w:pStyle w:val="ConsPlusNormal"/>
              <w:jc w:val="both"/>
            </w:pPr>
            <w:r>
              <w:t>Услуга предоставляется с использованием инвентаря получателя социальных услуг (ведер, канистр и пр.)</w:t>
            </w:r>
          </w:p>
        </w:tc>
      </w:tr>
      <w:tr w:rsidR="00F64FE7" w:rsidRPr="0090213F">
        <w:tc>
          <w:tcPr>
            <w:tcW w:w="964" w:type="dxa"/>
          </w:tcPr>
          <w:p w:rsidR="00F64FE7" w:rsidRDefault="00F64FE7">
            <w:pPr>
              <w:pStyle w:val="ConsPlusNormal"/>
            </w:pPr>
            <w:r>
              <w:t>1.2.9</w:t>
            </w:r>
          </w:p>
        </w:tc>
        <w:tc>
          <w:tcPr>
            <w:tcW w:w="2494" w:type="dxa"/>
          </w:tcPr>
          <w:p w:rsidR="00F64FE7" w:rsidRDefault="00F64FE7">
            <w:pPr>
              <w:pStyle w:val="ConsPlusNormal"/>
            </w:pPr>
            <w:r>
              <w:t>- помощь в протопке печи</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печи к топке (очистка топочной и зольника, вынос золы (шлака), занос в дом закладки твердого топлива, открывание вьюшки);</w:t>
            </w:r>
          </w:p>
          <w:p w:rsidR="00F64FE7" w:rsidRDefault="00F64FE7">
            <w:pPr>
              <w:pStyle w:val="ConsPlusNormal"/>
            </w:pPr>
            <w:r>
              <w:t>2) уборка инвентаря и места около печи.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календарную неделю</w:t>
            </w:r>
          </w:p>
        </w:tc>
        <w:tc>
          <w:tcPr>
            <w:tcW w:w="1020" w:type="dxa"/>
          </w:tcPr>
          <w:p w:rsidR="00F64FE7" w:rsidRDefault="00F64FE7">
            <w:pPr>
              <w:pStyle w:val="ConsPlusNormal"/>
              <w:jc w:val="center"/>
            </w:pPr>
            <w:r>
              <w:t>116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инвентаря получателя социальных услуг (топлива для топки печи, мешков, совка и пр.).</w:t>
            </w:r>
          </w:p>
          <w:p w:rsidR="00F64FE7" w:rsidRDefault="00F64FE7">
            <w:pPr>
              <w:pStyle w:val="ConsPlusNormal"/>
              <w:jc w:val="both"/>
            </w:pPr>
            <w:r>
              <w:t>Услуга по топке печей предоставляется в период отопительного сезона и с соблюдением требований противопожарной безопасности в жилом помещении получателя социальных услуг</w:t>
            </w:r>
          </w:p>
        </w:tc>
      </w:tr>
      <w:tr w:rsidR="00F64FE7" w:rsidRPr="0090213F">
        <w:tc>
          <w:tcPr>
            <w:tcW w:w="964" w:type="dxa"/>
          </w:tcPr>
          <w:p w:rsidR="00F64FE7" w:rsidRDefault="00F64FE7">
            <w:pPr>
              <w:pStyle w:val="ConsPlusNormal"/>
            </w:pPr>
            <w:r>
              <w:t>1.3</w:t>
            </w:r>
          </w:p>
        </w:tc>
        <w:tc>
          <w:tcPr>
            <w:tcW w:w="2494" w:type="dxa"/>
          </w:tcPr>
          <w:p w:rsidR="00F64FE7" w:rsidRDefault="00F64FE7">
            <w:pPr>
              <w:pStyle w:val="ConsPlusNormal"/>
            </w:pPr>
            <w:r>
              <w:t>Сдача за счет средств получателя социальных услуг вещей в стирку, химчистку, ремонт, обратная их доставка</w:t>
            </w:r>
          </w:p>
        </w:tc>
        <w:tc>
          <w:tcPr>
            <w:tcW w:w="3912" w:type="dxa"/>
          </w:tcPr>
          <w:p w:rsidR="00F64FE7" w:rsidRDefault="00F64FE7">
            <w:pPr>
              <w:pStyle w:val="ConsPlusNormal"/>
            </w:pPr>
            <w:r>
              <w:t>Состав социальной услуги:</w:t>
            </w:r>
          </w:p>
          <w:p w:rsidR="00F64FE7" w:rsidRDefault="00F64FE7">
            <w:pPr>
              <w:pStyle w:val="ConsPlusNormal"/>
            </w:pPr>
            <w:r>
              <w:t>1) сбор вещей (весом до 7 килограмм) получателя социальных услуг, требующих стирки, химчистки или ремонта;</w:t>
            </w:r>
          </w:p>
          <w:p w:rsidR="00F64FE7" w:rsidRDefault="00F64FE7">
            <w:pPr>
              <w:pStyle w:val="ConsPlusNormal"/>
            </w:pPr>
            <w:r>
              <w:t>2) получение наличных денежных средств от получателя социальных услуг на оплату стирки, химчистки, ремонта;</w:t>
            </w:r>
          </w:p>
          <w:p w:rsidR="00F64FE7" w:rsidRDefault="00F64FE7">
            <w:pPr>
              <w:pStyle w:val="ConsPlusNormal"/>
            </w:pPr>
            <w:r>
              <w:t>3) доставка вещей в пункты стирки, химчистки, ремонта;</w:t>
            </w:r>
          </w:p>
          <w:p w:rsidR="00F64FE7" w:rsidRDefault="00F64FE7">
            <w:pPr>
              <w:pStyle w:val="ConsPlusNormal"/>
            </w:pPr>
            <w:r>
              <w:t>4) обратная доставка вещей получателю социальных услуг;</w:t>
            </w:r>
          </w:p>
          <w:p w:rsidR="00F64FE7" w:rsidRDefault="00F64FE7">
            <w:pPr>
              <w:pStyle w:val="ConsPlusNormal"/>
            </w:pPr>
            <w:r>
              <w:t>5) расчет с получателем социальных услуг по квитанции.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 по мере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Услуга предоставляется за счет средств получателя социальных услуг и при наличии в муниципальном районе получателя социальных услуг организаций бытового обслуживания</w:t>
            </w:r>
          </w:p>
        </w:tc>
      </w:tr>
      <w:tr w:rsidR="00F64FE7" w:rsidRPr="0090213F">
        <w:tc>
          <w:tcPr>
            <w:tcW w:w="964" w:type="dxa"/>
          </w:tcPr>
          <w:p w:rsidR="00F64FE7" w:rsidRDefault="00F64FE7">
            <w:pPr>
              <w:pStyle w:val="ConsPlusNormal"/>
            </w:pPr>
            <w:r>
              <w:t>1.4</w:t>
            </w:r>
          </w:p>
        </w:tc>
        <w:tc>
          <w:tcPr>
            <w:tcW w:w="12642" w:type="dxa"/>
            <w:gridSpan w:val="5"/>
          </w:tcPr>
          <w:p w:rsidR="00F64FE7" w:rsidRDefault="00F64FE7">
            <w:pPr>
              <w:pStyle w:val="ConsPlusNormal"/>
            </w:pPr>
            <w:r>
              <w:t>Организация помощи в проведении ремонта жилых помещений:</w:t>
            </w:r>
          </w:p>
        </w:tc>
      </w:tr>
      <w:tr w:rsidR="00F64FE7" w:rsidRPr="0090213F">
        <w:tc>
          <w:tcPr>
            <w:tcW w:w="964" w:type="dxa"/>
          </w:tcPr>
          <w:p w:rsidR="00F64FE7" w:rsidRDefault="00F64FE7">
            <w:pPr>
              <w:pStyle w:val="ConsPlusNormal"/>
            </w:pPr>
            <w:r>
              <w:t>1.4.1</w:t>
            </w:r>
          </w:p>
        </w:tc>
        <w:tc>
          <w:tcPr>
            <w:tcW w:w="2494" w:type="dxa"/>
          </w:tcPr>
          <w:p w:rsidR="00F64FE7" w:rsidRDefault="00F64FE7">
            <w:pPr>
              <w:pStyle w:val="ConsPlusNormal"/>
            </w:pPr>
            <w:r>
              <w:t>- организация помощи в проведении ремонта жилых помещений</w:t>
            </w:r>
          </w:p>
        </w:tc>
        <w:tc>
          <w:tcPr>
            <w:tcW w:w="3912" w:type="dxa"/>
          </w:tcPr>
          <w:p w:rsidR="00F64FE7" w:rsidRDefault="00F64FE7">
            <w:pPr>
              <w:pStyle w:val="ConsPlusNormal"/>
            </w:pPr>
            <w:r>
              <w:t>Состав социальной услуги:</w:t>
            </w:r>
          </w:p>
          <w:p w:rsidR="00F64FE7" w:rsidRDefault="00F64FE7">
            <w:pPr>
              <w:pStyle w:val="ConsPlusNormal"/>
            </w:pPr>
            <w:r>
              <w:t>1) поиск исполнителей, в том числе и помощь в заключении с ними гражданско-правовых договоров на выполнение следующих работ: шпаклевка и окраска потолка; шпаклевка и оклейка стен обоями; установка плинтусов; стяжка пола до 2 - 3 сантиметров; укладка линолеума, ковролина или ламината; окрашивание труб отопления; шпаклевка и окраска оконных откосов; замена фурнитуры в санузлах; укладка в санузлах и на кухонном полу плитки; замена межкомнатных дверей; установка в ванной комнате реечного потолка; установка новых электроприборов и электропроводки; штукатурка проемов дверей и откосов окон; замена унитаза и ванной; замена раковины на кухне и в ванной; перестановка полотенцесушителя;</w:t>
            </w:r>
          </w:p>
          <w:p w:rsidR="00F64FE7" w:rsidRDefault="00F64FE7">
            <w:pPr>
              <w:pStyle w:val="ConsPlusNormal"/>
            </w:pPr>
            <w:r>
              <w:t>2) составление общего плана ремонтных работ.</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год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и при наличии в муниципальном районе получателя социальных услуг организаций ремонтных работ</w:t>
            </w:r>
          </w:p>
        </w:tc>
      </w:tr>
      <w:tr w:rsidR="00F64FE7" w:rsidRPr="0090213F">
        <w:tc>
          <w:tcPr>
            <w:tcW w:w="964" w:type="dxa"/>
          </w:tcPr>
          <w:p w:rsidR="00F64FE7" w:rsidRDefault="00F64FE7">
            <w:pPr>
              <w:pStyle w:val="ConsPlusNormal"/>
            </w:pPr>
            <w:r>
              <w:t>1.4.2</w:t>
            </w:r>
          </w:p>
        </w:tc>
        <w:tc>
          <w:tcPr>
            <w:tcW w:w="2494" w:type="dxa"/>
          </w:tcPr>
          <w:p w:rsidR="00F64FE7" w:rsidRDefault="00F64FE7">
            <w:pPr>
              <w:pStyle w:val="ConsPlusNormal"/>
            </w:pPr>
            <w:r>
              <w:t>- приобретение материалов для ремонта жилья, в т.ч. клея, обоев, краски</w:t>
            </w:r>
          </w:p>
        </w:tc>
        <w:tc>
          <w:tcPr>
            <w:tcW w:w="3912" w:type="dxa"/>
          </w:tcPr>
          <w:p w:rsidR="00F64FE7" w:rsidRDefault="00F64FE7">
            <w:pPr>
              <w:pStyle w:val="ConsPlusNormal"/>
            </w:pPr>
            <w:r>
              <w:t>Состав социальной услуги:</w:t>
            </w:r>
          </w:p>
          <w:p w:rsidR="00F64FE7" w:rsidRDefault="00F64FE7">
            <w:pPr>
              <w:pStyle w:val="ConsPlusNormal"/>
            </w:pPr>
            <w:r>
              <w:t>1) содействие в покупке и организации доставки строительных и ремонтных материалов;</w:t>
            </w:r>
          </w:p>
          <w:p w:rsidR="00F64FE7" w:rsidRDefault="00F64FE7">
            <w:pPr>
              <w:pStyle w:val="ConsPlusNormal"/>
            </w:pPr>
            <w:r>
              <w:t>2) общий контроль над выполнением ремонтных работ в полном объеме, качеством и своевременностью ремонта и уборки помещений от строительного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год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Уборка после ремонтных работ должна осуществляться с соблюдением санитарно-гигиенических норм и правил с применением инвентаря, предоставленного получателем социальных услуг (тряпка для вытирания пыли, веник, мешок для мусора, пылесос/щетка для пола, тряпка для влажной уборки, емкость для влажной уборки поверхностей, швабра, половая тряпка, ведро для мытья полов, моющее средство, вода)</w:t>
            </w:r>
          </w:p>
        </w:tc>
      </w:tr>
      <w:tr w:rsidR="00F64FE7" w:rsidRPr="0090213F">
        <w:tc>
          <w:tcPr>
            <w:tcW w:w="964" w:type="dxa"/>
          </w:tcPr>
          <w:p w:rsidR="00F64FE7" w:rsidRDefault="00F64FE7">
            <w:pPr>
              <w:pStyle w:val="ConsPlusNormal"/>
            </w:pPr>
            <w:r>
              <w:t>1.5</w:t>
            </w:r>
          </w:p>
        </w:tc>
        <w:tc>
          <w:tcPr>
            <w:tcW w:w="12642" w:type="dxa"/>
            <w:gridSpan w:val="5"/>
          </w:tcPr>
          <w:p w:rsidR="00F64FE7" w:rsidRDefault="00F64FE7">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F64FE7" w:rsidRPr="0090213F">
        <w:tc>
          <w:tcPr>
            <w:tcW w:w="964" w:type="dxa"/>
          </w:tcPr>
          <w:p w:rsidR="00F64FE7" w:rsidRDefault="00F64FE7">
            <w:pPr>
              <w:pStyle w:val="ConsPlusNormal"/>
            </w:pPr>
            <w:r>
              <w:t>1.5.1</w:t>
            </w:r>
          </w:p>
        </w:tc>
        <w:tc>
          <w:tcPr>
            <w:tcW w:w="2494" w:type="dxa"/>
          </w:tcPr>
          <w:p w:rsidR="00F64FE7" w:rsidRDefault="00F64FE7">
            <w:pPr>
              <w:pStyle w:val="ConsPlusNormal"/>
              <w:jc w:val="both"/>
            </w:pPr>
            <w:r>
              <w:t>- покупка и доставка промышленных товаров весом до 7 кг</w:t>
            </w:r>
          </w:p>
        </w:tc>
        <w:tc>
          <w:tcPr>
            <w:tcW w:w="3912" w:type="dxa"/>
          </w:tcPr>
          <w:p w:rsidR="00F64FE7" w:rsidRDefault="00F64FE7">
            <w:pPr>
              <w:pStyle w:val="ConsPlusNormal"/>
            </w:pPr>
            <w:r>
              <w:t>Состав социальной услуги:</w:t>
            </w:r>
          </w:p>
          <w:p w:rsidR="00F64FE7" w:rsidRDefault="00F64FE7">
            <w:pPr>
              <w:pStyle w:val="ConsPlusNormal"/>
            </w:pPr>
            <w:r>
              <w:t>1) обсудить с получателем социальных услуг список необходимых товаров;</w:t>
            </w:r>
          </w:p>
          <w:p w:rsidR="00F64FE7" w:rsidRDefault="00F64FE7">
            <w:pPr>
              <w:pStyle w:val="ConsPlusNormal"/>
            </w:pPr>
            <w:r>
              <w:t>2) получение наличных денежных средств от получателя социальных услуг на приобретение товаров;</w:t>
            </w:r>
          </w:p>
          <w:p w:rsidR="00F64FE7" w:rsidRDefault="00F64FE7">
            <w:pPr>
              <w:pStyle w:val="ConsPlusNormal"/>
            </w:pPr>
            <w:r>
              <w:t>3) покупка товаров;</w:t>
            </w:r>
          </w:p>
          <w:p w:rsidR="00F64FE7" w:rsidRDefault="00F64FE7">
            <w:pPr>
              <w:pStyle w:val="ConsPlusNormal"/>
            </w:pPr>
            <w:r>
              <w:t>4) доставка на дом получателю социальных услуг купленных товаров, их раскладка в места хранения;</w:t>
            </w:r>
          </w:p>
          <w:p w:rsidR="00F64FE7" w:rsidRDefault="00F64FE7">
            <w:pPr>
              <w:pStyle w:val="ConsPlusNormal"/>
            </w:pPr>
            <w:r>
              <w:t>5) окончательный расчет с получателем социальных услуг по чекам.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месяц</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Обеспечение своевременного приобретения промышленных товаров за счет средств получателя социальной услуги. Предоставление получателю социальной услуги чеков на приобретенные для него промышленные товары, возврат сдачи (при наличии). Отсутствие обоснованных жалоб.</w:t>
            </w:r>
          </w:p>
          <w:p w:rsidR="00F64FE7" w:rsidRDefault="00F64FE7">
            <w:pPr>
              <w:pStyle w:val="ConsPlusNormal"/>
              <w:jc w:val="both"/>
            </w:pPr>
            <w:r>
              <w:t>Услуга предоставляется своевременно при наличии у получателя заявки на покупку необходимых товаров и наличных денежных средств</w:t>
            </w:r>
          </w:p>
        </w:tc>
      </w:tr>
      <w:tr w:rsidR="00F64FE7" w:rsidRPr="0090213F">
        <w:tc>
          <w:tcPr>
            <w:tcW w:w="964" w:type="dxa"/>
          </w:tcPr>
          <w:p w:rsidR="00F64FE7" w:rsidRDefault="00F64FE7">
            <w:pPr>
              <w:pStyle w:val="ConsPlusNormal"/>
            </w:pPr>
            <w:r>
              <w:t>1.5.2</w:t>
            </w:r>
          </w:p>
        </w:tc>
        <w:tc>
          <w:tcPr>
            <w:tcW w:w="2494" w:type="dxa"/>
          </w:tcPr>
          <w:p w:rsidR="00F64FE7" w:rsidRDefault="00F64FE7">
            <w:pPr>
              <w:pStyle w:val="ConsPlusNormal"/>
              <w:jc w:val="both"/>
            </w:pPr>
            <w:r>
              <w:t>- покупка и доставка продуктов питания весом до 7 кг</w:t>
            </w:r>
          </w:p>
        </w:tc>
        <w:tc>
          <w:tcPr>
            <w:tcW w:w="3912" w:type="dxa"/>
          </w:tcPr>
          <w:p w:rsidR="00F64FE7" w:rsidRDefault="00F64FE7">
            <w:pPr>
              <w:pStyle w:val="ConsPlusNormal"/>
            </w:pPr>
            <w:r>
              <w:t>Состав социальной услуги:</w:t>
            </w:r>
          </w:p>
          <w:p w:rsidR="00F64FE7" w:rsidRDefault="00F64FE7">
            <w:pPr>
              <w:pStyle w:val="ConsPlusNormal"/>
            </w:pPr>
            <w:r>
              <w:t>1) обсудить с получателем социальных услуг список покупки продуктов;</w:t>
            </w:r>
          </w:p>
          <w:p w:rsidR="00F64FE7" w:rsidRDefault="00F64FE7">
            <w:pPr>
              <w:pStyle w:val="ConsPlusNormal"/>
            </w:pPr>
            <w:r>
              <w:t>2) получение наличных денежных средств от получателя социальных услуг на приобретение продуктов;</w:t>
            </w:r>
          </w:p>
          <w:p w:rsidR="00F64FE7" w:rsidRDefault="00F64FE7">
            <w:pPr>
              <w:pStyle w:val="ConsPlusNormal"/>
            </w:pPr>
            <w:r>
              <w:t>3) покупка продуктов питания;</w:t>
            </w:r>
          </w:p>
          <w:p w:rsidR="00F64FE7" w:rsidRDefault="00F64FE7">
            <w:pPr>
              <w:pStyle w:val="ConsPlusNormal"/>
            </w:pPr>
            <w:r>
              <w:t>4) доставка на дом получателю социальных услуг купленных продуктов, их раскладка в места хранения (шкаф, холодильник, полки);</w:t>
            </w:r>
          </w:p>
          <w:p w:rsidR="00F64FE7" w:rsidRDefault="00F64FE7">
            <w:pPr>
              <w:pStyle w:val="ConsPlusNormal"/>
            </w:pPr>
            <w:r>
              <w:t>5) окончательный расчет с получателем социальных услуг по чекам.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календарную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pPr>
            <w:r>
              <w:t>Обеспечение своевременного приобретения продуктов питания за счет средств получателя социальной услуги. Соответствие сроков приобретаемых продуктов питания установленным срокам их годности. Предоставление получателю социальной услуги чеков на приобретенные для него продукты, возврат сдачи (при наличии).</w:t>
            </w:r>
          </w:p>
          <w:p w:rsidR="00F64FE7" w:rsidRDefault="00F64FE7">
            <w:pPr>
              <w:pStyle w:val="ConsPlusNormal"/>
              <w:jc w:val="both"/>
            </w:pPr>
            <w:r>
              <w:t>Отсутствие обоснованных жалоб.</w:t>
            </w:r>
          </w:p>
          <w:p w:rsidR="00F64FE7" w:rsidRDefault="00F64FE7">
            <w:pPr>
              <w:pStyle w:val="ConsPlusNormal"/>
              <w:jc w:val="both"/>
            </w:pPr>
            <w:r>
              <w:t>Услуга предоставляется своевременно при наличии у получателя заявки на покупку необходимых продуктов питания и наличных денежных средств</w:t>
            </w:r>
          </w:p>
        </w:tc>
      </w:tr>
      <w:tr w:rsidR="00F64FE7" w:rsidRPr="0090213F">
        <w:tc>
          <w:tcPr>
            <w:tcW w:w="964" w:type="dxa"/>
          </w:tcPr>
          <w:p w:rsidR="00F64FE7" w:rsidRDefault="00F64FE7">
            <w:pPr>
              <w:pStyle w:val="ConsPlusNormal"/>
            </w:pPr>
            <w:r>
              <w:t>1.5.3</w:t>
            </w:r>
          </w:p>
        </w:tc>
        <w:tc>
          <w:tcPr>
            <w:tcW w:w="2494" w:type="dxa"/>
          </w:tcPr>
          <w:p w:rsidR="00F64FE7" w:rsidRDefault="00F64FE7">
            <w:pPr>
              <w:pStyle w:val="ConsPlusNormal"/>
            </w:pPr>
            <w:r>
              <w:t>- оформление подписки на печатные издания</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социальной услуги на подписку на газеты и журналы;</w:t>
            </w:r>
          </w:p>
          <w:p w:rsidR="00F64FE7" w:rsidRDefault="00F64FE7">
            <w:pPr>
              <w:pStyle w:val="ConsPlusNormal"/>
            </w:pPr>
            <w:r>
              <w:t>2) получение наличных денежных средств от получателя социальных услуг на оформление подписки на газеты и журналы;</w:t>
            </w:r>
          </w:p>
          <w:p w:rsidR="00F64FE7" w:rsidRDefault="00F64FE7">
            <w:pPr>
              <w:pStyle w:val="ConsPlusNormal"/>
            </w:pPr>
            <w:r>
              <w:t>3) оформление подписки на периодические издания в ближайших почтовых отделениях или по сети Интернет;</w:t>
            </w:r>
          </w:p>
          <w:p w:rsidR="00F64FE7" w:rsidRDefault="00F64FE7">
            <w:pPr>
              <w:pStyle w:val="ConsPlusNormal"/>
            </w:pPr>
            <w:r>
              <w:t>4) вручение получателю социальных услуг документов о подписке на газеты и журналы;</w:t>
            </w:r>
          </w:p>
          <w:p w:rsidR="00F64FE7" w:rsidRDefault="00F64FE7">
            <w:pPr>
              <w:pStyle w:val="ConsPlusNormal"/>
            </w:pPr>
            <w:r>
              <w:t>5) окончательный расчет с получателем социальных услуг по платежным документам о подписке.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год 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F64FE7" w:rsidRPr="0090213F">
        <w:tc>
          <w:tcPr>
            <w:tcW w:w="964" w:type="dxa"/>
          </w:tcPr>
          <w:p w:rsidR="00F64FE7" w:rsidRDefault="00F64FE7">
            <w:pPr>
              <w:pStyle w:val="ConsPlusNormal"/>
            </w:pPr>
            <w:r>
              <w:t>1.6</w:t>
            </w:r>
          </w:p>
        </w:tc>
        <w:tc>
          <w:tcPr>
            <w:tcW w:w="12642" w:type="dxa"/>
            <w:gridSpan w:val="5"/>
          </w:tcPr>
          <w:p w:rsidR="00F64FE7" w:rsidRDefault="00F64FE7">
            <w:pPr>
              <w:pStyle w:val="ConsPlusNormal"/>
              <w:jc w:val="both"/>
            </w:pPr>
            <w:r>
              <w:t>Оплата за счет средств получателя социальных услуг жилищно-коммунальных услуг и услуг связи:</w:t>
            </w:r>
          </w:p>
        </w:tc>
      </w:tr>
      <w:tr w:rsidR="00F64FE7" w:rsidRPr="0090213F">
        <w:tc>
          <w:tcPr>
            <w:tcW w:w="964" w:type="dxa"/>
          </w:tcPr>
          <w:p w:rsidR="00F64FE7" w:rsidRDefault="00F64FE7">
            <w:pPr>
              <w:pStyle w:val="ConsPlusNormal"/>
            </w:pPr>
            <w:r>
              <w:t>1.6.1</w:t>
            </w:r>
          </w:p>
        </w:tc>
        <w:tc>
          <w:tcPr>
            <w:tcW w:w="2494" w:type="dxa"/>
          </w:tcPr>
          <w:p w:rsidR="00F64FE7" w:rsidRDefault="00F64FE7">
            <w:pPr>
              <w:pStyle w:val="ConsPlusNormal"/>
              <w:jc w:val="both"/>
            </w:pPr>
            <w:r>
              <w:t>- заполнение квитанций, оплата за услуги связи</w:t>
            </w:r>
          </w:p>
        </w:tc>
        <w:tc>
          <w:tcPr>
            <w:tcW w:w="3912" w:type="dxa"/>
          </w:tcPr>
          <w:p w:rsidR="00F64FE7" w:rsidRDefault="00F64FE7">
            <w:pPr>
              <w:pStyle w:val="ConsPlusNormal"/>
            </w:pPr>
            <w:r>
              <w:t>Состав социальной услуги:</w:t>
            </w:r>
          </w:p>
          <w:p w:rsidR="00F64FE7" w:rsidRDefault="00F64FE7">
            <w:pPr>
              <w:pStyle w:val="ConsPlusNormal"/>
            </w:pPr>
            <w:r>
              <w:t>1) информирование получателя социальной услуги о порядке и условиях оплаты за услуги связи, правилах расчетов, изменениях тарифов;</w:t>
            </w:r>
          </w:p>
          <w:p w:rsidR="00F64FE7" w:rsidRDefault="00F64FE7">
            <w:pPr>
              <w:pStyle w:val="ConsPlusNormal"/>
            </w:pPr>
            <w:r>
              <w:t>2) получение наличных денежных средств от получателя социальной услуги для оплаты за услуги связи;</w:t>
            </w:r>
          </w:p>
          <w:p w:rsidR="00F64FE7" w:rsidRDefault="00F64FE7">
            <w:pPr>
              <w:pStyle w:val="ConsPlusNormal"/>
            </w:pPr>
            <w:r>
              <w:t>3) посещение пунктов приема платежей для внесения платы за услуги связи;</w:t>
            </w:r>
          </w:p>
          <w:p w:rsidR="00F64FE7" w:rsidRDefault="00F64FE7">
            <w:pPr>
              <w:pStyle w:val="ConsPlusNormal"/>
            </w:pPr>
            <w:r>
              <w:t>4) внесение платы за услуги связи (телефон, Интернет, радио, антенна);</w:t>
            </w:r>
          </w:p>
          <w:p w:rsidR="00F64FE7" w:rsidRDefault="00F64FE7">
            <w:pPr>
              <w:pStyle w:val="ConsPlusNormal"/>
            </w:pPr>
            <w:r>
              <w:t>5) окончательный расчет с получателем социальной услуги по квитанции.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Осуществление своевременной оплаты услуг связи за счет средств получателя социальной услуги с предоставлением ему квитанции об оплате указанных услуг. Отсутствие обоснованных жалоб.</w:t>
            </w:r>
          </w:p>
          <w:p w:rsidR="00F64FE7" w:rsidRDefault="00F64FE7">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F64FE7" w:rsidRPr="0090213F">
        <w:tc>
          <w:tcPr>
            <w:tcW w:w="964" w:type="dxa"/>
          </w:tcPr>
          <w:p w:rsidR="00F64FE7" w:rsidRDefault="00F64FE7">
            <w:pPr>
              <w:pStyle w:val="ConsPlusNormal"/>
            </w:pPr>
            <w:r>
              <w:t>1.6.2</w:t>
            </w:r>
          </w:p>
        </w:tc>
        <w:tc>
          <w:tcPr>
            <w:tcW w:w="2494" w:type="dxa"/>
          </w:tcPr>
          <w:p w:rsidR="00F64FE7" w:rsidRDefault="00F64FE7">
            <w:pPr>
              <w:pStyle w:val="ConsPlusNormal"/>
              <w:jc w:val="both"/>
            </w:pPr>
            <w:r>
              <w:t>- заполнение квитанций, оплата за жилищно-коммунальные услуги</w:t>
            </w:r>
          </w:p>
        </w:tc>
        <w:tc>
          <w:tcPr>
            <w:tcW w:w="3912" w:type="dxa"/>
          </w:tcPr>
          <w:p w:rsidR="00F64FE7" w:rsidRDefault="00F64FE7">
            <w:pPr>
              <w:pStyle w:val="ConsPlusNormal"/>
            </w:pPr>
            <w:r>
              <w:t>Состав социальной услуги:</w:t>
            </w:r>
          </w:p>
          <w:p w:rsidR="00F64FE7" w:rsidRDefault="00F64FE7">
            <w:pPr>
              <w:pStyle w:val="ConsPlusNormal"/>
            </w:pPr>
            <w:r>
              <w:t>1) снятие показаний с приборов учета коммунальных услуг;</w:t>
            </w:r>
          </w:p>
          <w:p w:rsidR="00F64FE7" w:rsidRDefault="00F64FE7">
            <w:pPr>
              <w:pStyle w:val="ConsPlusNormal"/>
            </w:pPr>
            <w:r>
              <w:t>2) передача показаний в ресурсоснабжающие организации, в том числе заполнение соответствующих квитанций;</w:t>
            </w:r>
          </w:p>
          <w:p w:rsidR="00F64FE7" w:rsidRDefault="00F64FE7">
            <w:pPr>
              <w:pStyle w:val="ConsPlusNormal"/>
            </w:pPr>
            <w:r>
              <w:t>3) получение наличных денежных средств от получателя социальной услуги для оплаты жилищно-коммунальных услуг;</w:t>
            </w:r>
          </w:p>
          <w:p w:rsidR="00F64FE7" w:rsidRDefault="00F64FE7">
            <w:pPr>
              <w:pStyle w:val="ConsPlusNormal"/>
            </w:pPr>
            <w:r>
              <w:t>4) посещение пунктов приема платежей для внесения платы;</w:t>
            </w:r>
          </w:p>
          <w:p w:rsidR="00F64FE7" w:rsidRDefault="00F64FE7">
            <w:pPr>
              <w:pStyle w:val="ConsPlusNormal"/>
            </w:pPr>
            <w:r>
              <w:t>5) внесение платы за жилищно-коммунальные услуги (тепловодоснабжение, электроэнергия, газ, домофон);</w:t>
            </w:r>
          </w:p>
          <w:p w:rsidR="00F64FE7" w:rsidRDefault="00F64FE7">
            <w:pPr>
              <w:pStyle w:val="ConsPlusNormal"/>
            </w:pPr>
            <w:r>
              <w:t>6) услуги вневедомственной охраны, налоговые и другие обязательные платежи;</w:t>
            </w:r>
          </w:p>
          <w:p w:rsidR="00F64FE7" w:rsidRDefault="00F64FE7">
            <w:pPr>
              <w:pStyle w:val="ConsPlusNormal"/>
            </w:pPr>
            <w:r>
              <w:t>7) окончательный расчет с получателем социальной услуги по квитанции;</w:t>
            </w:r>
          </w:p>
          <w:p w:rsidR="00F64FE7" w:rsidRDefault="00F64FE7">
            <w:pPr>
              <w:pStyle w:val="ConsPlusNormal"/>
            </w:pPr>
            <w:r>
              <w:t>8) информирование получателя социальной услуги о порядке и условиях оплаты жилищно-коммунальных услуг, правилах расчетов, изменениях тарифов.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Обеспечение своевременного предоставления показаний приборов учета услуг в ресурсоснабжающие организации; осуществление оплаты жилищно-коммунальных услуг за счет средств получателя социальной услуги с предоставлением ему квитанции об оплате указанных услуг. Отсутствие обоснованных жалоб.</w:t>
            </w:r>
          </w:p>
          <w:p w:rsidR="00F64FE7" w:rsidRDefault="00F64FE7">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F64FE7" w:rsidRPr="0090213F">
        <w:tc>
          <w:tcPr>
            <w:tcW w:w="964" w:type="dxa"/>
          </w:tcPr>
          <w:p w:rsidR="00F64FE7" w:rsidRDefault="00F64FE7">
            <w:pPr>
              <w:pStyle w:val="ConsPlusNormal"/>
            </w:pPr>
            <w:r>
              <w:t>1.7</w:t>
            </w:r>
          </w:p>
        </w:tc>
        <w:tc>
          <w:tcPr>
            <w:tcW w:w="2494" w:type="dxa"/>
          </w:tcPr>
          <w:p w:rsidR="00F64FE7" w:rsidRDefault="00F64FE7">
            <w:pPr>
              <w:pStyle w:val="ConsPlusNormal"/>
            </w:pPr>
            <w:r>
              <w:t>Содействие в ритуальных мероприятиях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F64FE7" w:rsidRDefault="00F64FE7">
            <w:pPr>
              <w:pStyle w:val="ConsPlusNormal"/>
            </w:pPr>
            <w:r>
              <w:t>Состав социальной услуги:</w:t>
            </w:r>
          </w:p>
          <w:p w:rsidR="00F64FE7" w:rsidRDefault="00F64FE7">
            <w:pPr>
              <w:pStyle w:val="ConsPlusNormal"/>
            </w:pPr>
            <w:r>
              <w:t>1) организация медицинского освидетельствования факта смерти;</w:t>
            </w:r>
          </w:p>
          <w:p w:rsidR="00F64FE7" w:rsidRDefault="00F64FE7">
            <w:pPr>
              <w:pStyle w:val="ConsPlusNormal"/>
            </w:pPr>
            <w:r>
              <w:t>2) оформление справки о смерти в органах ЗАГС;</w:t>
            </w:r>
          </w:p>
          <w:p w:rsidR="00F64FE7" w:rsidRDefault="00F64FE7">
            <w:pPr>
              <w:pStyle w:val="ConsPlusNormal"/>
            </w:pPr>
            <w:r>
              <w:t>3) информирование родственников о факте смерти (телеграммой или по телефону);</w:t>
            </w:r>
          </w:p>
          <w:p w:rsidR="00F64FE7" w:rsidRDefault="00F64FE7">
            <w:pPr>
              <w:pStyle w:val="ConsPlusNormal"/>
            </w:pPr>
            <w:r>
              <w:t>4) оформление документов на погребение;</w:t>
            </w:r>
          </w:p>
          <w:p w:rsidR="00F64FE7" w:rsidRDefault="00F64FE7">
            <w:pPr>
              <w:pStyle w:val="ConsPlusNormal"/>
            </w:pPr>
            <w:r>
              <w:t>5) вызов специальных служб для осуществления захоронения.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наступления смерти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в пределах муниципального района поставщика социальных услуг</w:t>
            </w:r>
          </w:p>
        </w:tc>
      </w:tr>
      <w:tr w:rsidR="00F64FE7" w:rsidRPr="0090213F">
        <w:tc>
          <w:tcPr>
            <w:tcW w:w="964" w:type="dxa"/>
          </w:tcPr>
          <w:p w:rsidR="00F64FE7" w:rsidRDefault="00F64FE7">
            <w:pPr>
              <w:pStyle w:val="ConsPlusNormal"/>
            </w:pPr>
            <w:r>
              <w:t>1.8</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pPr>
            <w:r>
              <w:t>1.8.1</w:t>
            </w:r>
          </w:p>
        </w:tc>
        <w:tc>
          <w:tcPr>
            <w:tcW w:w="2494" w:type="dxa"/>
          </w:tcPr>
          <w:p w:rsidR="00F64FE7" w:rsidRDefault="00F64FE7">
            <w:pPr>
              <w:pStyle w:val="ConsPlusNormal"/>
            </w:pPr>
            <w:r>
              <w:t>- стрижка ногтей (с предварительной подготовкой)</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инструментов получателя социальных услуг к стрижке ногтей на руках (ногах);</w:t>
            </w:r>
          </w:p>
          <w:p w:rsidR="00F64FE7" w:rsidRDefault="00F64FE7">
            <w:pPr>
              <w:pStyle w:val="ConsPlusNormal"/>
            </w:pPr>
            <w:r>
              <w:t>2) продезинфицировать инструменты для проведения процедуры;</w:t>
            </w:r>
          </w:p>
          <w:p w:rsidR="00F64FE7" w:rsidRDefault="00F64FE7">
            <w:pPr>
              <w:pStyle w:val="ConsPlusNormal"/>
            </w:pPr>
            <w:r>
              <w:t>3) объяснение получателю социальной услуги о ходе выполнения процедуры;</w:t>
            </w:r>
          </w:p>
          <w:p w:rsidR="00F64FE7" w:rsidRDefault="00F64FE7">
            <w:pPr>
              <w:pStyle w:val="ConsPlusNormal"/>
            </w:pPr>
            <w:r>
              <w:t>4) распаривание ног (при необходимости);</w:t>
            </w:r>
          </w:p>
          <w:p w:rsidR="00F64FE7" w:rsidRDefault="00F64FE7">
            <w:pPr>
              <w:pStyle w:val="ConsPlusNormal"/>
            </w:pPr>
            <w:r>
              <w:t>5) стрижка ногтей на руках (ногах), подпиливание (укорачивание) ногтевой пластины;</w:t>
            </w:r>
          </w:p>
          <w:p w:rsidR="00F64FE7" w:rsidRDefault="00F64FE7">
            <w:pPr>
              <w:pStyle w:val="ConsPlusNormal"/>
            </w:pPr>
            <w:r>
              <w:t>6) обработка рук (ног) кремом при наличии крема у получателя социальной услуги.</w:t>
            </w:r>
          </w:p>
          <w:p w:rsidR="00F64FE7" w:rsidRDefault="00F64FE7">
            <w:pPr>
              <w:pStyle w:val="ConsPlusNormal"/>
            </w:pPr>
            <w:r>
              <w:t>Под одной услугой считается стрижка ногтей на руках либо стрижка ногтей на ногах.</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ножницы, пилка, крем для рук (ног).</w:t>
            </w:r>
          </w:p>
          <w:p w:rsidR="00F64FE7" w:rsidRDefault="00F64FE7">
            <w:pPr>
              <w:pStyle w:val="ConsPlusNormal"/>
              <w:jc w:val="both"/>
            </w:pPr>
            <w:r>
              <w:t>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1.9</w:t>
            </w:r>
          </w:p>
        </w:tc>
        <w:tc>
          <w:tcPr>
            <w:tcW w:w="2494" w:type="dxa"/>
          </w:tcPr>
          <w:p w:rsidR="00F64FE7" w:rsidRDefault="00F64FE7">
            <w:pPr>
              <w:pStyle w:val="ConsPlusNormal"/>
            </w:pPr>
            <w:r>
              <w:t>Стирка белья в машине заказчика</w:t>
            </w:r>
          </w:p>
        </w:tc>
        <w:tc>
          <w:tcPr>
            <w:tcW w:w="3912" w:type="dxa"/>
          </w:tcPr>
          <w:p w:rsidR="00F64FE7" w:rsidRDefault="00F64FE7">
            <w:pPr>
              <w:pStyle w:val="ConsPlusNormal"/>
            </w:pPr>
            <w:r>
              <w:t>Состав социальной услуги:</w:t>
            </w:r>
          </w:p>
          <w:p w:rsidR="00F64FE7" w:rsidRDefault="00F64FE7">
            <w:pPr>
              <w:pStyle w:val="ConsPlusNormal"/>
            </w:pPr>
            <w:r>
              <w:t>1) оказание помощи в сортировке белья (до 5 кг);</w:t>
            </w:r>
          </w:p>
          <w:p w:rsidR="00F64FE7" w:rsidRDefault="00F64FE7">
            <w:pPr>
              <w:pStyle w:val="ConsPlusNormal"/>
            </w:pPr>
            <w:r>
              <w:t>2) оказание помощи в закладке в стиральную машину с добавлением специальных моющих средств;</w:t>
            </w:r>
          </w:p>
          <w:p w:rsidR="00F64FE7" w:rsidRDefault="00F64FE7">
            <w:pPr>
              <w:pStyle w:val="ConsPlusNormal"/>
            </w:pPr>
            <w:r>
              <w:t>3) оказание помощи в выборе программы стирки;</w:t>
            </w:r>
          </w:p>
          <w:p w:rsidR="00F64FE7" w:rsidRDefault="00F64FE7">
            <w:pPr>
              <w:pStyle w:val="ConsPlusNormal"/>
            </w:pPr>
            <w:r>
              <w:t>4) оказание помощи в выгрузке постиранного белья из стиральной машины;</w:t>
            </w:r>
          </w:p>
          <w:p w:rsidR="00F64FE7" w:rsidRDefault="00F64FE7">
            <w:pPr>
              <w:pStyle w:val="ConsPlusNormal"/>
            </w:pPr>
            <w:r>
              <w:t>5) оказание помощи в развешивании чистого белья;</w:t>
            </w:r>
          </w:p>
          <w:p w:rsidR="00F64FE7" w:rsidRDefault="00F64FE7">
            <w:pPr>
              <w:pStyle w:val="ConsPlusNormal"/>
            </w:pPr>
            <w:r>
              <w:t>6) оказание помощи в снятии сухого белья и раскладке его в места хранения.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(1 - 5 кг сухого белья) предоставляется по мере необходимости, до 1 раза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F64FE7" w:rsidRPr="0090213F">
        <w:tc>
          <w:tcPr>
            <w:tcW w:w="964" w:type="dxa"/>
          </w:tcPr>
          <w:p w:rsidR="00F64FE7" w:rsidRDefault="00F64FE7">
            <w:pPr>
              <w:pStyle w:val="ConsPlusNormal"/>
              <w:outlineLvl w:val="2"/>
            </w:pPr>
            <w:r>
              <w:t>2</w:t>
            </w:r>
          </w:p>
        </w:tc>
        <w:tc>
          <w:tcPr>
            <w:tcW w:w="12642" w:type="dxa"/>
            <w:gridSpan w:val="5"/>
          </w:tcPr>
          <w:p w:rsidR="00F64FE7" w:rsidRDefault="00F64FE7">
            <w:pPr>
              <w:pStyle w:val="ConsPlusNormal"/>
            </w:pPr>
            <w:r>
              <w:t>Социально-медицинские услуги</w:t>
            </w:r>
          </w:p>
        </w:tc>
      </w:tr>
      <w:tr w:rsidR="00F64FE7" w:rsidRPr="0090213F">
        <w:tc>
          <w:tcPr>
            <w:tcW w:w="964" w:type="dxa"/>
          </w:tcPr>
          <w:p w:rsidR="00F64FE7" w:rsidRDefault="00F64FE7">
            <w:pPr>
              <w:pStyle w:val="ConsPlusNormal"/>
            </w:pPr>
            <w:r>
              <w:t>2.1</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pPr>
            <w:r>
              <w:t>- вызов врача</w:t>
            </w:r>
          </w:p>
        </w:tc>
        <w:tc>
          <w:tcPr>
            <w:tcW w:w="3912" w:type="dxa"/>
          </w:tcPr>
          <w:p w:rsidR="00F64FE7" w:rsidRDefault="00F64FE7">
            <w:pPr>
              <w:pStyle w:val="ConsPlusNormal"/>
            </w:pPr>
            <w:r>
              <w:t>Состав социальной услуги:</w:t>
            </w:r>
          </w:p>
          <w:p w:rsidR="00F64FE7" w:rsidRDefault="00F64FE7">
            <w:pPr>
              <w:pStyle w:val="ConsPlusNormal"/>
            </w:pPr>
            <w:r>
              <w:t>1) вызвать дежурного врача неотложной медицинской помощи или бригады скорой медицинской помощи;</w:t>
            </w:r>
          </w:p>
          <w:p w:rsidR="00F64FE7" w:rsidRDefault="00F64FE7">
            <w:pPr>
              <w:pStyle w:val="ConsPlusNormal"/>
            </w:pPr>
            <w:r>
              <w:t>2) дождаться приезда врача или неотложной медицинской помощи;</w:t>
            </w:r>
          </w:p>
          <w:p w:rsidR="00F64FE7" w:rsidRDefault="00F64FE7">
            <w:pPr>
              <w:pStyle w:val="ConsPlusNormal"/>
            </w:pPr>
            <w:r>
              <w:t>3) сопровождение в стационарные и (или) лечебно-профилактические медицинские организации в экстренных случаях.</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своевременно в необходимом объеме помощи с учетом характера заболевания</w:t>
            </w:r>
          </w:p>
        </w:tc>
      </w:tr>
      <w:tr w:rsidR="00F64FE7" w:rsidRPr="0090213F">
        <w:tc>
          <w:tcPr>
            <w:tcW w:w="964" w:type="dxa"/>
          </w:tcPr>
          <w:p w:rsidR="00F64FE7" w:rsidRDefault="00F64FE7">
            <w:pPr>
              <w:pStyle w:val="ConsPlusNormal"/>
            </w:pPr>
            <w:r>
              <w:t>2.1.2</w:t>
            </w:r>
          </w:p>
        </w:tc>
        <w:tc>
          <w:tcPr>
            <w:tcW w:w="2494" w:type="dxa"/>
          </w:tcPr>
          <w:p w:rsidR="00F64FE7" w:rsidRDefault="00F64FE7">
            <w:pPr>
              <w:pStyle w:val="ConsPlusNormal"/>
            </w:pPr>
            <w:r>
              <w:t>- посещение в случае госпитализации</w:t>
            </w:r>
          </w:p>
        </w:tc>
        <w:tc>
          <w:tcPr>
            <w:tcW w:w="3912" w:type="dxa"/>
          </w:tcPr>
          <w:p w:rsidR="00F64FE7" w:rsidRDefault="00F64FE7">
            <w:pPr>
              <w:pStyle w:val="ConsPlusNormal"/>
            </w:pPr>
            <w:r>
              <w:t>Состав социальной услуги:</w:t>
            </w:r>
          </w:p>
          <w:p w:rsidR="00F64FE7" w:rsidRDefault="00F64FE7">
            <w:pPr>
              <w:pStyle w:val="ConsPlusNormal"/>
            </w:pPr>
            <w:r>
              <w:t>1) посещение в стационарных медицинских организациях в часы посещений;</w:t>
            </w:r>
          </w:p>
          <w:p w:rsidR="00F64FE7" w:rsidRDefault="00F64FE7">
            <w:pPr>
              <w:pStyle w:val="ConsPlusNormal"/>
            </w:pPr>
            <w:r>
              <w:t>2) доставка за счет получателя социальных услуг книг, периодических изданий, не запрещенных в стационарной медицинской организации продуктов питания, иных предметов первой необходимости;</w:t>
            </w:r>
          </w:p>
          <w:p w:rsidR="00F64FE7" w:rsidRDefault="00F64FE7">
            <w:pPr>
              <w:pStyle w:val="ConsPlusNormal"/>
            </w:pPr>
            <w:r>
              <w:t>3) оказание психологической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при наличии тяжелого состояния не реже 1 раза в календарную неделю</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выполняется силами прикрепленного социального работника, если получатель находится в стационарном учреждении здравоохранения в том же населенном пункте, либо, при наличии, другого сотрудника в случае расположения стационарного учреждения в ином населенном пункте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2.2</w:t>
            </w:r>
          </w:p>
        </w:tc>
        <w:tc>
          <w:tcPr>
            <w:tcW w:w="2494" w:type="dxa"/>
            <w:tcBorders>
              <w:bottom w:val="nil"/>
            </w:tcBorders>
          </w:tcPr>
          <w:p w:rsidR="00F64FE7" w:rsidRDefault="00F64FE7">
            <w:pPr>
              <w:pStyle w:val="ConsPlusNormal"/>
            </w:pPr>
            <w:r>
              <w:t>Оказание первичной медико-санитарной помощи в соответствии с имеющейся лицензией</w:t>
            </w:r>
          </w:p>
        </w:tc>
        <w:tc>
          <w:tcPr>
            <w:tcW w:w="3912" w:type="dxa"/>
            <w:tcBorders>
              <w:bottom w:val="nil"/>
            </w:tcBorders>
          </w:tcPr>
          <w:p w:rsidR="00F64FE7" w:rsidRDefault="00F64FE7">
            <w:pPr>
              <w:pStyle w:val="ConsPlusNormal"/>
            </w:pPr>
            <w:r>
              <w:t>Состав социальной услуги:</w:t>
            </w:r>
          </w:p>
          <w:p w:rsidR="00F64FE7" w:rsidRDefault="00F64FE7">
            <w:pPr>
              <w:pStyle w:val="ConsPlusNormal"/>
            </w:pPr>
            <w:r>
              <w:t>1. Оценка обстановки и обеспечение безопасных условий для оказания первой помощи:</w:t>
            </w:r>
          </w:p>
          <w:p w:rsidR="00F64FE7" w:rsidRDefault="00F64FE7">
            <w:pPr>
              <w:pStyle w:val="ConsPlusNormal"/>
            </w:pPr>
            <w:r>
              <w:t>1) определение угрожающих факторов для собственной жизни и здоровья;</w:t>
            </w:r>
          </w:p>
          <w:p w:rsidR="00F64FE7" w:rsidRDefault="00F64FE7">
            <w:pPr>
              <w:pStyle w:val="ConsPlusNormal"/>
            </w:pPr>
            <w:r>
              <w:t>2) определение угрожающих факторов для жизни и здоровья пострадавшего;</w:t>
            </w:r>
          </w:p>
          <w:p w:rsidR="00F64FE7" w:rsidRDefault="00F64FE7">
            <w:pPr>
              <w:pStyle w:val="ConsPlusNormal"/>
            </w:pPr>
            <w:r>
              <w:t>3) устранение угрожающих факторов для жизни и здоровья;</w:t>
            </w:r>
          </w:p>
          <w:p w:rsidR="00F64FE7" w:rsidRDefault="00F64FE7">
            <w:pPr>
              <w:pStyle w:val="ConsPlusNormal"/>
            </w:pPr>
            <w:r>
              <w:t>4) прекращение действия повреждающих факторов на пострадавшего;</w:t>
            </w:r>
          </w:p>
          <w:p w:rsidR="00F64FE7" w:rsidRDefault="00F64FE7">
            <w:pPr>
              <w:pStyle w:val="ConsPlusNormal"/>
            </w:pPr>
            <w:r>
              <w:t>5) извлечение пострадавшего из труднодоступного места;</w:t>
            </w:r>
          </w:p>
          <w:p w:rsidR="00F64FE7" w:rsidRDefault="00F64FE7">
            <w:pPr>
              <w:pStyle w:val="ConsPlusNormal"/>
            </w:pPr>
            <w:r>
              <w:t>6) перемещение пострадавшего.</w:t>
            </w:r>
          </w:p>
          <w:p w:rsidR="00F64FE7" w:rsidRDefault="00F64FE7">
            <w:pPr>
              <w:pStyle w:val="ConsPlusNormal"/>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F64FE7" w:rsidRDefault="00F64FE7">
            <w:pPr>
              <w:pStyle w:val="ConsPlusNormal"/>
            </w:pPr>
            <w:r>
              <w:t>3. Определение наличия сознания у пострадавшего.</w:t>
            </w:r>
          </w:p>
          <w:p w:rsidR="00F64FE7" w:rsidRDefault="00F64FE7">
            <w:pPr>
              <w:pStyle w:val="ConsPlusNormal"/>
            </w:pPr>
            <w:r>
              <w:t>4. Мероприятия по восстановлению проходимости дыхательных путей и определению признаков жизни у пострадавшего:</w:t>
            </w:r>
          </w:p>
          <w:p w:rsidR="00F64FE7" w:rsidRDefault="00F64FE7">
            <w:pPr>
              <w:pStyle w:val="ConsPlusNormal"/>
            </w:pPr>
            <w:r>
              <w:t>1) запрокидывание головы с подъемом подбородка;</w:t>
            </w:r>
          </w:p>
          <w:p w:rsidR="00F64FE7" w:rsidRDefault="00F64FE7">
            <w:pPr>
              <w:pStyle w:val="ConsPlusNormal"/>
            </w:pPr>
            <w:r>
              <w:t>2) выдвижение нижней челюсти;</w:t>
            </w:r>
          </w:p>
          <w:p w:rsidR="00F64FE7" w:rsidRDefault="00F64FE7">
            <w:pPr>
              <w:pStyle w:val="ConsPlusNormal"/>
            </w:pPr>
            <w:r>
              <w:t>3) определение наличия дыхания с помощью слуха, зрения и осязания;</w:t>
            </w:r>
          </w:p>
          <w:p w:rsidR="00F64FE7" w:rsidRDefault="00F64FE7">
            <w:pPr>
              <w:pStyle w:val="ConsPlusNormal"/>
            </w:pPr>
            <w:r>
              <w:t>4) определение наличия кровообращения, проверка пульса на магистральных артериях.</w:t>
            </w:r>
          </w:p>
        </w:tc>
        <w:tc>
          <w:tcPr>
            <w:tcW w:w="1304" w:type="dxa"/>
            <w:tcBorders>
              <w:bottom w:val="nil"/>
            </w:tcBorders>
          </w:tcPr>
          <w:p w:rsidR="00F64FE7" w:rsidRDefault="00F64FE7">
            <w:pPr>
              <w:pStyle w:val="ConsPlusNormal"/>
            </w:pPr>
            <w:r>
              <w:t>Социальная услуга предоставляется по факту обращения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F64FE7" w:rsidRPr="0090213F">
        <w:tblPrEx>
          <w:tblBorders>
            <w:insideH w:val="none" w:sz="0" w:space="0" w:color="auto"/>
          </w:tblBorders>
        </w:tblPrEx>
        <w:tc>
          <w:tcPr>
            <w:tcW w:w="964" w:type="dxa"/>
            <w:tcBorders>
              <w:top w:val="nil"/>
              <w:bottom w:val="nil"/>
            </w:tcBorders>
          </w:tcPr>
          <w:p w:rsidR="00F64FE7" w:rsidRDefault="00F64FE7">
            <w:pPr>
              <w:pStyle w:val="ConsPlusNormal"/>
              <w:rPr>
                <w:rFonts w:cs="Times New Roman"/>
              </w:rPr>
            </w:pPr>
          </w:p>
        </w:tc>
        <w:tc>
          <w:tcPr>
            <w:tcW w:w="2494" w:type="dxa"/>
            <w:tcBorders>
              <w:top w:val="nil"/>
              <w:bottom w:val="nil"/>
            </w:tcBorders>
          </w:tcPr>
          <w:p w:rsidR="00F64FE7" w:rsidRDefault="00F64FE7">
            <w:pPr>
              <w:pStyle w:val="ConsPlusNormal"/>
              <w:rPr>
                <w:rFonts w:cs="Times New Roman"/>
              </w:rPr>
            </w:pPr>
          </w:p>
        </w:tc>
        <w:tc>
          <w:tcPr>
            <w:tcW w:w="3912" w:type="dxa"/>
            <w:tcBorders>
              <w:top w:val="nil"/>
              <w:bottom w:val="nil"/>
            </w:tcBorders>
          </w:tcPr>
          <w:p w:rsidR="00F64FE7" w:rsidRDefault="00F64FE7">
            <w:pPr>
              <w:pStyle w:val="ConsPlusNormal"/>
            </w:pPr>
            <w:r>
              <w:t>5. Мероприятия по проведению сердечно-легочной реанимации до появления признаков жизни:</w:t>
            </w:r>
          </w:p>
          <w:p w:rsidR="00F64FE7" w:rsidRDefault="00F64FE7">
            <w:pPr>
              <w:pStyle w:val="ConsPlusNormal"/>
            </w:pPr>
            <w:r>
              <w:t>1) давление руками на грудину пострадавшего;</w:t>
            </w:r>
          </w:p>
          <w:p w:rsidR="00F64FE7" w:rsidRDefault="00F64FE7">
            <w:pPr>
              <w:pStyle w:val="ConsPlusNormal"/>
            </w:pPr>
            <w:r>
              <w:t>2) искусственное дыхание "рот ко рту";</w:t>
            </w:r>
          </w:p>
          <w:p w:rsidR="00F64FE7" w:rsidRDefault="00F64FE7">
            <w:pPr>
              <w:pStyle w:val="ConsPlusNormal"/>
            </w:pPr>
            <w:r>
              <w:t>3) искусственное дыхание "рот к носу";</w:t>
            </w:r>
          </w:p>
          <w:p w:rsidR="00F64FE7" w:rsidRDefault="00F64FE7">
            <w:pPr>
              <w:pStyle w:val="ConsPlusNormal"/>
            </w:pPr>
            <w:r>
              <w:t>4) искусственное дыхание с использованием устройства для искусственного дыхания.</w:t>
            </w:r>
          </w:p>
          <w:p w:rsidR="00F64FE7" w:rsidRDefault="00F64FE7">
            <w:pPr>
              <w:pStyle w:val="ConsPlusNormal"/>
            </w:pPr>
            <w:r>
              <w:t>6. Мероприятия по поддержанию проходимости дыхательных путей:</w:t>
            </w:r>
          </w:p>
          <w:p w:rsidR="00F64FE7" w:rsidRDefault="00F64FE7">
            <w:pPr>
              <w:pStyle w:val="ConsPlusNormal"/>
            </w:pPr>
            <w:r>
              <w:t>1) придание устойчивого бокового положения;</w:t>
            </w:r>
          </w:p>
          <w:p w:rsidR="00F64FE7" w:rsidRDefault="00F64FE7">
            <w:pPr>
              <w:pStyle w:val="ConsPlusNormal"/>
            </w:pPr>
            <w:r>
              <w:t>2) запрокидывание головы с подъемом подбородка;</w:t>
            </w:r>
          </w:p>
          <w:p w:rsidR="00F64FE7" w:rsidRDefault="00F64FE7">
            <w:pPr>
              <w:pStyle w:val="ConsPlusNormal"/>
            </w:pPr>
            <w:r>
              <w:t>3) выдвижение нижней челюсти.</w:t>
            </w:r>
          </w:p>
          <w:p w:rsidR="00F64FE7" w:rsidRDefault="00F64FE7">
            <w:pPr>
              <w:pStyle w:val="ConsPlusNormal"/>
            </w:pPr>
            <w:r>
              <w:t>7. Мероприятия по обзорному осмотру пострадавшего и временной остановке наружного кровотечения:</w:t>
            </w:r>
          </w:p>
          <w:p w:rsidR="00F64FE7" w:rsidRDefault="00F64FE7">
            <w:pPr>
              <w:pStyle w:val="ConsPlusNormal"/>
            </w:pPr>
            <w:r>
              <w:t>1) обзорный осмотр пострадавшего на наличие кровотечений;</w:t>
            </w:r>
          </w:p>
          <w:p w:rsidR="00F64FE7" w:rsidRDefault="00F64FE7">
            <w:pPr>
              <w:pStyle w:val="ConsPlusNormal"/>
            </w:pPr>
            <w:r>
              <w:t>2) пальцевое прижатие артерии;</w:t>
            </w:r>
          </w:p>
          <w:p w:rsidR="00F64FE7" w:rsidRDefault="00F64FE7">
            <w:pPr>
              <w:pStyle w:val="ConsPlusNormal"/>
            </w:pPr>
            <w:r>
              <w:t>3) наложение жгута;</w:t>
            </w:r>
          </w:p>
          <w:p w:rsidR="00F64FE7" w:rsidRDefault="00F64FE7">
            <w:pPr>
              <w:pStyle w:val="ConsPlusNormal"/>
            </w:pPr>
            <w:r>
              <w:t>4) максимальное сгибание конечности в суставе;</w:t>
            </w:r>
          </w:p>
          <w:p w:rsidR="00F64FE7" w:rsidRDefault="00F64FE7">
            <w:pPr>
              <w:pStyle w:val="ConsPlusNormal"/>
            </w:pPr>
            <w:r>
              <w:t>5) прямое давление на рану;</w:t>
            </w:r>
          </w:p>
          <w:p w:rsidR="00F64FE7" w:rsidRDefault="00F64FE7">
            <w:pPr>
              <w:pStyle w:val="ConsPlusNormal"/>
            </w:pPr>
            <w:r>
              <w:t>6) наложение давящей повязки.</w:t>
            </w:r>
          </w:p>
          <w:p w:rsidR="00F64FE7" w:rsidRDefault="00F64FE7">
            <w:pPr>
              <w:pStyle w:val="ConsPlusNormal"/>
            </w:pPr>
            <w:r>
              <w:t>8. Мероприятия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F64FE7" w:rsidRDefault="00F64FE7">
            <w:pPr>
              <w:pStyle w:val="ConsPlusNormal"/>
            </w:pPr>
            <w:r>
              <w:t>1) проведение осмотра головы;</w:t>
            </w:r>
          </w:p>
          <w:p w:rsidR="00F64FE7" w:rsidRDefault="00F64FE7">
            <w:pPr>
              <w:pStyle w:val="ConsPlusNormal"/>
            </w:pPr>
            <w:r>
              <w:t>2) проведение осмотра шеи;</w:t>
            </w:r>
          </w:p>
          <w:p w:rsidR="00F64FE7" w:rsidRDefault="00F64FE7">
            <w:pPr>
              <w:pStyle w:val="ConsPlusNormal"/>
            </w:pPr>
            <w:r>
              <w:t>3) проведение осмотра груди;</w:t>
            </w:r>
          </w:p>
          <w:p w:rsidR="00F64FE7" w:rsidRDefault="00F64FE7">
            <w:pPr>
              <w:pStyle w:val="ConsPlusNormal"/>
            </w:pPr>
            <w:r>
              <w:t>4) проведение осмотра спины;</w:t>
            </w:r>
          </w:p>
          <w:p w:rsidR="00F64FE7" w:rsidRDefault="00F64FE7">
            <w:pPr>
              <w:pStyle w:val="ConsPlusNormal"/>
            </w:pPr>
            <w:r>
              <w:t>5) проведение осмотра живота и таза;</w:t>
            </w:r>
          </w:p>
        </w:tc>
        <w:tc>
          <w:tcPr>
            <w:tcW w:w="1304" w:type="dxa"/>
            <w:tcBorders>
              <w:top w:val="nil"/>
              <w:bottom w:val="nil"/>
            </w:tcBorders>
          </w:tcPr>
          <w:p w:rsidR="00F64FE7" w:rsidRDefault="00F64FE7">
            <w:pPr>
              <w:pStyle w:val="ConsPlusNormal"/>
            </w:pPr>
          </w:p>
        </w:tc>
        <w:tc>
          <w:tcPr>
            <w:tcW w:w="1020" w:type="dxa"/>
            <w:tcBorders>
              <w:top w:val="nil"/>
              <w:bottom w:val="nil"/>
            </w:tcBorders>
          </w:tcPr>
          <w:p w:rsidR="00F64FE7" w:rsidRDefault="00F64FE7">
            <w:pPr>
              <w:pStyle w:val="ConsPlusNormal"/>
            </w:pPr>
          </w:p>
        </w:tc>
        <w:tc>
          <w:tcPr>
            <w:tcW w:w="3912" w:type="dxa"/>
            <w:tcBorders>
              <w:top w:val="nil"/>
              <w:bottom w:val="nil"/>
            </w:tcBorders>
          </w:tcPr>
          <w:p w:rsidR="00F64FE7" w:rsidRDefault="00F64FE7">
            <w:pPr>
              <w:pStyle w:val="ConsPlusNormal"/>
            </w:pPr>
          </w:p>
        </w:tc>
      </w:tr>
      <w:tr w:rsidR="00F64FE7" w:rsidRPr="0090213F">
        <w:tblPrEx>
          <w:tblBorders>
            <w:insideH w:val="none" w:sz="0" w:space="0" w:color="auto"/>
          </w:tblBorders>
        </w:tblPrEx>
        <w:tc>
          <w:tcPr>
            <w:tcW w:w="964" w:type="dxa"/>
            <w:tcBorders>
              <w:top w:val="nil"/>
            </w:tcBorders>
          </w:tcPr>
          <w:p w:rsidR="00F64FE7" w:rsidRDefault="00F64FE7">
            <w:pPr>
              <w:pStyle w:val="ConsPlusNormal"/>
              <w:rPr>
                <w:rFonts w:cs="Times New Roman"/>
              </w:rPr>
            </w:pPr>
          </w:p>
        </w:tc>
        <w:tc>
          <w:tcPr>
            <w:tcW w:w="2494" w:type="dxa"/>
            <w:tcBorders>
              <w:top w:val="nil"/>
            </w:tcBorders>
          </w:tcPr>
          <w:p w:rsidR="00F64FE7" w:rsidRDefault="00F64FE7">
            <w:pPr>
              <w:pStyle w:val="ConsPlusNormal"/>
              <w:rPr>
                <w:rFonts w:cs="Times New Roman"/>
              </w:rPr>
            </w:pPr>
          </w:p>
        </w:tc>
        <w:tc>
          <w:tcPr>
            <w:tcW w:w="3912" w:type="dxa"/>
            <w:tcBorders>
              <w:top w:val="nil"/>
            </w:tcBorders>
          </w:tcPr>
          <w:p w:rsidR="00F64FE7" w:rsidRDefault="00F64FE7">
            <w:pPr>
              <w:pStyle w:val="ConsPlusNormal"/>
            </w:pPr>
            <w:r>
              <w:t>6) проведение осмотра конечностей;</w:t>
            </w:r>
          </w:p>
          <w:p w:rsidR="00F64FE7" w:rsidRDefault="00F64FE7">
            <w:pPr>
              <w:pStyle w:val="ConsPlusNormal"/>
            </w:pPr>
            <w:r>
              <w:t>7) наложение повязок при травмах различных областей тела, в том числе окклюзионной (герметизирующей) при ранении грудной клетки;</w:t>
            </w:r>
          </w:p>
          <w:p w:rsidR="00F64FE7" w:rsidRDefault="00F64FE7">
            <w:pPr>
              <w:pStyle w:val="ConsPlusNormal"/>
            </w:pPr>
            <w:r>
              <w:t>8) проведение иммобилизации (с помощью подручных средств, аутоиммобилизация, с использованием изделий медицинского назначения);</w:t>
            </w:r>
          </w:p>
          <w:p w:rsidR="00F64FE7" w:rsidRDefault="00F64FE7">
            <w:pPr>
              <w:pStyle w:val="ConsPlusNormal"/>
            </w:pPr>
            <w:r>
              <w:t>9) фиксация шейного отдела позвоночника (вручную, подручными средствами, с использованием изделий медицинского назначения);</w:t>
            </w:r>
          </w:p>
          <w:p w:rsidR="00F64FE7" w:rsidRDefault="00F64FE7">
            <w:pPr>
              <w:pStyle w:val="ConsPlusNormal"/>
            </w:pPr>
            <w:r>
              <w:t>10) прекращение воздействия опасных химических веществ на пострадавшего (промывание желудка путем приема воды и вызывания рвоты, удаление с поврежденной поверхности и промывание поврежденной поверхности проточной водой);</w:t>
            </w:r>
          </w:p>
          <w:p w:rsidR="00F64FE7" w:rsidRDefault="00F64FE7">
            <w:pPr>
              <w:pStyle w:val="ConsPlusNormal"/>
            </w:pPr>
            <w:r>
              <w:t>11) местное охлаждение при травмах, термических ожогах и иных воздействиях высоких температур или теплового излучения;</w:t>
            </w:r>
          </w:p>
          <w:p w:rsidR="00F64FE7" w:rsidRDefault="00F64FE7">
            <w:pPr>
              <w:pStyle w:val="ConsPlusNormal"/>
            </w:pPr>
            <w:r>
              <w:t>12) термоизоляция при отморожениях и других эффектах воздействия низких температур.</w:t>
            </w:r>
          </w:p>
          <w:p w:rsidR="00F64FE7" w:rsidRDefault="00F64FE7">
            <w:pPr>
              <w:pStyle w:val="ConsPlusNormal"/>
            </w:pPr>
            <w:r>
              <w:t>9. Придание пострадавшему оптимального положения тела.</w:t>
            </w:r>
          </w:p>
          <w:p w:rsidR="00F64FE7" w:rsidRDefault="00F64FE7">
            <w:pPr>
              <w:pStyle w:val="ConsPlusNormal"/>
            </w:pPr>
            <w:r>
              <w:t>10. Контроль за состоянием пострадавшего (сознание, дыхание, кровообращение) и оказание психологической поддержки.</w:t>
            </w:r>
          </w:p>
          <w:p w:rsidR="00F64FE7" w:rsidRDefault="00F64FE7">
            <w:pPr>
              <w:pStyle w:val="ConsPlusNormal"/>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F64FE7" w:rsidRDefault="00F64FE7">
            <w:pPr>
              <w:pStyle w:val="ConsPlusNormal"/>
            </w:pPr>
            <w:r>
              <w:t>1 услуга - 1 раз</w:t>
            </w:r>
          </w:p>
        </w:tc>
        <w:tc>
          <w:tcPr>
            <w:tcW w:w="1304" w:type="dxa"/>
            <w:tcBorders>
              <w:top w:val="nil"/>
            </w:tcBorders>
          </w:tcPr>
          <w:p w:rsidR="00F64FE7" w:rsidRDefault="00F64FE7">
            <w:pPr>
              <w:pStyle w:val="ConsPlusNormal"/>
            </w:pPr>
          </w:p>
        </w:tc>
        <w:tc>
          <w:tcPr>
            <w:tcW w:w="1020" w:type="dxa"/>
            <w:tcBorders>
              <w:top w:val="nil"/>
            </w:tcBorders>
          </w:tcPr>
          <w:p w:rsidR="00F64FE7" w:rsidRDefault="00F64FE7">
            <w:pPr>
              <w:pStyle w:val="ConsPlusNormal"/>
            </w:pPr>
          </w:p>
        </w:tc>
        <w:tc>
          <w:tcPr>
            <w:tcW w:w="3912" w:type="dxa"/>
            <w:tcBorders>
              <w:top w:val="nil"/>
            </w:tcBorders>
          </w:tcPr>
          <w:p w:rsidR="00F64FE7" w:rsidRDefault="00F64FE7">
            <w:pPr>
              <w:pStyle w:val="ConsPlusNormal"/>
            </w:pPr>
          </w:p>
        </w:tc>
      </w:tr>
      <w:tr w:rsidR="00F64FE7" w:rsidRPr="0090213F">
        <w:tc>
          <w:tcPr>
            <w:tcW w:w="964" w:type="dxa"/>
          </w:tcPr>
          <w:p w:rsidR="00F64FE7" w:rsidRDefault="00F64FE7">
            <w:pPr>
              <w:pStyle w:val="ConsPlusNormal"/>
            </w:pPr>
            <w:r>
              <w:t>2.3</w:t>
            </w:r>
          </w:p>
        </w:tc>
        <w:tc>
          <w:tcPr>
            <w:tcW w:w="12642" w:type="dxa"/>
            <w:gridSpan w:val="5"/>
          </w:tcPr>
          <w:p w:rsidR="00F64FE7" w:rsidRDefault="00F64FE7">
            <w:pPr>
              <w:pStyle w:val="ConsPlusNormal"/>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F64FE7" w:rsidRPr="0090213F">
        <w:tc>
          <w:tcPr>
            <w:tcW w:w="964" w:type="dxa"/>
          </w:tcPr>
          <w:p w:rsidR="00F64FE7" w:rsidRDefault="00F64FE7">
            <w:pPr>
              <w:pStyle w:val="ConsPlusNormal"/>
            </w:pPr>
            <w:r>
              <w:t>2.3.1</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проведение внутримышечных инъекций лекарственных препаратов;</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неделю, по необходимости, при наличии назначений лечащего врача</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2.3.2</w:t>
            </w:r>
          </w:p>
        </w:tc>
        <w:tc>
          <w:tcPr>
            <w:tcW w:w="2494" w:type="dxa"/>
          </w:tcPr>
          <w:p w:rsidR="00F64FE7" w:rsidRDefault="00F64FE7">
            <w:pPr>
              <w:pStyle w:val="ConsPlusNormal"/>
              <w:jc w:val="both"/>
            </w:pPr>
            <w:r>
              <w:t>- внутривенная инъекция</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проведение внутривенных инъекций лекарственных препаратов;</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неделю, по необходимости, при наличии назначений лечащего врача</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2.3.3</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наложение компрессов, проведение перевязки;</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необходимости, при наличии назначений лечащего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2.4</w:t>
            </w:r>
          </w:p>
        </w:tc>
        <w:tc>
          <w:tcPr>
            <w:tcW w:w="12642" w:type="dxa"/>
            <w:gridSpan w:val="5"/>
          </w:tcPr>
          <w:p w:rsidR="00F64FE7" w:rsidRDefault="00F64FE7">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F64FE7" w:rsidRPr="0090213F">
        <w:tc>
          <w:tcPr>
            <w:tcW w:w="964" w:type="dxa"/>
          </w:tcPr>
          <w:p w:rsidR="00F64FE7" w:rsidRDefault="00F64FE7">
            <w:pPr>
              <w:pStyle w:val="ConsPlusNormal"/>
            </w:pPr>
            <w:r>
              <w:t>2.4.1</w:t>
            </w:r>
          </w:p>
        </w:tc>
        <w:tc>
          <w:tcPr>
            <w:tcW w:w="2494" w:type="dxa"/>
          </w:tcPr>
          <w:p w:rsidR="00F64FE7" w:rsidRDefault="00F64FE7">
            <w:pPr>
              <w:pStyle w:val="ConsPlusNormal"/>
            </w:pPr>
            <w:r>
              <w:t>- подбор и выдача технических средств реабилитации</w:t>
            </w:r>
          </w:p>
        </w:tc>
        <w:tc>
          <w:tcPr>
            <w:tcW w:w="3912" w:type="dxa"/>
          </w:tcPr>
          <w:p w:rsidR="00F64FE7" w:rsidRDefault="00F64FE7">
            <w:pPr>
              <w:pStyle w:val="ConsPlusNormal"/>
            </w:pPr>
            <w:r>
              <w:t>Состав социальной услуги:</w:t>
            </w:r>
          </w:p>
          <w:p w:rsidR="00F64FE7" w:rsidRDefault="00F64FE7">
            <w:pPr>
              <w:pStyle w:val="ConsPlusNormal"/>
            </w:pPr>
            <w:r>
              <w:t>1) содействие в выдаче технических средств реабилитации во временное пользование за плату (в прокат по договору);</w:t>
            </w:r>
          </w:p>
          <w:p w:rsidR="00F64FE7" w:rsidRDefault="00F64FE7">
            <w:pPr>
              <w:pStyle w:val="ConsPlusNormal"/>
            </w:pPr>
            <w:r>
              <w:t>2) получение и доставка технических средств реабилитации и абсорбирующего белья на дом;</w:t>
            </w:r>
          </w:p>
          <w:p w:rsidR="00F64FE7" w:rsidRDefault="00F64FE7">
            <w:pPr>
              <w:pStyle w:val="ConsPlusNormal"/>
            </w:pPr>
            <w:r>
              <w:t>3) подбор технических средств реабилитации, инструктаж по использованию и мерам безопасности;</w:t>
            </w:r>
          </w:p>
          <w:p w:rsidR="00F64FE7" w:rsidRDefault="00F64FE7">
            <w:pPr>
              <w:pStyle w:val="ConsPlusNormal"/>
            </w:pPr>
            <w:r>
              <w:t>4) консультирование по обустройству жилого помещения с учетом индивидуальных ограничений жизнедеятельности.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выполняется персоналом, имеющим специальное образование</w:t>
            </w:r>
          </w:p>
        </w:tc>
      </w:tr>
      <w:tr w:rsidR="00F64FE7" w:rsidRPr="0090213F">
        <w:tc>
          <w:tcPr>
            <w:tcW w:w="964" w:type="dxa"/>
          </w:tcPr>
          <w:p w:rsidR="00F64FE7" w:rsidRDefault="00F64FE7">
            <w:pPr>
              <w:pStyle w:val="ConsPlusNormal"/>
              <w:outlineLvl w:val="2"/>
            </w:pPr>
            <w:r>
              <w:t>3</w:t>
            </w:r>
          </w:p>
        </w:tc>
        <w:tc>
          <w:tcPr>
            <w:tcW w:w="12642" w:type="dxa"/>
            <w:gridSpan w:val="5"/>
          </w:tcPr>
          <w:p w:rsidR="00F64FE7" w:rsidRDefault="00F64FE7">
            <w:pPr>
              <w:pStyle w:val="ConsPlusNormal"/>
            </w:pPr>
            <w:r>
              <w:t>Социально-психологические услуги</w:t>
            </w:r>
          </w:p>
        </w:tc>
      </w:tr>
      <w:tr w:rsidR="00F64FE7" w:rsidRPr="0090213F">
        <w:tc>
          <w:tcPr>
            <w:tcW w:w="964" w:type="dxa"/>
          </w:tcPr>
          <w:p w:rsidR="00F64FE7" w:rsidRDefault="00F64FE7">
            <w:pPr>
              <w:pStyle w:val="ConsPlusNormal"/>
            </w:pPr>
            <w:r>
              <w:t>3.1</w:t>
            </w:r>
          </w:p>
        </w:tc>
        <w:tc>
          <w:tcPr>
            <w:tcW w:w="12642" w:type="dxa"/>
            <w:gridSpan w:val="5"/>
          </w:tcPr>
          <w:p w:rsidR="00F64FE7" w:rsidRDefault="00F64FE7">
            <w:pPr>
              <w:pStyle w:val="ConsPlusNormal"/>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pPr>
            <w:r>
              <w:t>3.1.1</w:t>
            </w:r>
          </w:p>
        </w:tc>
        <w:tc>
          <w:tcPr>
            <w:tcW w:w="2494" w:type="dxa"/>
          </w:tcPr>
          <w:p w:rsidR="00F64FE7" w:rsidRDefault="00F64FE7">
            <w:pPr>
              <w:pStyle w:val="ConsPlusNormal"/>
            </w:pPr>
            <w:r>
              <w:t>- консультация психолога</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бесед в целях выхода из сложившейся ситуации;</w:t>
            </w:r>
          </w:p>
          <w:p w:rsidR="00F64FE7" w:rsidRDefault="00F64FE7">
            <w:pPr>
              <w:pStyle w:val="ConsPlusNormal"/>
            </w:pPr>
            <w:r>
              <w:t>2) содействие в оказании экстренной психологической помощи в кризисной ситуации, в том числе по телефону и анонимно.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в случае кризисной ситуации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3.2</w:t>
            </w:r>
          </w:p>
        </w:tc>
        <w:tc>
          <w:tcPr>
            <w:tcW w:w="2494" w:type="dxa"/>
          </w:tcPr>
          <w:p w:rsidR="00F64FE7" w:rsidRDefault="00F64FE7">
            <w:pPr>
              <w:pStyle w:val="ConsPlusNormal"/>
            </w:pPr>
            <w:r>
              <w:t>Социально-психологический патронаж</w:t>
            </w:r>
          </w:p>
        </w:tc>
        <w:tc>
          <w:tcPr>
            <w:tcW w:w="3912" w:type="dxa"/>
          </w:tcPr>
          <w:p w:rsidR="00F64FE7" w:rsidRDefault="00F64FE7">
            <w:pPr>
              <w:pStyle w:val="ConsPlusNormal"/>
            </w:pPr>
            <w:r>
              <w:t>Состав социальной услуги:</w:t>
            </w:r>
          </w:p>
          <w:p w:rsidR="00F64FE7" w:rsidRDefault="00F64FE7">
            <w:pPr>
              <w:pStyle w:val="ConsPlusNormal"/>
            </w:pPr>
            <w:r>
              <w:t>1) систематическое (в объеме, предусмотренном программой психологического сопровождения) наблюдение за психологическим состоянием получателя социальных услуг;</w:t>
            </w:r>
          </w:p>
          <w:p w:rsidR="00F64FE7" w:rsidRDefault="00F64FE7">
            <w:pPr>
              <w:pStyle w:val="ConsPlusNormal"/>
            </w:pPr>
            <w:r>
              <w:t>2) систематическое (в объеме, предусмотренном программой психологического сопровождения) проведение бесед, тренингов, иных мероприятий в целях выхода из сложившейся ситуации.</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3.3</w:t>
            </w:r>
          </w:p>
        </w:tc>
        <w:tc>
          <w:tcPr>
            <w:tcW w:w="2494" w:type="dxa"/>
          </w:tcPr>
          <w:p w:rsidR="00F64FE7" w:rsidRDefault="00F64FE7">
            <w:pPr>
              <w:pStyle w:val="ConsPlusNormal"/>
            </w:pPr>
            <w:r>
              <w:t>Оказание консультационной психологической помощи анонимно, в том числе с использованием телефона доверия</w:t>
            </w:r>
          </w:p>
        </w:tc>
        <w:tc>
          <w:tcPr>
            <w:tcW w:w="3912" w:type="dxa"/>
          </w:tcPr>
          <w:p w:rsidR="00F64FE7" w:rsidRDefault="00F64FE7">
            <w:pPr>
              <w:pStyle w:val="ConsPlusNormal"/>
            </w:pPr>
            <w:r>
              <w:t>Состав социальной услуги:</w:t>
            </w:r>
          </w:p>
          <w:p w:rsidR="00F64FE7" w:rsidRDefault="00F64FE7">
            <w:pPr>
              <w:pStyle w:val="ConsPlusNormal"/>
            </w:pPr>
            <w:r>
              <w:t>1) установление контакта с получателем социальных услуг;</w:t>
            </w:r>
          </w:p>
          <w:p w:rsidR="00F64FE7" w:rsidRDefault="00F64FE7">
            <w:pPr>
              <w:pStyle w:val="ConsPlusNormal"/>
            </w:pPr>
            <w:r>
              <w:t>2) определение проблем и уровня мотивации к их преодолению, снятие в ходе беседы психологического дискомфорта, повышение самостоятельности и мотивации;</w:t>
            </w:r>
          </w:p>
          <w:p w:rsidR="00F64FE7" w:rsidRDefault="00F64FE7">
            <w:pPr>
              <w:pStyle w:val="ConsPlusNormal"/>
            </w:pPr>
            <w:r>
              <w:t>3) оценка положительных результатов самостоятельной работы.</w:t>
            </w:r>
          </w:p>
          <w:p w:rsidR="00F64FE7" w:rsidRDefault="00F64FE7">
            <w:pPr>
              <w:pStyle w:val="ConsPlusNormal"/>
            </w:pPr>
            <w:r>
              <w:t>Услуга предоставляется как на дому (по согласованному графику), так и с использованием телефона доверия, анонимно.</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3.4</w:t>
            </w:r>
          </w:p>
        </w:tc>
        <w:tc>
          <w:tcPr>
            <w:tcW w:w="2494" w:type="dxa"/>
          </w:tcPr>
          <w:p w:rsidR="00F64FE7" w:rsidRDefault="00F64FE7">
            <w:pPr>
              <w:pStyle w:val="ConsPlusNormal"/>
            </w:pPr>
            <w:r>
              <w:t>Психологическая, в том числе экстренная, помощь</w:t>
            </w:r>
          </w:p>
        </w:tc>
        <w:tc>
          <w:tcPr>
            <w:tcW w:w="3912" w:type="dxa"/>
          </w:tcPr>
          <w:p w:rsidR="00F64FE7" w:rsidRDefault="00F64FE7">
            <w:pPr>
              <w:pStyle w:val="ConsPlusNormal"/>
            </w:pPr>
            <w:r>
              <w:t>Состав социальной услуги:</w:t>
            </w:r>
          </w:p>
          <w:p w:rsidR="00F64FE7" w:rsidRDefault="00F64FE7">
            <w:pPr>
              <w:pStyle w:val="ConsPlusNormal"/>
            </w:pPr>
            <w:r>
              <w:t>1) установление контакта с получателем социальных услуг;</w:t>
            </w:r>
          </w:p>
          <w:p w:rsidR="00F64FE7" w:rsidRDefault="00F64FE7">
            <w:pPr>
              <w:pStyle w:val="ConsPlusNormal"/>
            </w:pPr>
            <w:r>
              <w:t>2) выявление в ходе беседы психологических проблем, стоящих перед получателем социальных услуг;</w:t>
            </w:r>
          </w:p>
          <w:p w:rsidR="00F64FE7" w:rsidRDefault="00F64FE7">
            <w:pPr>
              <w:pStyle w:val="ConsPlusNormal"/>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F64FE7" w:rsidRDefault="00F64FE7">
            <w:pPr>
              <w:pStyle w:val="ConsPlusNormal"/>
            </w:pPr>
            <w:r>
              <w:t>4) оценка положительных результатов самостоятельной работы.</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outlineLvl w:val="2"/>
            </w:pPr>
            <w:r>
              <w:t>4</w:t>
            </w:r>
          </w:p>
        </w:tc>
        <w:tc>
          <w:tcPr>
            <w:tcW w:w="12642" w:type="dxa"/>
            <w:gridSpan w:val="5"/>
          </w:tcPr>
          <w:p w:rsidR="00F64FE7" w:rsidRDefault="00F64FE7">
            <w:pPr>
              <w:pStyle w:val="ConsPlusNormal"/>
            </w:pPr>
            <w:r>
              <w:t>Социально-педагогические услуги</w:t>
            </w:r>
          </w:p>
        </w:tc>
      </w:tr>
      <w:tr w:rsidR="00F64FE7" w:rsidRPr="0090213F">
        <w:tc>
          <w:tcPr>
            <w:tcW w:w="964" w:type="dxa"/>
          </w:tcPr>
          <w:p w:rsidR="00F64FE7" w:rsidRDefault="00F64FE7">
            <w:pPr>
              <w:pStyle w:val="ConsPlusNormal"/>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pPr>
            <w:r>
              <w:t>4.1.1</w:t>
            </w:r>
          </w:p>
        </w:tc>
        <w:tc>
          <w:tcPr>
            <w:tcW w:w="2494" w:type="dxa"/>
          </w:tcPr>
          <w:p w:rsidR="00F64FE7" w:rsidRDefault="00F64FE7">
            <w:pPr>
              <w:pStyle w:val="ConsPlusNormal"/>
            </w:pPr>
            <w:r>
              <w:t>- организация и проведение культурно-развлекательной программы</w:t>
            </w:r>
          </w:p>
        </w:tc>
        <w:tc>
          <w:tcPr>
            <w:tcW w:w="3912" w:type="dxa"/>
          </w:tcPr>
          <w:p w:rsidR="00F64FE7" w:rsidRDefault="00F64FE7">
            <w:pPr>
              <w:pStyle w:val="ConsPlusNormal"/>
            </w:pPr>
            <w:r>
              <w:t>Состав социальной услуги:</w:t>
            </w:r>
          </w:p>
          <w:p w:rsidR="00F64FE7" w:rsidRDefault="00F64FE7">
            <w:pPr>
              <w:pStyle w:val="ConsPlusNormal"/>
            </w:pPr>
            <w:r>
              <w:t>1) подбор интересующих получателя социальных услуг телевизионных и радиопередач; музыкальных произведений, аудиокниг (спектаклей, концертов);</w:t>
            </w:r>
          </w:p>
          <w:p w:rsidR="00F64FE7" w:rsidRDefault="00F64FE7">
            <w:pPr>
              <w:pStyle w:val="ConsPlusNormal"/>
            </w:pPr>
            <w:r>
              <w:t>2) включение/выключение телевизионных и радиопередач, интересующих получателя социальных услуг музыкальных произведений, аудиокниг (спектаклей, концертов);</w:t>
            </w:r>
          </w:p>
          <w:p w:rsidR="00F64FE7" w:rsidRDefault="00F64FE7">
            <w:pPr>
              <w:pStyle w:val="ConsPlusNormal"/>
            </w:pPr>
            <w:r>
              <w:t>3) игры в настольные игры;</w:t>
            </w:r>
          </w:p>
          <w:p w:rsidR="00F64FE7" w:rsidRDefault="00F64FE7">
            <w:pPr>
              <w:pStyle w:val="ConsPlusNormal"/>
            </w:pPr>
            <w:r>
              <w:t>4) лепка из пластилина;</w:t>
            </w:r>
          </w:p>
          <w:p w:rsidR="00F64FE7" w:rsidRDefault="00F64FE7">
            <w:pPr>
              <w:pStyle w:val="ConsPlusNormal"/>
            </w:pPr>
            <w:r>
              <w:t>5) арт-терапия;</w:t>
            </w:r>
          </w:p>
          <w:p w:rsidR="00F64FE7" w:rsidRDefault="00F64FE7">
            <w:pPr>
              <w:pStyle w:val="ConsPlusNormal"/>
            </w:pPr>
            <w:r>
              <w:t>6) чтение вслух интересующих книг, журналов, специальной литературы.</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с учетом его пожелания</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устройств для воспроизведения аудио-, радио- и телепрограмм, а также материалов для игр, рисования, книг у получателя социальных услуг</w:t>
            </w:r>
          </w:p>
        </w:tc>
      </w:tr>
      <w:tr w:rsidR="00F64FE7" w:rsidRPr="0090213F">
        <w:tc>
          <w:tcPr>
            <w:tcW w:w="964" w:type="dxa"/>
          </w:tcPr>
          <w:p w:rsidR="00F64FE7" w:rsidRDefault="00F64FE7">
            <w:pPr>
              <w:pStyle w:val="ConsPlusNormal"/>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пожеланий получателя социальных услуг на сопровождение вне дома;</w:t>
            </w:r>
          </w:p>
          <w:p w:rsidR="00F64FE7" w:rsidRDefault="00F64FE7">
            <w:pPr>
              <w:pStyle w:val="ConsPlusNormal"/>
            </w:pPr>
            <w:r>
              <w:t>2) получение наличных денежных средств от получателя социальных услуг для приобретения билетов на посещение театра, выставок и других культурных мероприятий;</w:t>
            </w:r>
          </w:p>
          <w:p w:rsidR="00F64FE7" w:rsidRDefault="00F64FE7">
            <w:pPr>
              <w:pStyle w:val="ConsPlusNormal"/>
            </w:pPr>
            <w:r>
              <w:t>3) приобретение билетов на культурные мероприятия и вручение их получателю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месяц с учетом его пожелания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w:t>
            </w:r>
          </w:p>
        </w:tc>
      </w:tr>
      <w:tr w:rsidR="00F64FE7" w:rsidRPr="0090213F">
        <w:tc>
          <w:tcPr>
            <w:tcW w:w="964" w:type="dxa"/>
          </w:tcPr>
          <w:p w:rsidR="00F64FE7" w:rsidRDefault="00F64FE7">
            <w:pPr>
              <w:pStyle w:val="ConsPlusNormal"/>
            </w:pPr>
            <w:r>
              <w:t>4.1.3</w:t>
            </w:r>
          </w:p>
        </w:tc>
        <w:tc>
          <w:tcPr>
            <w:tcW w:w="2494" w:type="dxa"/>
          </w:tcPr>
          <w:p w:rsidR="00F64FE7" w:rsidRDefault="00F64FE7">
            <w:pPr>
              <w:pStyle w:val="ConsPlusNormal"/>
              <w:jc w:val="both"/>
            </w:pPr>
            <w:r>
              <w:t>- проведение бесед и дискуссий (группа не менее 10 человек)</w:t>
            </w:r>
          </w:p>
        </w:tc>
        <w:tc>
          <w:tcPr>
            <w:tcW w:w="3912" w:type="dxa"/>
          </w:tcPr>
          <w:p w:rsidR="00F64FE7" w:rsidRDefault="00F64FE7">
            <w:pPr>
              <w:pStyle w:val="ConsPlusNormal"/>
            </w:pPr>
            <w:r>
              <w:t>Состав социальной услуги:</w:t>
            </w:r>
          </w:p>
          <w:p w:rsidR="00F64FE7" w:rsidRDefault="00F64FE7">
            <w:pPr>
              <w:pStyle w:val="ConsPlusNormal"/>
            </w:pPr>
            <w:r>
              <w:t>1) установление контакта с получателем социальных услуг;</w:t>
            </w:r>
          </w:p>
          <w:p w:rsidR="00F64FE7" w:rsidRDefault="00F64FE7">
            <w:pPr>
              <w:pStyle w:val="ConsPlusNormal"/>
            </w:pPr>
            <w:r>
              <w:t>2) проведение индивидуальной беседы с получателем социальных услуг на интересующие его темы с целью поддержания коммуникативных навыков, выслушивание.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с учетом его пожелания вести беседу</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для формирования позитивных интересов и способствует расширению общего и культурного кругозора, сферы общения</w:t>
            </w:r>
          </w:p>
        </w:tc>
      </w:tr>
      <w:tr w:rsidR="00F64FE7" w:rsidRPr="0090213F">
        <w:tc>
          <w:tcPr>
            <w:tcW w:w="964" w:type="dxa"/>
          </w:tcPr>
          <w:p w:rsidR="00F64FE7" w:rsidRDefault="00F64FE7">
            <w:pPr>
              <w:pStyle w:val="ConsPlusNormal"/>
            </w:pPr>
            <w:r>
              <w:t>4.2</w:t>
            </w:r>
          </w:p>
        </w:tc>
        <w:tc>
          <w:tcPr>
            <w:tcW w:w="2494" w:type="dxa"/>
          </w:tcPr>
          <w:p w:rsidR="00F64FE7" w:rsidRDefault="00F64FE7">
            <w:pPr>
              <w:pStyle w:val="ConsPlusNormal"/>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F64FE7" w:rsidRDefault="00F64FE7">
            <w:pPr>
              <w:pStyle w:val="ConsPlusNormal"/>
            </w:pPr>
            <w:r>
              <w:t>Состав социальной услуги:</w:t>
            </w:r>
          </w:p>
          <w:p w:rsidR="00F64FE7" w:rsidRDefault="00F64FE7">
            <w:pPr>
              <w:pStyle w:val="ConsPlusNormal"/>
            </w:pPr>
            <w:r>
              <w:t>- перевод жестового языка для получателя социальных услуг, имеющего инвалидность по слуху.</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1 раз в день по необходимости</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4.3</w:t>
            </w:r>
          </w:p>
        </w:tc>
        <w:tc>
          <w:tcPr>
            <w:tcW w:w="2494" w:type="dxa"/>
          </w:tcPr>
          <w:p w:rsidR="00F64FE7" w:rsidRDefault="00F64FE7">
            <w:pPr>
              <w:pStyle w:val="ConsPlusNormal"/>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в выборе вида образования или профессиональной деятельности в соответствии с интересами и возможностями получателя социальных услуг, в том числе с привлечением психолога или иных членов междисциплинарной команды;</w:t>
            </w:r>
          </w:p>
          <w:p w:rsidR="00F64FE7" w:rsidRDefault="00F64FE7">
            <w:pPr>
              <w:pStyle w:val="ConsPlusNormal"/>
            </w:pPr>
            <w:r>
              <w:t>2) предоставление информации об образовательных программах образовательных организаций, занимающихся обучением инвалидов;</w:t>
            </w:r>
          </w:p>
          <w:p w:rsidR="00F64FE7" w:rsidRDefault="00F64FE7">
            <w:pPr>
              <w:pStyle w:val="ConsPlusNormal"/>
            </w:pPr>
            <w:r>
              <w:t>3) запись получателя социальной услуги на обучение в образовательную организацию;</w:t>
            </w:r>
          </w:p>
          <w:p w:rsidR="00F64FE7" w:rsidRDefault="00F64FE7">
            <w:pPr>
              <w:pStyle w:val="ConsPlusNormal"/>
            </w:pPr>
            <w:r>
              <w:t>4) сбор документов для обучения получателя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pPr>
            <w:r>
              <w:t>Полнота предоставления социальной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pPr>
            <w:r>
              <w:t>5.1</w:t>
            </w:r>
          </w:p>
        </w:tc>
        <w:tc>
          <w:tcPr>
            <w:tcW w:w="12642" w:type="dxa"/>
            <w:gridSpan w:val="5"/>
          </w:tcPr>
          <w:p w:rsidR="00F64FE7" w:rsidRDefault="00F64FE7">
            <w:pPr>
              <w:pStyle w:val="ConsPlusNormal"/>
            </w:pPr>
            <w:r>
              <w:t>Оказание помощи в трудоустройстве:</w:t>
            </w:r>
          </w:p>
        </w:tc>
      </w:tr>
      <w:tr w:rsidR="00F64FE7" w:rsidRPr="0090213F">
        <w:tc>
          <w:tcPr>
            <w:tcW w:w="964" w:type="dxa"/>
          </w:tcPr>
          <w:p w:rsidR="00F64FE7" w:rsidRDefault="00F64FE7">
            <w:pPr>
              <w:pStyle w:val="ConsPlusNormal"/>
            </w:pPr>
            <w:r>
              <w:t>5.1.1</w:t>
            </w:r>
          </w:p>
        </w:tc>
        <w:tc>
          <w:tcPr>
            <w:tcW w:w="2494" w:type="dxa"/>
          </w:tcPr>
          <w:p w:rsidR="00F64FE7" w:rsidRDefault="00F64FE7">
            <w:pPr>
              <w:pStyle w:val="ConsPlusNormal"/>
            </w:pPr>
            <w:r>
              <w:t>- предоставление информации</w:t>
            </w:r>
          </w:p>
        </w:tc>
        <w:tc>
          <w:tcPr>
            <w:tcW w:w="3912" w:type="dxa"/>
          </w:tcPr>
          <w:p w:rsidR="00F64FE7" w:rsidRDefault="00F64FE7">
            <w:pPr>
              <w:pStyle w:val="ConsPlusNormal"/>
            </w:pPr>
            <w:r>
              <w:t>Состав социальной услуги:</w:t>
            </w:r>
          </w:p>
          <w:p w:rsidR="00F64FE7" w:rsidRDefault="00F64FE7">
            <w:pPr>
              <w:pStyle w:val="ConsPlusNormal"/>
            </w:pPr>
            <w:r>
              <w:t>1) устное разъяснение получателю социальных услуг основ законодательного регулирования реализации права на труд;</w:t>
            </w:r>
          </w:p>
          <w:p w:rsidR="00F64FE7" w:rsidRDefault="00F64FE7">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F64FE7" w:rsidRDefault="00F64FE7">
            <w:pPr>
              <w:pStyle w:val="ConsPlusNormal"/>
            </w:pPr>
            <w:r>
              <w:t>3) содействие в решении вопросов профессионального обучения через органы службы занятости.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w:t>
            </w:r>
          </w:p>
        </w:tc>
        <w:tc>
          <w:tcPr>
            <w:tcW w:w="1020" w:type="dxa"/>
          </w:tcPr>
          <w:p w:rsidR="00F64FE7" w:rsidRDefault="00F64FE7">
            <w:pPr>
              <w:pStyle w:val="ConsPlusNormal"/>
              <w:jc w:val="center"/>
            </w:pPr>
            <w:r>
              <w:t>1</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w:t>
            </w:r>
          </w:p>
        </w:tc>
      </w:tr>
      <w:tr w:rsidR="00F64FE7" w:rsidRPr="0090213F">
        <w:tc>
          <w:tcPr>
            <w:tcW w:w="964" w:type="dxa"/>
          </w:tcPr>
          <w:p w:rsidR="00F64FE7" w:rsidRDefault="00F64FE7">
            <w:pPr>
              <w:pStyle w:val="ConsPlusNormal"/>
            </w:pPr>
            <w:r>
              <w:t>5.1.2</w:t>
            </w:r>
          </w:p>
        </w:tc>
        <w:tc>
          <w:tcPr>
            <w:tcW w:w="2494" w:type="dxa"/>
          </w:tcPr>
          <w:p w:rsidR="00F64FE7" w:rsidRDefault="00F64FE7">
            <w:pPr>
              <w:pStyle w:val="ConsPlusNormal"/>
            </w:pPr>
            <w:r>
              <w:t>- содействие во временном или постоянном трудоустройстве</w:t>
            </w:r>
          </w:p>
        </w:tc>
        <w:tc>
          <w:tcPr>
            <w:tcW w:w="3912" w:type="dxa"/>
          </w:tcPr>
          <w:p w:rsidR="00F64FE7" w:rsidRDefault="00F64FE7">
            <w:pPr>
              <w:pStyle w:val="ConsPlusNormal"/>
            </w:pPr>
            <w:r>
              <w:t>Состав социальной услуги:</w:t>
            </w:r>
          </w:p>
          <w:p w:rsidR="00F64FE7" w:rsidRDefault="00F64FE7">
            <w:pPr>
              <w:pStyle w:val="ConsPlusNormal"/>
            </w:pPr>
            <w:r>
              <w:t>1) устное разъяснение получателю социальных услуг основ законодательного регулирования реализации права на труд;</w:t>
            </w:r>
          </w:p>
          <w:p w:rsidR="00F64FE7" w:rsidRDefault="00F64FE7">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F64FE7" w:rsidRDefault="00F64FE7">
            <w:pPr>
              <w:pStyle w:val="ConsPlusNormal"/>
            </w:pPr>
            <w:r>
              <w:t>3) содействие в решении вопросов профессионального обучения через органы службы занятости.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w:t>
            </w:r>
          </w:p>
        </w:tc>
        <w:tc>
          <w:tcPr>
            <w:tcW w:w="1020" w:type="dxa"/>
          </w:tcPr>
          <w:p w:rsidR="00F64FE7" w:rsidRDefault="00F64FE7">
            <w:pPr>
              <w:pStyle w:val="ConsPlusNormal"/>
              <w:jc w:val="center"/>
            </w:pPr>
            <w:r>
              <w:t>1</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w:t>
            </w:r>
          </w:p>
        </w:tc>
      </w:tr>
      <w:tr w:rsidR="00F64FE7" w:rsidRPr="0090213F">
        <w:tc>
          <w:tcPr>
            <w:tcW w:w="964" w:type="dxa"/>
          </w:tcPr>
          <w:p w:rsidR="00F64FE7" w:rsidRDefault="00F64FE7">
            <w:pPr>
              <w:pStyle w:val="ConsPlusNormal"/>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pPr>
            <w:r>
              <w:t>6.1</w:t>
            </w:r>
          </w:p>
        </w:tc>
        <w:tc>
          <w:tcPr>
            <w:tcW w:w="2494" w:type="dxa"/>
          </w:tcPr>
          <w:p w:rsidR="00F64FE7" w:rsidRDefault="00F64FE7">
            <w:pPr>
              <w:pStyle w:val="ConsPlusNormal"/>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написание документов и заполнение форм документов, необходимых для реализации получателем социальных услуг своих прав;</w:t>
            </w:r>
          </w:p>
          <w:p w:rsidR="00F64FE7" w:rsidRDefault="00F64FE7">
            <w:pPr>
              <w:pStyle w:val="ConsPlusNormal"/>
            </w:pPr>
            <w:r>
              <w:t>2)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F64FE7" w:rsidRDefault="00F64FE7">
            <w:pPr>
              <w:pStyle w:val="ConsPlusNormal"/>
            </w:pPr>
            <w:r>
              <w:t>3) осуществление контроля над ходом и результатами рассмотрения поданных документов.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pPr>
            <w:r>
              <w:t>6.2</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pPr>
            <w:r>
              <w:t>6.2.1</w:t>
            </w:r>
          </w:p>
        </w:tc>
        <w:tc>
          <w:tcPr>
            <w:tcW w:w="2494" w:type="dxa"/>
          </w:tcPr>
          <w:p w:rsidR="00F64FE7" w:rsidRDefault="00F64FE7">
            <w:pPr>
              <w:pStyle w:val="ConsPlusNormal"/>
            </w:pPr>
            <w:r>
              <w:t>- содействие в подготовке запросов, заявлений, направлений, ходатайств</w:t>
            </w:r>
          </w:p>
        </w:tc>
        <w:tc>
          <w:tcPr>
            <w:tcW w:w="3912" w:type="dxa"/>
          </w:tcPr>
          <w:p w:rsidR="00F64FE7" w:rsidRDefault="00F64FE7">
            <w:pPr>
              <w:pStyle w:val="ConsPlusNormal"/>
            </w:pPr>
            <w:r>
              <w:t>Состав социальной услуги:</w:t>
            </w:r>
          </w:p>
          <w:p w:rsidR="00F64FE7" w:rsidRDefault="00F64FE7">
            <w:pPr>
              <w:pStyle w:val="ConsPlusNormal"/>
            </w:pPr>
            <w:r>
              <w:t>1) информирование о мерах социальной поддержки, предоставляемых в соответствии с законодательством;</w:t>
            </w:r>
          </w:p>
          <w:p w:rsidR="00F64FE7" w:rsidRDefault="00F64FE7">
            <w:pPr>
              <w:pStyle w:val="ConsPlusNormal"/>
            </w:pPr>
            <w:r>
              <w:t>2) информирование о перечне необходимых документов в соответствии с действующим законодательством для реализации прав на получение мер социальной поддержки;</w:t>
            </w:r>
          </w:p>
          <w:p w:rsidR="00F64FE7" w:rsidRDefault="00F64FE7">
            <w:pPr>
              <w:pStyle w:val="ConsPlusNormal"/>
            </w:pPr>
            <w:r>
              <w:t>3) заполнение (оформление) документов, необходимых для назначения мер социальной поддержки;</w:t>
            </w:r>
          </w:p>
          <w:p w:rsidR="00F64FE7" w:rsidRDefault="00F64FE7">
            <w:pPr>
              <w:pStyle w:val="ConsPlusNormal"/>
            </w:pPr>
            <w:r>
              <w:t>4) доставка необходимых для назначения мер социальной поддержки документов;</w:t>
            </w:r>
          </w:p>
          <w:p w:rsidR="00F64FE7" w:rsidRDefault="00F64FE7">
            <w:pPr>
              <w:pStyle w:val="ConsPlusNormal"/>
            </w:pPr>
            <w:r>
              <w:t>5) контроль над ходом рассмотрения документов, необходимых для назначения мер социальной поддержки;</w:t>
            </w:r>
          </w:p>
          <w:p w:rsidR="00F64FE7" w:rsidRDefault="00F64FE7">
            <w:pPr>
              <w:pStyle w:val="ConsPlusNormal"/>
            </w:pPr>
            <w:r>
              <w:t>6)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6.3</w:t>
            </w:r>
          </w:p>
        </w:tc>
        <w:tc>
          <w:tcPr>
            <w:tcW w:w="2494" w:type="dxa"/>
          </w:tcPr>
          <w:p w:rsidR="00F64FE7" w:rsidRDefault="00F64FE7">
            <w:pPr>
              <w:pStyle w:val="ConsPlusNormal"/>
            </w:pPr>
            <w:r>
              <w:t>Оказание помощи в получении юридических услуг, в том числе консультирование</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ситуации получателя социальных услуг,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F64FE7" w:rsidRDefault="00F64FE7">
            <w:pPr>
              <w:pStyle w:val="ConsPlusNormal"/>
            </w:pPr>
            <w:r>
              <w:t>2) выяснение жизненной ситуации получателя социальных услуг:</w:t>
            </w:r>
          </w:p>
          <w:p w:rsidR="00F64FE7" w:rsidRDefault="00F64FE7">
            <w:pPr>
              <w:pStyle w:val="ConsPlusNormal"/>
            </w:pPr>
            <w:r>
              <w:t>- информирование получателя социальных услуг о путях реализации его законных прав;</w:t>
            </w:r>
          </w:p>
          <w:p w:rsidR="00F64FE7" w:rsidRDefault="00F64FE7">
            <w:pPr>
              <w:pStyle w:val="ConsPlusNormal"/>
            </w:pPr>
            <w:r>
              <w:t xml:space="preserve">- разъяснение права на получение бесплатной юридической помощи согласно Федеральному </w:t>
            </w:r>
            <w:hyperlink r:id="rId662"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pPr>
            <w:r>
              <w:t>7.1</w:t>
            </w:r>
          </w:p>
        </w:tc>
        <w:tc>
          <w:tcPr>
            <w:tcW w:w="2494" w:type="dxa"/>
          </w:tcPr>
          <w:p w:rsidR="00F64FE7" w:rsidRDefault="00F64FE7">
            <w:pPr>
              <w:pStyle w:val="ConsPlusNormal"/>
            </w:pPr>
            <w:r>
              <w:t>Оказание помощи в обучении навыкам компьютерной грамотности</w:t>
            </w:r>
          </w:p>
        </w:tc>
        <w:tc>
          <w:tcPr>
            <w:tcW w:w="3912" w:type="dxa"/>
          </w:tcPr>
          <w:p w:rsidR="00F64FE7" w:rsidRDefault="00F64FE7">
            <w:pPr>
              <w:pStyle w:val="ConsPlusNormal"/>
            </w:pPr>
            <w:r>
              <w:t>Состав социальной услуги:</w:t>
            </w:r>
          </w:p>
          <w:p w:rsidR="00F64FE7" w:rsidRDefault="00F64FE7">
            <w:pPr>
              <w:pStyle w:val="ConsPlusNormal"/>
            </w:pPr>
            <w:r>
              <w:t>1) обучение базовым навыкам компьютерной грамотности получателей социальных услуг;</w:t>
            </w:r>
          </w:p>
          <w:p w:rsidR="00F64FE7" w:rsidRDefault="00F64FE7">
            <w:pPr>
              <w:pStyle w:val="ConsPlusNormal"/>
            </w:pPr>
            <w:r>
              <w:t>2) обучение безопасным базовым навыкам пользования сетью Интернет получателей социальных услуг.</w:t>
            </w:r>
          </w:p>
          <w:p w:rsidR="00F64FE7" w:rsidRDefault="00F64FE7">
            <w:pPr>
              <w:pStyle w:val="ConsPlusNormal"/>
              <w:jc w:val="both"/>
            </w:pPr>
            <w:r>
              <w:t>Продолжительность услуги - 0,75 часа.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исправного компьютера (ноутбука), имеющего выход в Интернет</w:t>
            </w:r>
          </w:p>
        </w:tc>
      </w:tr>
      <w:tr w:rsidR="00F64FE7" w:rsidRPr="0090213F">
        <w:tc>
          <w:tcPr>
            <w:tcW w:w="964" w:type="dxa"/>
          </w:tcPr>
          <w:p w:rsidR="00F64FE7" w:rsidRDefault="00F64FE7">
            <w:pPr>
              <w:pStyle w:val="ConsPlusNormal"/>
              <w:outlineLvl w:val="2"/>
            </w:pPr>
            <w:r>
              <w:t>8</w:t>
            </w:r>
          </w:p>
        </w:tc>
        <w:tc>
          <w:tcPr>
            <w:tcW w:w="12642" w:type="dxa"/>
            <w:gridSpan w:val="5"/>
          </w:tcPr>
          <w:p w:rsidR="00F64FE7" w:rsidRDefault="00F64FE7">
            <w:pPr>
              <w:pStyle w:val="ConsPlusNormal"/>
            </w:pPr>
            <w:r>
              <w:t>Срочные социальные услуги</w:t>
            </w:r>
          </w:p>
        </w:tc>
      </w:tr>
      <w:tr w:rsidR="00F64FE7" w:rsidRPr="0090213F">
        <w:tc>
          <w:tcPr>
            <w:tcW w:w="964" w:type="dxa"/>
          </w:tcPr>
          <w:p w:rsidR="00F64FE7" w:rsidRDefault="00F64FE7">
            <w:pPr>
              <w:pStyle w:val="ConsPlusNormal"/>
            </w:pPr>
            <w:r>
              <w:t>8.1</w:t>
            </w:r>
          </w:p>
        </w:tc>
        <w:tc>
          <w:tcPr>
            <w:tcW w:w="2494" w:type="dxa"/>
          </w:tcPr>
          <w:p w:rsidR="00F64FE7" w:rsidRDefault="00F64FE7">
            <w:pPr>
              <w:pStyle w:val="ConsPlusNormal"/>
            </w:pPr>
            <w:r>
              <w:t>Содействие в обеспечении или обеспечение бесплатным горячим питанием или наборами продуктов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предоставление горячих обедов;</w:t>
            </w:r>
          </w:p>
          <w:p w:rsidR="00F64FE7" w:rsidRDefault="00F64FE7">
            <w:pPr>
              <w:pStyle w:val="ConsPlusNormal"/>
            </w:pPr>
            <w:r>
              <w:t>2) предоставление сухого пайка или продуктового набора.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Горячее питание и установленный набор продуктов предоставляются поставщиком социальной услуги лицам, обратившимся за неотложной помощью. Выдаваемые продукты питания должны соответствовать требованиям безопасности пищевых продуктов</w:t>
            </w:r>
          </w:p>
        </w:tc>
      </w:tr>
      <w:tr w:rsidR="00F64FE7" w:rsidRPr="0090213F">
        <w:tc>
          <w:tcPr>
            <w:tcW w:w="964" w:type="dxa"/>
          </w:tcPr>
          <w:p w:rsidR="00F64FE7" w:rsidRDefault="00F64FE7">
            <w:pPr>
              <w:pStyle w:val="ConsPlusNormal"/>
            </w:pPr>
            <w:r>
              <w:t>8.2</w:t>
            </w:r>
          </w:p>
        </w:tc>
        <w:tc>
          <w:tcPr>
            <w:tcW w:w="2494" w:type="dxa"/>
          </w:tcPr>
          <w:p w:rsidR="00F64FE7" w:rsidRDefault="00F64FE7">
            <w:pPr>
              <w:pStyle w:val="ConsPlusNormal"/>
            </w:pPr>
            <w:r>
              <w:t>Содействие в обеспечении или обеспечение одеждой, обувью и другими предметами первой необходимости</w:t>
            </w:r>
          </w:p>
        </w:tc>
        <w:tc>
          <w:tcPr>
            <w:tcW w:w="3912" w:type="dxa"/>
          </w:tcPr>
          <w:p w:rsidR="00F64FE7" w:rsidRDefault="00F64FE7">
            <w:pPr>
              <w:pStyle w:val="ConsPlusNormal"/>
            </w:pPr>
            <w:r>
              <w:t>Состав социальной услуги:</w:t>
            </w:r>
          </w:p>
          <w:p w:rsidR="00F64FE7" w:rsidRDefault="00F64FE7">
            <w:pPr>
              <w:pStyle w:val="ConsPlusNormal"/>
            </w:pPr>
            <w:r>
              <w:t>1) подбор и предоставление получателю социальных услуг приобретенных поставщиком социальных услуг либо принятых от граждан и организаций одежды и обуви, в том числе бывших в употреблении;</w:t>
            </w:r>
          </w:p>
          <w:p w:rsidR="00F64FE7" w:rsidRDefault="00F64FE7">
            <w:pPr>
              <w:pStyle w:val="ConsPlusNormal"/>
            </w:pPr>
            <w:r>
              <w:t>2) предоставление получателю социальных услуг набора предметов первой необходимости, в том числе средств санитарии и гигиены, канцелярских принадлежностей, необходимой мебели и другого.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Одежда и обувь предоставляются поставщиком социальной услуги лицам, обратившимся за неотложной помощью. Выдаваемые вещи должны соответствовать санитарным нормам. Выдаваемые вещи должны соответствовать размеру и росту получателя.</w:t>
            </w:r>
          </w:p>
          <w:p w:rsidR="00F64FE7" w:rsidRDefault="00F64FE7">
            <w:pPr>
              <w:pStyle w:val="ConsPlusNormal"/>
              <w:jc w:val="both"/>
            </w:pPr>
            <w:r>
              <w:t>Набор предметов первой необходимости (средства санитарии и гигиены, канцелярские принадлежности, необходимая мебель и т.п.) предоставляется поставщиком социальной услуги лицам, обратившимся за неотложной помощью. Выдаваемый набор должен соответствовать санитарным нормам</w:t>
            </w:r>
          </w:p>
        </w:tc>
      </w:tr>
      <w:tr w:rsidR="00F64FE7" w:rsidRPr="0090213F">
        <w:tc>
          <w:tcPr>
            <w:tcW w:w="964" w:type="dxa"/>
          </w:tcPr>
          <w:p w:rsidR="00F64FE7" w:rsidRDefault="00F64FE7">
            <w:pPr>
              <w:pStyle w:val="ConsPlusNormal"/>
            </w:pPr>
            <w:r>
              <w:t>8.3</w:t>
            </w:r>
          </w:p>
        </w:tc>
        <w:tc>
          <w:tcPr>
            <w:tcW w:w="2494" w:type="dxa"/>
          </w:tcPr>
          <w:p w:rsidR="00F64FE7" w:rsidRDefault="00F64FE7">
            <w:pPr>
              <w:pStyle w:val="ConsPlusNormal"/>
            </w:pPr>
            <w:r>
              <w:t>Содействие в получении временного жилого помещения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жизненной ситуации получателя социальных услуг, проведение обследования материально-бытовых условий проживания и установление причин невозможности проживания в жилом помещении;</w:t>
            </w:r>
          </w:p>
          <w:p w:rsidR="00F64FE7" w:rsidRDefault="00F64FE7">
            <w:pPr>
              <w:pStyle w:val="ConsPlusNormal"/>
            </w:pPr>
            <w:r>
              <w:t>2) консультирование об условиях предоставления временного жилого помещения, в том числе в учреждениях социального обслуживания;</w:t>
            </w:r>
          </w:p>
          <w:p w:rsidR="00F64FE7" w:rsidRDefault="00F64FE7">
            <w:pPr>
              <w:pStyle w:val="ConsPlusNormal"/>
            </w:pPr>
            <w:r>
              <w:t>3) оперативная помощь в получении места (койко-места):</w:t>
            </w:r>
          </w:p>
          <w:p w:rsidR="00F64FE7" w:rsidRDefault="00F64FE7">
            <w:pPr>
              <w:pStyle w:val="ConsPlusNormal"/>
            </w:pPr>
            <w:r>
              <w:t>- в хостеле, общежитии;</w:t>
            </w:r>
          </w:p>
          <w:p w:rsidR="00F64FE7" w:rsidRDefault="00F64FE7">
            <w:pPr>
              <w:pStyle w:val="ConsPlusNormal"/>
            </w:pPr>
            <w:r>
              <w:t>- в центре социальной адаптации;</w:t>
            </w:r>
          </w:p>
          <w:p w:rsidR="00F64FE7" w:rsidRDefault="00F64FE7">
            <w:pPr>
              <w:pStyle w:val="ConsPlusNormal"/>
            </w:pPr>
            <w:r>
              <w:t>- в кризисном центре или в другой организации социального обслуживания;</w:t>
            </w:r>
          </w:p>
          <w:p w:rsidR="00F64FE7" w:rsidRDefault="00F64FE7">
            <w:pPr>
              <w:pStyle w:val="ConsPlusNormal"/>
            </w:pPr>
            <w:r>
              <w:t>4) оказание содействия в обеспечении трансфера до места временного пребывания;</w:t>
            </w:r>
          </w:p>
          <w:p w:rsidR="00F64FE7" w:rsidRDefault="00F64FE7">
            <w:pPr>
              <w:pStyle w:val="ConsPlusNormal"/>
            </w:pPr>
            <w:r>
              <w:t>5) доставка до места временного пребывания.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r w:rsidR="00F64FE7" w:rsidRPr="0090213F">
        <w:tc>
          <w:tcPr>
            <w:tcW w:w="964" w:type="dxa"/>
          </w:tcPr>
          <w:p w:rsidR="00F64FE7" w:rsidRDefault="00F64FE7">
            <w:pPr>
              <w:pStyle w:val="ConsPlusNormal"/>
            </w:pPr>
            <w:r>
              <w:t>8.4</w:t>
            </w:r>
          </w:p>
        </w:tc>
        <w:tc>
          <w:tcPr>
            <w:tcW w:w="2494" w:type="dxa"/>
          </w:tcPr>
          <w:p w:rsidR="00F64FE7" w:rsidRDefault="00F64FE7">
            <w:pPr>
              <w:pStyle w:val="ConsPlusNormal"/>
            </w:pPr>
            <w:r>
              <w:t>Оказание экстренной социально-психологической помощи</w:t>
            </w:r>
          </w:p>
        </w:tc>
        <w:tc>
          <w:tcPr>
            <w:tcW w:w="3912" w:type="dxa"/>
          </w:tcPr>
          <w:p w:rsidR="00F64FE7" w:rsidRDefault="00F64FE7">
            <w:pPr>
              <w:pStyle w:val="ConsPlusNormal"/>
            </w:pPr>
            <w:r>
              <w:t>Состав социальной услуги:</w:t>
            </w:r>
          </w:p>
          <w:p w:rsidR="00F64FE7" w:rsidRDefault="00F64FE7">
            <w:pPr>
              <w:pStyle w:val="ConsPlusNormal"/>
            </w:pPr>
            <w:r>
              <w:t>1) экстренная психологическая помощь в кризисной ситуации психологом, в том числе по телефону: беседа с получателем социальных услуг и выявление его психологических проблем (поддержка жизненного тонуса, психологическое консультирование);</w:t>
            </w:r>
          </w:p>
          <w:p w:rsidR="00F64FE7" w:rsidRDefault="00F64FE7">
            <w:pPr>
              <w:pStyle w:val="ConsPlusNormal"/>
            </w:pPr>
            <w:r>
              <w:t>2) психодиагностика и психологическое обследование получателя социальных услуг;</w:t>
            </w:r>
          </w:p>
          <w:p w:rsidR="00F64FE7" w:rsidRDefault="00F64FE7">
            <w:pPr>
              <w:pStyle w:val="ConsPlusNormal"/>
            </w:pPr>
            <w:r>
              <w:t>3) восстановление психического равновесия, психологическая помощь в мобилизации физических, духовных, личностных и интеллектуальных ресурсов для выхода из кризисного состояния;</w:t>
            </w:r>
          </w:p>
          <w:p w:rsidR="00F64FE7" w:rsidRDefault="00F64FE7">
            <w:pPr>
              <w:pStyle w:val="ConsPlusNormal"/>
            </w:pPr>
            <w:r>
              <w:t>4) рекомендации (в письменном виде) для выхода из кризисной ситуации.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F64FE7" w:rsidRPr="0090213F">
        <w:tc>
          <w:tcPr>
            <w:tcW w:w="964" w:type="dxa"/>
          </w:tcPr>
          <w:p w:rsidR="00F64FE7" w:rsidRDefault="00F64FE7">
            <w:pPr>
              <w:pStyle w:val="ConsPlusNormal"/>
            </w:pPr>
            <w:r>
              <w:t>8.5</w:t>
            </w:r>
          </w:p>
        </w:tc>
        <w:tc>
          <w:tcPr>
            <w:tcW w:w="2494" w:type="dxa"/>
          </w:tcPr>
          <w:p w:rsidR="00F64FE7" w:rsidRDefault="00F64FE7">
            <w:pPr>
              <w:pStyle w:val="ConsPlusNormal"/>
            </w:pPr>
            <w:r>
              <w:t>Содействие в получении экстренной психологической помощи с привлечением к этой работе психологов и священнослужителей</w:t>
            </w:r>
          </w:p>
        </w:tc>
        <w:tc>
          <w:tcPr>
            <w:tcW w:w="3912" w:type="dxa"/>
          </w:tcPr>
          <w:p w:rsidR="00F64FE7" w:rsidRDefault="00F64FE7">
            <w:pPr>
              <w:pStyle w:val="ConsPlusNormal"/>
            </w:pPr>
            <w:r>
              <w:t>Состав социальной услуги:</w:t>
            </w:r>
          </w:p>
          <w:p w:rsidR="00F64FE7" w:rsidRDefault="00F64FE7">
            <w:pPr>
              <w:pStyle w:val="ConsPlusNormal"/>
            </w:pPr>
            <w:r>
              <w:t>1) беседа с получателем социальных услуг, оценка психического и физического состояния получателя социальных услуг в кризисной ситуации, выявление его психологических проблем;</w:t>
            </w:r>
          </w:p>
          <w:p w:rsidR="00F64FE7" w:rsidRDefault="00F64FE7">
            <w:pPr>
              <w:pStyle w:val="ConsPlusNormal"/>
            </w:pPr>
            <w:r>
              <w:t>2) привлечение квалифицированных специалистов, психологов, представителей традиционных религиозных конфессий.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F64FE7" w:rsidRPr="0090213F">
        <w:tc>
          <w:tcPr>
            <w:tcW w:w="964" w:type="dxa"/>
          </w:tcPr>
          <w:p w:rsidR="00F64FE7" w:rsidRDefault="00F64FE7">
            <w:pPr>
              <w:pStyle w:val="ConsPlusNormal"/>
            </w:pPr>
            <w:r>
              <w:t>8.6</w:t>
            </w:r>
          </w:p>
        </w:tc>
        <w:tc>
          <w:tcPr>
            <w:tcW w:w="2494" w:type="dxa"/>
          </w:tcPr>
          <w:p w:rsidR="00F64FE7" w:rsidRDefault="00F64FE7">
            <w:pPr>
              <w:pStyle w:val="ConsPlusNormal"/>
            </w:pPr>
            <w:r>
              <w:t>Содействие в получении юридической помощи в целях защиты прав и законных интересов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жизненной ситуации получателя социальных услуг;</w:t>
            </w:r>
          </w:p>
          <w:p w:rsidR="00F64FE7" w:rsidRDefault="00F64FE7">
            <w:pPr>
              <w:pStyle w:val="ConsPlusNormal"/>
            </w:pPr>
            <w:r>
              <w:t>2)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F64FE7" w:rsidRDefault="00F64FE7">
            <w:pPr>
              <w:pStyle w:val="ConsPlusNormal"/>
            </w:pPr>
            <w:r>
              <w:t xml:space="preserve">3) разъяснение о путях реализации законных прав получателя социальных услуг и права на получение бесплатной юридической помощи согласно Федеральному </w:t>
            </w:r>
            <w:hyperlink r:id="rId663"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r w:rsidR="00F64FE7" w:rsidRPr="0090213F">
        <w:tc>
          <w:tcPr>
            <w:tcW w:w="964" w:type="dxa"/>
          </w:tcPr>
          <w:p w:rsidR="00F64FE7" w:rsidRDefault="00F64FE7">
            <w:pPr>
              <w:pStyle w:val="ConsPlusNormal"/>
            </w:pPr>
            <w:r>
              <w:t>8.7</w:t>
            </w:r>
          </w:p>
        </w:tc>
        <w:tc>
          <w:tcPr>
            <w:tcW w:w="2494" w:type="dxa"/>
          </w:tcPr>
          <w:p w:rsidR="00F64FE7" w:rsidRDefault="00F64FE7">
            <w:pPr>
              <w:pStyle w:val="ConsPlusNormal"/>
            </w:pPr>
            <w:r>
              <w:t>Содействие в оформлении и восстановлении документов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заполнение (оформление) документов, необходимых для назначения мер социальной поддержки;</w:t>
            </w:r>
          </w:p>
          <w:p w:rsidR="00F64FE7" w:rsidRDefault="00F64FE7">
            <w:pPr>
              <w:pStyle w:val="ConsPlusNormal"/>
            </w:pPr>
            <w:r>
              <w:t>2) фотографирование, или обращение в интересах получателя социальных услуг, или его сопровождение с целью изготовления фотографий для оформления удостоверения личности;</w:t>
            </w:r>
          </w:p>
          <w:p w:rsidR="00F64FE7" w:rsidRDefault="00F64FE7">
            <w:pPr>
              <w:pStyle w:val="ConsPlusNormal"/>
            </w:pPr>
            <w:r>
              <w:t>3) доставка необходимых для назначения мер социальной поддержки документов;</w:t>
            </w:r>
          </w:p>
          <w:p w:rsidR="00F64FE7" w:rsidRDefault="00F64FE7">
            <w:pPr>
              <w:pStyle w:val="ConsPlusNormal"/>
            </w:pPr>
            <w:r>
              <w:t>4) контроль над ходом рассмотрения документов, необходимых для назначения мер социальной поддержки;</w:t>
            </w:r>
          </w:p>
          <w:p w:rsidR="00F64FE7" w:rsidRDefault="00F64FE7">
            <w:pPr>
              <w:pStyle w:val="ConsPlusNormal"/>
            </w:pPr>
            <w:r>
              <w:t>5)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jc w:val="both"/>
      </w:pPr>
      <w:r>
        <w:t xml:space="preserve">(п. 1 в ред. </w:t>
      </w:r>
      <w:hyperlink r:id="rId664" w:history="1">
        <w:r>
          <w:rPr>
            <w:color w:val="0000FF"/>
          </w:rPr>
          <w:t>приказа</w:t>
        </w:r>
      </w:hyperlink>
      <w:r>
        <w:t xml:space="preserve"> Минтруда и соцразвития Новосибирской области от 29.05.2020 N 485)</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2. Стандарты социальных услуг, предоставляемых гражданам пожилого возраста и инвалидам, 2 группы ухода, по результатам оценки его зависимости от посторонней помощи, в форме социального обслуживания на дому.</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02"/>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- 1 календарный месяц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outlineLvl w:val="2"/>
            </w:pPr>
            <w:r>
              <w:t>1</w:t>
            </w:r>
          </w:p>
        </w:tc>
        <w:tc>
          <w:tcPr>
            <w:tcW w:w="12642" w:type="dxa"/>
            <w:gridSpan w:val="5"/>
          </w:tcPr>
          <w:p w:rsidR="00F64FE7" w:rsidRDefault="00F64FE7">
            <w:pPr>
              <w:pStyle w:val="ConsPlusNormal"/>
            </w:pPr>
            <w:r>
              <w:t>Социально-бытовые услуги</w:t>
            </w:r>
          </w:p>
        </w:tc>
      </w:tr>
      <w:tr w:rsidR="00F64FE7" w:rsidRPr="0090213F">
        <w:tc>
          <w:tcPr>
            <w:tcW w:w="964" w:type="dxa"/>
          </w:tcPr>
          <w:p w:rsidR="00F64FE7" w:rsidRDefault="00F64FE7">
            <w:pPr>
              <w:pStyle w:val="ConsPlusNormal"/>
              <w:jc w:val="center"/>
            </w:pPr>
            <w:r>
              <w:t>1.1</w:t>
            </w:r>
          </w:p>
        </w:tc>
        <w:tc>
          <w:tcPr>
            <w:tcW w:w="12642" w:type="dxa"/>
            <w:gridSpan w:val="5"/>
          </w:tcPr>
          <w:p w:rsidR="00F64FE7" w:rsidRDefault="00F64FE7">
            <w:pPr>
              <w:pStyle w:val="ConsPlusNormal"/>
            </w:pPr>
            <w:r>
              <w:t>Помощь в приготовлении пищи:</w:t>
            </w:r>
          </w:p>
        </w:tc>
      </w:tr>
      <w:tr w:rsidR="00F64FE7" w:rsidRPr="0090213F">
        <w:tc>
          <w:tcPr>
            <w:tcW w:w="964" w:type="dxa"/>
          </w:tcPr>
          <w:p w:rsidR="00F64FE7" w:rsidRDefault="00F64FE7">
            <w:pPr>
              <w:pStyle w:val="ConsPlusNormal"/>
            </w:pPr>
            <w:r>
              <w:t>1.1.1</w:t>
            </w:r>
          </w:p>
        </w:tc>
        <w:tc>
          <w:tcPr>
            <w:tcW w:w="2494" w:type="dxa"/>
          </w:tcPr>
          <w:p w:rsidR="00F64FE7" w:rsidRDefault="00F64FE7">
            <w:pPr>
              <w:pStyle w:val="ConsPlusNormal"/>
            </w:pPr>
            <w:r>
              <w:t>- помощь (содействие) в приготовлении пищи (полуфабрикатов)</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при мытье продуктов питания (как готовых к употреблению, так и полуфабрикатов);</w:t>
            </w:r>
          </w:p>
          <w:p w:rsidR="00F64FE7" w:rsidRDefault="00F64FE7">
            <w:pPr>
              <w:pStyle w:val="ConsPlusNormal"/>
            </w:pPr>
            <w:r>
              <w:t>2) помощь в чистке продуктов питания;</w:t>
            </w:r>
          </w:p>
          <w:p w:rsidR="00F64FE7" w:rsidRDefault="00F64FE7">
            <w:pPr>
              <w:pStyle w:val="ConsPlusNormal"/>
            </w:pPr>
            <w:r>
              <w:t>3) помощь в нарезке продуктов питания;</w:t>
            </w:r>
          </w:p>
          <w:p w:rsidR="00F64FE7" w:rsidRDefault="00F64FE7">
            <w:pPr>
              <w:pStyle w:val="ConsPlusNormal"/>
            </w:pPr>
            <w:r>
              <w:t>4) помощь наполнения емкостей водой для кипячения воды и приготовления пищи.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календарную неделю</w:t>
            </w:r>
          </w:p>
        </w:tc>
        <w:tc>
          <w:tcPr>
            <w:tcW w:w="1020" w:type="dxa"/>
          </w:tcPr>
          <w:p w:rsidR="00F64FE7" w:rsidRDefault="00F64FE7">
            <w:pPr>
              <w:pStyle w:val="ConsPlusNormal"/>
              <w:jc w:val="center"/>
            </w:pPr>
            <w:r>
              <w:t>156</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w:t>
            </w:r>
          </w:p>
          <w:p w:rsidR="00F64FE7" w:rsidRDefault="00F64FE7">
            <w:pPr>
              <w:pStyle w:val="ConsPlusNormal"/>
            </w:pPr>
            <w:r>
              <w:t>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w:t>
            </w:r>
          </w:p>
          <w:p w:rsidR="00F64FE7" w:rsidRDefault="00F64FE7">
            <w:pPr>
              <w:pStyle w:val="ConsPlusNormal"/>
            </w:pPr>
            <w:r>
              <w:t>Отсутствие обоснованных жалоб.</w:t>
            </w:r>
          </w:p>
          <w:p w:rsidR="00F64FE7" w:rsidRDefault="00F64FE7">
            <w:pPr>
              <w:pStyle w:val="ConsPlusNormal"/>
            </w:pPr>
            <w:r>
              <w:t>Услуга предоставляется при наличии у получателя социальных услуг продуктов, кухонного инвентаря и оборудования (варочной плиты в исправном состоянии и воды). 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1.2</w:t>
            </w:r>
          </w:p>
        </w:tc>
        <w:tc>
          <w:tcPr>
            <w:tcW w:w="12642" w:type="dxa"/>
            <w:gridSpan w:val="5"/>
          </w:tcPr>
          <w:p w:rsidR="00F64FE7" w:rsidRDefault="00F64FE7">
            <w:pPr>
              <w:pStyle w:val="ConsPlusNormal"/>
            </w:pPr>
            <w:r>
              <w:t>Уборка жилых помещений:</w:t>
            </w:r>
          </w:p>
        </w:tc>
      </w:tr>
      <w:tr w:rsidR="00F64FE7" w:rsidRPr="0090213F">
        <w:tc>
          <w:tcPr>
            <w:tcW w:w="964" w:type="dxa"/>
          </w:tcPr>
          <w:p w:rsidR="00F64FE7" w:rsidRDefault="00F64FE7">
            <w:pPr>
              <w:pStyle w:val="ConsPlusNormal"/>
            </w:pPr>
            <w:r>
              <w:t>1.2.1</w:t>
            </w:r>
          </w:p>
        </w:tc>
        <w:tc>
          <w:tcPr>
            <w:tcW w:w="2494" w:type="dxa"/>
          </w:tcPr>
          <w:p w:rsidR="00F64FE7" w:rsidRDefault="00F64FE7">
            <w:pPr>
              <w:pStyle w:val="ConsPlusNormal"/>
              <w:jc w:val="both"/>
            </w:pPr>
            <w:r>
              <w:t>- очистка от пыли полов, стен, мебели, ковров пылесосом</w:t>
            </w:r>
          </w:p>
        </w:tc>
        <w:tc>
          <w:tcPr>
            <w:tcW w:w="3912" w:type="dxa"/>
          </w:tcPr>
          <w:p w:rsidR="00F64FE7" w:rsidRDefault="00F64FE7">
            <w:pPr>
              <w:pStyle w:val="ConsPlusNormal"/>
            </w:pPr>
            <w:r>
              <w:t>Состав социальной услуги:</w:t>
            </w:r>
          </w:p>
          <w:p w:rsidR="00F64FE7" w:rsidRDefault="00F64FE7">
            <w:pPr>
              <w:pStyle w:val="ConsPlusNormal"/>
            </w:pPr>
            <w:r>
              <w:t>оказание помощи в проведении сухой уборки полов, стен, мебели, подоконников, ковров спальной комнаты, кухни и мест общего пользования (ванная комната, туалет, коридор) с помощью пылесоса.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мешка для мусора, пылесоса/щетки для пола</w:t>
            </w:r>
          </w:p>
        </w:tc>
      </w:tr>
      <w:tr w:rsidR="00F64FE7" w:rsidRPr="0090213F">
        <w:tc>
          <w:tcPr>
            <w:tcW w:w="964" w:type="dxa"/>
          </w:tcPr>
          <w:p w:rsidR="00F64FE7" w:rsidRDefault="00F64FE7">
            <w:pPr>
              <w:pStyle w:val="ConsPlusNormal"/>
            </w:pPr>
            <w:r>
              <w:t>1.2.2</w:t>
            </w:r>
          </w:p>
        </w:tc>
        <w:tc>
          <w:tcPr>
            <w:tcW w:w="2494" w:type="dxa"/>
          </w:tcPr>
          <w:p w:rsidR="00F64FE7" w:rsidRDefault="00F64FE7">
            <w:pPr>
              <w:pStyle w:val="ConsPlusNormal"/>
              <w:jc w:val="both"/>
            </w:pPr>
            <w:r>
              <w:t>- влажная уборка помещений</w:t>
            </w:r>
          </w:p>
        </w:tc>
        <w:tc>
          <w:tcPr>
            <w:tcW w:w="3912" w:type="dxa"/>
          </w:tcPr>
          <w:p w:rsidR="00F64FE7" w:rsidRDefault="00F64FE7">
            <w:pPr>
              <w:pStyle w:val="ConsPlusNormal"/>
            </w:pPr>
            <w:r>
              <w:t>Состав социальной услуги:</w:t>
            </w:r>
          </w:p>
          <w:p w:rsidR="00F64FE7" w:rsidRDefault="00F64FE7">
            <w:pPr>
              <w:pStyle w:val="ConsPlusNormal"/>
            </w:pPr>
            <w:r>
              <w:t>1) оказание помощи в проведении влажной уборки полов спальной комнаты, кухни и мест общего пользования (ванная комната, туалет, коридор);</w:t>
            </w:r>
          </w:p>
          <w:p w:rsidR="00F64FE7" w:rsidRDefault="00F64FE7">
            <w:pPr>
              <w:pStyle w:val="ConsPlusNormal"/>
            </w:pPr>
            <w:r>
              <w:t>2) оказание помощи в проведении влажной уборки от пыли мебели, подоконников в спальной комнате и кухне;</w:t>
            </w:r>
          </w:p>
          <w:p w:rsidR="00F64FE7" w:rsidRDefault="00F64FE7">
            <w:pPr>
              <w:pStyle w:val="ConsPlusNormal"/>
            </w:pPr>
            <w:r>
              <w:t>3) проветривание жилых помещений.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мусора, щетки для пола, швабры, половой тряпки, ведра для мытья полов, необходимого моющего средства, воды</w:t>
            </w:r>
          </w:p>
        </w:tc>
      </w:tr>
      <w:tr w:rsidR="00F64FE7" w:rsidRPr="0090213F">
        <w:tc>
          <w:tcPr>
            <w:tcW w:w="964" w:type="dxa"/>
          </w:tcPr>
          <w:p w:rsidR="00F64FE7" w:rsidRDefault="00F64FE7">
            <w:pPr>
              <w:pStyle w:val="ConsPlusNormal"/>
            </w:pPr>
            <w:r>
              <w:t>1.2.3</w:t>
            </w:r>
          </w:p>
        </w:tc>
        <w:tc>
          <w:tcPr>
            <w:tcW w:w="2494" w:type="dxa"/>
          </w:tcPr>
          <w:p w:rsidR="00F64FE7" w:rsidRDefault="00F64FE7">
            <w:pPr>
              <w:pStyle w:val="ConsPlusNormal"/>
              <w:jc w:val="both"/>
            </w:pPr>
            <w:r>
              <w:t>вынос мусора в контейнер (1 ведро - 7 л)</w:t>
            </w:r>
          </w:p>
        </w:tc>
        <w:tc>
          <w:tcPr>
            <w:tcW w:w="3912" w:type="dxa"/>
          </w:tcPr>
          <w:p w:rsidR="00F64FE7" w:rsidRDefault="00F64FE7">
            <w:pPr>
              <w:pStyle w:val="ConsPlusNormal"/>
            </w:pPr>
            <w:r>
              <w:t>Состав социальной услуги:</w:t>
            </w:r>
          </w:p>
          <w:p w:rsidR="00F64FE7" w:rsidRDefault="00F64FE7">
            <w:pPr>
              <w:pStyle w:val="ConsPlusNormal"/>
            </w:pPr>
            <w:r>
              <w:t>1) вынос бытового мусора в контейнер (кроме строительного и крупногабаритного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156</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F64FE7" w:rsidRPr="0090213F">
        <w:tc>
          <w:tcPr>
            <w:tcW w:w="964" w:type="dxa"/>
          </w:tcPr>
          <w:p w:rsidR="00F64FE7" w:rsidRDefault="00F64FE7">
            <w:pPr>
              <w:pStyle w:val="ConsPlusNormal"/>
            </w:pPr>
            <w:r>
              <w:t>1.2.4</w:t>
            </w:r>
          </w:p>
        </w:tc>
        <w:tc>
          <w:tcPr>
            <w:tcW w:w="2494" w:type="dxa"/>
          </w:tcPr>
          <w:p w:rsidR="00F64FE7" w:rsidRDefault="00F64FE7">
            <w:pPr>
              <w:pStyle w:val="ConsPlusNormal"/>
              <w:jc w:val="both"/>
            </w:pPr>
            <w:r>
              <w:t>- вынос мусора в мусоропровод (1 ведро - 7 л)</w:t>
            </w:r>
          </w:p>
        </w:tc>
        <w:tc>
          <w:tcPr>
            <w:tcW w:w="3912" w:type="dxa"/>
          </w:tcPr>
          <w:p w:rsidR="00F64FE7" w:rsidRDefault="00F64FE7">
            <w:pPr>
              <w:pStyle w:val="ConsPlusNormal"/>
            </w:pPr>
            <w:r>
              <w:t>Состав социальной услуги:</w:t>
            </w:r>
          </w:p>
          <w:p w:rsidR="00F64FE7" w:rsidRDefault="00F64FE7">
            <w:pPr>
              <w:pStyle w:val="ConsPlusNormal"/>
            </w:pPr>
            <w:r>
              <w:t>1) вынос бытового мусора в мусоропровод (кроме строительного и крупногабаритного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156</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F64FE7" w:rsidRPr="0090213F">
        <w:tc>
          <w:tcPr>
            <w:tcW w:w="964" w:type="dxa"/>
          </w:tcPr>
          <w:p w:rsidR="00F64FE7" w:rsidRDefault="00F64FE7">
            <w:pPr>
              <w:pStyle w:val="ConsPlusNormal"/>
            </w:pPr>
            <w:r>
              <w:t>1.2.5</w:t>
            </w:r>
          </w:p>
        </w:tc>
        <w:tc>
          <w:tcPr>
            <w:tcW w:w="2494" w:type="dxa"/>
          </w:tcPr>
          <w:p w:rsidR="00F64FE7" w:rsidRDefault="00F64FE7">
            <w:pPr>
              <w:pStyle w:val="ConsPlusNormal"/>
            </w:pPr>
            <w:r>
              <w:t>- вынос нечистот</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вынос 1 ведра до 7 л на улицу в специально отведенное место;</w:t>
            </w:r>
          </w:p>
          <w:p w:rsidR="00F64FE7" w:rsidRDefault="00F64FE7">
            <w:pPr>
              <w:pStyle w:val="ConsPlusNormal"/>
            </w:pPr>
            <w:r>
              <w:t>2) ведро поставить на место.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156</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pPr>
            <w:r>
              <w:t>Услуга должна осуществляться с соблюдением санитарно-гигиенических норм и правил. Вынос нечистот осуществляется в специально отведенные места. Услуга предоставляется с применением инвентаря (ведро), предоставленного получателем социальных услуг</w:t>
            </w:r>
          </w:p>
        </w:tc>
      </w:tr>
      <w:tr w:rsidR="00F64FE7" w:rsidRPr="0090213F">
        <w:tc>
          <w:tcPr>
            <w:tcW w:w="964" w:type="dxa"/>
          </w:tcPr>
          <w:p w:rsidR="00F64FE7" w:rsidRDefault="00F64FE7">
            <w:pPr>
              <w:pStyle w:val="ConsPlusNormal"/>
            </w:pPr>
            <w:r>
              <w:t>1.2.6</w:t>
            </w:r>
          </w:p>
        </w:tc>
        <w:tc>
          <w:tcPr>
            <w:tcW w:w="2494" w:type="dxa"/>
          </w:tcPr>
          <w:p w:rsidR="00F64FE7" w:rsidRDefault="00F64FE7">
            <w:pPr>
              <w:pStyle w:val="ConsPlusNormal"/>
              <w:jc w:val="both"/>
            </w:pPr>
            <w:r>
              <w:t>- очищение дорожек от снега длиной до 20 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подготовить инструменты (совковая лопата, метелка, веник);</w:t>
            </w:r>
          </w:p>
          <w:p w:rsidR="00F64FE7" w:rsidRDefault="00F64FE7">
            <w:pPr>
              <w:pStyle w:val="ConsPlusNormal"/>
            </w:pPr>
            <w:r>
              <w:t>2) расчистить заснеженные дорожки шириной до одного метра, длиной до двадцати метров для обеспечения подхода к жилому дому и надворным постройкам.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необходимости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метлы (веника) и лопаты у получателя социальных услуг по необходимости и в зависимости от погодных условий</w:t>
            </w:r>
          </w:p>
        </w:tc>
      </w:tr>
      <w:tr w:rsidR="00F64FE7" w:rsidRPr="0090213F">
        <w:tc>
          <w:tcPr>
            <w:tcW w:w="964" w:type="dxa"/>
          </w:tcPr>
          <w:p w:rsidR="00F64FE7" w:rsidRDefault="00F64FE7">
            <w:pPr>
              <w:pStyle w:val="ConsPlusNormal"/>
            </w:pPr>
            <w:r>
              <w:t>1.3</w:t>
            </w:r>
          </w:p>
        </w:tc>
        <w:tc>
          <w:tcPr>
            <w:tcW w:w="12642" w:type="dxa"/>
            <w:gridSpan w:val="5"/>
          </w:tcPr>
          <w:p w:rsidR="00F64FE7" w:rsidRDefault="00F64FE7">
            <w:pPr>
              <w:pStyle w:val="ConsPlusNormal"/>
            </w:pPr>
            <w:r>
              <w:t>Покупка за счет средств получателя социальных услуг топлива (в жилых помещениях без центрального отопления), обеспечение водой (в жилых помещениях без водоснабжения), топка печей:</w:t>
            </w:r>
          </w:p>
        </w:tc>
      </w:tr>
      <w:tr w:rsidR="00F64FE7" w:rsidRPr="0090213F">
        <w:tc>
          <w:tcPr>
            <w:tcW w:w="964" w:type="dxa"/>
          </w:tcPr>
          <w:p w:rsidR="00F64FE7" w:rsidRDefault="00F64FE7">
            <w:pPr>
              <w:pStyle w:val="ConsPlusNormal"/>
            </w:pPr>
            <w:r>
              <w:t>1.3.1</w:t>
            </w:r>
          </w:p>
        </w:tc>
        <w:tc>
          <w:tcPr>
            <w:tcW w:w="2494" w:type="dxa"/>
          </w:tcPr>
          <w:p w:rsidR="00F64FE7" w:rsidRDefault="00F64FE7">
            <w:pPr>
              <w:pStyle w:val="ConsPlusNormal"/>
              <w:jc w:val="both"/>
            </w:pPr>
            <w:r>
              <w:t>- организация вывоза угля, дров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заявки получателя социальных услуг на приобретение и доставку топлива;</w:t>
            </w:r>
          </w:p>
          <w:p w:rsidR="00F64FE7" w:rsidRDefault="00F64FE7">
            <w:pPr>
              <w:pStyle w:val="ConsPlusNormal"/>
            </w:pPr>
            <w:r>
              <w:t>2) получение наличных денежных средств от получателя социальных услуг на приобретение и доставку топлива;</w:t>
            </w:r>
          </w:p>
          <w:p w:rsidR="00F64FE7" w:rsidRDefault="00F64FE7">
            <w:pPr>
              <w:pStyle w:val="ConsPlusNormal"/>
            </w:pPr>
            <w:r>
              <w:t>3) обращение с заявкой получателя социальных услуг на приобретение и доставку топлива;</w:t>
            </w:r>
          </w:p>
          <w:p w:rsidR="00F64FE7" w:rsidRDefault="00F64FE7">
            <w:pPr>
              <w:pStyle w:val="ConsPlusNormal"/>
            </w:pPr>
            <w:r>
              <w:t>4) устное информирование получателя социальных услуг о сроках доставки топлива.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год 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с использованием телефонных сетей и/или доступа в Интернет</w:t>
            </w:r>
          </w:p>
        </w:tc>
      </w:tr>
      <w:tr w:rsidR="00F64FE7" w:rsidRPr="0090213F">
        <w:tc>
          <w:tcPr>
            <w:tcW w:w="964" w:type="dxa"/>
          </w:tcPr>
          <w:p w:rsidR="00F64FE7" w:rsidRDefault="00F64FE7">
            <w:pPr>
              <w:pStyle w:val="ConsPlusNormal"/>
            </w:pPr>
            <w:r>
              <w:t>1.3.2</w:t>
            </w:r>
          </w:p>
        </w:tc>
        <w:tc>
          <w:tcPr>
            <w:tcW w:w="2494" w:type="dxa"/>
          </w:tcPr>
          <w:p w:rsidR="00F64FE7" w:rsidRDefault="00F64FE7">
            <w:pPr>
              <w:pStyle w:val="ConsPlusNormal"/>
              <w:jc w:val="both"/>
            </w:pPr>
            <w:r>
              <w:t>- организация разгрузки и складирования топлива</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оформление заявки и иных необходимых документов на доставку и разгрузку угля (дров) в специализированной организации в районе проживания получателя социальных услуг;</w:t>
            </w:r>
          </w:p>
          <w:p w:rsidR="00F64FE7" w:rsidRDefault="00F64FE7">
            <w:pPr>
              <w:pStyle w:val="ConsPlusNormal"/>
            </w:pPr>
            <w:r>
              <w:t>2) доставка по месту проживания;</w:t>
            </w:r>
          </w:p>
          <w:p w:rsidR="00F64FE7" w:rsidRDefault="00F64FE7">
            <w:pPr>
              <w:pStyle w:val="ConsPlusNormal"/>
            </w:pPr>
            <w:r>
              <w:t>3) разгрузка и складирование в подготовленные помещения.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год 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и наличия складского помещения</w:t>
            </w:r>
          </w:p>
        </w:tc>
      </w:tr>
      <w:tr w:rsidR="00F64FE7" w:rsidRPr="0090213F">
        <w:tc>
          <w:tcPr>
            <w:tcW w:w="964" w:type="dxa"/>
          </w:tcPr>
          <w:p w:rsidR="00F64FE7" w:rsidRDefault="00F64FE7">
            <w:pPr>
              <w:pStyle w:val="ConsPlusNormal"/>
            </w:pPr>
            <w:r>
              <w:t>1.3.3</w:t>
            </w:r>
          </w:p>
        </w:tc>
        <w:tc>
          <w:tcPr>
            <w:tcW w:w="2494" w:type="dxa"/>
          </w:tcPr>
          <w:p w:rsidR="00F64FE7" w:rsidRDefault="00F64FE7">
            <w:pPr>
              <w:pStyle w:val="ConsPlusNormal"/>
              <w:jc w:val="both"/>
            </w:pPr>
            <w:r>
              <w:t>- доставка угля в дом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уголь в ведро (до 7 кг);</w:t>
            </w:r>
          </w:p>
          <w:p w:rsidR="00F64FE7" w:rsidRDefault="00F64FE7">
            <w:pPr>
              <w:pStyle w:val="ConsPlusNormal"/>
            </w:pPr>
            <w:r>
              <w:t>2) доставить ведро с углем от места хранения в дом.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170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F64FE7" w:rsidRPr="0090213F">
        <w:tc>
          <w:tcPr>
            <w:tcW w:w="964" w:type="dxa"/>
          </w:tcPr>
          <w:p w:rsidR="00F64FE7" w:rsidRDefault="00F64FE7">
            <w:pPr>
              <w:pStyle w:val="ConsPlusNormal"/>
            </w:pPr>
            <w:r>
              <w:t>1.3.4</w:t>
            </w:r>
          </w:p>
        </w:tc>
        <w:tc>
          <w:tcPr>
            <w:tcW w:w="2494" w:type="dxa"/>
          </w:tcPr>
          <w:p w:rsidR="00F64FE7" w:rsidRDefault="00F64FE7">
            <w:pPr>
              <w:pStyle w:val="ConsPlusNormal"/>
              <w:jc w:val="both"/>
            </w:pPr>
            <w:r>
              <w:t>- доставка угля в баню</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уголь в ведро (до 7 кг);</w:t>
            </w:r>
          </w:p>
          <w:p w:rsidR="00F64FE7" w:rsidRDefault="00F64FE7">
            <w:pPr>
              <w:pStyle w:val="ConsPlusNormal"/>
            </w:pPr>
            <w:r>
              <w:t>2) доставить ведро с углем от места хранения в баню.</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F64FE7" w:rsidRPr="0090213F">
        <w:tc>
          <w:tcPr>
            <w:tcW w:w="964" w:type="dxa"/>
          </w:tcPr>
          <w:p w:rsidR="00F64FE7" w:rsidRDefault="00F64FE7">
            <w:pPr>
              <w:pStyle w:val="ConsPlusNormal"/>
            </w:pPr>
            <w:r>
              <w:t>1.3.5</w:t>
            </w:r>
          </w:p>
        </w:tc>
        <w:tc>
          <w:tcPr>
            <w:tcW w:w="2494" w:type="dxa"/>
          </w:tcPr>
          <w:p w:rsidR="00F64FE7" w:rsidRDefault="00F64FE7">
            <w:pPr>
              <w:pStyle w:val="ConsPlusNormal"/>
            </w:pPr>
            <w:r>
              <w:t>- доставка дров в дом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дров на 1 растопку;</w:t>
            </w:r>
          </w:p>
          <w:p w:rsidR="00F64FE7" w:rsidRDefault="00F64FE7">
            <w:pPr>
              <w:pStyle w:val="ConsPlusNormal"/>
            </w:pPr>
            <w:r>
              <w:t>2) доставить дрова от места хранения по желанию получателя социальных услуг в дом.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170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дров, предоставленных получателем социальных услуг</w:t>
            </w:r>
          </w:p>
        </w:tc>
      </w:tr>
      <w:tr w:rsidR="00F64FE7" w:rsidRPr="0090213F">
        <w:tc>
          <w:tcPr>
            <w:tcW w:w="964" w:type="dxa"/>
          </w:tcPr>
          <w:p w:rsidR="00F64FE7" w:rsidRDefault="00F64FE7">
            <w:pPr>
              <w:pStyle w:val="ConsPlusNormal"/>
            </w:pPr>
            <w:r>
              <w:t>1.3.6</w:t>
            </w:r>
          </w:p>
        </w:tc>
        <w:tc>
          <w:tcPr>
            <w:tcW w:w="2494" w:type="dxa"/>
          </w:tcPr>
          <w:p w:rsidR="00F64FE7" w:rsidRDefault="00F64FE7">
            <w:pPr>
              <w:pStyle w:val="ConsPlusNormal"/>
            </w:pPr>
            <w:r>
              <w:t>- доставка дров в баню</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дров на 1 растопку;</w:t>
            </w:r>
          </w:p>
          <w:p w:rsidR="00F64FE7" w:rsidRDefault="00F64FE7">
            <w:pPr>
              <w:pStyle w:val="ConsPlusNormal"/>
            </w:pPr>
            <w:r>
              <w:t>2) доставить дрова от места хранения по желанию получателя социальных услуг в баню.</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дров, предоставленных получателем социальных услуг</w:t>
            </w:r>
          </w:p>
        </w:tc>
      </w:tr>
      <w:tr w:rsidR="00F64FE7" w:rsidRPr="0090213F">
        <w:tc>
          <w:tcPr>
            <w:tcW w:w="964" w:type="dxa"/>
          </w:tcPr>
          <w:p w:rsidR="00F64FE7" w:rsidRDefault="00F64FE7">
            <w:pPr>
              <w:pStyle w:val="ConsPlusNormal"/>
            </w:pPr>
            <w:r>
              <w:t>1.3.7</w:t>
            </w:r>
          </w:p>
        </w:tc>
        <w:tc>
          <w:tcPr>
            <w:tcW w:w="2494" w:type="dxa"/>
          </w:tcPr>
          <w:p w:rsidR="00F64FE7" w:rsidRDefault="00F64FE7">
            <w:pPr>
              <w:pStyle w:val="ConsPlusNormal"/>
              <w:jc w:val="both"/>
            </w:pPr>
            <w:r>
              <w:t>- доставка воды в дом</w:t>
            </w:r>
          </w:p>
        </w:tc>
        <w:tc>
          <w:tcPr>
            <w:tcW w:w="3912" w:type="dxa"/>
          </w:tcPr>
          <w:p w:rsidR="00F64FE7" w:rsidRDefault="00F64FE7">
            <w:pPr>
              <w:pStyle w:val="ConsPlusNormal"/>
            </w:pPr>
            <w:r>
              <w:t>Состав социальной услуги:</w:t>
            </w:r>
          </w:p>
          <w:p w:rsidR="00F64FE7" w:rsidRDefault="00F64FE7">
            <w:pPr>
              <w:pStyle w:val="ConsPlusNormal"/>
            </w:pPr>
            <w:r>
              <w:t>доставка воды:</w:t>
            </w:r>
          </w:p>
          <w:p w:rsidR="00F64FE7" w:rsidRDefault="00F64FE7">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F64FE7" w:rsidRDefault="00F64FE7">
            <w:pPr>
              <w:pStyle w:val="ConsPlusNormal"/>
            </w:pPr>
            <w:r>
              <w:t>2) забор воды из ближайшего пригодного для использования, источника воды;</w:t>
            </w:r>
          </w:p>
          <w:p w:rsidR="00F64FE7" w:rsidRDefault="00F64FE7">
            <w:pPr>
              <w:pStyle w:val="ConsPlusNormal"/>
            </w:pPr>
            <w:r>
              <w:t>3) доставка воды получателю социальных услуг в дом;</w:t>
            </w:r>
          </w:p>
          <w:p w:rsidR="00F64FE7" w:rsidRDefault="00F64FE7">
            <w:pPr>
              <w:pStyle w:val="ConsPlusNormal"/>
            </w:pPr>
            <w:r>
              <w:t>4) слив воды в емкости для хранения;</w:t>
            </w:r>
          </w:p>
          <w:p w:rsidR="00F64FE7" w:rsidRDefault="00F64FE7">
            <w:pPr>
              <w:pStyle w:val="ConsPlusNormal"/>
            </w:pPr>
            <w:r>
              <w:t>5) уборка использованной тары в место, согласованное с получателем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календарную неделю</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инвентаря получателя социальных услуг (ведер, канистр и пр.)</w:t>
            </w:r>
          </w:p>
        </w:tc>
      </w:tr>
      <w:tr w:rsidR="00F64FE7" w:rsidRPr="0090213F">
        <w:tc>
          <w:tcPr>
            <w:tcW w:w="964" w:type="dxa"/>
          </w:tcPr>
          <w:p w:rsidR="00F64FE7" w:rsidRDefault="00F64FE7">
            <w:pPr>
              <w:pStyle w:val="ConsPlusNormal"/>
            </w:pPr>
            <w:r>
              <w:t>1.3.8</w:t>
            </w:r>
          </w:p>
        </w:tc>
        <w:tc>
          <w:tcPr>
            <w:tcW w:w="2494" w:type="dxa"/>
          </w:tcPr>
          <w:p w:rsidR="00F64FE7" w:rsidRDefault="00F64FE7">
            <w:pPr>
              <w:pStyle w:val="ConsPlusNormal"/>
              <w:jc w:val="both"/>
            </w:pPr>
            <w:r>
              <w:t>- доставка воды в баню</w:t>
            </w:r>
          </w:p>
        </w:tc>
        <w:tc>
          <w:tcPr>
            <w:tcW w:w="3912" w:type="dxa"/>
          </w:tcPr>
          <w:p w:rsidR="00F64FE7" w:rsidRDefault="00F64FE7">
            <w:pPr>
              <w:pStyle w:val="ConsPlusNormal"/>
            </w:pPr>
            <w:r>
              <w:t>Состав социальной услуги:</w:t>
            </w:r>
          </w:p>
          <w:p w:rsidR="00F64FE7" w:rsidRDefault="00F64FE7">
            <w:pPr>
              <w:pStyle w:val="ConsPlusNormal"/>
            </w:pPr>
            <w:r>
              <w:t>доставка воды:</w:t>
            </w:r>
          </w:p>
          <w:p w:rsidR="00F64FE7" w:rsidRDefault="00F64FE7">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F64FE7" w:rsidRDefault="00F64FE7">
            <w:pPr>
              <w:pStyle w:val="ConsPlusNormal"/>
            </w:pPr>
            <w:r>
              <w:t>2) забор воды из ближайшего пригодного для использования, источника воды;</w:t>
            </w:r>
          </w:p>
          <w:p w:rsidR="00F64FE7" w:rsidRDefault="00F64FE7">
            <w:pPr>
              <w:pStyle w:val="ConsPlusNormal"/>
            </w:pPr>
            <w:r>
              <w:t>3) доставка воды получателю социальных услуг в баню;</w:t>
            </w:r>
          </w:p>
          <w:p w:rsidR="00F64FE7" w:rsidRDefault="00F64FE7">
            <w:pPr>
              <w:pStyle w:val="ConsPlusNormal"/>
            </w:pPr>
            <w:r>
              <w:t>4) слив воды в емкости для хранения;</w:t>
            </w:r>
          </w:p>
          <w:p w:rsidR="00F64FE7" w:rsidRDefault="00F64FE7">
            <w:pPr>
              <w:pStyle w:val="ConsPlusNormal"/>
            </w:pPr>
            <w:r>
              <w:t>5) уборка использованной тары в место, согласованное с получателем социальной услуги.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инвентаря получателя социальных услуг (ведер, канистр и пр.)</w:t>
            </w:r>
          </w:p>
        </w:tc>
      </w:tr>
      <w:tr w:rsidR="00F64FE7" w:rsidRPr="0090213F">
        <w:tc>
          <w:tcPr>
            <w:tcW w:w="964" w:type="dxa"/>
          </w:tcPr>
          <w:p w:rsidR="00F64FE7" w:rsidRDefault="00F64FE7">
            <w:pPr>
              <w:pStyle w:val="ConsPlusNormal"/>
            </w:pPr>
            <w:r>
              <w:t>1.3.9</w:t>
            </w:r>
          </w:p>
        </w:tc>
        <w:tc>
          <w:tcPr>
            <w:tcW w:w="2494" w:type="dxa"/>
          </w:tcPr>
          <w:p w:rsidR="00F64FE7" w:rsidRDefault="00F64FE7">
            <w:pPr>
              <w:pStyle w:val="ConsPlusNormal"/>
            </w:pPr>
            <w:r>
              <w:t>- помощь в протопке печи</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печи к топке (очистка топочной и зольника, вынос золы (шлака), занос в дом закладки твердого топлива, открывание вьюшки);</w:t>
            </w:r>
          </w:p>
          <w:p w:rsidR="00F64FE7" w:rsidRDefault="00F64FE7">
            <w:pPr>
              <w:pStyle w:val="ConsPlusNormal"/>
            </w:pPr>
            <w:r>
              <w:t>2) уборка инвентаря и места около печи.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170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инвентаря получателя социальных услуг (топлива для топки печи, мешков, совка и пр.).</w:t>
            </w:r>
          </w:p>
          <w:p w:rsidR="00F64FE7" w:rsidRDefault="00F64FE7">
            <w:pPr>
              <w:pStyle w:val="ConsPlusNormal"/>
              <w:jc w:val="both"/>
            </w:pPr>
            <w:r>
              <w:t>Услуга по топке печей предоставляется в период отопительного сезона и с соблюдением требований противопожарной безопасности в жилом помещении получателя социальных услуг</w:t>
            </w:r>
          </w:p>
        </w:tc>
      </w:tr>
      <w:tr w:rsidR="00F64FE7" w:rsidRPr="0090213F">
        <w:tc>
          <w:tcPr>
            <w:tcW w:w="964" w:type="dxa"/>
          </w:tcPr>
          <w:p w:rsidR="00F64FE7" w:rsidRDefault="00F64FE7">
            <w:pPr>
              <w:pStyle w:val="ConsPlusNormal"/>
            </w:pPr>
            <w:r>
              <w:t>1.4</w:t>
            </w:r>
          </w:p>
        </w:tc>
        <w:tc>
          <w:tcPr>
            <w:tcW w:w="2494" w:type="dxa"/>
          </w:tcPr>
          <w:p w:rsidR="00F64FE7" w:rsidRDefault="00F64FE7">
            <w:pPr>
              <w:pStyle w:val="ConsPlusNormal"/>
            </w:pPr>
            <w:r>
              <w:t>Сдача за счет средств получателя социальных услуг вещей в стирку, химчистку, ремонт, обратная их доставка</w:t>
            </w:r>
          </w:p>
        </w:tc>
        <w:tc>
          <w:tcPr>
            <w:tcW w:w="3912" w:type="dxa"/>
          </w:tcPr>
          <w:p w:rsidR="00F64FE7" w:rsidRDefault="00F64FE7">
            <w:pPr>
              <w:pStyle w:val="ConsPlusNormal"/>
            </w:pPr>
            <w:r>
              <w:t>Состав социальной услуги:</w:t>
            </w:r>
          </w:p>
          <w:p w:rsidR="00F64FE7" w:rsidRDefault="00F64FE7">
            <w:pPr>
              <w:pStyle w:val="ConsPlusNormal"/>
            </w:pPr>
            <w:r>
              <w:t>1) сбор вещей (весом до 7 килограмм) получателя социальных услуг, требующих стирки, химчистки или ремонта;</w:t>
            </w:r>
          </w:p>
          <w:p w:rsidR="00F64FE7" w:rsidRDefault="00F64FE7">
            <w:pPr>
              <w:pStyle w:val="ConsPlusNormal"/>
            </w:pPr>
            <w:r>
              <w:t>2) получение наличных денежных средств от получателя социальных услуг на оплату стирки, химчистки, ремонта;</w:t>
            </w:r>
          </w:p>
          <w:p w:rsidR="00F64FE7" w:rsidRDefault="00F64FE7">
            <w:pPr>
              <w:pStyle w:val="ConsPlusNormal"/>
            </w:pPr>
            <w:r>
              <w:t>3) доставка вещей в пункты стирки, химчистки, ремонта;</w:t>
            </w:r>
          </w:p>
          <w:p w:rsidR="00F64FE7" w:rsidRDefault="00F64FE7">
            <w:pPr>
              <w:pStyle w:val="ConsPlusNormal"/>
            </w:pPr>
            <w:r>
              <w:t>4) обратная доставка вещей получателю социальных услуг;</w:t>
            </w:r>
          </w:p>
          <w:p w:rsidR="00F64FE7" w:rsidRDefault="00F64FE7">
            <w:pPr>
              <w:pStyle w:val="ConsPlusNormal"/>
            </w:pPr>
            <w:r>
              <w:t>5) расчет с получателем социальных услуг по квитанции.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 по мере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 и при наличии в муниципальном районе получателя социальных услуг организаций бытового обслуживания</w:t>
            </w:r>
          </w:p>
        </w:tc>
      </w:tr>
      <w:tr w:rsidR="00F64FE7" w:rsidRPr="0090213F">
        <w:tc>
          <w:tcPr>
            <w:tcW w:w="964" w:type="dxa"/>
          </w:tcPr>
          <w:p w:rsidR="00F64FE7" w:rsidRDefault="00F64FE7">
            <w:pPr>
              <w:pStyle w:val="ConsPlusNormal"/>
            </w:pPr>
            <w:r>
              <w:t>1.5</w:t>
            </w:r>
          </w:p>
        </w:tc>
        <w:tc>
          <w:tcPr>
            <w:tcW w:w="2494" w:type="dxa"/>
          </w:tcPr>
          <w:p w:rsidR="00F64FE7" w:rsidRDefault="00F64FE7">
            <w:pPr>
              <w:pStyle w:val="ConsPlusNormal"/>
            </w:pPr>
            <w:r>
              <w:t>Ремонт одежды</w:t>
            </w:r>
          </w:p>
        </w:tc>
        <w:tc>
          <w:tcPr>
            <w:tcW w:w="3912" w:type="dxa"/>
          </w:tcPr>
          <w:p w:rsidR="00F64FE7" w:rsidRDefault="00F64FE7">
            <w:pPr>
              <w:pStyle w:val="ConsPlusNormal"/>
            </w:pPr>
            <w:r>
              <w:t>Состав социальной услуги:</w:t>
            </w:r>
          </w:p>
          <w:p w:rsidR="00F64FE7" w:rsidRDefault="00F64FE7">
            <w:pPr>
              <w:pStyle w:val="ConsPlusNormal"/>
            </w:pPr>
            <w:r>
              <w:t>1) мелкий ремонт одежды, белья, штопка постельных принадлежностей.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 по мере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(швейные принадлежности)</w:t>
            </w:r>
          </w:p>
        </w:tc>
      </w:tr>
      <w:tr w:rsidR="00F64FE7" w:rsidRPr="0090213F">
        <w:tc>
          <w:tcPr>
            <w:tcW w:w="964" w:type="dxa"/>
          </w:tcPr>
          <w:p w:rsidR="00F64FE7" w:rsidRDefault="00F64FE7">
            <w:pPr>
              <w:pStyle w:val="ConsPlusNormal"/>
            </w:pPr>
            <w:r>
              <w:t>1.6</w:t>
            </w:r>
          </w:p>
        </w:tc>
        <w:tc>
          <w:tcPr>
            <w:tcW w:w="12642" w:type="dxa"/>
            <w:gridSpan w:val="5"/>
          </w:tcPr>
          <w:p w:rsidR="00F64FE7" w:rsidRDefault="00F64FE7">
            <w:pPr>
              <w:pStyle w:val="ConsPlusNormal"/>
            </w:pPr>
            <w:r>
              <w:t>Организация помощи в проведении ремонта жилых помещений:</w:t>
            </w:r>
          </w:p>
        </w:tc>
      </w:tr>
      <w:tr w:rsidR="00F64FE7" w:rsidRPr="0090213F">
        <w:tc>
          <w:tcPr>
            <w:tcW w:w="964" w:type="dxa"/>
          </w:tcPr>
          <w:p w:rsidR="00F64FE7" w:rsidRDefault="00F64FE7">
            <w:pPr>
              <w:pStyle w:val="ConsPlusNormal"/>
            </w:pPr>
            <w:r>
              <w:t>1.6.1</w:t>
            </w:r>
          </w:p>
        </w:tc>
        <w:tc>
          <w:tcPr>
            <w:tcW w:w="2494" w:type="dxa"/>
          </w:tcPr>
          <w:p w:rsidR="00F64FE7" w:rsidRDefault="00F64FE7">
            <w:pPr>
              <w:pStyle w:val="ConsPlusNormal"/>
            </w:pPr>
            <w:r>
              <w:t>- организация помощи в проведении ремонта жилых помещений</w:t>
            </w:r>
          </w:p>
        </w:tc>
        <w:tc>
          <w:tcPr>
            <w:tcW w:w="3912" w:type="dxa"/>
          </w:tcPr>
          <w:p w:rsidR="00F64FE7" w:rsidRDefault="00F64FE7">
            <w:pPr>
              <w:pStyle w:val="ConsPlusNormal"/>
            </w:pPr>
            <w:r>
              <w:t>Состав социальной услуги:</w:t>
            </w:r>
          </w:p>
          <w:p w:rsidR="00F64FE7" w:rsidRDefault="00F64FE7">
            <w:pPr>
              <w:pStyle w:val="ConsPlusNormal"/>
            </w:pPr>
            <w:r>
              <w:t>1) поиск исполнителей, в том числе и помощь в заключении с ними гражданско-правовых договоров на выполнение следующих работ: шпаклевка и окраска потолка; шпаклевка и оклейка стен обоями; установка плинтусов; стяжка пола до 2 - 3 сантиметров; укладка линолеума, ковролина или ламината; окрашивание труб отопления; шпаклевка и окраска оконных откосов; замена фурнитуры в санузлах; укладка в санузлах и на кухонном полу плитки; замена межкомнатных дверей; установка в ванной комнате реечного потолка; установка новых электроприборов и электропроводки; штукатурка проемов дверей и откосов окон; замена унитаза и ванной; замена раковины на кухне и в ванной; перестановка полотенцесушителя;</w:t>
            </w:r>
          </w:p>
          <w:p w:rsidR="00F64FE7" w:rsidRDefault="00F64FE7">
            <w:pPr>
              <w:pStyle w:val="ConsPlusNormal"/>
            </w:pPr>
            <w:r>
              <w:t>2) составление общего плана ремонтных работ.</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год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и при наличии в муниципальном районе получателя социальных услуг организаций ремонтных работ</w:t>
            </w:r>
          </w:p>
        </w:tc>
      </w:tr>
      <w:tr w:rsidR="00F64FE7" w:rsidRPr="0090213F">
        <w:tc>
          <w:tcPr>
            <w:tcW w:w="964" w:type="dxa"/>
          </w:tcPr>
          <w:p w:rsidR="00F64FE7" w:rsidRDefault="00F64FE7">
            <w:pPr>
              <w:pStyle w:val="ConsPlusNormal"/>
            </w:pPr>
            <w:r>
              <w:t>1.6.2</w:t>
            </w:r>
          </w:p>
        </w:tc>
        <w:tc>
          <w:tcPr>
            <w:tcW w:w="2494" w:type="dxa"/>
          </w:tcPr>
          <w:p w:rsidR="00F64FE7" w:rsidRDefault="00F64FE7">
            <w:pPr>
              <w:pStyle w:val="ConsPlusNormal"/>
            </w:pPr>
            <w:r>
              <w:t>- приобретение материалов для ремонта жилья, в т.ч. клея, обоев, краски</w:t>
            </w:r>
          </w:p>
        </w:tc>
        <w:tc>
          <w:tcPr>
            <w:tcW w:w="3912" w:type="dxa"/>
          </w:tcPr>
          <w:p w:rsidR="00F64FE7" w:rsidRDefault="00F64FE7">
            <w:pPr>
              <w:pStyle w:val="ConsPlusNormal"/>
            </w:pPr>
            <w:r>
              <w:t>Состав социальной услуги:</w:t>
            </w:r>
          </w:p>
          <w:p w:rsidR="00F64FE7" w:rsidRDefault="00F64FE7">
            <w:pPr>
              <w:pStyle w:val="ConsPlusNormal"/>
            </w:pPr>
            <w:r>
              <w:t>1) содействие в покупке и организации доставки строительных и ремонтных материалов;</w:t>
            </w:r>
          </w:p>
          <w:p w:rsidR="00F64FE7" w:rsidRDefault="00F64FE7">
            <w:pPr>
              <w:pStyle w:val="ConsPlusNormal"/>
            </w:pPr>
            <w:r>
              <w:t>2) общий контроль над выполнением ремонтных работ в полном объеме, качеством и своевременностью ремонта и уборки помещений от строительного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год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Уборка после ремонтных работ должна осуществляться с соблюдением санитарно-гигиенических норм и правил с применением инвентаря, предоставленного получателем социальных услуг (тряпка для вытирания пыли, веник, мешок для мусора, пылесос/щетка для пола, тряпка для влажной уборки, емкость для влажной уборки поверхностей, швабра, половая тряпка, ведро для мытья полов, моющее средство, вода)</w:t>
            </w:r>
          </w:p>
        </w:tc>
      </w:tr>
      <w:tr w:rsidR="00F64FE7" w:rsidRPr="0090213F">
        <w:tc>
          <w:tcPr>
            <w:tcW w:w="964" w:type="dxa"/>
          </w:tcPr>
          <w:p w:rsidR="00F64FE7" w:rsidRDefault="00F64FE7">
            <w:pPr>
              <w:pStyle w:val="ConsPlusNormal"/>
            </w:pPr>
            <w:r>
              <w:t>1.7</w:t>
            </w:r>
          </w:p>
        </w:tc>
        <w:tc>
          <w:tcPr>
            <w:tcW w:w="12642" w:type="dxa"/>
            <w:gridSpan w:val="5"/>
          </w:tcPr>
          <w:p w:rsidR="00F64FE7" w:rsidRDefault="00F64FE7">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F64FE7" w:rsidRPr="0090213F">
        <w:tc>
          <w:tcPr>
            <w:tcW w:w="964" w:type="dxa"/>
          </w:tcPr>
          <w:p w:rsidR="00F64FE7" w:rsidRDefault="00F64FE7">
            <w:pPr>
              <w:pStyle w:val="ConsPlusNormal"/>
            </w:pPr>
            <w:r>
              <w:t>1.7.1</w:t>
            </w:r>
          </w:p>
        </w:tc>
        <w:tc>
          <w:tcPr>
            <w:tcW w:w="2494" w:type="dxa"/>
          </w:tcPr>
          <w:p w:rsidR="00F64FE7" w:rsidRDefault="00F64FE7">
            <w:pPr>
              <w:pStyle w:val="ConsPlusNormal"/>
              <w:jc w:val="both"/>
            </w:pPr>
            <w:r>
              <w:t>- покупка и доставка промышленных товаров весом до 7 кг</w:t>
            </w:r>
          </w:p>
        </w:tc>
        <w:tc>
          <w:tcPr>
            <w:tcW w:w="3912" w:type="dxa"/>
          </w:tcPr>
          <w:p w:rsidR="00F64FE7" w:rsidRDefault="00F64FE7">
            <w:pPr>
              <w:pStyle w:val="ConsPlusNormal"/>
            </w:pPr>
            <w:r>
              <w:t>Состав социальной услуги:</w:t>
            </w:r>
          </w:p>
          <w:p w:rsidR="00F64FE7" w:rsidRDefault="00F64FE7">
            <w:pPr>
              <w:pStyle w:val="ConsPlusNormal"/>
            </w:pPr>
            <w:r>
              <w:t>1) обсудить с получателем социальных услуг список необходимых товаров;</w:t>
            </w:r>
          </w:p>
          <w:p w:rsidR="00F64FE7" w:rsidRDefault="00F64FE7">
            <w:pPr>
              <w:pStyle w:val="ConsPlusNormal"/>
            </w:pPr>
            <w:r>
              <w:t>2) получение наличных денежных средств от получателя социальных услуг на приобретение товаров;</w:t>
            </w:r>
          </w:p>
          <w:p w:rsidR="00F64FE7" w:rsidRDefault="00F64FE7">
            <w:pPr>
              <w:pStyle w:val="ConsPlusNormal"/>
            </w:pPr>
            <w:r>
              <w:t>3) покупка товаров;</w:t>
            </w:r>
          </w:p>
          <w:p w:rsidR="00F64FE7" w:rsidRDefault="00F64FE7">
            <w:pPr>
              <w:pStyle w:val="ConsPlusNormal"/>
            </w:pPr>
            <w:r>
              <w:t>4) доставка на дом получателю социальных услуг купленных товаров, их раскладка в места хранения;</w:t>
            </w:r>
          </w:p>
          <w:p w:rsidR="00F64FE7" w:rsidRDefault="00F64FE7">
            <w:pPr>
              <w:pStyle w:val="ConsPlusNormal"/>
            </w:pPr>
            <w:r>
              <w:t>5) окончательный расчет с получателем социальных услуг по чекам.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месяц</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Обеспечение своевременного приобретения промышленных товаров за счет средств получателя социальной услуги. Предоставление получателю социальной услуги чеков на приобретенные для него промышленные товары, возврат сдачи (при наличии). Отсутствие обоснованных жалоб.</w:t>
            </w:r>
          </w:p>
          <w:p w:rsidR="00F64FE7" w:rsidRDefault="00F64FE7">
            <w:pPr>
              <w:pStyle w:val="ConsPlusNormal"/>
              <w:jc w:val="both"/>
            </w:pPr>
            <w:r>
              <w:t>Услуга предоставляется своевременно при наличии у получателя заявки на покупку необходимых товаров и наличных денежных средств</w:t>
            </w:r>
          </w:p>
        </w:tc>
      </w:tr>
      <w:tr w:rsidR="00F64FE7" w:rsidRPr="0090213F">
        <w:tc>
          <w:tcPr>
            <w:tcW w:w="964" w:type="dxa"/>
          </w:tcPr>
          <w:p w:rsidR="00F64FE7" w:rsidRDefault="00F64FE7">
            <w:pPr>
              <w:pStyle w:val="ConsPlusNormal"/>
            </w:pPr>
            <w:r>
              <w:t>1.7.2</w:t>
            </w:r>
          </w:p>
        </w:tc>
        <w:tc>
          <w:tcPr>
            <w:tcW w:w="2494" w:type="dxa"/>
          </w:tcPr>
          <w:p w:rsidR="00F64FE7" w:rsidRDefault="00F64FE7">
            <w:pPr>
              <w:pStyle w:val="ConsPlusNormal"/>
              <w:jc w:val="both"/>
            </w:pPr>
            <w:r>
              <w:t>- покупка и доставка продуктов питания весом до 7 кг</w:t>
            </w:r>
          </w:p>
        </w:tc>
        <w:tc>
          <w:tcPr>
            <w:tcW w:w="3912" w:type="dxa"/>
          </w:tcPr>
          <w:p w:rsidR="00F64FE7" w:rsidRDefault="00F64FE7">
            <w:pPr>
              <w:pStyle w:val="ConsPlusNormal"/>
            </w:pPr>
            <w:r>
              <w:t>Состав социальной услуги:</w:t>
            </w:r>
          </w:p>
          <w:p w:rsidR="00F64FE7" w:rsidRDefault="00F64FE7">
            <w:pPr>
              <w:pStyle w:val="ConsPlusNormal"/>
            </w:pPr>
            <w:r>
              <w:t>1) обсудить с получателем социальных услуг список покупки продуктов;</w:t>
            </w:r>
          </w:p>
          <w:p w:rsidR="00F64FE7" w:rsidRDefault="00F64FE7">
            <w:pPr>
              <w:pStyle w:val="ConsPlusNormal"/>
            </w:pPr>
            <w:r>
              <w:t>2) получение наличных денежных средств от получателя социальных услуг на приобретение продуктов;</w:t>
            </w:r>
          </w:p>
          <w:p w:rsidR="00F64FE7" w:rsidRDefault="00F64FE7">
            <w:pPr>
              <w:pStyle w:val="ConsPlusNormal"/>
            </w:pPr>
            <w:r>
              <w:t>3) покупка продуктов питания;</w:t>
            </w:r>
          </w:p>
          <w:p w:rsidR="00F64FE7" w:rsidRDefault="00F64FE7">
            <w:pPr>
              <w:pStyle w:val="ConsPlusNormal"/>
            </w:pPr>
            <w:r>
              <w:t>4) доставка на дом получателю социальных услуг купленных продуктов, их раскладка в места хранения (шкаф, холодильник, полки);</w:t>
            </w:r>
          </w:p>
          <w:p w:rsidR="00F64FE7" w:rsidRDefault="00F64FE7">
            <w:pPr>
              <w:pStyle w:val="ConsPlusNormal"/>
            </w:pPr>
            <w:r>
              <w:t>5) окончательный расчет с получателем социальных услуг по чекам.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календарную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Обеспечение своевременного приобретения продуктов питания за счет средств получателя социальной услуги. Соответствие сроков приобретаемых продуктов питания установленным срокам их годности. Предоставление получателю социальной услуги чеков на приобретенные для него продукты, возврат сдачи (при наличии).</w:t>
            </w:r>
          </w:p>
          <w:p w:rsidR="00F64FE7" w:rsidRDefault="00F64FE7">
            <w:pPr>
              <w:pStyle w:val="ConsPlusNormal"/>
              <w:jc w:val="both"/>
            </w:pPr>
            <w:r>
              <w:t>Отсутствие обоснованных жалоб.</w:t>
            </w:r>
          </w:p>
          <w:p w:rsidR="00F64FE7" w:rsidRDefault="00F64FE7">
            <w:pPr>
              <w:pStyle w:val="ConsPlusNormal"/>
              <w:jc w:val="both"/>
            </w:pPr>
            <w:r>
              <w:t>Услуга предоставляется своевременно при наличии у получателя заявки на покупку необходимых продуктов питания и наличных денежных средств</w:t>
            </w:r>
          </w:p>
        </w:tc>
      </w:tr>
      <w:tr w:rsidR="00F64FE7" w:rsidRPr="0090213F">
        <w:tc>
          <w:tcPr>
            <w:tcW w:w="964" w:type="dxa"/>
          </w:tcPr>
          <w:p w:rsidR="00F64FE7" w:rsidRDefault="00F64FE7">
            <w:pPr>
              <w:pStyle w:val="ConsPlusNormal"/>
            </w:pPr>
            <w:r>
              <w:t>1.7.3</w:t>
            </w:r>
          </w:p>
        </w:tc>
        <w:tc>
          <w:tcPr>
            <w:tcW w:w="2494" w:type="dxa"/>
          </w:tcPr>
          <w:p w:rsidR="00F64FE7" w:rsidRDefault="00F64FE7">
            <w:pPr>
              <w:pStyle w:val="ConsPlusNormal"/>
            </w:pPr>
            <w:r>
              <w:t>- приобретение книг, газет, журналов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социальных услуг на покупку книг, газет, журналов за счет средств получателей социальных услуг;</w:t>
            </w:r>
          </w:p>
          <w:p w:rsidR="00F64FE7" w:rsidRDefault="00F64FE7">
            <w:pPr>
              <w:pStyle w:val="ConsPlusNormal"/>
            </w:pPr>
            <w:r>
              <w:t>2) получение наличных денежных средств от получателя социальных услуг на покупку книг, газет, журналов;</w:t>
            </w:r>
          </w:p>
          <w:p w:rsidR="00F64FE7" w:rsidRDefault="00F64FE7">
            <w:pPr>
              <w:pStyle w:val="ConsPlusNormal"/>
            </w:pPr>
            <w:r>
              <w:t>3) покупка книг, газет, журналов в ближайших торговых точках;</w:t>
            </w:r>
          </w:p>
          <w:p w:rsidR="00F64FE7" w:rsidRDefault="00F64FE7">
            <w:pPr>
              <w:pStyle w:val="ConsPlusNormal"/>
            </w:pPr>
            <w:r>
              <w:t>4) доставка получателю социальных услуг книг, газет, журналов, личной корреспонденции из почтового ящика;</w:t>
            </w:r>
          </w:p>
          <w:p w:rsidR="00F64FE7" w:rsidRDefault="00F64FE7">
            <w:pPr>
              <w:pStyle w:val="ConsPlusNormal"/>
            </w:pPr>
            <w:r>
              <w:t>5) окончательный расчет с получателем социальных услуг по платежным документам о покупке.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 по факту обращения</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F64FE7" w:rsidRPr="0090213F">
        <w:tc>
          <w:tcPr>
            <w:tcW w:w="964" w:type="dxa"/>
          </w:tcPr>
          <w:p w:rsidR="00F64FE7" w:rsidRDefault="00F64FE7">
            <w:pPr>
              <w:pStyle w:val="ConsPlusNormal"/>
            </w:pPr>
            <w:r>
              <w:t>1.7.4</w:t>
            </w:r>
          </w:p>
        </w:tc>
        <w:tc>
          <w:tcPr>
            <w:tcW w:w="2494" w:type="dxa"/>
          </w:tcPr>
          <w:p w:rsidR="00F64FE7" w:rsidRDefault="00F64FE7">
            <w:pPr>
              <w:pStyle w:val="ConsPlusNormal"/>
            </w:pPr>
            <w:r>
              <w:t>- оформление подписки на печатные издания</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социальной услуги на подписку на газеты и журналы;</w:t>
            </w:r>
          </w:p>
          <w:p w:rsidR="00F64FE7" w:rsidRDefault="00F64FE7">
            <w:pPr>
              <w:pStyle w:val="ConsPlusNormal"/>
            </w:pPr>
            <w:r>
              <w:t>2) получение наличных денежных средств от получателя социальных услуг на оформление подписки на газеты и журналы;</w:t>
            </w:r>
          </w:p>
          <w:p w:rsidR="00F64FE7" w:rsidRDefault="00F64FE7">
            <w:pPr>
              <w:pStyle w:val="ConsPlusNormal"/>
            </w:pPr>
            <w:r>
              <w:t>3) оформление подписки на периодические издания в ближайших почтовых отделениях или по сети Интернет;</w:t>
            </w:r>
          </w:p>
          <w:p w:rsidR="00F64FE7" w:rsidRDefault="00F64FE7">
            <w:pPr>
              <w:pStyle w:val="ConsPlusNormal"/>
            </w:pPr>
            <w:r>
              <w:t>4) вручение получателю социальных услуг документов о подписке на газеты и журналы;</w:t>
            </w:r>
          </w:p>
          <w:p w:rsidR="00F64FE7" w:rsidRDefault="00F64FE7">
            <w:pPr>
              <w:pStyle w:val="ConsPlusNormal"/>
            </w:pPr>
            <w:r>
              <w:t>5) окончательный расчет с получателем социальных услуг по платежным документам о подписке.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год 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F64FE7" w:rsidRPr="0090213F">
        <w:tc>
          <w:tcPr>
            <w:tcW w:w="964" w:type="dxa"/>
          </w:tcPr>
          <w:p w:rsidR="00F64FE7" w:rsidRDefault="00F64FE7">
            <w:pPr>
              <w:pStyle w:val="ConsPlusNormal"/>
            </w:pPr>
            <w:r>
              <w:t>1.8</w:t>
            </w:r>
          </w:p>
        </w:tc>
        <w:tc>
          <w:tcPr>
            <w:tcW w:w="12642" w:type="dxa"/>
            <w:gridSpan w:val="5"/>
          </w:tcPr>
          <w:p w:rsidR="00F64FE7" w:rsidRDefault="00F64FE7">
            <w:pPr>
              <w:pStyle w:val="ConsPlusNormal"/>
              <w:jc w:val="both"/>
            </w:pPr>
            <w:r>
              <w:t>Оплата за счет средств получателя социальных услуг жилищно-коммунальных услуг и услуг связи:</w:t>
            </w:r>
          </w:p>
        </w:tc>
      </w:tr>
      <w:tr w:rsidR="00F64FE7" w:rsidRPr="0090213F">
        <w:tc>
          <w:tcPr>
            <w:tcW w:w="964" w:type="dxa"/>
          </w:tcPr>
          <w:p w:rsidR="00F64FE7" w:rsidRDefault="00F64FE7">
            <w:pPr>
              <w:pStyle w:val="ConsPlusNormal"/>
            </w:pPr>
            <w:r>
              <w:t>1.8.1</w:t>
            </w:r>
          </w:p>
        </w:tc>
        <w:tc>
          <w:tcPr>
            <w:tcW w:w="2494" w:type="dxa"/>
          </w:tcPr>
          <w:p w:rsidR="00F64FE7" w:rsidRDefault="00F64FE7">
            <w:pPr>
              <w:pStyle w:val="ConsPlusNormal"/>
              <w:jc w:val="both"/>
            </w:pPr>
            <w:r>
              <w:t>- заполнение квитанций, оплата за услуги связи</w:t>
            </w:r>
          </w:p>
        </w:tc>
        <w:tc>
          <w:tcPr>
            <w:tcW w:w="3912" w:type="dxa"/>
          </w:tcPr>
          <w:p w:rsidR="00F64FE7" w:rsidRDefault="00F64FE7">
            <w:pPr>
              <w:pStyle w:val="ConsPlusNormal"/>
            </w:pPr>
            <w:r>
              <w:t>Состав социальной услуги:</w:t>
            </w:r>
          </w:p>
          <w:p w:rsidR="00F64FE7" w:rsidRDefault="00F64FE7">
            <w:pPr>
              <w:pStyle w:val="ConsPlusNormal"/>
            </w:pPr>
            <w:r>
              <w:t>1) информирование получателя социальной услуги о порядке и условиях оплаты за услуги связи, правилах расчетов, изменениях тарифов;</w:t>
            </w:r>
          </w:p>
          <w:p w:rsidR="00F64FE7" w:rsidRDefault="00F64FE7">
            <w:pPr>
              <w:pStyle w:val="ConsPlusNormal"/>
            </w:pPr>
            <w:r>
              <w:t>2) получение наличных денежных средств от получателя социальной услуги для оплаты за услуги связи;</w:t>
            </w:r>
          </w:p>
          <w:p w:rsidR="00F64FE7" w:rsidRDefault="00F64FE7">
            <w:pPr>
              <w:pStyle w:val="ConsPlusNormal"/>
            </w:pPr>
            <w:r>
              <w:t>3) посещение пунктов приема платежей для внесения платы за услуги связи;</w:t>
            </w:r>
          </w:p>
          <w:p w:rsidR="00F64FE7" w:rsidRDefault="00F64FE7">
            <w:pPr>
              <w:pStyle w:val="ConsPlusNormal"/>
            </w:pPr>
            <w:r>
              <w:t>4) внесение платы за услуги связи (телефон, Интернет, радио, антенна);</w:t>
            </w:r>
          </w:p>
          <w:p w:rsidR="00F64FE7" w:rsidRDefault="00F64FE7">
            <w:pPr>
              <w:pStyle w:val="ConsPlusNormal"/>
            </w:pPr>
            <w:r>
              <w:t>5) окончательный расчет с получателем социальной услуги по квитанции.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Осуществление своевременной оплаты услуг связи за счет средств получателя социальной услуги с предоставлением ему квитанции об оплате указанных услуг. Отсутствие обоснованных жалоб.</w:t>
            </w:r>
          </w:p>
          <w:p w:rsidR="00F64FE7" w:rsidRDefault="00F64FE7">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F64FE7" w:rsidRPr="0090213F">
        <w:tc>
          <w:tcPr>
            <w:tcW w:w="964" w:type="dxa"/>
          </w:tcPr>
          <w:p w:rsidR="00F64FE7" w:rsidRDefault="00F64FE7">
            <w:pPr>
              <w:pStyle w:val="ConsPlusNormal"/>
            </w:pPr>
            <w:r>
              <w:t>1.8.2</w:t>
            </w:r>
          </w:p>
        </w:tc>
        <w:tc>
          <w:tcPr>
            <w:tcW w:w="2494" w:type="dxa"/>
          </w:tcPr>
          <w:p w:rsidR="00F64FE7" w:rsidRDefault="00F64FE7">
            <w:pPr>
              <w:pStyle w:val="ConsPlusNormal"/>
              <w:jc w:val="both"/>
            </w:pPr>
            <w:r>
              <w:t>- заполнение квитанций, оплата за жилищно-коммунальные услуги</w:t>
            </w:r>
          </w:p>
        </w:tc>
        <w:tc>
          <w:tcPr>
            <w:tcW w:w="3912" w:type="dxa"/>
          </w:tcPr>
          <w:p w:rsidR="00F64FE7" w:rsidRDefault="00F64FE7">
            <w:pPr>
              <w:pStyle w:val="ConsPlusNormal"/>
            </w:pPr>
            <w:r>
              <w:t>Состав социальной услуги:</w:t>
            </w:r>
          </w:p>
          <w:p w:rsidR="00F64FE7" w:rsidRDefault="00F64FE7">
            <w:pPr>
              <w:pStyle w:val="ConsPlusNormal"/>
            </w:pPr>
            <w:r>
              <w:t>1) снятие показаний с приборов учета коммунальных услуг;</w:t>
            </w:r>
          </w:p>
          <w:p w:rsidR="00F64FE7" w:rsidRDefault="00F64FE7">
            <w:pPr>
              <w:pStyle w:val="ConsPlusNormal"/>
            </w:pPr>
            <w:r>
              <w:t>2) передача показаний в ресурсоснабжающие организации, в том числе заполнение соответствующих квитанций;</w:t>
            </w:r>
          </w:p>
          <w:p w:rsidR="00F64FE7" w:rsidRDefault="00F64FE7">
            <w:pPr>
              <w:pStyle w:val="ConsPlusNormal"/>
            </w:pPr>
            <w:r>
              <w:t>3) получение наличных денежных средств от получателя социальной услуги для оплаты жилищно-коммунальных услуг;</w:t>
            </w:r>
          </w:p>
          <w:p w:rsidR="00F64FE7" w:rsidRDefault="00F64FE7">
            <w:pPr>
              <w:pStyle w:val="ConsPlusNormal"/>
            </w:pPr>
            <w:r>
              <w:t>4) посещение пунктов приема платежей для внесения платы;</w:t>
            </w:r>
          </w:p>
          <w:p w:rsidR="00F64FE7" w:rsidRDefault="00F64FE7">
            <w:pPr>
              <w:pStyle w:val="ConsPlusNormal"/>
            </w:pPr>
            <w:r>
              <w:t>5) внесение платы за жилищно-коммунальные услуги (тепловодоснабжение, электроэнергия, газ, домофон);</w:t>
            </w:r>
          </w:p>
          <w:p w:rsidR="00F64FE7" w:rsidRDefault="00F64FE7">
            <w:pPr>
              <w:pStyle w:val="ConsPlusNormal"/>
            </w:pPr>
            <w:r>
              <w:t>6) услуги вневедомственной охраны, налоговые и другие обязательные платежи;</w:t>
            </w:r>
          </w:p>
          <w:p w:rsidR="00F64FE7" w:rsidRDefault="00F64FE7">
            <w:pPr>
              <w:pStyle w:val="ConsPlusNormal"/>
            </w:pPr>
            <w:r>
              <w:t>7) окончательный расчет с получателем социальной услуги по квитанции;</w:t>
            </w:r>
          </w:p>
          <w:p w:rsidR="00F64FE7" w:rsidRDefault="00F64FE7">
            <w:pPr>
              <w:pStyle w:val="ConsPlusNormal"/>
            </w:pPr>
            <w:r>
              <w:t>8) информирование получателя социальной услуги о порядке и условиях оплаты жилищно-коммунальных услуг, правилах расчетов, изменениях тарифов.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Обеспечение своевременного предоставления показаний приборов учета услуг в ресурсоснабжающие организации; осуществление оплаты жилищно-коммунальных услуг за счет средств получателя социальной услуги с предоставлением ему квитанции об оплате указанных услуг. Отсутствие обоснованных жалоб.</w:t>
            </w:r>
          </w:p>
          <w:p w:rsidR="00F64FE7" w:rsidRDefault="00F64FE7">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F64FE7" w:rsidRPr="0090213F">
        <w:tc>
          <w:tcPr>
            <w:tcW w:w="964" w:type="dxa"/>
          </w:tcPr>
          <w:p w:rsidR="00F64FE7" w:rsidRDefault="00F64FE7">
            <w:pPr>
              <w:pStyle w:val="ConsPlusNormal"/>
            </w:pPr>
            <w:r>
              <w:t>1.9</w:t>
            </w:r>
          </w:p>
        </w:tc>
        <w:tc>
          <w:tcPr>
            <w:tcW w:w="2494" w:type="dxa"/>
          </w:tcPr>
          <w:p w:rsidR="00F64FE7" w:rsidRDefault="00F64FE7">
            <w:pPr>
              <w:pStyle w:val="ConsPlusNormal"/>
            </w:pPr>
            <w:r>
              <w:t>Отправка за счет средств получателя социальных услуг почтовой корреспонденции</w:t>
            </w:r>
          </w:p>
        </w:tc>
        <w:tc>
          <w:tcPr>
            <w:tcW w:w="3912" w:type="dxa"/>
          </w:tcPr>
          <w:p w:rsidR="00F64FE7" w:rsidRDefault="00F64FE7">
            <w:pPr>
              <w:pStyle w:val="ConsPlusNormal"/>
            </w:pPr>
            <w:r>
              <w:t>Состав социальной услуги:</w:t>
            </w:r>
          </w:p>
          <w:p w:rsidR="00F64FE7" w:rsidRDefault="00F64FE7">
            <w:pPr>
              <w:pStyle w:val="ConsPlusNormal"/>
            </w:pPr>
            <w:r>
              <w:t>1) отправка в почтовом отделении за счет средств получателя социальных услуг почтовой корреспонденции весом до 7 кг;</w:t>
            </w:r>
          </w:p>
          <w:p w:rsidR="00F64FE7" w:rsidRDefault="00F64FE7">
            <w:pPr>
              <w:pStyle w:val="ConsPlusNormal"/>
            </w:pPr>
            <w:r>
              <w:t>2) консультирование получателя социальных услуг по вопросам грамотного и корректного составления документов, оформление письма или необходимых документов (подписание конверта и т.п.).</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2 раз в календарный год</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(бумага, ручка)</w:t>
            </w:r>
          </w:p>
        </w:tc>
      </w:tr>
      <w:tr w:rsidR="00F64FE7" w:rsidRPr="0090213F">
        <w:tc>
          <w:tcPr>
            <w:tcW w:w="964" w:type="dxa"/>
          </w:tcPr>
          <w:p w:rsidR="00F64FE7" w:rsidRDefault="00F64FE7">
            <w:pPr>
              <w:pStyle w:val="ConsPlusNormal"/>
            </w:pPr>
            <w:r>
              <w:t>1.10</w:t>
            </w:r>
          </w:p>
        </w:tc>
        <w:tc>
          <w:tcPr>
            <w:tcW w:w="2494" w:type="dxa"/>
          </w:tcPr>
          <w:p w:rsidR="00F64FE7" w:rsidRDefault="00F64FE7">
            <w:pPr>
              <w:pStyle w:val="ConsPlusNormal"/>
            </w:pPr>
            <w:r>
              <w:t>Оказание помощи в написании и прочтении писем</w:t>
            </w:r>
          </w:p>
        </w:tc>
        <w:tc>
          <w:tcPr>
            <w:tcW w:w="3912" w:type="dxa"/>
          </w:tcPr>
          <w:p w:rsidR="00F64FE7" w:rsidRDefault="00F64FE7">
            <w:pPr>
              <w:pStyle w:val="ConsPlusNormal"/>
            </w:pPr>
            <w:r>
              <w:t>Состав социальной услуги:</w:t>
            </w:r>
          </w:p>
          <w:p w:rsidR="00F64FE7" w:rsidRDefault="00F64FE7">
            <w:pPr>
              <w:pStyle w:val="ConsPlusNormal"/>
            </w:pPr>
            <w:r>
              <w:t>1) ознакомление получателя социальных услуг с текстом письма (документа), разъяснение его содержания;</w:t>
            </w:r>
          </w:p>
          <w:p w:rsidR="00F64FE7" w:rsidRDefault="00F64FE7">
            <w:pPr>
              <w:pStyle w:val="ConsPlusNormal"/>
            </w:pPr>
            <w:r>
              <w:t>2) помощь в написании письма (документа), включающая запись текста письма или необходимого документа под диктовку получателя социальных услуг (или набор текста с помощью компьютера, прочтение текста вслух для возможной его корректировки получателем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F64FE7" w:rsidRDefault="00F64FE7">
            <w:pPr>
              <w:pStyle w:val="ConsPlusNormal"/>
            </w:pPr>
            <w:r>
              <w:t>Услуга предоставляется с применением инвентаря, предоставленного получателем социальных услуг (бумага, ручка)</w:t>
            </w:r>
          </w:p>
        </w:tc>
      </w:tr>
      <w:tr w:rsidR="00F64FE7" w:rsidRPr="0090213F">
        <w:tc>
          <w:tcPr>
            <w:tcW w:w="964" w:type="dxa"/>
          </w:tcPr>
          <w:p w:rsidR="00F64FE7" w:rsidRDefault="00F64FE7">
            <w:pPr>
              <w:pStyle w:val="ConsPlusNormal"/>
            </w:pPr>
            <w:r>
              <w:t>1.11</w:t>
            </w:r>
          </w:p>
        </w:tc>
        <w:tc>
          <w:tcPr>
            <w:tcW w:w="2494" w:type="dxa"/>
          </w:tcPr>
          <w:p w:rsidR="00F64FE7" w:rsidRDefault="00F64FE7">
            <w:pPr>
              <w:pStyle w:val="ConsPlusNormal"/>
            </w:pPr>
            <w:r>
              <w:t>Содействие в ритуальных мероприятиях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F64FE7" w:rsidRDefault="00F64FE7">
            <w:pPr>
              <w:pStyle w:val="ConsPlusNormal"/>
            </w:pPr>
            <w:r>
              <w:t>Состав социальной услуги:</w:t>
            </w:r>
          </w:p>
          <w:p w:rsidR="00F64FE7" w:rsidRDefault="00F64FE7">
            <w:pPr>
              <w:pStyle w:val="ConsPlusNormal"/>
            </w:pPr>
            <w:r>
              <w:t>1) организация медицинского освидетельствования факта смерти;</w:t>
            </w:r>
          </w:p>
          <w:p w:rsidR="00F64FE7" w:rsidRDefault="00F64FE7">
            <w:pPr>
              <w:pStyle w:val="ConsPlusNormal"/>
            </w:pPr>
            <w:r>
              <w:t>2) оформление справки о смерти в органах ЗАГС;</w:t>
            </w:r>
          </w:p>
          <w:p w:rsidR="00F64FE7" w:rsidRDefault="00F64FE7">
            <w:pPr>
              <w:pStyle w:val="ConsPlusNormal"/>
            </w:pPr>
            <w:r>
              <w:t>3) информирование родственников о факте смерти (телеграммой или по телефону);</w:t>
            </w:r>
          </w:p>
          <w:p w:rsidR="00F64FE7" w:rsidRDefault="00F64FE7">
            <w:pPr>
              <w:pStyle w:val="ConsPlusNormal"/>
            </w:pPr>
            <w:r>
              <w:t>4) оформление документов на погребение;</w:t>
            </w:r>
          </w:p>
          <w:p w:rsidR="00F64FE7" w:rsidRDefault="00F64FE7">
            <w:pPr>
              <w:pStyle w:val="ConsPlusNormal"/>
            </w:pPr>
            <w:r>
              <w:t>5) вызов специальных служб для осуществления захоронения.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наступления смерти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в пределах муниципального района поставщика социальных услуг</w:t>
            </w:r>
          </w:p>
        </w:tc>
      </w:tr>
      <w:tr w:rsidR="00F64FE7" w:rsidRPr="0090213F">
        <w:tc>
          <w:tcPr>
            <w:tcW w:w="964" w:type="dxa"/>
          </w:tcPr>
          <w:p w:rsidR="00F64FE7" w:rsidRDefault="00F64FE7">
            <w:pPr>
              <w:pStyle w:val="ConsPlusNormal"/>
            </w:pPr>
            <w:r>
              <w:t>1.12</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pPr>
            <w:r>
              <w:t>1.12.1</w:t>
            </w:r>
          </w:p>
        </w:tc>
        <w:tc>
          <w:tcPr>
            <w:tcW w:w="2494" w:type="dxa"/>
          </w:tcPr>
          <w:p w:rsidR="00F64FE7" w:rsidRDefault="00F64FE7">
            <w:pPr>
              <w:pStyle w:val="ConsPlusNormal"/>
            </w:pPr>
            <w:r>
              <w:t>- стрижка ногтей (с предварительной подготовкой)</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инструментов получателя социальных услуг к стрижке ногтей на руках (ногах);</w:t>
            </w:r>
          </w:p>
          <w:p w:rsidR="00F64FE7" w:rsidRDefault="00F64FE7">
            <w:pPr>
              <w:pStyle w:val="ConsPlusNormal"/>
            </w:pPr>
            <w:r>
              <w:t>2) продезинфицировать инструменты для проведения процедуры;</w:t>
            </w:r>
          </w:p>
          <w:p w:rsidR="00F64FE7" w:rsidRDefault="00F64FE7">
            <w:pPr>
              <w:pStyle w:val="ConsPlusNormal"/>
            </w:pPr>
            <w:r>
              <w:t>3) объяснение получателю социальной услуги о ходе выполнения процедуры;</w:t>
            </w:r>
          </w:p>
          <w:p w:rsidR="00F64FE7" w:rsidRDefault="00F64FE7">
            <w:pPr>
              <w:pStyle w:val="ConsPlusNormal"/>
            </w:pPr>
            <w:r>
              <w:t>4) распаривание ног (при необходимости);</w:t>
            </w:r>
          </w:p>
          <w:p w:rsidR="00F64FE7" w:rsidRDefault="00F64FE7">
            <w:pPr>
              <w:pStyle w:val="ConsPlusNormal"/>
            </w:pPr>
            <w:r>
              <w:t>5) стрижка ногтей на руках (ногах), подпиливание (укорачивание) ногтевой пластины;</w:t>
            </w:r>
          </w:p>
          <w:p w:rsidR="00F64FE7" w:rsidRDefault="00F64FE7">
            <w:pPr>
              <w:pStyle w:val="ConsPlusNormal"/>
            </w:pPr>
            <w:r>
              <w:t>6) обработка рук (ног) кремом при наличии крема у получателя социальной услуги.</w:t>
            </w:r>
          </w:p>
          <w:p w:rsidR="00F64FE7" w:rsidRDefault="00F64FE7">
            <w:pPr>
              <w:pStyle w:val="ConsPlusNormal"/>
            </w:pPr>
            <w:r>
              <w:t>Под одной услугой считается стрижка ногтей на руках либо стрижка ногтей на ногах.</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ножницы, пилка, крем для рук (ног).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1.12.2</w:t>
            </w:r>
          </w:p>
        </w:tc>
        <w:tc>
          <w:tcPr>
            <w:tcW w:w="2494" w:type="dxa"/>
          </w:tcPr>
          <w:p w:rsidR="00F64FE7" w:rsidRDefault="00F64FE7">
            <w:pPr>
              <w:pStyle w:val="ConsPlusNormal"/>
            </w:pPr>
            <w:r>
              <w:t>- мытье головы шампунем, мылом</w:t>
            </w:r>
          </w:p>
        </w:tc>
        <w:tc>
          <w:tcPr>
            <w:tcW w:w="3912" w:type="dxa"/>
          </w:tcPr>
          <w:p w:rsidR="00F64FE7" w:rsidRDefault="00F64FE7">
            <w:pPr>
              <w:pStyle w:val="ConsPlusNormal"/>
            </w:pPr>
            <w:r>
              <w:t>Состав социальной услуги:</w:t>
            </w:r>
          </w:p>
          <w:p w:rsidR="00F64FE7" w:rsidRDefault="00F64FE7">
            <w:pPr>
              <w:pStyle w:val="ConsPlusNormal"/>
            </w:pPr>
            <w:r>
              <w:t>1) сопровождение в душевую или ванную комнату;</w:t>
            </w:r>
          </w:p>
          <w:p w:rsidR="00F64FE7" w:rsidRDefault="00F64FE7">
            <w:pPr>
              <w:pStyle w:val="ConsPlusNormal"/>
            </w:pPr>
            <w:r>
              <w:t>3) оказание помощи при нанесении шампуни (мыла);</w:t>
            </w:r>
          </w:p>
          <w:p w:rsidR="00F64FE7" w:rsidRDefault="00F64FE7">
            <w:pPr>
              <w:pStyle w:val="ConsPlusNormal"/>
            </w:pPr>
            <w:r>
              <w:t>4) оказание помощи в ополаскивании волос прохладной водой;</w:t>
            </w:r>
          </w:p>
          <w:p w:rsidR="00F64FE7" w:rsidRDefault="00F64FE7">
            <w:pPr>
              <w:pStyle w:val="ConsPlusNormal"/>
            </w:pPr>
            <w:r>
              <w:t>5) сопровождение из душевой или ванной комнаты обратно.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но не реже 1 раза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(емкость для воды, вода, мыло/шампунь, полотенце). 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1.12.3</w:t>
            </w:r>
          </w:p>
        </w:tc>
        <w:tc>
          <w:tcPr>
            <w:tcW w:w="2494" w:type="dxa"/>
          </w:tcPr>
          <w:p w:rsidR="00F64FE7" w:rsidRDefault="00F64FE7">
            <w:pPr>
              <w:pStyle w:val="ConsPlusNormal"/>
            </w:pPr>
            <w:r>
              <w:t>- гигиена тела общая (гигиеническая ванна)</w:t>
            </w:r>
          </w:p>
        </w:tc>
        <w:tc>
          <w:tcPr>
            <w:tcW w:w="3912" w:type="dxa"/>
          </w:tcPr>
          <w:p w:rsidR="00F64FE7" w:rsidRDefault="00F64FE7">
            <w:pPr>
              <w:pStyle w:val="ConsPlusNormal"/>
            </w:pPr>
            <w:r>
              <w:t>Состав социальной услуги:</w:t>
            </w:r>
          </w:p>
          <w:p w:rsidR="00F64FE7" w:rsidRDefault="00F64FE7">
            <w:pPr>
              <w:pStyle w:val="ConsPlusNormal"/>
            </w:pPr>
            <w:r>
              <w:t>1) присутствие в квартире (доме) получателя социальных услуг при купании;</w:t>
            </w:r>
          </w:p>
          <w:p w:rsidR="00F64FE7" w:rsidRDefault="00F64FE7">
            <w:pPr>
              <w:pStyle w:val="ConsPlusNormal"/>
            </w:pPr>
            <w:r>
              <w:t>2) содействие при мытье труднодоступных частей тела с применением моющих средств;</w:t>
            </w:r>
          </w:p>
          <w:p w:rsidR="00F64FE7" w:rsidRDefault="00F64FE7">
            <w:pPr>
              <w:pStyle w:val="ConsPlusNormal"/>
            </w:pPr>
            <w:r>
              <w:t>3) помощь в вытирании труднодоступных частей тела полотенцем;</w:t>
            </w:r>
          </w:p>
          <w:p w:rsidR="00F64FE7" w:rsidRDefault="00F64FE7">
            <w:pPr>
              <w:pStyle w:val="ConsPlusNormal"/>
            </w:pPr>
            <w:r>
              <w:t>4) сопровождение из душевой или ванной.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и при соблюдении техники безопасности. Социальный работник должен находится в квартире (доме) получателя социальных услуг для экстренного реагирования в случае возникновения необходимости</w:t>
            </w:r>
          </w:p>
        </w:tc>
      </w:tr>
      <w:tr w:rsidR="00F64FE7" w:rsidRPr="0090213F">
        <w:tc>
          <w:tcPr>
            <w:tcW w:w="964" w:type="dxa"/>
          </w:tcPr>
          <w:p w:rsidR="00F64FE7" w:rsidRDefault="00F64FE7">
            <w:pPr>
              <w:pStyle w:val="ConsPlusNormal"/>
            </w:pPr>
            <w:r>
              <w:t>1.13</w:t>
            </w:r>
          </w:p>
        </w:tc>
        <w:tc>
          <w:tcPr>
            <w:tcW w:w="2494" w:type="dxa"/>
          </w:tcPr>
          <w:p w:rsidR="00F64FE7" w:rsidRDefault="00F64FE7">
            <w:pPr>
              <w:pStyle w:val="ConsPlusNormal"/>
            </w:pPr>
            <w:r>
              <w:t>Сопровождение вне дома, в том числе к врачу</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пожеланий получателя социальных услуг на сопровождение вне дома;</w:t>
            </w:r>
          </w:p>
          <w:p w:rsidR="00F64FE7" w:rsidRDefault="00F64FE7">
            <w:pPr>
              <w:pStyle w:val="ConsPlusNormal"/>
            </w:pPr>
            <w:r>
              <w:t>2) получение наличных денежных средств от получателя социальных услуг для приобретения билетов на посещение театра, выставок и других культурных мероприятий;</w:t>
            </w:r>
          </w:p>
          <w:p w:rsidR="00F64FE7" w:rsidRDefault="00F64FE7">
            <w:pPr>
              <w:pStyle w:val="ConsPlusNormal"/>
            </w:pPr>
            <w:r>
              <w:t>3) приобретение билетов на культурные мероприятия и вручение их получателю социальных услуг;</w:t>
            </w:r>
          </w:p>
          <w:p w:rsidR="00F64FE7" w:rsidRDefault="00F64FE7">
            <w:pPr>
              <w:pStyle w:val="ConsPlusNormal"/>
            </w:pPr>
            <w:r>
              <w:t>4) сопровождение получателя социальных услуг вне дома (туда и обратно) в рабочее время.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социальных услуг. Услуга предоставляется в рабочее время социального работника. Оплата за проезд в общественном транспорте или такси получателя социальных услуг и работника организации социального обслуживания осуществляется за счет средств получателя социальных услуг</w:t>
            </w:r>
          </w:p>
        </w:tc>
      </w:tr>
      <w:tr w:rsidR="00F64FE7" w:rsidRPr="0090213F">
        <w:tc>
          <w:tcPr>
            <w:tcW w:w="964" w:type="dxa"/>
          </w:tcPr>
          <w:p w:rsidR="00F64FE7" w:rsidRDefault="00F64FE7">
            <w:pPr>
              <w:pStyle w:val="ConsPlusNormal"/>
            </w:pPr>
            <w:r>
              <w:t>1.14</w:t>
            </w:r>
          </w:p>
        </w:tc>
        <w:tc>
          <w:tcPr>
            <w:tcW w:w="2494" w:type="dxa"/>
          </w:tcPr>
          <w:p w:rsidR="00F64FE7" w:rsidRDefault="00F64FE7">
            <w:pPr>
              <w:pStyle w:val="ConsPlusNormal"/>
            </w:pPr>
            <w:r>
              <w:t>Стирка белья в машине заказчика</w:t>
            </w:r>
          </w:p>
        </w:tc>
        <w:tc>
          <w:tcPr>
            <w:tcW w:w="3912" w:type="dxa"/>
          </w:tcPr>
          <w:p w:rsidR="00F64FE7" w:rsidRDefault="00F64FE7">
            <w:pPr>
              <w:pStyle w:val="ConsPlusNormal"/>
            </w:pPr>
            <w:r>
              <w:t>Состав социальной услуги:</w:t>
            </w:r>
          </w:p>
          <w:p w:rsidR="00F64FE7" w:rsidRDefault="00F64FE7">
            <w:pPr>
              <w:pStyle w:val="ConsPlusNormal"/>
            </w:pPr>
            <w:r>
              <w:t>1) оказание помощи в сортировке белья (до 5 кг);</w:t>
            </w:r>
          </w:p>
          <w:p w:rsidR="00F64FE7" w:rsidRDefault="00F64FE7">
            <w:pPr>
              <w:pStyle w:val="ConsPlusNormal"/>
            </w:pPr>
            <w:r>
              <w:t>2) оказание помощи в закладке в стиральную машину с добавлением специальных моющих средств;</w:t>
            </w:r>
          </w:p>
          <w:p w:rsidR="00F64FE7" w:rsidRDefault="00F64FE7">
            <w:pPr>
              <w:pStyle w:val="ConsPlusNormal"/>
            </w:pPr>
            <w:r>
              <w:t>3) оказание помощи в выборе программы стирки;</w:t>
            </w:r>
          </w:p>
          <w:p w:rsidR="00F64FE7" w:rsidRDefault="00F64FE7">
            <w:pPr>
              <w:pStyle w:val="ConsPlusNormal"/>
            </w:pPr>
            <w:r>
              <w:t>4) оказание помощи в выгрузке постиранного белья из стиральной машины;</w:t>
            </w:r>
          </w:p>
          <w:p w:rsidR="00F64FE7" w:rsidRDefault="00F64FE7">
            <w:pPr>
              <w:pStyle w:val="ConsPlusNormal"/>
            </w:pPr>
            <w:r>
              <w:t>5) оказание помощи в развешивании чистого белья;</w:t>
            </w:r>
          </w:p>
          <w:p w:rsidR="00F64FE7" w:rsidRDefault="00F64FE7">
            <w:pPr>
              <w:pStyle w:val="ConsPlusNormal"/>
            </w:pPr>
            <w:r>
              <w:t>6) оказание помощи в снятии сухого белья и раскладке его в места хранения.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(1 - 5 кг сухого белья) предоставляется по мере необходимости, до 1 раза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F64FE7" w:rsidRPr="0090213F">
        <w:tc>
          <w:tcPr>
            <w:tcW w:w="964" w:type="dxa"/>
          </w:tcPr>
          <w:p w:rsidR="00F64FE7" w:rsidRDefault="00F64FE7">
            <w:pPr>
              <w:pStyle w:val="ConsPlusNormal"/>
              <w:outlineLvl w:val="2"/>
            </w:pPr>
            <w:r>
              <w:t>2</w:t>
            </w:r>
          </w:p>
        </w:tc>
        <w:tc>
          <w:tcPr>
            <w:tcW w:w="12642" w:type="dxa"/>
            <w:gridSpan w:val="5"/>
          </w:tcPr>
          <w:p w:rsidR="00F64FE7" w:rsidRDefault="00F64FE7">
            <w:pPr>
              <w:pStyle w:val="ConsPlusNormal"/>
            </w:pPr>
            <w:r>
              <w:t>Социально-медицинские услуги</w:t>
            </w:r>
          </w:p>
        </w:tc>
      </w:tr>
      <w:tr w:rsidR="00F64FE7" w:rsidRPr="0090213F">
        <w:tc>
          <w:tcPr>
            <w:tcW w:w="964" w:type="dxa"/>
          </w:tcPr>
          <w:p w:rsidR="00F64FE7" w:rsidRDefault="00F64FE7">
            <w:pPr>
              <w:pStyle w:val="ConsPlusNormal"/>
            </w:pPr>
            <w:r>
              <w:t>2.1</w:t>
            </w:r>
          </w:p>
        </w:tc>
        <w:tc>
          <w:tcPr>
            <w:tcW w:w="12642" w:type="dxa"/>
            <w:gridSpan w:val="5"/>
          </w:tcPr>
          <w:p w:rsidR="00F64FE7" w:rsidRDefault="00F64FE7">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pPr>
            <w:r>
              <w:t>- измерение температуры тела, артериального давления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F64FE7" w:rsidRDefault="00F64FE7">
            <w:pPr>
              <w:pStyle w:val="ConsPlusNormal"/>
            </w:pPr>
            <w:r>
              <w:t>2) подготовка термометра или тонометра;</w:t>
            </w:r>
          </w:p>
          <w:p w:rsidR="00F64FE7" w:rsidRDefault="00F64FE7">
            <w:pPr>
              <w:pStyle w:val="ConsPlusNormal"/>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F64FE7" w:rsidRDefault="00F64FE7">
            <w:pPr>
              <w:pStyle w:val="ConsPlusNormal"/>
            </w:pPr>
            <w:r>
              <w:t>4) объяснение результатов измерений и симптомов, указывающих на возможные заболевания;</w:t>
            </w:r>
          </w:p>
          <w:p w:rsidR="00F64FE7" w:rsidRDefault="00F64FE7">
            <w:pPr>
              <w:pStyle w:val="ConsPlusNormal"/>
            </w:pPr>
            <w:r>
              <w:t>5) контроль над соблюдением предписаний врача.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(термометр, тонометр, дневник наблюдения за состоянием здоровья, тетрадь (блокнот), ручка), при наличии назначения или рекомендации врача</w:t>
            </w:r>
          </w:p>
        </w:tc>
      </w:tr>
      <w:tr w:rsidR="00F64FE7" w:rsidRPr="0090213F">
        <w:tc>
          <w:tcPr>
            <w:tcW w:w="964" w:type="dxa"/>
          </w:tcPr>
          <w:p w:rsidR="00F64FE7" w:rsidRDefault="00F64FE7">
            <w:pPr>
              <w:pStyle w:val="ConsPlusNormal"/>
            </w:pPr>
            <w:r>
              <w:t>2.2</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pPr>
            <w:r>
              <w:t>2.2.1</w:t>
            </w:r>
          </w:p>
        </w:tc>
        <w:tc>
          <w:tcPr>
            <w:tcW w:w="2494" w:type="dxa"/>
          </w:tcPr>
          <w:p w:rsidR="00F64FE7" w:rsidRDefault="00F64FE7">
            <w:pPr>
              <w:pStyle w:val="ConsPlusNormal"/>
            </w:pPr>
            <w:r>
              <w:t>- вызов врача</w:t>
            </w:r>
          </w:p>
        </w:tc>
        <w:tc>
          <w:tcPr>
            <w:tcW w:w="3912" w:type="dxa"/>
          </w:tcPr>
          <w:p w:rsidR="00F64FE7" w:rsidRDefault="00F64FE7">
            <w:pPr>
              <w:pStyle w:val="ConsPlusNormal"/>
            </w:pPr>
            <w:r>
              <w:t>Состав социальной услуги:</w:t>
            </w:r>
          </w:p>
          <w:p w:rsidR="00F64FE7" w:rsidRDefault="00F64FE7">
            <w:pPr>
              <w:pStyle w:val="ConsPlusNormal"/>
            </w:pPr>
            <w:r>
              <w:t>1) вызвать дежурного врача неотложной медицинской помощи или бригады скорой медицинской помощи;</w:t>
            </w:r>
          </w:p>
          <w:p w:rsidR="00F64FE7" w:rsidRDefault="00F64FE7">
            <w:pPr>
              <w:pStyle w:val="ConsPlusNormal"/>
            </w:pPr>
            <w:r>
              <w:t>2) дождаться приезда врача или неотложной медицинской помощи;</w:t>
            </w:r>
          </w:p>
          <w:p w:rsidR="00F64FE7" w:rsidRDefault="00F64FE7">
            <w:pPr>
              <w:pStyle w:val="ConsPlusNormal"/>
            </w:pPr>
            <w:r>
              <w:t>3) сопровождение в стационарные и (или) лечебно-профилактические медицинские организации в экстренных случаях.</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своевременно в необходимом объеме помощи с учетом характера заболевания</w:t>
            </w:r>
          </w:p>
        </w:tc>
      </w:tr>
      <w:tr w:rsidR="00F64FE7" w:rsidRPr="0090213F">
        <w:tc>
          <w:tcPr>
            <w:tcW w:w="964" w:type="dxa"/>
          </w:tcPr>
          <w:p w:rsidR="00F64FE7" w:rsidRDefault="00F64FE7">
            <w:pPr>
              <w:pStyle w:val="ConsPlusNormal"/>
            </w:pPr>
            <w:r>
              <w:t>2.2.2</w:t>
            </w:r>
          </w:p>
        </w:tc>
        <w:tc>
          <w:tcPr>
            <w:tcW w:w="2494" w:type="dxa"/>
          </w:tcPr>
          <w:p w:rsidR="00F64FE7" w:rsidRDefault="00F64FE7">
            <w:pPr>
              <w:pStyle w:val="ConsPlusNormal"/>
            </w:pPr>
            <w:r>
              <w:t>- предварительная запись, оформление документов на госпитализацию</w:t>
            </w:r>
          </w:p>
        </w:tc>
        <w:tc>
          <w:tcPr>
            <w:tcW w:w="3912" w:type="dxa"/>
          </w:tcPr>
          <w:p w:rsidR="00F64FE7" w:rsidRDefault="00F64FE7">
            <w:pPr>
              <w:pStyle w:val="ConsPlusNormal"/>
            </w:pPr>
            <w:r>
              <w:t>Состав социальной услуги:</w:t>
            </w:r>
          </w:p>
          <w:p w:rsidR="00F64FE7" w:rsidRDefault="00F64FE7">
            <w:pPr>
              <w:pStyle w:val="ConsPlusNormal"/>
            </w:pPr>
            <w:r>
              <w:t>1) сбор документов, необходимых для госпитализации;</w:t>
            </w:r>
          </w:p>
          <w:p w:rsidR="00F64FE7" w:rsidRDefault="00F64FE7">
            <w:pPr>
              <w:pStyle w:val="ConsPlusNormal"/>
            </w:pPr>
            <w:r>
              <w:t>2) помощь в сборе вещей перед госпитализацией;</w:t>
            </w:r>
          </w:p>
          <w:p w:rsidR="00F64FE7" w:rsidRDefault="00F64FE7">
            <w:pPr>
              <w:pStyle w:val="ConsPlusNormal"/>
            </w:pPr>
            <w:r>
              <w:t>3) вызов специализированного автотранспорта;</w:t>
            </w:r>
          </w:p>
          <w:p w:rsidR="00F64FE7" w:rsidRDefault="00F64FE7">
            <w:pPr>
              <w:pStyle w:val="ConsPlusNormal"/>
            </w:pPr>
            <w:r>
              <w:t>4) сопровождение получателя социальных услуг в медицинские организации в рабочее время.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своевременно в необходимом объеме силами прикрепленного социального работника</w:t>
            </w:r>
          </w:p>
        </w:tc>
      </w:tr>
      <w:tr w:rsidR="00F64FE7" w:rsidRPr="0090213F">
        <w:tc>
          <w:tcPr>
            <w:tcW w:w="964" w:type="dxa"/>
          </w:tcPr>
          <w:p w:rsidR="00F64FE7" w:rsidRDefault="00F64FE7">
            <w:pPr>
              <w:pStyle w:val="ConsPlusNormal"/>
            </w:pPr>
            <w:r>
              <w:t>2.2.3</w:t>
            </w:r>
          </w:p>
        </w:tc>
        <w:tc>
          <w:tcPr>
            <w:tcW w:w="2494" w:type="dxa"/>
          </w:tcPr>
          <w:p w:rsidR="00F64FE7" w:rsidRDefault="00F64FE7">
            <w:pPr>
              <w:pStyle w:val="ConsPlusNormal"/>
            </w:pPr>
            <w:r>
              <w:t>- посещение в случае госпитализации</w:t>
            </w:r>
          </w:p>
        </w:tc>
        <w:tc>
          <w:tcPr>
            <w:tcW w:w="3912" w:type="dxa"/>
          </w:tcPr>
          <w:p w:rsidR="00F64FE7" w:rsidRDefault="00F64FE7">
            <w:pPr>
              <w:pStyle w:val="ConsPlusNormal"/>
            </w:pPr>
            <w:r>
              <w:t>Состав социальной услуги:</w:t>
            </w:r>
          </w:p>
          <w:p w:rsidR="00F64FE7" w:rsidRDefault="00F64FE7">
            <w:pPr>
              <w:pStyle w:val="ConsPlusNormal"/>
            </w:pPr>
            <w:r>
              <w:t>1) посещение в стационарных медицинских организациях в часы посещений;</w:t>
            </w:r>
          </w:p>
          <w:p w:rsidR="00F64FE7" w:rsidRDefault="00F64FE7">
            <w:pPr>
              <w:pStyle w:val="ConsPlusNormal"/>
            </w:pPr>
            <w:r>
              <w:t>2) доставка за счет получателя социальных услуг книг, периодических изданий, не запрещенных в стационарной медицинской организации продуктов питания, иных предметов первой необходимости;</w:t>
            </w:r>
          </w:p>
          <w:p w:rsidR="00F64FE7" w:rsidRDefault="00F64FE7">
            <w:pPr>
              <w:pStyle w:val="ConsPlusNormal"/>
            </w:pPr>
            <w:r>
              <w:t>3) оказание психологической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при наличии тяжелого состояния не реже 1 раза в календарную неделю</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выполняется силами прикрепленного социального работника, если получатель находится в стационарном учреждении здравоохранения в том же населенном пункте, либо, при наличии, другого сотрудника в случае расположения стационарного учреждения в ином населенном пункте</w:t>
            </w:r>
          </w:p>
        </w:tc>
      </w:tr>
      <w:tr w:rsidR="00F64FE7" w:rsidRPr="0090213F">
        <w:tc>
          <w:tcPr>
            <w:tcW w:w="964" w:type="dxa"/>
          </w:tcPr>
          <w:p w:rsidR="00F64FE7" w:rsidRDefault="00F64FE7">
            <w:pPr>
              <w:pStyle w:val="ConsPlusNormal"/>
            </w:pPr>
            <w:r>
              <w:t>2.3</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pPr>
            <w:r>
              <w:t>2.3.1</w:t>
            </w:r>
          </w:p>
        </w:tc>
        <w:tc>
          <w:tcPr>
            <w:tcW w:w="2494" w:type="dxa"/>
          </w:tcPr>
          <w:p w:rsidR="00F64FE7" w:rsidRDefault="00F64FE7">
            <w:pPr>
              <w:pStyle w:val="ConsPlusNormal"/>
            </w:pPr>
            <w:r>
              <w:t>- содействие в организации оздоровления и санаторно-курортного лечения согласно медицинским показаниям</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на прием к соответствующим врачам-специалистам;</w:t>
            </w:r>
          </w:p>
          <w:p w:rsidR="00F64FE7" w:rsidRDefault="00F64FE7">
            <w:pPr>
              <w:pStyle w:val="ConsPlusNormal"/>
            </w:pPr>
            <w:r>
              <w:t>2) сопровождение в рабочее время на прием к соответствующим врачам-специалистам и обратно;</w:t>
            </w:r>
          </w:p>
          <w:p w:rsidR="00F64FE7" w:rsidRDefault="00F64FE7">
            <w:pPr>
              <w:pStyle w:val="ConsPlusNormal"/>
            </w:pPr>
            <w:r>
              <w:t>3) получение в медицинской организации справки по установленной форме для получения санаторно-курортного лечения;</w:t>
            </w:r>
          </w:p>
          <w:p w:rsidR="00F64FE7" w:rsidRDefault="00F64FE7">
            <w:pPr>
              <w:pStyle w:val="ConsPlusNormal"/>
            </w:pPr>
            <w:r>
              <w:t>4) передача справки по установленной форме для получения санаторно-курортного лечения получателю социальных услуг;</w:t>
            </w:r>
          </w:p>
          <w:p w:rsidR="00F64FE7" w:rsidRDefault="00F64FE7">
            <w:pPr>
              <w:pStyle w:val="ConsPlusNormal"/>
            </w:pPr>
            <w:r>
              <w:t>5) передача в уполномоченный орган социальной защиты населения документов, необходимых для оформления путевки на санаторно-курортное лечение;</w:t>
            </w:r>
          </w:p>
          <w:p w:rsidR="00F64FE7" w:rsidRDefault="00F64FE7">
            <w:pPr>
              <w:pStyle w:val="ConsPlusNormal"/>
            </w:pPr>
            <w:r>
              <w:t>6) получение и передача получателю социальных услуг оформленной путевки на санаторно-курортное лечение.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год</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оформление документов на санаторно-курортное лечение</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2.4</w:t>
            </w:r>
          </w:p>
        </w:tc>
        <w:tc>
          <w:tcPr>
            <w:tcW w:w="2494" w:type="dxa"/>
            <w:tcBorders>
              <w:bottom w:val="nil"/>
            </w:tcBorders>
          </w:tcPr>
          <w:p w:rsidR="00F64FE7" w:rsidRDefault="00F64FE7">
            <w:pPr>
              <w:pStyle w:val="ConsPlusNormal"/>
            </w:pPr>
            <w:r>
              <w:t>Оказание первичной медико-санитарной помощи в соответствии с имеющейся лицензией</w:t>
            </w:r>
          </w:p>
        </w:tc>
        <w:tc>
          <w:tcPr>
            <w:tcW w:w="3912" w:type="dxa"/>
            <w:tcBorders>
              <w:bottom w:val="nil"/>
            </w:tcBorders>
          </w:tcPr>
          <w:p w:rsidR="00F64FE7" w:rsidRDefault="00F64FE7">
            <w:pPr>
              <w:pStyle w:val="ConsPlusNormal"/>
            </w:pPr>
            <w:r>
              <w:t>Состав социальной услуги:</w:t>
            </w:r>
          </w:p>
          <w:p w:rsidR="00F64FE7" w:rsidRDefault="00F64FE7">
            <w:pPr>
              <w:pStyle w:val="ConsPlusNormal"/>
            </w:pPr>
            <w:r>
              <w:t>1. Оценка обстановки и обеспечение безопасных условий для оказания первой помощи:</w:t>
            </w:r>
          </w:p>
          <w:p w:rsidR="00F64FE7" w:rsidRDefault="00F64FE7">
            <w:pPr>
              <w:pStyle w:val="ConsPlusNormal"/>
            </w:pPr>
            <w:r>
              <w:t>1) определение угрожающих факторов для собственной жизни и здоровья;</w:t>
            </w:r>
          </w:p>
          <w:p w:rsidR="00F64FE7" w:rsidRDefault="00F64FE7">
            <w:pPr>
              <w:pStyle w:val="ConsPlusNormal"/>
            </w:pPr>
            <w:r>
              <w:t>2) определение угрожающих факторов для жизни и здоровья пострадавшего;</w:t>
            </w:r>
          </w:p>
          <w:p w:rsidR="00F64FE7" w:rsidRDefault="00F64FE7">
            <w:pPr>
              <w:pStyle w:val="ConsPlusNormal"/>
            </w:pPr>
            <w:r>
              <w:t>3) устранение угрожающих факторов для жизни и здоровья;</w:t>
            </w:r>
          </w:p>
          <w:p w:rsidR="00F64FE7" w:rsidRDefault="00F64FE7">
            <w:pPr>
              <w:pStyle w:val="ConsPlusNormal"/>
            </w:pPr>
            <w:r>
              <w:t>4) прекращение действия повреждающих факторов на пострадавшего;</w:t>
            </w:r>
          </w:p>
          <w:p w:rsidR="00F64FE7" w:rsidRDefault="00F64FE7">
            <w:pPr>
              <w:pStyle w:val="ConsPlusNormal"/>
            </w:pPr>
            <w:r>
              <w:t>5) извлечение пострадавшего из труднодоступного места;</w:t>
            </w:r>
          </w:p>
          <w:p w:rsidR="00F64FE7" w:rsidRDefault="00F64FE7">
            <w:pPr>
              <w:pStyle w:val="ConsPlusNormal"/>
            </w:pPr>
            <w:r>
              <w:t>6) перемещение пострадавшего.</w:t>
            </w:r>
          </w:p>
          <w:p w:rsidR="00F64FE7" w:rsidRDefault="00F64FE7">
            <w:pPr>
              <w:pStyle w:val="ConsPlusNormal"/>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F64FE7" w:rsidRDefault="00F64FE7">
            <w:pPr>
              <w:pStyle w:val="ConsPlusNormal"/>
            </w:pPr>
            <w:r>
              <w:t>3. Определение наличия сознания у пострадавшего.</w:t>
            </w:r>
          </w:p>
          <w:p w:rsidR="00F64FE7" w:rsidRDefault="00F64FE7">
            <w:pPr>
              <w:pStyle w:val="ConsPlusNormal"/>
            </w:pPr>
            <w:r>
              <w:t>4. Мероприятия по восстановлению проходимости дыхательных путей и определению признаков жизни у пострадавшего:</w:t>
            </w:r>
          </w:p>
          <w:p w:rsidR="00F64FE7" w:rsidRDefault="00F64FE7">
            <w:pPr>
              <w:pStyle w:val="ConsPlusNormal"/>
            </w:pPr>
            <w:r>
              <w:t>1) запрокидывание головы с подъемом подбородка;</w:t>
            </w:r>
          </w:p>
          <w:p w:rsidR="00F64FE7" w:rsidRDefault="00F64FE7">
            <w:pPr>
              <w:pStyle w:val="ConsPlusNormal"/>
            </w:pPr>
            <w:r>
              <w:t>2) выдвижение нижней челюсти;</w:t>
            </w:r>
          </w:p>
          <w:p w:rsidR="00F64FE7" w:rsidRDefault="00F64FE7">
            <w:pPr>
              <w:pStyle w:val="ConsPlusNormal"/>
            </w:pPr>
            <w:r>
              <w:t>3) определение наличия дыхания с помощью слуха, зрения и осязания;</w:t>
            </w:r>
          </w:p>
          <w:p w:rsidR="00F64FE7" w:rsidRDefault="00F64FE7">
            <w:pPr>
              <w:pStyle w:val="ConsPlusNormal"/>
            </w:pPr>
            <w:r>
              <w:t>4) определение наличия кровообращения, проверка пульса на магистральных артериях.</w:t>
            </w:r>
          </w:p>
        </w:tc>
        <w:tc>
          <w:tcPr>
            <w:tcW w:w="1304" w:type="dxa"/>
            <w:tcBorders>
              <w:bottom w:val="nil"/>
            </w:tcBorders>
          </w:tcPr>
          <w:p w:rsidR="00F64FE7" w:rsidRDefault="00F64FE7">
            <w:pPr>
              <w:pStyle w:val="ConsPlusNormal"/>
            </w:pPr>
            <w:r>
              <w:t>Социальная услуга предоставляется по факту обращения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F64FE7" w:rsidRPr="0090213F">
        <w:tblPrEx>
          <w:tblBorders>
            <w:insideH w:val="none" w:sz="0" w:space="0" w:color="auto"/>
          </w:tblBorders>
        </w:tblPrEx>
        <w:tc>
          <w:tcPr>
            <w:tcW w:w="964" w:type="dxa"/>
            <w:tcBorders>
              <w:top w:val="nil"/>
              <w:bottom w:val="nil"/>
            </w:tcBorders>
          </w:tcPr>
          <w:p w:rsidR="00F64FE7" w:rsidRDefault="00F64FE7">
            <w:pPr>
              <w:pStyle w:val="ConsPlusNormal"/>
              <w:rPr>
                <w:rFonts w:cs="Times New Roman"/>
              </w:rPr>
            </w:pPr>
          </w:p>
        </w:tc>
        <w:tc>
          <w:tcPr>
            <w:tcW w:w="2494" w:type="dxa"/>
            <w:tcBorders>
              <w:top w:val="nil"/>
              <w:bottom w:val="nil"/>
            </w:tcBorders>
          </w:tcPr>
          <w:p w:rsidR="00F64FE7" w:rsidRDefault="00F64FE7">
            <w:pPr>
              <w:pStyle w:val="ConsPlusNormal"/>
              <w:rPr>
                <w:rFonts w:cs="Times New Roman"/>
              </w:rPr>
            </w:pPr>
          </w:p>
        </w:tc>
        <w:tc>
          <w:tcPr>
            <w:tcW w:w="3912" w:type="dxa"/>
            <w:tcBorders>
              <w:top w:val="nil"/>
              <w:bottom w:val="nil"/>
            </w:tcBorders>
          </w:tcPr>
          <w:p w:rsidR="00F64FE7" w:rsidRDefault="00F64FE7">
            <w:pPr>
              <w:pStyle w:val="ConsPlusNormal"/>
            </w:pPr>
            <w:r>
              <w:t>5. Мероприятия по проведению сердечно-легочной реанимации до появления признаков жизни:</w:t>
            </w:r>
          </w:p>
          <w:p w:rsidR="00F64FE7" w:rsidRDefault="00F64FE7">
            <w:pPr>
              <w:pStyle w:val="ConsPlusNormal"/>
            </w:pPr>
            <w:r>
              <w:t>1) давление руками на грудину пострадавшего;</w:t>
            </w:r>
          </w:p>
          <w:p w:rsidR="00F64FE7" w:rsidRDefault="00F64FE7">
            <w:pPr>
              <w:pStyle w:val="ConsPlusNormal"/>
            </w:pPr>
            <w:r>
              <w:t>2) искусственное дыхание "рот ко рту";</w:t>
            </w:r>
          </w:p>
          <w:p w:rsidR="00F64FE7" w:rsidRDefault="00F64FE7">
            <w:pPr>
              <w:pStyle w:val="ConsPlusNormal"/>
            </w:pPr>
            <w:r>
              <w:t>3) искусственное дыхание "рот к носу";</w:t>
            </w:r>
          </w:p>
          <w:p w:rsidR="00F64FE7" w:rsidRDefault="00F64FE7">
            <w:pPr>
              <w:pStyle w:val="ConsPlusNormal"/>
            </w:pPr>
            <w:r>
              <w:t>4) искусственное дыхание с использованием устройства для искусственного дыхания.</w:t>
            </w:r>
          </w:p>
          <w:p w:rsidR="00F64FE7" w:rsidRDefault="00F64FE7">
            <w:pPr>
              <w:pStyle w:val="ConsPlusNormal"/>
            </w:pPr>
            <w:r>
              <w:t>6. Мероприятия по поддержанию проходимости дыхательных путей:</w:t>
            </w:r>
          </w:p>
          <w:p w:rsidR="00F64FE7" w:rsidRDefault="00F64FE7">
            <w:pPr>
              <w:pStyle w:val="ConsPlusNormal"/>
            </w:pPr>
            <w:r>
              <w:t>1) придание устойчивого бокового положения;</w:t>
            </w:r>
          </w:p>
          <w:p w:rsidR="00F64FE7" w:rsidRDefault="00F64FE7">
            <w:pPr>
              <w:pStyle w:val="ConsPlusNormal"/>
            </w:pPr>
            <w:r>
              <w:t>2) запрокидывание головы с подъемом подбородка;</w:t>
            </w:r>
          </w:p>
          <w:p w:rsidR="00F64FE7" w:rsidRDefault="00F64FE7">
            <w:pPr>
              <w:pStyle w:val="ConsPlusNormal"/>
            </w:pPr>
            <w:r>
              <w:t>3) выдвижение нижней челюсти.</w:t>
            </w:r>
          </w:p>
          <w:p w:rsidR="00F64FE7" w:rsidRDefault="00F64FE7">
            <w:pPr>
              <w:pStyle w:val="ConsPlusNormal"/>
            </w:pPr>
            <w:r>
              <w:t>7. Мероприятия по обзорному осмотру пострадавшего и временной остановке наружного кровотечения:</w:t>
            </w:r>
          </w:p>
          <w:p w:rsidR="00F64FE7" w:rsidRDefault="00F64FE7">
            <w:pPr>
              <w:pStyle w:val="ConsPlusNormal"/>
            </w:pPr>
            <w:r>
              <w:t>1) обзорный осмотр пострадавшего на наличие кровотечений;</w:t>
            </w:r>
          </w:p>
          <w:p w:rsidR="00F64FE7" w:rsidRDefault="00F64FE7">
            <w:pPr>
              <w:pStyle w:val="ConsPlusNormal"/>
            </w:pPr>
            <w:r>
              <w:t>2) пальцевое прижатие артерии;</w:t>
            </w:r>
          </w:p>
          <w:p w:rsidR="00F64FE7" w:rsidRDefault="00F64FE7">
            <w:pPr>
              <w:pStyle w:val="ConsPlusNormal"/>
            </w:pPr>
            <w:r>
              <w:t>3) наложение жгута;</w:t>
            </w:r>
          </w:p>
          <w:p w:rsidR="00F64FE7" w:rsidRDefault="00F64FE7">
            <w:pPr>
              <w:pStyle w:val="ConsPlusNormal"/>
            </w:pPr>
            <w:r>
              <w:t>4) максимальное сгибание конечности в суставе;</w:t>
            </w:r>
          </w:p>
          <w:p w:rsidR="00F64FE7" w:rsidRDefault="00F64FE7">
            <w:pPr>
              <w:pStyle w:val="ConsPlusNormal"/>
            </w:pPr>
            <w:r>
              <w:t>5) прямое давление на рану;</w:t>
            </w:r>
          </w:p>
          <w:p w:rsidR="00F64FE7" w:rsidRDefault="00F64FE7">
            <w:pPr>
              <w:pStyle w:val="ConsPlusNormal"/>
            </w:pPr>
            <w:r>
              <w:t>6) наложение давящей повязки.</w:t>
            </w:r>
          </w:p>
          <w:p w:rsidR="00F64FE7" w:rsidRDefault="00F64FE7">
            <w:pPr>
              <w:pStyle w:val="ConsPlusNormal"/>
            </w:pPr>
            <w:r>
              <w:t>8. Мероприятия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F64FE7" w:rsidRDefault="00F64FE7">
            <w:pPr>
              <w:pStyle w:val="ConsPlusNormal"/>
            </w:pPr>
            <w:r>
              <w:t>1) проведение осмотра головы;</w:t>
            </w:r>
          </w:p>
          <w:p w:rsidR="00F64FE7" w:rsidRDefault="00F64FE7">
            <w:pPr>
              <w:pStyle w:val="ConsPlusNormal"/>
            </w:pPr>
            <w:r>
              <w:t>2) проведение осмотра шеи;</w:t>
            </w:r>
          </w:p>
          <w:p w:rsidR="00F64FE7" w:rsidRDefault="00F64FE7">
            <w:pPr>
              <w:pStyle w:val="ConsPlusNormal"/>
            </w:pPr>
            <w:r>
              <w:t>3) проведение осмотра груди;</w:t>
            </w:r>
          </w:p>
          <w:p w:rsidR="00F64FE7" w:rsidRDefault="00F64FE7">
            <w:pPr>
              <w:pStyle w:val="ConsPlusNormal"/>
            </w:pPr>
            <w:r>
              <w:t>4) проведение осмотра спины;</w:t>
            </w:r>
          </w:p>
          <w:p w:rsidR="00F64FE7" w:rsidRDefault="00F64FE7">
            <w:pPr>
              <w:pStyle w:val="ConsPlusNormal"/>
            </w:pPr>
            <w:r>
              <w:t>5) проведение осмотра живота и таза;</w:t>
            </w:r>
          </w:p>
        </w:tc>
        <w:tc>
          <w:tcPr>
            <w:tcW w:w="1304" w:type="dxa"/>
            <w:tcBorders>
              <w:top w:val="nil"/>
              <w:bottom w:val="nil"/>
            </w:tcBorders>
          </w:tcPr>
          <w:p w:rsidR="00F64FE7" w:rsidRDefault="00F64FE7">
            <w:pPr>
              <w:pStyle w:val="ConsPlusNormal"/>
            </w:pPr>
          </w:p>
        </w:tc>
        <w:tc>
          <w:tcPr>
            <w:tcW w:w="1020" w:type="dxa"/>
            <w:tcBorders>
              <w:top w:val="nil"/>
              <w:bottom w:val="nil"/>
            </w:tcBorders>
          </w:tcPr>
          <w:p w:rsidR="00F64FE7" w:rsidRDefault="00F64FE7">
            <w:pPr>
              <w:pStyle w:val="ConsPlusNormal"/>
            </w:pPr>
          </w:p>
        </w:tc>
        <w:tc>
          <w:tcPr>
            <w:tcW w:w="3912" w:type="dxa"/>
            <w:tcBorders>
              <w:top w:val="nil"/>
              <w:bottom w:val="nil"/>
            </w:tcBorders>
          </w:tcPr>
          <w:p w:rsidR="00F64FE7" w:rsidRDefault="00F64FE7">
            <w:pPr>
              <w:pStyle w:val="ConsPlusNormal"/>
            </w:pPr>
          </w:p>
        </w:tc>
      </w:tr>
      <w:tr w:rsidR="00F64FE7" w:rsidRPr="0090213F">
        <w:tblPrEx>
          <w:tblBorders>
            <w:insideH w:val="none" w:sz="0" w:space="0" w:color="auto"/>
          </w:tblBorders>
        </w:tblPrEx>
        <w:tc>
          <w:tcPr>
            <w:tcW w:w="964" w:type="dxa"/>
            <w:tcBorders>
              <w:top w:val="nil"/>
            </w:tcBorders>
          </w:tcPr>
          <w:p w:rsidR="00F64FE7" w:rsidRDefault="00F64FE7">
            <w:pPr>
              <w:pStyle w:val="ConsPlusNormal"/>
              <w:rPr>
                <w:rFonts w:cs="Times New Roman"/>
              </w:rPr>
            </w:pPr>
          </w:p>
        </w:tc>
        <w:tc>
          <w:tcPr>
            <w:tcW w:w="2494" w:type="dxa"/>
            <w:tcBorders>
              <w:top w:val="nil"/>
            </w:tcBorders>
          </w:tcPr>
          <w:p w:rsidR="00F64FE7" w:rsidRDefault="00F64FE7">
            <w:pPr>
              <w:pStyle w:val="ConsPlusNormal"/>
              <w:rPr>
                <w:rFonts w:cs="Times New Roman"/>
              </w:rPr>
            </w:pPr>
          </w:p>
        </w:tc>
        <w:tc>
          <w:tcPr>
            <w:tcW w:w="3912" w:type="dxa"/>
            <w:tcBorders>
              <w:top w:val="nil"/>
            </w:tcBorders>
          </w:tcPr>
          <w:p w:rsidR="00F64FE7" w:rsidRDefault="00F64FE7">
            <w:pPr>
              <w:pStyle w:val="ConsPlusNormal"/>
            </w:pPr>
            <w:r>
              <w:t>6) проведение осмотра конечностей;</w:t>
            </w:r>
          </w:p>
          <w:p w:rsidR="00F64FE7" w:rsidRDefault="00F64FE7">
            <w:pPr>
              <w:pStyle w:val="ConsPlusNormal"/>
            </w:pPr>
            <w:r>
              <w:t>7) наложение повязок при травмах различных областей тела, в том числе окклюзионной (герметизирующей) при ранении грудной клетки;</w:t>
            </w:r>
          </w:p>
          <w:p w:rsidR="00F64FE7" w:rsidRDefault="00F64FE7">
            <w:pPr>
              <w:pStyle w:val="ConsPlusNormal"/>
            </w:pPr>
            <w:r>
              <w:t>8) проведение иммобилизации (с помощью подручных средств, аутоиммобилизация, с использованием изделий медицинского назначения);</w:t>
            </w:r>
          </w:p>
          <w:p w:rsidR="00F64FE7" w:rsidRDefault="00F64FE7">
            <w:pPr>
              <w:pStyle w:val="ConsPlusNormal"/>
            </w:pPr>
            <w:r>
              <w:t>9) фиксация шейного отдела позвоночника (вручную, подручными средствами, с использованием изделий медицинского назначения);</w:t>
            </w:r>
          </w:p>
          <w:p w:rsidR="00F64FE7" w:rsidRDefault="00F64FE7">
            <w:pPr>
              <w:pStyle w:val="ConsPlusNormal"/>
            </w:pPr>
            <w:r>
              <w:t>10) прекращение воздействия опасных химических веществ на пострадавшего (промывание желудка путем приема воды и вызывания рвоты, удаление с поврежденной поверхности и промывание поврежденной поверхности проточной водой);</w:t>
            </w:r>
          </w:p>
          <w:p w:rsidR="00F64FE7" w:rsidRDefault="00F64FE7">
            <w:pPr>
              <w:pStyle w:val="ConsPlusNormal"/>
            </w:pPr>
            <w:r>
              <w:t>11) местное охлаждение при травмах, термических ожогах и иных воздействиях высоких температур или теплового излучения;</w:t>
            </w:r>
          </w:p>
          <w:p w:rsidR="00F64FE7" w:rsidRDefault="00F64FE7">
            <w:pPr>
              <w:pStyle w:val="ConsPlusNormal"/>
            </w:pPr>
            <w:r>
              <w:t>12) термоизоляция при отморожениях и других эффектах воздействия низких температур.</w:t>
            </w:r>
          </w:p>
          <w:p w:rsidR="00F64FE7" w:rsidRDefault="00F64FE7">
            <w:pPr>
              <w:pStyle w:val="ConsPlusNormal"/>
            </w:pPr>
            <w:r>
              <w:t>9. Придание пострадавшему оптимального положения тела.</w:t>
            </w:r>
          </w:p>
          <w:p w:rsidR="00F64FE7" w:rsidRDefault="00F64FE7">
            <w:pPr>
              <w:pStyle w:val="ConsPlusNormal"/>
            </w:pPr>
            <w:r>
              <w:t>10. Контроль за состоянием пострадавшего (сознание, дыхание, кровообращение) и оказание психологической поддержки.</w:t>
            </w:r>
          </w:p>
          <w:p w:rsidR="00F64FE7" w:rsidRDefault="00F64FE7">
            <w:pPr>
              <w:pStyle w:val="ConsPlusNormal"/>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F64FE7" w:rsidRDefault="00F64FE7">
            <w:pPr>
              <w:pStyle w:val="ConsPlusNormal"/>
            </w:pPr>
            <w:r>
              <w:t>1 услуга - 1 раз</w:t>
            </w:r>
          </w:p>
        </w:tc>
        <w:tc>
          <w:tcPr>
            <w:tcW w:w="1304" w:type="dxa"/>
            <w:tcBorders>
              <w:top w:val="nil"/>
            </w:tcBorders>
          </w:tcPr>
          <w:p w:rsidR="00F64FE7" w:rsidRDefault="00F64FE7">
            <w:pPr>
              <w:pStyle w:val="ConsPlusNormal"/>
            </w:pPr>
          </w:p>
        </w:tc>
        <w:tc>
          <w:tcPr>
            <w:tcW w:w="1020" w:type="dxa"/>
            <w:tcBorders>
              <w:top w:val="nil"/>
            </w:tcBorders>
          </w:tcPr>
          <w:p w:rsidR="00F64FE7" w:rsidRDefault="00F64FE7">
            <w:pPr>
              <w:pStyle w:val="ConsPlusNormal"/>
            </w:pPr>
          </w:p>
        </w:tc>
        <w:tc>
          <w:tcPr>
            <w:tcW w:w="3912" w:type="dxa"/>
            <w:tcBorders>
              <w:top w:val="nil"/>
            </w:tcBorders>
          </w:tcPr>
          <w:p w:rsidR="00F64FE7" w:rsidRDefault="00F64FE7">
            <w:pPr>
              <w:pStyle w:val="ConsPlusNormal"/>
            </w:pPr>
          </w:p>
        </w:tc>
      </w:tr>
      <w:tr w:rsidR="00F64FE7" w:rsidRPr="0090213F">
        <w:tc>
          <w:tcPr>
            <w:tcW w:w="964" w:type="dxa"/>
          </w:tcPr>
          <w:p w:rsidR="00F64FE7" w:rsidRDefault="00F64FE7">
            <w:pPr>
              <w:pStyle w:val="ConsPlusNormal"/>
            </w:pPr>
            <w:r>
              <w:t>2.5</w:t>
            </w:r>
          </w:p>
        </w:tc>
        <w:tc>
          <w:tcPr>
            <w:tcW w:w="12642" w:type="dxa"/>
            <w:gridSpan w:val="5"/>
          </w:tcPr>
          <w:p w:rsidR="00F64FE7" w:rsidRDefault="00F64FE7">
            <w:pPr>
              <w:pStyle w:val="ConsPlusNormal"/>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2.5.1</w:t>
            </w:r>
          </w:p>
        </w:tc>
        <w:tc>
          <w:tcPr>
            <w:tcW w:w="2494" w:type="dxa"/>
            <w:tcBorders>
              <w:bottom w:val="nil"/>
            </w:tcBorders>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F64FE7" w:rsidRDefault="00F64FE7">
            <w:pPr>
              <w:pStyle w:val="ConsPlusNormal"/>
            </w:pPr>
            <w:r>
              <w:t>Состав социальной услуги:</w:t>
            </w:r>
          </w:p>
          <w:p w:rsidR="00F64FE7" w:rsidRDefault="00F64FE7">
            <w:pPr>
              <w:pStyle w:val="ConsPlusNormal"/>
            </w:pPr>
            <w:r>
              <w:t>1) внимательно ознакомиться с назначениями врача, прочитать название лекарственного препарата, его дозировку и способ приема (до еды, во время еды или после еды);</w:t>
            </w:r>
          </w:p>
          <w:p w:rsidR="00F64FE7" w:rsidRDefault="00F64FE7">
            <w:pPr>
              <w:pStyle w:val="ConsPlusNormal"/>
            </w:pPr>
            <w:r>
              <w:t>2) внимательно прочитать название препарата и дозировку на упаковке, сверить с назначениями врача;</w:t>
            </w:r>
          </w:p>
          <w:p w:rsidR="00F64FE7" w:rsidRDefault="00F64FE7">
            <w:pPr>
              <w:pStyle w:val="ConsPlusNormal"/>
            </w:pPr>
            <w:r>
              <w:t>3) проверить срок годности лекарственного препарата;</w:t>
            </w:r>
          </w:p>
          <w:p w:rsidR="00F64FE7" w:rsidRDefault="00F64FE7">
            <w:pPr>
              <w:pStyle w:val="ConsPlusNormal"/>
            </w:pPr>
            <w:r>
              <w:t>4) вымыть руки и вытереть их насухо;</w:t>
            </w:r>
          </w:p>
          <w:p w:rsidR="00F64FE7" w:rsidRDefault="00F64FE7">
            <w:pPr>
              <w:pStyle w:val="ConsPlusNormal"/>
            </w:pPr>
            <w:r>
              <w:t>5) оказание помощи в раскладке лекарственных препаратов в соответствии с назначениями врача в таблетницы или мензурки согласно назначенной индивидуальной дозе (при необходимости разделить на части), с учетом времени приема (утром, днем, вечером, на ночь), способа приема (до еды, во время еды, после еды, независимо от времени приема пищи), на срок не более 7 дней;</w:t>
            </w:r>
          </w:p>
          <w:p w:rsidR="00F64FE7" w:rsidRDefault="00F64FE7">
            <w:pPr>
              <w:pStyle w:val="ConsPlusNormal"/>
            </w:pPr>
            <w:r>
              <w:t>6) разъяснить получателю социальных услуг о необходимости своевременного приема лекарственных препаратов, а при нарушениях памяти оказать содействие в настройке будильника (таймера) для напоминания о приеме лекарственных препаратов;</w:t>
            </w:r>
          </w:p>
        </w:tc>
        <w:tc>
          <w:tcPr>
            <w:tcW w:w="1304" w:type="dxa"/>
            <w:tcBorders>
              <w:bottom w:val="nil"/>
            </w:tcBorders>
          </w:tcPr>
          <w:p w:rsidR="00F64FE7" w:rsidRDefault="00F64FE7">
            <w:pPr>
              <w:pStyle w:val="ConsPlusNormal"/>
            </w:pPr>
            <w:r>
              <w:t>Социальная услуга предоставляется до 3 раз в календарную неделю, по необходимости, при наличии назначений лечащего врача</w:t>
            </w:r>
          </w:p>
        </w:tc>
        <w:tc>
          <w:tcPr>
            <w:tcW w:w="1020" w:type="dxa"/>
            <w:tcBorders>
              <w:bottom w:val="nil"/>
            </w:tcBorders>
          </w:tcPr>
          <w:p w:rsidR="00F64FE7" w:rsidRDefault="00F64FE7">
            <w:pPr>
              <w:pStyle w:val="ConsPlusNormal"/>
              <w:jc w:val="center"/>
            </w:pPr>
            <w:r>
              <w:t>156</w:t>
            </w:r>
          </w:p>
        </w:tc>
        <w:tc>
          <w:tcPr>
            <w:tcW w:w="3912" w:type="dxa"/>
            <w:tcBorders>
              <w:bottom w:val="nil"/>
            </w:tcBorders>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 при наличии назначений врача, записанных в лист назначений (составляется согласно имеющейся медицинской документации), наличия лекарственных средств на дому у получателя социальной услуги, предметов немедицинского назначения (расходных материалов), а также тетради (блокнота) и пишущей ручки для фиксирования измерений и процедур</w:t>
            </w:r>
          </w:p>
        </w:tc>
      </w:tr>
      <w:tr w:rsidR="00F64FE7" w:rsidRPr="0090213F">
        <w:tblPrEx>
          <w:tblBorders>
            <w:insideH w:val="none" w:sz="0" w:space="0" w:color="auto"/>
          </w:tblBorders>
        </w:tblPrEx>
        <w:tc>
          <w:tcPr>
            <w:tcW w:w="964" w:type="dxa"/>
            <w:tcBorders>
              <w:top w:val="nil"/>
            </w:tcBorders>
          </w:tcPr>
          <w:p w:rsidR="00F64FE7" w:rsidRDefault="00F64FE7">
            <w:pPr>
              <w:pStyle w:val="ConsPlusNormal"/>
              <w:rPr>
                <w:rFonts w:cs="Times New Roman"/>
              </w:rPr>
            </w:pPr>
          </w:p>
        </w:tc>
        <w:tc>
          <w:tcPr>
            <w:tcW w:w="2494" w:type="dxa"/>
            <w:tcBorders>
              <w:top w:val="nil"/>
            </w:tcBorders>
          </w:tcPr>
          <w:p w:rsidR="00F64FE7" w:rsidRDefault="00F64FE7">
            <w:pPr>
              <w:pStyle w:val="ConsPlusNormal"/>
              <w:rPr>
                <w:rFonts w:cs="Times New Roman"/>
              </w:rPr>
            </w:pPr>
          </w:p>
        </w:tc>
        <w:tc>
          <w:tcPr>
            <w:tcW w:w="3912" w:type="dxa"/>
            <w:tcBorders>
              <w:top w:val="nil"/>
            </w:tcBorders>
          </w:tcPr>
          <w:p w:rsidR="00F64FE7" w:rsidRDefault="00F64FE7">
            <w:pPr>
              <w:pStyle w:val="ConsPlusNormal"/>
            </w:pPr>
            <w:r>
              <w:t>7) разъяснить получателю социальных услуг о необходимости соблюдения питьевого режима при приеме лекарственных препаратов с целью исключения побочных эффектов и интоксикации;</w:t>
            </w:r>
          </w:p>
          <w:p w:rsidR="00F64FE7" w:rsidRDefault="00F64FE7">
            <w:pPr>
              <w:pStyle w:val="ConsPlusNormal"/>
            </w:pPr>
            <w:r>
              <w:t>8) разъяснить получателю социальных услуг о необходимости закапывания капель и проведения ингаляции;</w:t>
            </w:r>
          </w:p>
          <w:p w:rsidR="00F64FE7" w:rsidRDefault="00F64FE7">
            <w:pPr>
              <w:pStyle w:val="ConsPlusNormal"/>
            </w:pPr>
            <w:r>
              <w:t>9) разъяснить получателю социальных услуг о необходимости проведения ингаляции, а также о поведении и дыхании во время процедуры;</w:t>
            </w:r>
          </w:p>
          <w:p w:rsidR="00F64FE7" w:rsidRDefault="00F64FE7">
            <w:pPr>
              <w:pStyle w:val="ConsPlusNormal"/>
            </w:pPr>
            <w:r>
              <w:t>10) оказание помощи в заполнении емкости ингалятора лекарством;</w:t>
            </w:r>
          </w:p>
          <w:p w:rsidR="00F64FE7" w:rsidRDefault="00F64FE7">
            <w:pPr>
              <w:pStyle w:val="ConsPlusNormal"/>
            </w:pPr>
            <w:r>
              <w:t>11) оказание помощи во включении и выключении ингалятора, снятии наконечника и стерилизации.</w:t>
            </w:r>
          </w:p>
          <w:p w:rsidR="00F64FE7" w:rsidRDefault="00F64FE7">
            <w:pPr>
              <w:pStyle w:val="ConsPlusNormal"/>
            </w:pPr>
            <w:r>
              <w:t>1 услуга - 1 раз</w:t>
            </w:r>
          </w:p>
        </w:tc>
        <w:tc>
          <w:tcPr>
            <w:tcW w:w="1304" w:type="dxa"/>
            <w:tcBorders>
              <w:top w:val="nil"/>
            </w:tcBorders>
          </w:tcPr>
          <w:p w:rsidR="00F64FE7" w:rsidRDefault="00F64FE7">
            <w:pPr>
              <w:pStyle w:val="ConsPlusNormal"/>
            </w:pPr>
          </w:p>
        </w:tc>
        <w:tc>
          <w:tcPr>
            <w:tcW w:w="1020" w:type="dxa"/>
            <w:tcBorders>
              <w:top w:val="nil"/>
            </w:tcBorders>
          </w:tcPr>
          <w:p w:rsidR="00F64FE7" w:rsidRDefault="00F64FE7">
            <w:pPr>
              <w:pStyle w:val="ConsPlusNormal"/>
            </w:pPr>
          </w:p>
        </w:tc>
        <w:tc>
          <w:tcPr>
            <w:tcW w:w="3912" w:type="dxa"/>
            <w:tcBorders>
              <w:top w:val="nil"/>
            </w:tcBorders>
          </w:tcPr>
          <w:p w:rsidR="00F64FE7" w:rsidRDefault="00F64FE7">
            <w:pPr>
              <w:pStyle w:val="ConsPlusNormal"/>
            </w:pPr>
          </w:p>
        </w:tc>
      </w:tr>
      <w:tr w:rsidR="00F64FE7" w:rsidRPr="0090213F">
        <w:tc>
          <w:tcPr>
            <w:tcW w:w="964" w:type="dxa"/>
          </w:tcPr>
          <w:p w:rsidR="00F64FE7" w:rsidRDefault="00F64FE7">
            <w:pPr>
              <w:pStyle w:val="ConsPlusNormal"/>
            </w:pPr>
            <w:r>
              <w:t>2.5.2</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проведение внутримышечных инъекций лекарственных препаратов;</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неделю, по необходимости, при наличии назначений лечащего врача</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2.5.3</w:t>
            </w:r>
          </w:p>
        </w:tc>
        <w:tc>
          <w:tcPr>
            <w:tcW w:w="2494" w:type="dxa"/>
          </w:tcPr>
          <w:p w:rsidR="00F64FE7" w:rsidRDefault="00F64FE7">
            <w:pPr>
              <w:pStyle w:val="ConsPlusNormal"/>
              <w:jc w:val="both"/>
            </w:pPr>
            <w:r>
              <w:t>- внутривенная инъекция</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проведение внутривенных инъекций лекарственных препаратов;</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неделю, по необходимости, при наличии назначений лечащего врача</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2.5.4</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наложение компрессов, проведение перевязки;</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необходимости, при наличии назначений лечащего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2.6</w:t>
            </w:r>
          </w:p>
        </w:tc>
        <w:tc>
          <w:tcPr>
            <w:tcW w:w="12642" w:type="dxa"/>
            <w:gridSpan w:val="5"/>
          </w:tcPr>
          <w:p w:rsidR="00F64FE7" w:rsidRDefault="00F64FE7">
            <w:pPr>
              <w:pStyle w:val="ConsPlusNormal"/>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c>
          <w:tcPr>
            <w:tcW w:w="964" w:type="dxa"/>
          </w:tcPr>
          <w:p w:rsidR="00F64FE7" w:rsidRDefault="00F64FE7">
            <w:pPr>
              <w:pStyle w:val="ConsPlusNormal"/>
            </w:pPr>
            <w:r>
              <w:t>2.6.1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на прием к врачам-специалистам в целях прохождения медико-социальной экспертизы;</w:t>
            </w:r>
          </w:p>
          <w:p w:rsidR="00F64FE7" w:rsidRDefault="00F64FE7">
            <w:pPr>
              <w:pStyle w:val="ConsPlusNormal"/>
            </w:pPr>
            <w:r>
              <w:t>2) сопровождение получателя социальных услуг при посещении врачей-специалистов;</w:t>
            </w:r>
          </w:p>
          <w:p w:rsidR="00F64FE7" w:rsidRDefault="00F64FE7">
            <w:pPr>
              <w:pStyle w:val="ConsPlusNormal"/>
            </w:pPr>
            <w:r>
              <w:t>3) сбор документов, необходимых для комплексной оценки состояния здоровья получателя социальных услуг;</w:t>
            </w:r>
          </w:p>
          <w:p w:rsidR="00F64FE7" w:rsidRDefault="00F64FE7">
            <w:pPr>
              <w:pStyle w:val="ConsPlusNormal"/>
            </w:pPr>
            <w:r>
              <w:t>4) сопровождение получателя социальных услуг на заседание комиссии медико-социальной экспертизы;</w:t>
            </w:r>
          </w:p>
          <w:p w:rsidR="00F64FE7" w:rsidRDefault="00F64FE7">
            <w:pPr>
              <w:pStyle w:val="ConsPlusNormal"/>
            </w:pPr>
            <w:r>
              <w:t>5) помощь в получении документов, подтверждающих инвалидность;</w:t>
            </w:r>
          </w:p>
          <w:p w:rsidR="00F64FE7" w:rsidRDefault="00F64FE7">
            <w:pPr>
              <w:pStyle w:val="ConsPlusNormal"/>
            </w:pPr>
            <w:r>
              <w:t>6) помощь в составлении жалобы на решение комиссии медико-социальной экспертизы (в случае несогласия с принятым решением).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в соответствии со сроками переосвидетельствования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pPr>
            <w:r>
              <w:t>2.7</w:t>
            </w:r>
          </w:p>
        </w:tc>
        <w:tc>
          <w:tcPr>
            <w:tcW w:w="12642" w:type="dxa"/>
            <w:gridSpan w:val="5"/>
          </w:tcPr>
          <w:p w:rsidR="00F64FE7" w:rsidRDefault="00F64FE7">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c>
          <w:tcPr>
            <w:tcW w:w="964" w:type="dxa"/>
          </w:tcPr>
          <w:p w:rsidR="00F64FE7" w:rsidRDefault="00F64FE7">
            <w:pPr>
              <w:pStyle w:val="ConsPlusNormal"/>
            </w:pPr>
            <w:r>
              <w:t>2.7.1</w:t>
            </w:r>
          </w:p>
        </w:tc>
        <w:tc>
          <w:tcPr>
            <w:tcW w:w="2494" w:type="dxa"/>
          </w:tcPr>
          <w:p w:rsidR="00F64FE7" w:rsidRDefault="00F64FE7">
            <w:pPr>
              <w:pStyle w:val="ConsPlusNormal"/>
            </w:pPr>
            <w:r>
              <w:t>- предварительная запись в медицинскую организацию для прохождения диспансеризации</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к врачам-специалистам для оказания медицинской помощи, в том числе в целях прохождения диспансеризации;</w:t>
            </w:r>
          </w:p>
          <w:p w:rsidR="00F64FE7" w:rsidRDefault="00F64FE7">
            <w:pPr>
              <w:pStyle w:val="ConsPlusNormal"/>
            </w:pPr>
            <w:r>
              <w:t>2) взаимодействие с медицинскими работниками по вопросам лечения, обеспечения лекарственными средствами.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pPr>
            <w:r>
              <w:t>2.8</w:t>
            </w:r>
          </w:p>
        </w:tc>
        <w:tc>
          <w:tcPr>
            <w:tcW w:w="12642" w:type="dxa"/>
            <w:gridSpan w:val="5"/>
          </w:tcPr>
          <w:p w:rsidR="00F64FE7" w:rsidRDefault="00F64FE7">
            <w:pPr>
              <w:pStyle w:val="ConsPlusNormal"/>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F64FE7" w:rsidRPr="0090213F">
        <w:tc>
          <w:tcPr>
            <w:tcW w:w="964" w:type="dxa"/>
          </w:tcPr>
          <w:p w:rsidR="00F64FE7" w:rsidRDefault="00F64FE7">
            <w:pPr>
              <w:pStyle w:val="ConsPlusNormal"/>
            </w:pPr>
            <w:r>
              <w:t>2.8.1</w:t>
            </w:r>
          </w:p>
        </w:tc>
        <w:tc>
          <w:tcPr>
            <w:tcW w:w="2494" w:type="dxa"/>
          </w:tcPr>
          <w:p w:rsidR="00F64FE7" w:rsidRDefault="00F64FE7">
            <w:pPr>
              <w:pStyle w:val="ConsPlusNormal"/>
            </w:pPr>
            <w:r>
              <w:t>- выписка льготных рецептов</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к врачам-специалистам для оказания медицинской помощи, в том числе в целях прохождения диспансеризации;</w:t>
            </w:r>
          </w:p>
          <w:p w:rsidR="00F64FE7" w:rsidRDefault="00F64FE7">
            <w:pPr>
              <w:pStyle w:val="ConsPlusNormal"/>
            </w:pPr>
            <w:r>
              <w:t>2) взаимодействие с медицинскими работниками по вопросам лечения, обеспечения лекарственными средствами (выписки льготных рецептов).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посещение специалистов в медицинских организациях для получения льготных рецептов</w:t>
            </w:r>
          </w:p>
        </w:tc>
      </w:tr>
      <w:tr w:rsidR="00F64FE7" w:rsidRPr="0090213F">
        <w:tc>
          <w:tcPr>
            <w:tcW w:w="964" w:type="dxa"/>
          </w:tcPr>
          <w:p w:rsidR="00F64FE7" w:rsidRDefault="00F64FE7">
            <w:pPr>
              <w:pStyle w:val="ConsPlusNormal"/>
            </w:pPr>
            <w:r>
              <w:t>2.8.2</w:t>
            </w:r>
          </w:p>
        </w:tc>
        <w:tc>
          <w:tcPr>
            <w:tcW w:w="2494" w:type="dxa"/>
          </w:tcPr>
          <w:p w:rsidR="00F64FE7" w:rsidRDefault="00F64FE7">
            <w:pPr>
              <w:pStyle w:val="ConsPlusNormal"/>
            </w:pPr>
            <w:r>
              <w:t>- приобретение лекарственных средств и изделий медицинского назначения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социальных услуг или получение рецепта от врача;</w:t>
            </w:r>
          </w:p>
          <w:p w:rsidR="00F64FE7" w:rsidRDefault="00F64FE7">
            <w:pPr>
              <w:pStyle w:val="ConsPlusNormal"/>
            </w:pPr>
            <w:r>
              <w:t>2) получение наличных денежных средств от получателя социальных услуг на приобретение лекарственных средств и изделий медицинского назначения;</w:t>
            </w:r>
          </w:p>
          <w:p w:rsidR="00F64FE7" w:rsidRDefault="00F64FE7">
            <w:pPr>
              <w:pStyle w:val="ConsPlusNormal"/>
            </w:pPr>
            <w:r>
              <w:t>3) приобретение лекарственных средств и изделий медицинского назначения;</w:t>
            </w:r>
          </w:p>
          <w:p w:rsidR="00F64FE7" w:rsidRDefault="00F64FE7">
            <w:pPr>
              <w:pStyle w:val="ConsPlusNormal"/>
            </w:pPr>
            <w:r>
              <w:t>4) доставка получателю социальных услуг лекарственных средств и изделий медицинского назначения;</w:t>
            </w:r>
          </w:p>
          <w:p w:rsidR="00F64FE7" w:rsidRDefault="00F64FE7">
            <w:pPr>
              <w:pStyle w:val="ConsPlusNormal"/>
            </w:pPr>
            <w:r>
              <w:t>5) окончательный расчет с получателем социальных услуг по платежным документам о покупке.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своевременно за счет средств получателя социальных услуг</w:t>
            </w:r>
          </w:p>
        </w:tc>
      </w:tr>
      <w:tr w:rsidR="00F64FE7" w:rsidRPr="0090213F">
        <w:tc>
          <w:tcPr>
            <w:tcW w:w="964" w:type="dxa"/>
          </w:tcPr>
          <w:p w:rsidR="00F64FE7" w:rsidRDefault="00F64FE7">
            <w:pPr>
              <w:pStyle w:val="ConsPlusNormal"/>
            </w:pPr>
            <w:r>
              <w:t>2.9</w:t>
            </w:r>
          </w:p>
        </w:tc>
        <w:tc>
          <w:tcPr>
            <w:tcW w:w="12642" w:type="dxa"/>
            <w:gridSpan w:val="5"/>
          </w:tcPr>
          <w:p w:rsidR="00F64FE7" w:rsidRDefault="00F64FE7">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F64FE7" w:rsidRPr="0090213F">
        <w:tc>
          <w:tcPr>
            <w:tcW w:w="964" w:type="dxa"/>
          </w:tcPr>
          <w:p w:rsidR="00F64FE7" w:rsidRDefault="00F64FE7">
            <w:pPr>
              <w:pStyle w:val="ConsPlusNormal"/>
            </w:pPr>
            <w:r>
              <w:t>2.9.1</w:t>
            </w:r>
          </w:p>
        </w:tc>
        <w:tc>
          <w:tcPr>
            <w:tcW w:w="2494" w:type="dxa"/>
          </w:tcPr>
          <w:p w:rsidR="00F64FE7" w:rsidRDefault="00F64FE7">
            <w:pPr>
              <w:pStyle w:val="ConsPlusNormal"/>
            </w:pPr>
            <w:r>
              <w:t>- подбор и выдача технических средств реабилитации</w:t>
            </w:r>
          </w:p>
        </w:tc>
        <w:tc>
          <w:tcPr>
            <w:tcW w:w="3912" w:type="dxa"/>
          </w:tcPr>
          <w:p w:rsidR="00F64FE7" w:rsidRDefault="00F64FE7">
            <w:pPr>
              <w:pStyle w:val="ConsPlusNormal"/>
            </w:pPr>
            <w:r>
              <w:t>Состав социальной услуги:</w:t>
            </w:r>
          </w:p>
          <w:p w:rsidR="00F64FE7" w:rsidRDefault="00F64FE7">
            <w:pPr>
              <w:pStyle w:val="ConsPlusNormal"/>
            </w:pPr>
            <w:r>
              <w:t>1) содействие в выдаче технических средств реабилитации во временное пользование за плату (в прокат по договору);</w:t>
            </w:r>
          </w:p>
          <w:p w:rsidR="00F64FE7" w:rsidRDefault="00F64FE7">
            <w:pPr>
              <w:pStyle w:val="ConsPlusNormal"/>
            </w:pPr>
            <w:r>
              <w:t>2) получение и доставка технических средств реабилитации и абсорбирующего белья на дом;</w:t>
            </w:r>
          </w:p>
          <w:p w:rsidR="00F64FE7" w:rsidRDefault="00F64FE7">
            <w:pPr>
              <w:pStyle w:val="ConsPlusNormal"/>
            </w:pPr>
            <w:r>
              <w:t>3) подбор технических средств реабилитации, инструктаж по использованию и мерам безопасности;</w:t>
            </w:r>
          </w:p>
          <w:p w:rsidR="00F64FE7" w:rsidRDefault="00F64FE7">
            <w:pPr>
              <w:pStyle w:val="ConsPlusNormal"/>
            </w:pPr>
            <w:r>
              <w:t>4) консультирование по обустройству жилого помещения с учетом индивидуальных ограничений жизнедеятельности.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выполняется персоналом, имеющим специальное образование</w:t>
            </w:r>
          </w:p>
        </w:tc>
      </w:tr>
      <w:tr w:rsidR="00F64FE7" w:rsidRPr="0090213F">
        <w:tc>
          <w:tcPr>
            <w:tcW w:w="964" w:type="dxa"/>
          </w:tcPr>
          <w:p w:rsidR="00F64FE7" w:rsidRDefault="00F64FE7">
            <w:pPr>
              <w:pStyle w:val="ConsPlusNormal"/>
            </w:pPr>
            <w:r>
              <w:t>2.10</w:t>
            </w:r>
          </w:p>
        </w:tc>
        <w:tc>
          <w:tcPr>
            <w:tcW w:w="2494" w:type="dxa"/>
          </w:tcPr>
          <w:p w:rsidR="00F64FE7" w:rsidRDefault="00F64FE7">
            <w:pPr>
              <w:pStyle w:val="ConsPlusNormal"/>
            </w:pPr>
            <w:r>
              <w:t>Проведение мероприятий, направленных на формирование здорового образа жизни</w:t>
            </w:r>
          </w:p>
        </w:tc>
        <w:tc>
          <w:tcPr>
            <w:tcW w:w="3912" w:type="dxa"/>
          </w:tcPr>
          <w:p w:rsidR="00F64FE7" w:rsidRDefault="00F64FE7">
            <w:pPr>
              <w:pStyle w:val="ConsPlusNormal"/>
              <w:jc w:val="both"/>
            </w:pPr>
            <w:r>
              <w:t>Состав социальной услуги:</w:t>
            </w:r>
          </w:p>
          <w:p w:rsidR="00F64FE7" w:rsidRDefault="00F64FE7">
            <w:pPr>
              <w:pStyle w:val="ConsPlusNormal"/>
              <w:jc w:val="both"/>
            </w:pPr>
            <w:r>
              <w:t>проведение занятия, обучающего здоровому образу жизни, в том числе по тематике:</w:t>
            </w:r>
          </w:p>
          <w:p w:rsidR="00F64FE7" w:rsidRDefault="00F64FE7">
            <w:pPr>
              <w:pStyle w:val="ConsPlusNormal"/>
              <w:jc w:val="both"/>
            </w:pPr>
            <w:r>
              <w:t>1) выработки санитарно-гигиенических навыков, навыков ведения здорового образа жизни, предупреждения и профилактики заболеваний, безопасности жизнедеятельности;</w:t>
            </w:r>
          </w:p>
          <w:p w:rsidR="00F64FE7" w:rsidRDefault="00F64FE7">
            <w:pPr>
              <w:pStyle w:val="ConsPlusNormal"/>
              <w:jc w:val="both"/>
            </w:pPr>
            <w:r>
              <w:t>2) предупреждения появления вредных привычек и методов избавления от них;</w:t>
            </w:r>
          </w:p>
          <w:p w:rsidR="00F64FE7" w:rsidRDefault="00F64FE7">
            <w:pPr>
              <w:pStyle w:val="ConsPlusNormal"/>
              <w:jc w:val="both"/>
            </w:pPr>
            <w:r>
              <w:t>3) санитарно-просветительской работы для решения вопросов возрастной адаптации;</w:t>
            </w:r>
          </w:p>
          <w:p w:rsidR="00F64FE7" w:rsidRDefault="00F64FE7">
            <w:pPr>
              <w:pStyle w:val="ConsPlusNormal"/>
              <w:jc w:val="both"/>
            </w:pPr>
            <w:r>
              <w:t>4) обучения основам здорового образа жизни.</w:t>
            </w:r>
          </w:p>
          <w:p w:rsidR="00F64FE7" w:rsidRDefault="00F64FE7">
            <w:pPr>
              <w:pStyle w:val="ConsPlusNormal"/>
            </w:pPr>
            <w:r>
              <w:t>1 услуга - 1 раз</w:t>
            </w:r>
          </w:p>
        </w:tc>
        <w:tc>
          <w:tcPr>
            <w:tcW w:w="1304" w:type="dxa"/>
          </w:tcPr>
          <w:p w:rsidR="00F64FE7" w:rsidRDefault="00F64FE7">
            <w:pPr>
              <w:pStyle w:val="ConsPlusNormal"/>
              <w:jc w:val="both"/>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 или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Для выполнения социальной услуги требуется специально обученный персонал</w:t>
            </w:r>
          </w:p>
        </w:tc>
      </w:tr>
      <w:tr w:rsidR="00F64FE7" w:rsidRPr="0090213F">
        <w:tc>
          <w:tcPr>
            <w:tcW w:w="964" w:type="dxa"/>
          </w:tcPr>
          <w:p w:rsidR="00F64FE7" w:rsidRDefault="00F64FE7">
            <w:pPr>
              <w:pStyle w:val="ConsPlusNormal"/>
              <w:outlineLvl w:val="2"/>
            </w:pPr>
            <w:r>
              <w:t>3</w:t>
            </w:r>
          </w:p>
        </w:tc>
        <w:tc>
          <w:tcPr>
            <w:tcW w:w="12642" w:type="dxa"/>
            <w:gridSpan w:val="5"/>
          </w:tcPr>
          <w:p w:rsidR="00F64FE7" w:rsidRDefault="00F64FE7">
            <w:pPr>
              <w:pStyle w:val="ConsPlusNormal"/>
            </w:pPr>
            <w:r>
              <w:t>Социально-психологические услуги</w:t>
            </w:r>
          </w:p>
        </w:tc>
      </w:tr>
      <w:tr w:rsidR="00F64FE7" w:rsidRPr="0090213F">
        <w:tc>
          <w:tcPr>
            <w:tcW w:w="964" w:type="dxa"/>
          </w:tcPr>
          <w:p w:rsidR="00F64FE7" w:rsidRDefault="00F64FE7">
            <w:pPr>
              <w:pStyle w:val="ConsPlusNormal"/>
            </w:pPr>
            <w:r>
              <w:t>3.1</w:t>
            </w:r>
          </w:p>
        </w:tc>
        <w:tc>
          <w:tcPr>
            <w:tcW w:w="12642" w:type="dxa"/>
            <w:gridSpan w:val="5"/>
          </w:tcPr>
          <w:p w:rsidR="00F64FE7" w:rsidRDefault="00F64FE7">
            <w:pPr>
              <w:pStyle w:val="ConsPlusNormal"/>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pPr>
            <w:r>
              <w:t>3.1.1</w:t>
            </w:r>
          </w:p>
        </w:tc>
        <w:tc>
          <w:tcPr>
            <w:tcW w:w="2494" w:type="dxa"/>
          </w:tcPr>
          <w:p w:rsidR="00F64FE7" w:rsidRDefault="00F64FE7">
            <w:pPr>
              <w:pStyle w:val="ConsPlusNormal"/>
            </w:pPr>
            <w:r>
              <w:t>- консультация психолога</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бесед в целях выхода из сложившейся ситуации;</w:t>
            </w:r>
          </w:p>
          <w:p w:rsidR="00F64FE7" w:rsidRDefault="00F64FE7">
            <w:pPr>
              <w:pStyle w:val="ConsPlusNormal"/>
            </w:pPr>
            <w:r>
              <w:t>2) содействие в оказании экстренной психологической помощи в кризисной ситуации, в том числе по телефону и анонимно.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в случае кризисной ситуации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3.2</w:t>
            </w:r>
          </w:p>
        </w:tc>
        <w:tc>
          <w:tcPr>
            <w:tcW w:w="2494" w:type="dxa"/>
          </w:tcPr>
          <w:p w:rsidR="00F64FE7" w:rsidRDefault="00F64FE7">
            <w:pPr>
              <w:pStyle w:val="ConsPlusNormal"/>
            </w:pPr>
            <w:r>
              <w:t>Социально-психологический патронаж</w:t>
            </w:r>
          </w:p>
        </w:tc>
        <w:tc>
          <w:tcPr>
            <w:tcW w:w="3912" w:type="dxa"/>
          </w:tcPr>
          <w:p w:rsidR="00F64FE7" w:rsidRDefault="00F64FE7">
            <w:pPr>
              <w:pStyle w:val="ConsPlusNormal"/>
            </w:pPr>
            <w:r>
              <w:t>Состав социальной услуги:</w:t>
            </w:r>
          </w:p>
          <w:p w:rsidR="00F64FE7" w:rsidRDefault="00F64FE7">
            <w:pPr>
              <w:pStyle w:val="ConsPlusNormal"/>
            </w:pPr>
            <w:r>
              <w:t>1) систематическое (в объеме, предусмотренном программой психологического сопровождения) наблюдение за психологическим состоянием получателя социальных услуг;</w:t>
            </w:r>
          </w:p>
          <w:p w:rsidR="00F64FE7" w:rsidRDefault="00F64FE7">
            <w:pPr>
              <w:pStyle w:val="ConsPlusNormal"/>
            </w:pPr>
            <w:r>
              <w:t>2) систематическое (в объеме, предусмотренном программой психологического сопровождения) проведение бесед, тренингов, иных мероприятий в целях выхода из сложившейся ситуации.</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3.3</w:t>
            </w:r>
          </w:p>
        </w:tc>
        <w:tc>
          <w:tcPr>
            <w:tcW w:w="2494" w:type="dxa"/>
          </w:tcPr>
          <w:p w:rsidR="00F64FE7" w:rsidRDefault="00F64FE7">
            <w:pPr>
              <w:pStyle w:val="ConsPlusNormal"/>
            </w:pPr>
            <w:r>
              <w:t>Оказание консультационной психологической помощи анонимно, в том числе с использованием телефона доверия</w:t>
            </w:r>
          </w:p>
        </w:tc>
        <w:tc>
          <w:tcPr>
            <w:tcW w:w="3912" w:type="dxa"/>
          </w:tcPr>
          <w:p w:rsidR="00F64FE7" w:rsidRDefault="00F64FE7">
            <w:pPr>
              <w:pStyle w:val="ConsPlusNormal"/>
            </w:pPr>
            <w:r>
              <w:t>Состав социальной услуги:</w:t>
            </w:r>
          </w:p>
          <w:p w:rsidR="00F64FE7" w:rsidRDefault="00F64FE7">
            <w:pPr>
              <w:pStyle w:val="ConsPlusNormal"/>
            </w:pPr>
            <w:r>
              <w:t>1) установление контакта с получателем социальных услуг;</w:t>
            </w:r>
          </w:p>
          <w:p w:rsidR="00F64FE7" w:rsidRDefault="00F64FE7">
            <w:pPr>
              <w:pStyle w:val="ConsPlusNormal"/>
            </w:pPr>
            <w:r>
              <w:t>2) определение проблем и уровня мотивации к их преодолению, снятие в ходе беседы психологического дискомфорта, повышение самостоятельности и мотивации;</w:t>
            </w:r>
          </w:p>
          <w:p w:rsidR="00F64FE7" w:rsidRDefault="00F64FE7">
            <w:pPr>
              <w:pStyle w:val="ConsPlusNormal"/>
            </w:pPr>
            <w:r>
              <w:t>3) оценка положительных результатов самостоятельной работы.</w:t>
            </w:r>
          </w:p>
          <w:p w:rsidR="00F64FE7" w:rsidRDefault="00F64FE7">
            <w:pPr>
              <w:pStyle w:val="ConsPlusNormal"/>
            </w:pPr>
            <w:r>
              <w:t>Услуга предоставляется как на дому (по согласованному графику), так и с использованием телефона доверия, анонимно.</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3.4</w:t>
            </w:r>
          </w:p>
        </w:tc>
        <w:tc>
          <w:tcPr>
            <w:tcW w:w="2494" w:type="dxa"/>
          </w:tcPr>
          <w:p w:rsidR="00F64FE7" w:rsidRDefault="00F64FE7">
            <w:pPr>
              <w:pStyle w:val="ConsPlusNormal"/>
            </w:pPr>
            <w:r>
              <w:t>Психологическая, в том числе экстренная, помощь</w:t>
            </w:r>
          </w:p>
        </w:tc>
        <w:tc>
          <w:tcPr>
            <w:tcW w:w="3912" w:type="dxa"/>
          </w:tcPr>
          <w:p w:rsidR="00F64FE7" w:rsidRDefault="00F64FE7">
            <w:pPr>
              <w:pStyle w:val="ConsPlusNormal"/>
            </w:pPr>
            <w:r>
              <w:t>Состав социальной услуги:</w:t>
            </w:r>
          </w:p>
          <w:p w:rsidR="00F64FE7" w:rsidRDefault="00F64FE7">
            <w:pPr>
              <w:pStyle w:val="ConsPlusNormal"/>
            </w:pPr>
            <w:r>
              <w:t>1) установление контакта с получателем социальных услуг;</w:t>
            </w:r>
          </w:p>
          <w:p w:rsidR="00F64FE7" w:rsidRDefault="00F64FE7">
            <w:pPr>
              <w:pStyle w:val="ConsPlusNormal"/>
            </w:pPr>
            <w:r>
              <w:t>2) выявление в ходе беседы психологических проблем, стоящих перед получателем социальных услуг;</w:t>
            </w:r>
          </w:p>
          <w:p w:rsidR="00F64FE7" w:rsidRDefault="00F64FE7">
            <w:pPr>
              <w:pStyle w:val="ConsPlusNormal"/>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F64FE7" w:rsidRDefault="00F64FE7">
            <w:pPr>
              <w:pStyle w:val="ConsPlusNormal"/>
            </w:pPr>
            <w:r>
              <w:t>4) оценка положительных результатов самостоятельной работы.</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outlineLvl w:val="2"/>
            </w:pPr>
            <w:r>
              <w:t>4</w:t>
            </w:r>
          </w:p>
        </w:tc>
        <w:tc>
          <w:tcPr>
            <w:tcW w:w="12642" w:type="dxa"/>
            <w:gridSpan w:val="5"/>
          </w:tcPr>
          <w:p w:rsidR="00F64FE7" w:rsidRDefault="00F64FE7">
            <w:pPr>
              <w:pStyle w:val="ConsPlusNormal"/>
            </w:pPr>
            <w:r>
              <w:t>Социально-педагогические услуги</w:t>
            </w:r>
          </w:p>
        </w:tc>
      </w:tr>
      <w:tr w:rsidR="00F64FE7" w:rsidRPr="0090213F">
        <w:tc>
          <w:tcPr>
            <w:tcW w:w="964" w:type="dxa"/>
          </w:tcPr>
          <w:p w:rsidR="00F64FE7" w:rsidRDefault="00F64FE7">
            <w:pPr>
              <w:pStyle w:val="ConsPlusNormal"/>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pPr>
            <w:r>
              <w:t>4.1.1</w:t>
            </w:r>
          </w:p>
        </w:tc>
        <w:tc>
          <w:tcPr>
            <w:tcW w:w="2494" w:type="dxa"/>
          </w:tcPr>
          <w:p w:rsidR="00F64FE7" w:rsidRDefault="00F64FE7">
            <w:pPr>
              <w:pStyle w:val="ConsPlusNormal"/>
            </w:pPr>
            <w:r>
              <w:t>- организация и проведение культурно-развлекательной программы</w:t>
            </w:r>
          </w:p>
        </w:tc>
        <w:tc>
          <w:tcPr>
            <w:tcW w:w="3912" w:type="dxa"/>
          </w:tcPr>
          <w:p w:rsidR="00F64FE7" w:rsidRDefault="00F64FE7">
            <w:pPr>
              <w:pStyle w:val="ConsPlusNormal"/>
            </w:pPr>
            <w:r>
              <w:t>Состав социальной услуги:</w:t>
            </w:r>
          </w:p>
          <w:p w:rsidR="00F64FE7" w:rsidRDefault="00F64FE7">
            <w:pPr>
              <w:pStyle w:val="ConsPlusNormal"/>
            </w:pPr>
            <w:r>
              <w:t>1) подбор интересующих получателя социальных услуг телевизионных и радиопередач; музыкальных произведений, аудиокниг (спектаклей, концертов);</w:t>
            </w:r>
          </w:p>
          <w:p w:rsidR="00F64FE7" w:rsidRDefault="00F64FE7">
            <w:pPr>
              <w:pStyle w:val="ConsPlusNormal"/>
            </w:pPr>
            <w:r>
              <w:t>2) включение/выключение телевизионных и радиопередач, интересующих получателя социальных услуг музыкальных произведений, аудиокниг (спектаклей, концертов);</w:t>
            </w:r>
          </w:p>
          <w:p w:rsidR="00F64FE7" w:rsidRDefault="00F64FE7">
            <w:pPr>
              <w:pStyle w:val="ConsPlusNormal"/>
            </w:pPr>
            <w:r>
              <w:t>3) игры в настольные игры;</w:t>
            </w:r>
          </w:p>
          <w:p w:rsidR="00F64FE7" w:rsidRDefault="00F64FE7">
            <w:pPr>
              <w:pStyle w:val="ConsPlusNormal"/>
            </w:pPr>
            <w:r>
              <w:t>4) лепка из пластилина;</w:t>
            </w:r>
          </w:p>
          <w:p w:rsidR="00F64FE7" w:rsidRDefault="00F64FE7">
            <w:pPr>
              <w:pStyle w:val="ConsPlusNormal"/>
            </w:pPr>
            <w:r>
              <w:t>5) арт-терапия;</w:t>
            </w:r>
          </w:p>
          <w:p w:rsidR="00F64FE7" w:rsidRDefault="00F64FE7">
            <w:pPr>
              <w:pStyle w:val="ConsPlusNormal"/>
            </w:pPr>
            <w:r>
              <w:t>6) чтение вслух интересующих книг, журналов, специальной литературы.</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с учетом его пожелания</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устройств для воспроизведения аудио-, радио- и телепрограмм, а также материалов для игр, рисования, книг у получателя социальных услуг</w:t>
            </w:r>
          </w:p>
        </w:tc>
      </w:tr>
      <w:tr w:rsidR="00F64FE7" w:rsidRPr="0090213F">
        <w:tc>
          <w:tcPr>
            <w:tcW w:w="964" w:type="dxa"/>
          </w:tcPr>
          <w:p w:rsidR="00F64FE7" w:rsidRDefault="00F64FE7">
            <w:pPr>
              <w:pStyle w:val="ConsPlusNormal"/>
            </w:pPr>
            <w:r>
              <w:t>4.1.2</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пожеланий получателя социальных услуг на сопровождение вне дома;</w:t>
            </w:r>
          </w:p>
          <w:p w:rsidR="00F64FE7" w:rsidRDefault="00F64FE7">
            <w:pPr>
              <w:pStyle w:val="ConsPlusNormal"/>
            </w:pPr>
            <w:r>
              <w:t>2) получение наличных денежных средств от получателя социальных услуг для приобретения билетов на посещение театра, выставок и других культурных мероприятий;</w:t>
            </w:r>
          </w:p>
          <w:p w:rsidR="00F64FE7" w:rsidRDefault="00F64FE7">
            <w:pPr>
              <w:pStyle w:val="ConsPlusNormal"/>
            </w:pPr>
            <w:r>
              <w:t>3) приобретение билетов на культурные мероприятия и вручение их получателю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месяц с учетом его пожелания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w:t>
            </w:r>
          </w:p>
        </w:tc>
      </w:tr>
      <w:tr w:rsidR="00F64FE7" w:rsidRPr="0090213F">
        <w:tc>
          <w:tcPr>
            <w:tcW w:w="964" w:type="dxa"/>
          </w:tcPr>
          <w:p w:rsidR="00F64FE7" w:rsidRDefault="00F64FE7">
            <w:pPr>
              <w:pStyle w:val="ConsPlusNormal"/>
            </w:pPr>
            <w:r>
              <w:t>4.1.3</w:t>
            </w:r>
          </w:p>
        </w:tc>
        <w:tc>
          <w:tcPr>
            <w:tcW w:w="2494" w:type="dxa"/>
          </w:tcPr>
          <w:p w:rsidR="00F64FE7" w:rsidRDefault="00F64FE7">
            <w:pPr>
              <w:pStyle w:val="ConsPlusNormal"/>
              <w:jc w:val="both"/>
            </w:pPr>
            <w:r>
              <w:t>- проведение бесед и дискуссий (группа не менее 10 человек)</w:t>
            </w:r>
          </w:p>
        </w:tc>
        <w:tc>
          <w:tcPr>
            <w:tcW w:w="3912" w:type="dxa"/>
          </w:tcPr>
          <w:p w:rsidR="00F64FE7" w:rsidRDefault="00F64FE7">
            <w:pPr>
              <w:pStyle w:val="ConsPlusNormal"/>
            </w:pPr>
            <w:r>
              <w:t>Состав социальной услуги:</w:t>
            </w:r>
          </w:p>
          <w:p w:rsidR="00F64FE7" w:rsidRDefault="00F64FE7">
            <w:pPr>
              <w:pStyle w:val="ConsPlusNormal"/>
            </w:pPr>
            <w:r>
              <w:t>1) установление контакта с получателем социальных услуг;</w:t>
            </w:r>
          </w:p>
          <w:p w:rsidR="00F64FE7" w:rsidRDefault="00F64FE7">
            <w:pPr>
              <w:pStyle w:val="ConsPlusNormal"/>
            </w:pPr>
            <w:r>
              <w:t>2) проведение индивидуальной беседы с получателем социальных услуг на интересующие его темы с целью поддержания коммуникативных навыков, выслушивание.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с учетом его пожелания вести беседу</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для формирования позитивных интересов и способствует расширению общего и культурного кругозора, сферы общения</w:t>
            </w:r>
          </w:p>
        </w:tc>
      </w:tr>
      <w:tr w:rsidR="00F64FE7" w:rsidRPr="0090213F">
        <w:tc>
          <w:tcPr>
            <w:tcW w:w="964" w:type="dxa"/>
          </w:tcPr>
          <w:p w:rsidR="00F64FE7" w:rsidRDefault="00F64FE7">
            <w:pPr>
              <w:pStyle w:val="ConsPlusNormal"/>
            </w:pPr>
            <w:r>
              <w:t>4.2</w:t>
            </w:r>
          </w:p>
        </w:tc>
        <w:tc>
          <w:tcPr>
            <w:tcW w:w="2494" w:type="dxa"/>
          </w:tcPr>
          <w:p w:rsidR="00F64FE7" w:rsidRDefault="00F64FE7">
            <w:pPr>
              <w:pStyle w:val="ConsPlusNormal"/>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F64FE7" w:rsidRDefault="00F64FE7">
            <w:pPr>
              <w:pStyle w:val="ConsPlusNormal"/>
            </w:pPr>
            <w:r>
              <w:t>Состав социальной услуги:</w:t>
            </w:r>
          </w:p>
          <w:p w:rsidR="00F64FE7" w:rsidRDefault="00F64FE7">
            <w:pPr>
              <w:pStyle w:val="ConsPlusNormal"/>
            </w:pPr>
            <w:r>
              <w:t>- перевод жестового языка для получателя социальных услуг, имеющего инвалидность по слуху.</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1 раз в день по необходимости</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4.3</w:t>
            </w:r>
          </w:p>
        </w:tc>
        <w:tc>
          <w:tcPr>
            <w:tcW w:w="2494" w:type="dxa"/>
          </w:tcPr>
          <w:p w:rsidR="00F64FE7" w:rsidRDefault="00F64FE7">
            <w:pPr>
              <w:pStyle w:val="ConsPlusNormal"/>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в выборе вида образования или профессиональной деятельности в соответствии с интересами и возможностями получателя социальных услуг, в том числе с привлечением психолога или иных членов междисциплинарной команды;</w:t>
            </w:r>
          </w:p>
          <w:p w:rsidR="00F64FE7" w:rsidRDefault="00F64FE7">
            <w:pPr>
              <w:pStyle w:val="ConsPlusNormal"/>
            </w:pPr>
            <w:r>
              <w:t>2) предоставление информации об образовательных программах образовательных организаций, занимающихся обучением инвалидов;</w:t>
            </w:r>
          </w:p>
          <w:p w:rsidR="00F64FE7" w:rsidRDefault="00F64FE7">
            <w:pPr>
              <w:pStyle w:val="ConsPlusNormal"/>
            </w:pPr>
            <w:r>
              <w:t>3) запись получателя социальной услуги на обучение в образовательную организацию;</w:t>
            </w:r>
          </w:p>
          <w:p w:rsidR="00F64FE7" w:rsidRDefault="00F64FE7">
            <w:pPr>
              <w:pStyle w:val="ConsPlusNormal"/>
            </w:pPr>
            <w:r>
              <w:t>4) сбор документов для обучения получателя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pPr>
            <w:r>
              <w:t>5.1</w:t>
            </w:r>
          </w:p>
        </w:tc>
        <w:tc>
          <w:tcPr>
            <w:tcW w:w="12642" w:type="dxa"/>
            <w:gridSpan w:val="5"/>
          </w:tcPr>
          <w:p w:rsidR="00F64FE7" w:rsidRDefault="00F64FE7">
            <w:pPr>
              <w:pStyle w:val="ConsPlusNormal"/>
            </w:pPr>
            <w:r>
              <w:t>Оказание помощи в трудоустройстве:</w:t>
            </w:r>
          </w:p>
        </w:tc>
      </w:tr>
      <w:tr w:rsidR="00F64FE7" w:rsidRPr="0090213F">
        <w:tc>
          <w:tcPr>
            <w:tcW w:w="964" w:type="dxa"/>
          </w:tcPr>
          <w:p w:rsidR="00F64FE7" w:rsidRDefault="00F64FE7">
            <w:pPr>
              <w:pStyle w:val="ConsPlusNormal"/>
            </w:pPr>
            <w:r>
              <w:t>5.1.1</w:t>
            </w:r>
          </w:p>
        </w:tc>
        <w:tc>
          <w:tcPr>
            <w:tcW w:w="2494" w:type="dxa"/>
          </w:tcPr>
          <w:p w:rsidR="00F64FE7" w:rsidRDefault="00F64FE7">
            <w:pPr>
              <w:pStyle w:val="ConsPlusNormal"/>
            </w:pPr>
            <w:r>
              <w:t>- предоставление информации</w:t>
            </w:r>
          </w:p>
        </w:tc>
        <w:tc>
          <w:tcPr>
            <w:tcW w:w="3912" w:type="dxa"/>
          </w:tcPr>
          <w:p w:rsidR="00F64FE7" w:rsidRDefault="00F64FE7">
            <w:pPr>
              <w:pStyle w:val="ConsPlusNormal"/>
            </w:pPr>
            <w:r>
              <w:t>Состав социальной услуги:</w:t>
            </w:r>
          </w:p>
          <w:p w:rsidR="00F64FE7" w:rsidRDefault="00F64FE7">
            <w:pPr>
              <w:pStyle w:val="ConsPlusNormal"/>
            </w:pPr>
            <w:r>
              <w:t>1) устное разъяснение получателю социальных услуг основ законодательного регулирования реализации права на труд;</w:t>
            </w:r>
          </w:p>
          <w:p w:rsidR="00F64FE7" w:rsidRDefault="00F64FE7">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F64FE7" w:rsidRDefault="00F64FE7">
            <w:pPr>
              <w:pStyle w:val="ConsPlusNormal"/>
            </w:pPr>
            <w:r>
              <w:t>3) содействие в решении вопросов профессионального обучения через органы службы занятости.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w:t>
            </w:r>
          </w:p>
        </w:tc>
      </w:tr>
      <w:tr w:rsidR="00F64FE7" w:rsidRPr="0090213F">
        <w:tc>
          <w:tcPr>
            <w:tcW w:w="964" w:type="dxa"/>
          </w:tcPr>
          <w:p w:rsidR="00F64FE7" w:rsidRDefault="00F64FE7">
            <w:pPr>
              <w:pStyle w:val="ConsPlusNormal"/>
            </w:pPr>
            <w:r>
              <w:t>5.1.2</w:t>
            </w:r>
          </w:p>
        </w:tc>
        <w:tc>
          <w:tcPr>
            <w:tcW w:w="2494" w:type="dxa"/>
          </w:tcPr>
          <w:p w:rsidR="00F64FE7" w:rsidRDefault="00F64FE7">
            <w:pPr>
              <w:pStyle w:val="ConsPlusNormal"/>
            </w:pPr>
            <w:r>
              <w:t>- содействие во временном или постоянном трудоустройстве</w:t>
            </w:r>
          </w:p>
        </w:tc>
        <w:tc>
          <w:tcPr>
            <w:tcW w:w="3912" w:type="dxa"/>
          </w:tcPr>
          <w:p w:rsidR="00F64FE7" w:rsidRDefault="00F64FE7">
            <w:pPr>
              <w:pStyle w:val="ConsPlusNormal"/>
            </w:pPr>
            <w:r>
              <w:t>Состав социальной услуги:</w:t>
            </w:r>
          </w:p>
          <w:p w:rsidR="00F64FE7" w:rsidRDefault="00F64FE7">
            <w:pPr>
              <w:pStyle w:val="ConsPlusNormal"/>
            </w:pPr>
            <w:r>
              <w:t>1) устное разъяснение получателю социальных услуг основ законодательного регулирования реализации права на труд;</w:t>
            </w:r>
          </w:p>
          <w:p w:rsidR="00F64FE7" w:rsidRDefault="00F64FE7">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F64FE7" w:rsidRDefault="00F64FE7">
            <w:pPr>
              <w:pStyle w:val="ConsPlusNormal"/>
            </w:pPr>
            <w:r>
              <w:t>3) содействие в решении вопросов профессионального обучения через органы службы занятости.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w:t>
            </w:r>
          </w:p>
        </w:tc>
      </w:tr>
      <w:tr w:rsidR="00F64FE7" w:rsidRPr="0090213F">
        <w:tc>
          <w:tcPr>
            <w:tcW w:w="964" w:type="dxa"/>
          </w:tcPr>
          <w:p w:rsidR="00F64FE7" w:rsidRDefault="00F64FE7">
            <w:pPr>
              <w:pStyle w:val="ConsPlusNormal"/>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pPr>
            <w:r>
              <w:t>6.1</w:t>
            </w:r>
          </w:p>
        </w:tc>
        <w:tc>
          <w:tcPr>
            <w:tcW w:w="2494" w:type="dxa"/>
          </w:tcPr>
          <w:p w:rsidR="00F64FE7" w:rsidRDefault="00F64FE7">
            <w:pPr>
              <w:pStyle w:val="ConsPlusNormal"/>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написание документов и заполнение форм документов, необходимых для реализации получателем социальных услуг своих прав;</w:t>
            </w:r>
          </w:p>
          <w:p w:rsidR="00F64FE7" w:rsidRDefault="00F64FE7">
            <w:pPr>
              <w:pStyle w:val="ConsPlusNormal"/>
            </w:pPr>
            <w:r>
              <w:t>2)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F64FE7" w:rsidRDefault="00F64FE7">
            <w:pPr>
              <w:pStyle w:val="ConsPlusNormal"/>
            </w:pPr>
            <w:r>
              <w:t>3) осуществление контроля над ходом и результатами рассмотрения поданных документов.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pPr>
            <w:r>
              <w:t>6.2</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pPr>
            <w:r>
              <w:t>6.2.1</w:t>
            </w:r>
          </w:p>
        </w:tc>
        <w:tc>
          <w:tcPr>
            <w:tcW w:w="2494" w:type="dxa"/>
          </w:tcPr>
          <w:p w:rsidR="00F64FE7" w:rsidRDefault="00F64FE7">
            <w:pPr>
              <w:pStyle w:val="ConsPlusNormal"/>
            </w:pPr>
            <w:r>
              <w:t>- содействие в подготовке запросов, заявлений, направлений, ходатайств</w:t>
            </w:r>
          </w:p>
        </w:tc>
        <w:tc>
          <w:tcPr>
            <w:tcW w:w="3912" w:type="dxa"/>
          </w:tcPr>
          <w:p w:rsidR="00F64FE7" w:rsidRDefault="00F64FE7">
            <w:pPr>
              <w:pStyle w:val="ConsPlusNormal"/>
            </w:pPr>
            <w:r>
              <w:t>Состав социальной услуги:</w:t>
            </w:r>
          </w:p>
          <w:p w:rsidR="00F64FE7" w:rsidRDefault="00F64FE7">
            <w:pPr>
              <w:pStyle w:val="ConsPlusNormal"/>
            </w:pPr>
            <w:r>
              <w:t>1) информирование о мерах социальной поддержки, предоставляемых в соответствии с законодательством;</w:t>
            </w:r>
          </w:p>
          <w:p w:rsidR="00F64FE7" w:rsidRDefault="00F64FE7">
            <w:pPr>
              <w:pStyle w:val="ConsPlusNormal"/>
            </w:pPr>
            <w:r>
              <w:t>2) информирование о перечне необходимых документов в соответствии с действующим законодательством для реализации прав на получение мер социальной поддержки;</w:t>
            </w:r>
          </w:p>
          <w:p w:rsidR="00F64FE7" w:rsidRDefault="00F64FE7">
            <w:pPr>
              <w:pStyle w:val="ConsPlusNormal"/>
            </w:pPr>
            <w:r>
              <w:t>3) заполнение (оформление) документов, необходимых для назначения мер социальной поддержки;</w:t>
            </w:r>
          </w:p>
          <w:p w:rsidR="00F64FE7" w:rsidRDefault="00F64FE7">
            <w:pPr>
              <w:pStyle w:val="ConsPlusNormal"/>
            </w:pPr>
            <w:r>
              <w:t>4) доставка необходимых для назначения мер социальной поддержки документов;</w:t>
            </w:r>
          </w:p>
          <w:p w:rsidR="00F64FE7" w:rsidRDefault="00F64FE7">
            <w:pPr>
              <w:pStyle w:val="ConsPlusNormal"/>
            </w:pPr>
            <w:r>
              <w:t>5) контроль над ходом рассмотрения документов, необходимых для назначения мер социальной поддержки;</w:t>
            </w:r>
          </w:p>
          <w:p w:rsidR="00F64FE7" w:rsidRDefault="00F64FE7">
            <w:pPr>
              <w:pStyle w:val="ConsPlusNormal"/>
            </w:pPr>
            <w:r>
              <w:t>6)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6.3</w:t>
            </w:r>
          </w:p>
        </w:tc>
        <w:tc>
          <w:tcPr>
            <w:tcW w:w="2494" w:type="dxa"/>
          </w:tcPr>
          <w:p w:rsidR="00F64FE7" w:rsidRDefault="00F64FE7">
            <w:pPr>
              <w:pStyle w:val="ConsPlusNormal"/>
            </w:pPr>
            <w:r>
              <w:t>Оказание помощи в получении юридических услуг, в том числе консультирование</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ситуации получателя социальных услуг,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F64FE7" w:rsidRDefault="00F64FE7">
            <w:pPr>
              <w:pStyle w:val="ConsPlusNormal"/>
            </w:pPr>
            <w:r>
              <w:t>2) выяснение жизненной ситуации получателя социальных услуг:</w:t>
            </w:r>
          </w:p>
          <w:p w:rsidR="00F64FE7" w:rsidRDefault="00F64FE7">
            <w:pPr>
              <w:pStyle w:val="ConsPlusNormal"/>
            </w:pPr>
            <w:r>
              <w:t>- информирование получателя социальных услуг о путях реализации его законных прав;</w:t>
            </w:r>
          </w:p>
          <w:p w:rsidR="00F64FE7" w:rsidRDefault="00F64FE7">
            <w:pPr>
              <w:pStyle w:val="ConsPlusNormal"/>
            </w:pPr>
            <w:r>
              <w:t xml:space="preserve">- разъяснение права на получение бесплатной юридической помощи согласно Федеральному </w:t>
            </w:r>
            <w:hyperlink r:id="rId665"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pPr>
            <w:r>
              <w:t>7.1</w:t>
            </w:r>
          </w:p>
        </w:tc>
        <w:tc>
          <w:tcPr>
            <w:tcW w:w="2494" w:type="dxa"/>
          </w:tcPr>
          <w:p w:rsidR="00F64FE7" w:rsidRDefault="00F64FE7">
            <w:pPr>
              <w:pStyle w:val="ConsPlusNormal"/>
            </w:pPr>
            <w:r>
              <w:t>Оказание помощи в обучении навыкам компьютерной грамотности</w:t>
            </w:r>
          </w:p>
        </w:tc>
        <w:tc>
          <w:tcPr>
            <w:tcW w:w="3912" w:type="dxa"/>
          </w:tcPr>
          <w:p w:rsidR="00F64FE7" w:rsidRDefault="00F64FE7">
            <w:pPr>
              <w:pStyle w:val="ConsPlusNormal"/>
            </w:pPr>
            <w:r>
              <w:t>Состав социальной услуги:</w:t>
            </w:r>
          </w:p>
          <w:p w:rsidR="00F64FE7" w:rsidRDefault="00F64FE7">
            <w:pPr>
              <w:pStyle w:val="ConsPlusNormal"/>
            </w:pPr>
            <w:r>
              <w:t>1) обучение базовым навыкам компьютерной грамотности получателей социальных услуг;</w:t>
            </w:r>
          </w:p>
          <w:p w:rsidR="00F64FE7" w:rsidRDefault="00F64FE7">
            <w:pPr>
              <w:pStyle w:val="ConsPlusNormal"/>
            </w:pPr>
            <w:r>
              <w:t>2) обучение безопасным базовым навыкам пользования сетью Интернет получателей социальных услуг.</w:t>
            </w:r>
          </w:p>
          <w:p w:rsidR="00F64FE7" w:rsidRDefault="00F64FE7">
            <w:pPr>
              <w:pStyle w:val="ConsPlusNormal"/>
              <w:jc w:val="both"/>
            </w:pPr>
            <w:r>
              <w:t>Продолжительность услуги - 0,75 часа.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исправного компьютера (ноутбука), имеющего выход в Интернет</w:t>
            </w:r>
          </w:p>
        </w:tc>
      </w:tr>
      <w:tr w:rsidR="00F64FE7" w:rsidRPr="0090213F">
        <w:tc>
          <w:tcPr>
            <w:tcW w:w="964" w:type="dxa"/>
          </w:tcPr>
          <w:p w:rsidR="00F64FE7" w:rsidRDefault="00F64FE7">
            <w:pPr>
              <w:pStyle w:val="ConsPlusNormal"/>
              <w:outlineLvl w:val="2"/>
            </w:pPr>
            <w:r>
              <w:t>8</w:t>
            </w:r>
          </w:p>
        </w:tc>
        <w:tc>
          <w:tcPr>
            <w:tcW w:w="12642" w:type="dxa"/>
            <w:gridSpan w:val="5"/>
          </w:tcPr>
          <w:p w:rsidR="00F64FE7" w:rsidRDefault="00F64FE7">
            <w:pPr>
              <w:pStyle w:val="ConsPlusNormal"/>
            </w:pPr>
            <w:r>
              <w:t>Срочные социальные услуги</w:t>
            </w:r>
          </w:p>
        </w:tc>
      </w:tr>
      <w:tr w:rsidR="00F64FE7" w:rsidRPr="0090213F">
        <w:tc>
          <w:tcPr>
            <w:tcW w:w="964" w:type="dxa"/>
          </w:tcPr>
          <w:p w:rsidR="00F64FE7" w:rsidRDefault="00F64FE7">
            <w:pPr>
              <w:pStyle w:val="ConsPlusNormal"/>
            </w:pPr>
            <w:r>
              <w:t>8.1</w:t>
            </w:r>
          </w:p>
        </w:tc>
        <w:tc>
          <w:tcPr>
            <w:tcW w:w="2494" w:type="dxa"/>
          </w:tcPr>
          <w:p w:rsidR="00F64FE7" w:rsidRDefault="00F64FE7">
            <w:pPr>
              <w:pStyle w:val="ConsPlusNormal"/>
            </w:pPr>
            <w:r>
              <w:t>Содействие в обеспечении или обеспечение бесплатным горячим питанием или наборами продуктов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предоставление горячих обедов;</w:t>
            </w:r>
          </w:p>
          <w:p w:rsidR="00F64FE7" w:rsidRDefault="00F64FE7">
            <w:pPr>
              <w:pStyle w:val="ConsPlusNormal"/>
            </w:pPr>
            <w:r>
              <w:t>2) предоставление сухого пайка или продуктового набора.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Горячее питание и установленный набор продуктов предоставляются поставщиком социальной услуги лицам, обратившимся за неотложной помощью. Выдаваемые продукты питания должны соответствовать требованиям безопасности пищевых продуктов</w:t>
            </w:r>
          </w:p>
        </w:tc>
      </w:tr>
      <w:tr w:rsidR="00F64FE7" w:rsidRPr="0090213F">
        <w:tc>
          <w:tcPr>
            <w:tcW w:w="964" w:type="dxa"/>
          </w:tcPr>
          <w:p w:rsidR="00F64FE7" w:rsidRDefault="00F64FE7">
            <w:pPr>
              <w:pStyle w:val="ConsPlusNormal"/>
            </w:pPr>
            <w:r>
              <w:t>8.2</w:t>
            </w:r>
          </w:p>
        </w:tc>
        <w:tc>
          <w:tcPr>
            <w:tcW w:w="2494" w:type="dxa"/>
          </w:tcPr>
          <w:p w:rsidR="00F64FE7" w:rsidRDefault="00F64FE7">
            <w:pPr>
              <w:pStyle w:val="ConsPlusNormal"/>
            </w:pPr>
            <w:r>
              <w:t>Содействие в обеспечении или обеспечение одеждой, обувью и другими предметами первой необходимости</w:t>
            </w:r>
          </w:p>
        </w:tc>
        <w:tc>
          <w:tcPr>
            <w:tcW w:w="3912" w:type="dxa"/>
          </w:tcPr>
          <w:p w:rsidR="00F64FE7" w:rsidRDefault="00F64FE7">
            <w:pPr>
              <w:pStyle w:val="ConsPlusNormal"/>
            </w:pPr>
            <w:r>
              <w:t>Состав социальной услуги:</w:t>
            </w:r>
          </w:p>
          <w:p w:rsidR="00F64FE7" w:rsidRDefault="00F64FE7">
            <w:pPr>
              <w:pStyle w:val="ConsPlusNormal"/>
            </w:pPr>
            <w:r>
              <w:t>1) подбор и предоставление получателю социальных услуг приобретенных поставщиком социальных услуг либо принятых от граждан и организаций одежды и обуви, в том числе бывших в употреблении;</w:t>
            </w:r>
          </w:p>
          <w:p w:rsidR="00F64FE7" w:rsidRDefault="00F64FE7">
            <w:pPr>
              <w:pStyle w:val="ConsPlusNormal"/>
            </w:pPr>
            <w:r>
              <w:t>2) предоставление получателю социальных услуг набора предметов первой необходимости, в том числе средств санитарии и гигиены, канцелярских принадлежностей, необходимой мебели и другого.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Одежда и обувь предоставляются поставщиком социальной услуги лицам, обратившимся за неотложной помощью. Выдаваемые вещи должны соответствовать санитарным нормам. Выдаваемые вещи должны соответствовать размеру и росту получателя.</w:t>
            </w:r>
          </w:p>
          <w:p w:rsidR="00F64FE7" w:rsidRDefault="00F64FE7">
            <w:pPr>
              <w:pStyle w:val="ConsPlusNormal"/>
              <w:jc w:val="both"/>
            </w:pPr>
            <w:r>
              <w:t>Набор предметов первой необходимости (средства санитарии и гигиены, канцелярские принадлежности, необходимая мебель и т.п.) предоставляется поставщиком социальной услуги лицам, обратившимся за неотложной помощью. Выдаваемый набор должен соответствовать санитарным нормам</w:t>
            </w:r>
          </w:p>
        </w:tc>
      </w:tr>
      <w:tr w:rsidR="00F64FE7" w:rsidRPr="0090213F">
        <w:tc>
          <w:tcPr>
            <w:tcW w:w="964" w:type="dxa"/>
          </w:tcPr>
          <w:p w:rsidR="00F64FE7" w:rsidRDefault="00F64FE7">
            <w:pPr>
              <w:pStyle w:val="ConsPlusNormal"/>
            </w:pPr>
            <w:r>
              <w:t>8.3</w:t>
            </w:r>
          </w:p>
        </w:tc>
        <w:tc>
          <w:tcPr>
            <w:tcW w:w="2494" w:type="dxa"/>
          </w:tcPr>
          <w:p w:rsidR="00F64FE7" w:rsidRDefault="00F64FE7">
            <w:pPr>
              <w:pStyle w:val="ConsPlusNormal"/>
            </w:pPr>
            <w:r>
              <w:t>Содействие в получении временного жилого помещения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жизненной ситуации получателя социальных услуг, проведение обследования материально-бытовых условий проживания и установление причин невозможности проживания в жилом помещении;</w:t>
            </w:r>
          </w:p>
          <w:p w:rsidR="00F64FE7" w:rsidRDefault="00F64FE7">
            <w:pPr>
              <w:pStyle w:val="ConsPlusNormal"/>
            </w:pPr>
            <w:r>
              <w:t>2) консультирование об условиях предоставления временного жилого помещения, в том числе в учреждениях социального обслуживания;</w:t>
            </w:r>
          </w:p>
          <w:p w:rsidR="00F64FE7" w:rsidRDefault="00F64FE7">
            <w:pPr>
              <w:pStyle w:val="ConsPlusNormal"/>
            </w:pPr>
            <w:r>
              <w:t>3) оперативная помощь в получении места (койко-места):</w:t>
            </w:r>
          </w:p>
          <w:p w:rsidR="00F64FE7" w:rsidRDefault="00F64FE7">
            <w:pPr>
              <w:pStyle w:val="ConsPlusNormal"/>
            </w:pPr>
            <w:r>
              <w:t>- в хостеле, общежитии;</w:t>
            </w:r>
          </w:p>
          <w:p w:rsidR="00F64FE7" w:rsidRDefault="00F64FE7">
            <w:pPr>
              <w:pStyle w:val="ConsPlusNormal"/>
            </w:pPr>
            <w:r>
              <w:t>- в центре социальной адаптации;</w:t>
            </w:r>
          </w:p>
          <w:p w:rsidR="00F64FE7" w:rsidRDefault="00F64FE7">
            <w:pPr>
              <w:pStyle w:val="ConsPlusNormal"/>
            </w:pPr>
            <w:r>
              <w:t>- в кризисном центре или в другой организации социального обслуживания;</w:t>
            </w:r>
          </w:p>
          <w:p w:rsidR="00F64FE7" w:rsidRDefault="00F64FE7">
            <w:pPr>
              <w:pStyle w:val="ConsPlusNormal"/>
            </w:pPr>
            <w:r>
              <w:t>4) оказание содействия в обеспечении трансфера до места временного пребывания;</w:t>
            </w:r>
          </w:p>
          <w:p w:rsidR="00F64FE7" w:rsidRDefault="00F64FE7">
            <w:pPr>
              <w:pStyle w:val="ConsPlusNormal"/>
            </w:pPr>
            <w:r>
              <w:t>5) доставка до места временного пребывания.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r w:rsidR="00F64FE7" w:rsidRPr="0090213F">
        <w:tc>
          <w:tcPr>
            <w:tcW w:w="964" w:type="dxa"/>
          </w:tcPr>
          <w:p w:rsidR="00F64FE7" w:rsidRDefault="00F64FE7">
            <w:pPr>
              <w:pStyle w:val="ConsPlusNormal"/>
            </w:pPr>
            <w:r>
              <w:t>8.4</w:t>
            </w:r>
          </w:p>
        </w:tc>
        <w:tc>
          <w:tcPr>
            <w:tcW w:w="2494" w:type="dxa"/>
          </w:tcPr>
          <w:p w:rsidR="00F64FE7" w:rsidRDefault="00F64FE7">
            <w:pPr>
              <w:pStyle w:val="ConsPlusNormal"/>
            </w:pPr>
            <w:r>
              <w:t>Оказание экстренной социально-психологической помощи</w:t>
            </w:r>
          </w:p>
        </w:tc>
        <w:tc>
          <w:tcPr>
            <w:tcW w:w="3912" w:type="dxa"/>
          </w:tcPr>
          <w:p w:rsidR="00F64FE7" w:rsidRDefault="00F64FE7">
            <w:pPr>
              <w:pStyle w:val="ConsPlusNormal"/>
            </w:pPr>
            <w:r>
              <w:t>Состав социальной услуги:</w:t>
            </w:r>
          </w:p>
          <w:p w:rsidR="00F64FE7" w:rsidRDefault="00F64FE7">
            <w:pPr>
              <w:pStyle w:val="ConsPlusNormal"/>
            </w:pPr>
            <w:r>
              <w:t>1) экстренная психологическая помощь в кризисной ситуации психологом, в том числе по телефону: беседа с получателем социальных услуг и выявление его психологических проблем (поддержка жизненного тонуса, психологическое консультирование);</w:t>
            </w:r>
          </w:p>
          <w:p w:rsidR="00F64FE7" w:rsidRDefault="00F64FE7">
            <w:pPr>
              <w:pStyle w:val="ConsPlusNormal"/>
            </w:pPr>
            <w:r>
              <w:t>2) психодиагностика и психологическое обследование получателя социальных услуг;</w:t>
            </w:r>
          </w:p>
          <w:p w:rsidR="00F64FE7" w:rsidRDefault="00F64FE7">
            <w:pPr>
              <w:pStyle w:val="ConsPlusNormal"/>
            </w:pPr>
            <w:r>
              <w:t>3) восстановление психического равновесия, психологическая помощь в мобилизации физических, духовных, личностных и интеллектуальных ресурсов для выхода из кризисного состояния;</w:t>
            </w:r>
          </w:p>
          <w:p w:rsidR="00F64FE7" w:rsidRDefault="00F64FE7">
            <w:pPr>
              <w:pStyle w:val="ConsPlusNormal"/>
            </w:pPr>
            <w:r>
              <w:t>4) рекомендации (в письменном виде) для выхода из кризисной ситуации.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F64FE7" w:rsidRPr="0090213F">
        <w:tc>
          <w:tcPr>
            <w:tcW w:w="964" w:type="dxa"/>
          </w:tcPr>
          <w:p w:rsidR="00F64FE7" w:rsidRDefault="00F64FE7">
            <w:pPr>
              <w:pStyle w:val="ConsPlusNormal"/>
            </w:pPr>
            <w:r>
              <w:t>8.5</w:t>
            </w:r>
          </w:p>
        </w:tc>
        <w:tc>
          <w:tcPr>
            <w:tcW w:w="2494" w:type="dxa"/>
          </w:tcPr>
          <w:p w:rsidR="00F64FE7" w:rsidRDefault="00F64FE7">
            <w:pPr>
              <w:pStyle w:val="ConsPlusNormal"/>
            </w:pPr>
            <w:r>
              <w:t>Содействие в получении экстренной психологической помощи с привлечением к этой работе психологов и священнослужителей</w:t>
            </w:r>
          </w:p>
        </w:tc>
        <w:tc>
          <w:tcPr>
            <w:tcW w:w="3912" w:type="dxa"/>
          </w:tcPr>
          <w:p w:rsidR="00F64FE7" w:rsidRDefault="00F64FE7">
            <w:pPr>
              <w:pStyle w:val="ConsPlusNormal"/>
            </w:pPr>
            <w:r>
              <w:t>Состав социальной услуги:</w:t>
            </w:r>
          </w:p>
          <w:p w:rsidR="00F64FE7" w:rsidRDefault="00F64FE7">
            <w:pPr>
              <w:pStyle w:val="ConsPlusNormal"/>
            </w:pPr>
            <w:r>
              <w:t>1) беседа с получателем социальных услуг, оценка психического и физического состояния получателя социальных услуг в кризисной ситуации, выявление его психологических проблем;</w:t>
            </w:r>
          </w:p>
          <w:p w:rsidR="00F64FE7" w:rsidRDefault="00F64FE7">
            <w:pPr>
              <w:pStyle w:val="ConsPlusNormal"/>
            </w:pPr>
            <w:r>
              <w:t>2) привлечение квалифицированных специалистов, психологов, представителей традиционных религиозных конфессий.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F64FE7" w:rsidRPr="0090213F">
        <w:tc>
          <w:tcPr>
            <w:tcW w:w="964" w:type="dxa"/>
          </w:tcPr>
          <w:p w:rsidR="00F64FE7" w:rsidRDefault="00F64FE7">
            <w:pPr>
              <w:pStyle w:val="ConsPlusNormal"/>
            </w:pPr>
            <w:r>
              <w:t>8.6</w:t>
            </w:r>
          </w:p>
        </w:tc>
        <w:tc>
          <w:tcPr>
            <w:tcW w:w="2494" w:type="dxa"/>
          </w:tcPr>
          <w:p w:rsidR="00F64FE7" w:rsidRDefault="00F64FE7">
            <w:pPr>
              <w:pStyle w:val="ConsPlusNormal"/>
            </w:pPr>
            <w:r>
              <w:t>Содействие в получении юридической помощи в целях защиты прав и законных интересов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жизненной ситуации получателя социальных услуг;</w:t>
            </w:r>
          </w:p>
          <w:p w:rsidR="00F64FE7" w:rsidRDefault="00F64FE7">
            <w:pPr>
              <w:pStyle w:val="ConsPlusNormal"/>
            </w:pPr>
            <w:r>
              <w:t>2)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F64FE7" w:rsidRDefault="00F64FE7">
            <w:pPr>
              <w:pStyle w:val="ConsPlusNormal"/>
            </w:pPr>
            <w:r>
              <w:t xml:space="preserve">3) разъяснение о путях реализации законных прав получателя социальных услуг и права на получение бесплатной юридической помощи согласно Федеральному </w:t>
            </w:r>
            <w:hyperlink r:id="rId666"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r w:rsidR="00F64FE7" w:rsidRPr="0090213F">
        <w:tc>
          <w:tcPr>
            <w:tcW w:w="964" w:type="dxa"/>
          </w:tcPr>
          <w:p w:rsidR="00F64FE7" w:rsidRDefault="00F64FE7">
            <w:pPr>
              <w:pStyle w:val="ConsPlusNormal"/>
            </w:pPr>
            <w:r>
              <w:t>8.7</w:t>
            </w:r>
          </w:p>
        </w:tc>
        <w:tc>
          <w:tcPr>
            <w:tcW w:w="2494" w:type="dxa"/>
          </w:tcPr>
          <w:p w:rsidR="00F64FE7" w:rsidRDefault="00F64FE7">
            <w:pPr>
              <w:pStyle w:val="ConsPlusNormal"/>
            </w:pPr>
            <w:r>
              <w:t>Содействие в оформлении и восстановлении документов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заполнение (оформление) документов, необходимых для назначения мер социальной поддержки;</w:t>
            </w:r>
          </w:p>
          <w:p w:rsidR="00F64FE7" w:rsidRDefault="00F64FE7">
            <w:pPr>
              <w:pStyle w:val="ConsPlusNormal"/>
            </w:pPr>
            <w:r>
              <w:t>2) фотографирование, или обращение в интересах получателя социальных услуг, или его сопровождение с целью изготовления фотографий для оформления удостоверения личности;</w:t>
            </w:r>
          </w:p>
          <w:p w:rsidR="00F64FE7" w:rsidRDefault="00F64FE7">
            <w:pPr>
              <w:pStyle w:val="ConsPlusNormal"/>
            </w:pPr>
            <w:r>
              <w:t>3) доставка необходимых для назначения мер социальной поддержки документов;</w:t>
            </w:r>
          </w:p>
          <w:p w:rsidR="00F64FE7" w:rsidRDefault="00F64FE7">
            <w:pPr>
              <w:pStyle w:val="ConsPlusNormal"/>
            </w:pPr>
            <w:r>
              <w:t>4) контроль над ходом рассмотрения документов, необходимых для назначения мер социальной поддержки;</w:t>
            </w:r>
          </w:p>
          <w:p w:rsidR="00F64FE7" w:rsidRDefault="00F64FE7">
            <w:pPr>
              <w:pStyle w:val="ConsPlusNormal"/>
            </w:pPr>
            <w:r>
              <w:t>5)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jc w:val="both"/>
      </w:pPr>
      <w:r>
        <w:t xml:space="preserve">(п. 2 в ред. </w:t>
      </w:r>
      <w:hyperlink r:id="rId667" w:history="1">
        <w:r>
          <w:rPr>
            <w:color w:val="0000FF"/>
          </w:rPr>
          <w:t>приказа</w:t>
        </w:r>
      </w:hyperlink>
      <w:r>
        <w:t xml:space="preserve"> Минтруда и соцразвития Новосибирской области от 29.05.2020 N 485)</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3. Стандарты социальных услуг, предоставляемых гражданам пожилого возраста, проживающим в жилых помещениях специального дома для одиноких граждан пожилого возраста.</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02"/>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12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outlineLvl w:val="2"/>
            </w:pPr>
            <w:r>
              <w:t>1</w:t>
            </w:r>
          </w:p>
        </w:tc>
        <w:tc>
          <w:tcPr>
            <w:tcW w:w="8730" w:type="dxa"/>
            <w:gridSpan w:val="4"/>
          </w:tcPr>
          <w:p w:rsidR="00F64FE7" w:rsidRDefault="00F64FE7">
            <w:pPr>
              <w:pStyle w:val="ConsPlusNormal"/>
              <w:jc w:val="both"/>
            </w:pPr>
            <w:r>
              <w:t>Социально-бытовые услуги</w:t>
            </w:r>
          </w:p>
        </w:tc>
        <w:tc>
          <w:tcPr>
            <w:tcW w:w="3912" w:type="dxa"/>
          </w:tcPr>
          <w:p w:rsidR="00F64FE7" w:rsidRDefault="00F64FE7">
            <w:pPr>
              <w:pStyle w:val="ConsPlusNormal"/>
              <w:rPr>
                <w:rFonts w:cs="Times New Roman"/>
              </w:rPr>
            </w:pPr>
          </w:p>
        </w:tc>
      </w:tr>
      <w:tr w:rsidR="00F64FE7" w:rsidRPr="0090213F">
        <w:tc>
          <w:tcPr>
            <w:tcW w:w="964" w:type="dxa"/>
          </w:tcPr>
          <w:p w:rsidR="00F64FE7" w:rsidRDefault="00F64FE7">
            <w:pPr>
              <w:pStyle w:val="ConsPlusNormal"/>
            </w:pPr>
            <w:r>
              <w:t>1.1</w:t>
            </w:r>
          </w:p>
        </w:tc>
        <w:tc>
          <w:tcPr>
            <w:tcW w:w="12642" w:type="dxa"/>
            <w:gridSpan w:val="5"/>
          </w:tcPr>
          <w:p w:rsidR="00F64FE7" w:rsidRDefault="00F64FE7">
            <w:pPr>
              <w:pStyle w:val="ConsPlusNormal"/>
              <w:jc w:val="both"/>
            </w:pPr>
            <w:r>
              <w:t>Помощь в приготовлении пищи:</w:t>
            </w:r>
          </w:p>
        </w:tc>
      </w:tr>
      <w:tr w:rsidR="00F64FE7" w:rsidRPr="0090213F">
        <w:tc>
          <w:tcPr>
            <w:tcW w:w="964" w:type="dxa"/>
          </w:tcPr>
          <w:p w:rsidR="00F64FE7" w:rsidRDefault="00F64FE7">
            <w:pPr>
              <w:pStyle w:val="ConsPlusNormal"/>
            </w:pPr>
            <w:r>
              <w:t>1.1.1</w:t>
            </w:r>
          </w:p>
        </w:tc>
        <w:tc>
          <w:tcPr>
            <w:tcW w:w="2494" w:type="dxa"/>
          </w:tcPr>
          <w:p w:rsidR="00F64FE7" w:rsidRDefault="00F64FE7">
            <w:pPr>
              <w:pStyle w:val="ConsPlusNormal"/>
              <w:jc w:val="both"/>
            </w:pPr>
            <w:r>
              <w:t>- помощь (содействие) в приготовлении пищи (полуфабрикатов)</w:t>
            </w:r>
          </w:p>
        </w:tc>
        <w:tc>
          <w:tcPr>
            <w:tcW w:w="3912" w:type="dxa"/>
          </w:tcPr>
          <w:p w:rsidR="00F64FE7" w:rsidRDefault="00F64FE7">
            <w:pPr>
              <w:pStyle w:val="ConsPlusNormal"/>
              <w:jc w:val="both"/>
            </w:pPr>
            <w:r>
              <w:t>Выяснение у получателя социальных услуг пожеланий для приготовления пищи (полуфабрикатов). Приготовление полуфабрикатов в соответствии с пожеланиями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Полуфабрикаты готовятся из доброкачественных продуктов, соответствуют санитарно-гигиеническим требованиям и удовлетворяют потребность получателя социальных услуг по калорийности, с учетом возраста и состояния здоровья</w:t>
            </w:r>
          </w:p>
        </w:tc>
      </w:tr>
      <w:tr w:rsidR="00F64FE7" w:rsidRPr="0090213F">
        <w:tc>
          <w:tcPr>
            <w:tcW w:w="964" w:type="dxa"/>
          </w:tcPr>
          <w:p w:rsidR="00F64FE7" w:rsidRDefault="00F64FE7">
            <w:pPr>
              <w:pStyle w:val="ConsPlusNormal"/>
            </w:pPr>
            <w:r>
              <w:t>1.1.2</w:t>
            </w:r>
          </w:p>
        </w:tc>
        <w:tc>
          <w:tcPr>
            <w:tcW w:w="2494" w:type="dxa"/>
          </w:tcPr>
          <w:p w:rsidR="00F64FE7" w:rsidRDefault="00F64FE7">
            <w:pPr>
              <w:pStyle w:val="ConsPlusNormal"/>
              <w:jc w:val="both"/>
            </w:pPr>
            <w:r>
              <w:t>- приготовление горячего блюда</w:t>
            </w:r>
          </w:p>
        </w:tc>
        <w:tc>
          <w:tcPr>
            <w:tcW w:w="3912" w:type="dxa"/>
          </w:tcPr>
          <w:p w:rsidR="00F64FE7" w:rsidRDefault="00F64FE7">
            <w:pPr>
              <w:pStyle w:val="ConsPlusNormal"/>
              <w:jc w:val="both"/>
            </w:pPr>
            <w:r>
              <w:t>Выяснение у получателя социальных услуг пожеланий в приготовлении блюда. Приготовление блюда в соответствии с пожеланиями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Пища готовится из доброкачественных продуктов, соответствует санитарно-гигиеническим требованиям и удовлетворяет потребность получателя социальной услуги</w:t>
            </w:r>
          </w:p>
        </w:tc>
      </w:tr>
      <w:tr w:rsidR="00F64FE7" w:rsidRPr="0090213F">
        <w:tc>
          <w:tcPr>
            <w:tcW w:w="964" w:type="dxa"/>
          </w:tcPr>
          <w:p w:rsidR="00F64FE7" w:rsidRDefault="00F64FE7">
            <w:pPr>
              <w:pStyle w:val="ConsPlusNormal"/>
            </w:pPr>
            <w:r>
              <w:t>1.1.3</w:t>
            </w:r>
          </w:p>
        </w:tc>
        <w:tc>
          <w:tcPr>
            <w:tcW w:w="2494" w:type="dxa"/>
          </w:tcPr>
          <w:p w:rsidR="00F64FE7" w:rsidRDefault="00F64FE7">
            <w:pPr>
              <w:pStyle w:val="ConsPlusNormal"/>
              <w:jc w:val="both"/>
            </w:pPr>
            <w:r>
              <w:t>- мытье посуды</w:t>
            </w:r>
          </w:p>
        </w:tc>
        <w:tc>
          <w:tcPr>
            <w:tcW w:w="3912" w:type="dxa"/>
          </w:tcPr>
          <w:p w:rsidR="00F64FE7" w:rsidRDefault="00F64FE7">
            <w:pPr>
              <w:pStyle w:val="ConsPlusNormal"/>
              <w:jc w:val="both"/>
            </w:pPr>
            <w:r>
              <w:t>Посуду очищают от остатков пищи, моют в теплой воде с моющим средством, ополаскивают, высушивают в опрокинутом виде.</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Посуда соответствует санитарно-гигиеническим требованиям и удовлетворяет потребность получателя социальных услуг</w:t>
            </w:r>
          </w:p>
        </w:tc>
      </w:tr>
      <w:tr w:rsidR="00F64FE7" w:rsidRPr="0090213F">
        <w:tc>
          <w:tcPr>
            <w:tcW w:w="964" w:type="dxa"/>
          </w:tcPr>
          <w:p w:rsidR="00F64FE7" w:rsidRDefault="00F64FE7">
            <w:pPr>
              <w:pStyle w:val="ConsPlusNormal"/>
            </w:pPr>
            <w:r>
              <w:t>1.2</w:t>
            </w:r>
          </w:p>
        </w:tc>
        <w:tc>
          <w:tcPr>
            <w:tcW w:w="2494" w:type="dxa"/>
          </w:tcPr>
          <w:p w:rsidR="00F64FE7" w:rsidRDefault="00F64FE7">
            <w:pPr>
              <w:pStyle w:val="ConsPlusNormal"/>
              <w:jc w:val="both"/>
            </w:pPr>
            <w:r>
              <w:t>Оказание помощи в написании и прочтении писем</w:t>
            </w:r>
          </w:p>
        </w:tc>
        <w:tc>
          <w:tcPr>
            <w:tcW w:w="3912" w:type="dxa"/>
          </w:tcPr>
          <w:p w:rsidR="00F64FE7" w:rsidRDefault="00F64FE7">
            <w:pPr>
              <w:pStyle w:val="ConsPlusNormal"/>
              <w:jc w:val="both"/>
            </w:pPr>
            <w:r>
              <w:t>Написание и прочтение писем проводится по просьбе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Обеспечение конфиденциальности и доведение до получателя социальных услуг всей информации в полном объеме</w:t>
            </w:r>
          </w:p>
        </w:tc>
      </w:tr>
      <w:tr w:rsidR="00F64FE7" w:rsidRPr="0090213F">
        <w:tc>
          <w:tcPr>
            <w:tcW w:w="964" w:type="dxa"/>
          </w:tcPr>
          <w:p w:rsidR="00F64FE7" w:rsidRDefault="00F64FE7">
            <w:pPr>
              <w:pStyle w:val="ConsPlusNormal"/>
            </w:pPr>
            <w:r>
              <w:t>1.3</w:t>
            </w:r>
          </w:p>
        </w:tc>
        <w:tc>
          <w:tcPr>
            <w:tcW w:w="12642" w:type="dxa"/>
            <w:gridSpan w:val="5"/>
          </w:tcPr>
          <w:p w:rsidR="00F64FE7" w:rsidRDefault="00F64FE7">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F64FE7" w:rsidRPr="0090213F">
        <w:tc>
          <w:tcPr>
            <w:tcW w:w="964" w:type="dxa"/>
          </w:tcPr>
          <w:p w:rsidR="00F64FE7" w:rsidRDefault="00F64FE7">
            <w:pPr>
              <w:pStyle w:val="ConsPlusNormal"/>
            </w:pPr>
            <w:r>
              <w:t>1.3.1</w:t>
            </w:r>
          </w:p>
        </w:tc>
        <w:tc>
          <w:tcPr>
            <w:tcW w:w="2494" w:type="dxa"/>
          </w:tcPr>
          <w:p w:rsidR="00F64FE7" w:rsidRDefault="00F64FE7">
            <w:pPr>
              <w:pStyle w:val="ConsPlusNormal"/>
              <w:jc w:val="both"/>
            </w:pPr>
            <w:r>
              <w:t>- покупка и доставка промышленных товаров весом до 7 кг</w:t>
            </w:r>
          </w:p>
        </w:tc>
        <w:tc>
          <w:tcPr>
            <w:tcW w:w="3912" w:type="dxa"/>
          </w:tcPr>
          <w:p w:rsidR="00F64FE7" w:rsidRDefault="00F64FE7">
            <w:pPr>
              <w:pStyle w:val="ConsPlusNormal"/>
              <w:jc w:val="both"/>
            </w:pPr>
            <w:r>
              <w:t>Выяснение у получателя социальных услуг перечня на приобретение необходимых промышленных товаров. Приобретение промышленных товаров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Промышленные товары приобретены с учетом потребности получателя социальных услуг и своевременно доставлены</w:t>
            </w:r>
          </w:p>
        </w:tc>
      </w:tr>
      <w:tr w:rsidR="00F64FE7" w:rsidRPr="0090213F">
        <w:tc>
          <w:tcPr>
            <w:tcW w:w="964" w:type="dxa"/>
          </w:tcPr>
          <w:p w:rsidR="00F64FE7" w:rsidRDefault="00F64FE7">
            <w:pPr>
              <w:pStyle w:val="ConsPlusNormal"/>
            </w:pPr>
            <w:r>
              <w:t>1.3.2</w:t>
            </w:r>
          </w:p>
        </w:tc>
        <w:tc>
          <w:tcPr>
            <w:tcW w:w="2494" w:type="dxa"/>
          </w:tcPr>
          <w:p w:rsidR="00F64FE7" w:rsidRDefault="00F64FE7">
            <w:pPr>
              <w:pStyle w:val="ConsPlusNormal"/>
              <w:jc w:val="both"/>
            </w:pPr>
            <w:r>
              <w:t>- покупка и доставка продуктов питания весом до 7 кг</w:t>
            </w:r>
          </w:p>
        </w:tc>
        <w:tc>
          <w:tcPr>
            <w:tcW w:w="3912" w:type="dxa"/>
          </w:tcPr>
          <w:p w:rsidR="00F64FE7" w:rsidRDefault="00F64FE7">
            <w:pPr>
              <w:pStyle w:val="ConsPlusNormal"/>
              <w:jc w:val="both"/>
            </w:pPr>
            <w:r>
              <w:t>Выяснение у получателя социальных перечня на приобретение необходимых продуктов питания. Приобретение продуктов питания за счет средств получателя социальных услуг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 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Продукты питания, товары приобретены с учетом потребности получателя социальных услуг и своевременно доставлены</w:t>
            </w:r>
          </w:p>
        </w:tc>
      </w:tr>
      <w:tr w:rsidR="00F64FE7" w:rsidRPr="0090213F">
        <w:tc>
          <w:tcPr>
            <w:tcW w:w="964" w:type="dxa"/>
          </w:tcPr>
          <w:p w:rsidR="00F64FE7" w:rsidRDefault="00F64FE7">
            <w:pPr>
              <w:pStyle w:val="ConsPlusNormal"/>
            </w:pPr>
            <w:r>
              <w:t>1.3.3</w:t>
            </w:r>
          </w:p>
        </w:tc>
        <w:tc>
          <w:tcPr>
            <w:tcW w:w="2494" w:type="dxa"/>
          </w:tcPr>
          <w:p w:rsidR="00F64FE7" w:rsidRDefault="00F64FE7">
            <w:pPr>
              <w:pStyle w:val="ConsPlusNormal"/>
              <w:jc w:val="both"/>
            </w:pPr>
            <w:r>
              <w:t>- оформление подписки на печатные издания</w:t>
            </w:r>
          </w:p>
        </w:tc>
        <w:tc>
          <w:tcPr>
            <w:tcW w:w="3912" w:type="dxa"/>
          </w:tcPr>
          <w:p w:rsidR="00F64FE7" w:rsidRDefault="00F64FE7">
            <w:pPr>
              <w:pStyle w:val="ConsPlusNormal"/>
              <w:jc w:val="both"/>
            </w:pPr>
            <w:r>
              <w:t>Выяснение у получателя социальных услуг заявки на оформление подписки на печатные издания. Оформление и передача квитанций получателю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Своевременная подписка на печатные издания по заявке получателя социальных услуг</w:t>
            </w:r>
          </w:p>
        </w:tc>
      </w:tr>
      <w:tr w:rsidR="00F64FE7" w:rsidRPr="0090213F">
        <w:tc>
          <w:tcPr>
            <w:tcW w:w="964" w:type="dxa"/>
          </w:tcPr>
          <w:p w:rsidR="00F64FE7" w:rsidRDefault="00F64FE7">
            <w:pPr>
              <w:pStyle w:val="ConsPlusNormal"/>
            </w:pPr>
            <w:r>
              <w:t>1.3.4</w:t>
            </w:r>
          </w:p>
        </w:tc>
        <w:tc>
          <w:tcPr>
            <w:tcW w:w="2494" w:type="dxa"/>
          </w:tcPr>
          <w:p w:rsidR="00F64FE7" w:rsidRDefault="00F64FE7">
            <w:pPr>
              <w:pStyle w:val="ConsPlusNormal"/>
              <w:jc w:val="both"/>
            </w:pPr>
            <w:r>
              <w:t>- приобретение книг, газет, журналов</w:t>
            </w:r>
          </w:p>
        </w:tc>
        <w:tc>
          <w:tcPr>
            <w:tcW w:w="3912" w:type="dxa"/>
          </w:tcPr>
          <w:p w:rsidR="00F64FE7" w:rsidRDefault="00F64FE7">
            <w:pPr>
              <w:pStyle w:val="ConsPlusNormal"/>
              <w:jc w:val="both"/>
            </w:pPr>
            <w:r>
              <w:t>Выяснение у получателя социальных услуг заявки для покупки, составление списка на приобретение книг, газет, журналов.</w:t>
            </w:r>
          </w:p>
          <w:p w:rsidR="00F64FE7" w:rsidRDefault="00F64FE7">
            <w:pPr>
              <w:pStyle w:val="ConsPlusNormal"/>
              <w:jc w:val="both"/>
            </w:pPr>
            <w:r>
              <w:t>Приобретение книг, газет, журналов за счет средств получателя социальных услуг, доставка и передача их в личное пользование.</w:t>
            </w:r>
          </w:p>
          <w:p w:rsidR="00F64FE7" w:rsidRDefault="00F64FE7">
            <w:pPr>
              <w:pStyle w:val="ConsPlusNormal"/>
              <w:jc w:val="both"/>
            </w:pPr>
            <w:r>
              <w:t>1 услуга - 1 раз</w:t>
            </w:r>
          </w:p>
        </w:tc>
        <w:tc>
          <w:tcPr>
            <w:tcW w:w="1304" w:type="dxa"/>
          </w:tcPr>
          <w:p w:rsidR="00F64FE7" w:rsidRDefault="00F64FE7">
            <w:pPr>
              <w:pStyle w:val="ConsPlusNormal"/>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приобретение книг, газет, журналов по заявке получателя социальных услуг</w:t>
            </w:r>
          </w:p>
        </w:tc>
      </w:tr>
      <w:tr w:rsidR="00F64FE7" w:rsidRPr="0090213F">
        <w:tc>
          <w:tcPr>
            <w:tcW w:w="964" w:type="dxa"/>
          </w:tcPr>
          <w:p w:rsidR="00F64FE7" w:rsidRDefault="00F64FE7">
            <w:pPr>
              <w:pStyle w:val="ConsPlusNormal"/>
            </w:pPr>
            <w:r>
              <w:t>1.4</w:t>
            </w:r>
          </w:p>
        </w:tc>
        <w:tc>
          <w:tcPr>
            <w:tcW w:w="2494" w:type="dxa"/>
          </w:tcPr>
          <w:p w:rsidR="00F64FE7" w:rsidRDefault="00F64FE7">
            <w:pPr>
              <w:pStyle w:val="ConsPlusNormal"/>
              <w:jc w:val="both"/>
            </w:pPr>
            <w:r>
              <w:t>Отправка за счет средств получателя социальных услуг почтовой корреспонденции</w:t>
            </w:r>
          </w:p>
        </w:tc>
        <w:tc>
          <w:tcPr>
            <w:tcW w:w="3912" w:type="dxa"/>
          </w:tcPr>
          <w:p w:rsidR="00F64FE7" w:rsidRDefault="00F64FE7">
            <w:pPr>
              <w:pStyle w:val="ConsPlusNormal"/>
              <w:jc w:val="both"/>
            </w:pPr>
            <w:r>
              <w:t>Отправка почтовой корреспонденции, в том числе посылки, бандероли, по заявке получателя социальных услуг весом до 7 кг.</w:t>
            </w:r>
          </w:p>
          <w:p w:rsidR="00F64FE7" w:rsidRDefault="00F64FE7">
            <w:pPr>
              <w:pStyle w:val="ConsPlusNormal"/>
              <w:jc w:val="both"/>
            </w:pPr>
            <w:r>
              <w:t>1 услуга - 1 раз</w:t>
            </w:r>
          </w:p>
        </w:tc>
        <w:tc>
          <w:tcPr>
            <w:tcW w:w="1304" w:type="dxa"/>
          </w:tcPr>
          <w:p w:rsidR="00F64FE7" w:rsidRDefault="00F64FE7">
            <w:pPr>
              <w:pStyle w:val="ConsPlusNormal"/>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состоит в своевременном и полном решении вопроса по заявке получателя социальных услуг</w:t>
            </w:r>
          </w:p>
        </w:tc>
      </w:tr>
      <w:tr w:rsidR="00F64FE7" w:rsidRPr="0090213F">
        <w:tc>
          <w:tcPr>
            <w:tcW w:w="964" w:type="dxa"/>
          </w:tcPr>
          <w:p w:rsidR="00F64FE7" w:rsidRDefault="00F64FE7">
            <w:pPr>
              <w:pStyle w:val="ConsPlusNormal"/>
            </w:pPr>
            <w:r>
              <w:t>1.5</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pPr>
            <w:r>
              <w:t>1.5.1</w:t>
            </w:r>
          </w:p>
        </w:tc>
        <w:tc>
          <w:tcPr>
            <w:tcW w:w="2494" w:type="dxa"/>
          </w:tcPr>
          <w:p w:rsidR="00F64FE7" w:rsidRDefault="00F64FE7">
            <w:pPr>
              <w:pStyle w:val="ConsPlusNormal"/>
              <w:jc w:val="both"/>
            </w:pPr>
            <w:r>
              <w:t>- питье</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Подготовка питья в кружку (поилку, бутылку с соской).</w:t>
            </w:r>
          </w:p>
          <w:p w:rsidR="00F64FE7" w:rsidRDefault="00F64FE7">
            <w:pPr>
              <w:pStyle w:val="ConsPlusNormal"/>
              <w:jc w:val="both"/>
            </w:pPr>
            <w:r>
              <w:t>Подготовка получателя социальных услуг к принятию питья, в том числе надевание нагрудника (пеленки), прием удобного положения тела.</w:t>
            </w:r>
          </w:p>
          <w:p w:rsidR="00F64FE7" w:rsidRDefault="00F64FE7">
            <w:pPr>
              <w:pStyle w:val="ConsPlusNormal"/>
              <w:jc w:val="both"/>
            </w:pPr>
            <w:r>
              <w:t>Поддерживание тела и головы при приеме питья. Уборка использованной посуды.</w:t>
            </w:r>
          </w:p>
          <w:p w:rsidR="00F64FE7" w:rsidRDefault="00F64FE7">
            <w:pPr>
              <w:pStyle w:val="ConsPlusNormal"/>
              <w:jc w:val="both"/>
            </w:pPr>
            <w:r>
              <w:t>1 услуга - 1 раз</w:t>
            </w:r>
          </w:p>
        </w:tc>
        <w:tc>
          <w:tcPr>
            <w:tcW w:w="1304" w:type="dxa"/>
          </w:tcPr>
          <w:p w:rsidR="00F64FE7" w:rsidRDefault="00F64FE7">
            <w:pPr>
              <w:pStyle w:val="ConsPlusNormal"/>
            </w:pPr>
            <w:r>
              <w:t>Ежедневно (по потребности)</w:t>
            </w:r>
          </w:p>
        </w:tc>
        <w:tc>
          <w:tcPr>
            <w:tcW w:w="1020" w:type="dxa"/>
          </w:tcPr>
          <w:p w:rsidR="00F64FE7" w:rsidRDefault="00F64FE7">
            <w:pPr>
              <w:pStyle w:val="ConsPlusNormal"/>
              <w:jc w:val="center"/>
            </w:pPr>
            <w:r>
              <w:t>365</w:t>
            </w:r>
          </w:p>
        </w:tc>
        <w:tc>
          <w:tcPr>
            <w:tcW w:w="3912" w:type="dxa"/>
            <w:vMerge w:val="restart"/>
            <w:tcBorders>
              <w:bottom w:val="nil"/>
            </w:tcBorders>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самочувствия, устранять неприятные ощущения дискомфорта</w:t>
            </w:r>
          </w:p>
        </w:tc>
      </w:tr>
      <w:tr w:rsidR="00F64FE7" w:rsidRPr="0090213F">
        <w:tc>
          <w:tcPr>
            <w:tcW w:w="964" w:type="dxa"/>
          </w:tcPr>
          <w:p w:rsidR="00F64FE7" w:rsidRDefault="00F64FE7">
            <w:pPr>
              <w:pStyle w:val="ConsPlusNormal"/>
            </w:pPr>
            <w:r>
              <w:t>1.5.2</w:t>
            </w:r>
          </w:p>
        </w:tc>
        <w:tc>
          <w:tcPr>
            <w:tcW w:w="2494" w:type="dxa"/>
          </w:tcPr>
          <w:p w:rsidR="00F64FE7" w:rsidRDefault="00F64FE7">
            <w:pPr>
              <w:pStyle w:val="ConsPlusNormal"/>
              <w:jc w:val="both"/>
            </w:pPr>
            <w:r>
              <w:t>- перемена положения тела</w:t>
            </w:r>
          </w:p>
        </w:tc>
        <w:tc>
          <w:tcPr>
            <w:tcW w:w="3912" w:type="dxa"/>
          </w:tcPr>
          <w:p w:rsidR="00F64FE7" w:rsidRDefault="00F64FE7">
            <w:pPr>
              <w:pStyle w:val="ConsPlusNormal"/>
              <w:jc w:val="both"/>
            </w:pPr>
            <w:r>
              <w:t>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Поддерживание тела и головы и перемещение получателя социальных услуг на кровати.</w:t>
            </w:r>
          </w:p>
          <w:p w:rsidR="00F64FE7" w:rsidRDefault="00F64FE7">
            <w:pPr>
              <w:pStyle w:val="ConsPlusNormal"/>
              <w:jc w:val="both"/>
            </w:pPr>
            <w:r>
              <w:t>1 услуга - 1 раз</w:t>
            </w:r>
          </w:p>
        </w:tc>
        <w:tc>
          <w:tcPr>
            <w:tcW w:w="1304" w:type="dxa"/>
          </w:tcPr>
          <w:p w:rsidR="00F64FE7" w:rsidRDefault="00F64FE7">
            <w:pPr>
              <w:pStyle w:val="ConsPlusNormal"/>
            </w:pPr>
            <w:r>
              <w:t>Ежедневно (по потребности)</w:t>
            </w:r>
          </w:p>
        </w:tc>
        <w:tc>
          <w:tcPr>
            <w:tcW w:w="1020" w:type="dxa"/>
          </w:tcPr>
          <w:p w:rsidR="00F64FE7" w:rsidRDefault="00F64FE7">
            <w:pPr>
              <w:pStyle w:val="ConsPlusNormal"/>
              <w:jc w:val="center"/>
            </w:pPr>
            <w:r>
              <w:t>365</w:t>
            </w:r>
          </w:p>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pPr>
            <w:r>
              <w:t>1.5.3</w:t>
            </w:r>
          </w:p>
        </w:tc>
        <w:tc>
          <w:tcPr>
            <w:tcW w:w="2494" w:type="dxa"/>
          </w:tcPr>
          <w:p w:rsidR="00F64FE7" w:rsidRDefault="00F64FE7">
            <w:pPr>
              <w:pStyle w:val="ConsPlusNormal"/>
              <w:jc w:val="both"/>
            </w:pPr>
            <w:r>
              <w:t>- оказание помощи в пользовании туалетом (судном, уткой)</w:t>
            </w:r>
          </w:p>
        </w:tc>
        <w:tc>
          <w:tcPr>
            <w:tcW w:w="3912" w:type="dxa"/>
          </w:tcPr>
          <w:p w:rsidR="00F64FE7" w:rsidRDefault="00F64FE7">
            <w:pPr>
              <w:pStyle w:val="ConsPlusNormal"/>
              <w:jc w:val="both"/>
            </w:pPr>
            <w:r>
              <w:t>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Подготовка клеенки или одноразовой пеленки.</w:t>
            </w:r>
          </w:p>
          <w:p w:rsidR="00F64FE7" w:rsidRDefault="00F64FE7">
            <w:pPr>
              <w:pStyle w:val="ConsPlusNormal"/>
              <w:jc w:val="both"/>
            </w:pPr>
            <w:r>
              <w:t>Подставить судно под пациента для мочеиспускания и (или) дефекации, после чего, слегка повернув пациента на бок, убрать судно из-под него.</w:t>
            </w:r>
          </w:p>
          <w:p w:rsidR="00F64FE7" w:rsidRDefault="00F64FE7">
            <w:pPr>
              <w:pStyle w:val="ConsPlusNormal"/>
              <w:jc w:val="both"/>
            </w:pPr>
            <w:r>
              <w:t>1 услуга - 1 раз</w:t>
            </w:r>
          </w:p>
        </w:tc>
        <w:tc>
          <w:tcPr>
            <w:tcW w:w="1304" w:type="dxa"/>
          </w:tcPr>
          <w:p w:rsidR="00F64FE7" w:rsidRDefault="00F64FE7">
            <w:pPr>
              <w:pStyle w:val="ConsPlusNormal"/>
            </w:pPr>
            <w:r>
              <w:t>Ежедневно (по потребности)</w:t>
            </w:r>
          </w:p>
        </w:tc>
        <w:tc>
          <w:tcPr>
            <w:tcW w:w="1020" w:type="dxa"/>
          </w:tcPr>
          <w:p w:rsidR="00F64FE7" w:rsidRDefault="00F64FE7">
            <w:pPr>
              <w:pStyle w:val="ConsPlusNormal"/>
              <w:jc w:val="center"/>
            </w:pPr>
            <w:r>
              <w:t>365</w:t>
            </w:r>
          </w:p>
        </w:tc>
        <w:tc>
          <w:tcPr>
            <w:tcW w:w="3912" w:type="dxa"/>
            <w:vMerge/>
            <w:tcBorders>
              <w:bottom w:val="nil"/>
            </w:tcBorders>
          </w:tcPr>
          <w:p w:rsidR="00F64FE7" w:rsidRPr="0090213F" w:rsidRDefault="00F64FE7"/>
        </w:tc>
      </w:tr>
      <w:tr w:rsidR="00F64FE7" w:rsidRPr="0090213F">
        <w:tc>
          <w:tcPr>
            <w:tcW w:w="964" w:type="dxa"/>
          </w:tcPr>
          <w:p w:rsidR="00F64FE7" w:rsidRDefault="00F64FE7">
            <w:pPr>
              <w:pStyle w:val="ConsPlusNormal"/>
            </w:pPr>
            <w:r>
              <w:t>1.5.4</w:t>
            </w:r>
          </w:p>
        </w:tc>
        <w:tc>
          <w:tcPr>
            <w:tcW w:w="2494" w:type="dxa"/>
          </w:tcPr>
          <w:p w:rsidR="00F64FE7" w:rsidRDefault="00F64FE7">
            <w:pPr>
              <w:pStyle w:val="ConsPlusNormal"/>
              <w:jc w:val="both"/>
            </w:pPr>
            <w:r>
              <w:t>- вынос горшка (судна, утки) с последующей обработкой</w:t>
            </w:r>
          </w:p>
        </w:tc>
        <w:tc>
          <w:tcPr>
            <w:tcW w:w="3912" w:type="dxa"/>
          </w:tcPr>
          <w:p w:rsidR="00F64FE7" w:rsidRDefault="00F64FE7">
            <w:pPr>
              <w:pStyle w:val="ConsPlusNormal"/>
              <w:jc w:val="both"/>
            </w:pPr>
            <w:r>
              <w:t>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Своевременный вынос горшка (судна, утки) и гигиеническая обработка горшка (судна, утки).</w:t>
            </w:r>
          </w:p>
          <w:p w:rsidR="00F64FE7" w:rsidRDefault="00F64FE7">
            <w:pPr>
              <w:pStyle w:val="ConsPlusNormal"/>
              <w:jc w:val="both"/>
            </w:pPr>
            <w:r>
              <w:t>1 услуга - 1 раз</w:t>
            </w:r>
          </w:p>
        </w:tc>
        <w:tc>
          <w:tcPr>
            <w:tcW w:w="1304" w:type="dxa"/>
          </w:tcPr>
          <w:p w:rsidR="00F64FE7" w:rsidRDefault="00F64FE7">
            <w:pPr>
              <w:pStyle w:val="ConsPlusNormal"/>
            </w:pPr>
            <w:r>
              <w:t>Ежедневно (по потребности)</w:t>
            </w:r>
          </w:p>
        </w:tc>
        <w:tc>
          <w:tcPr>
            <w:tcW w:w="1020" w:type="dxa"/>
          </w:tcPr>
          <w:p w:rsidR="00F64FE7" w:rsidRDefault="00F64FE7">
            <w:pPr>
              <w:pStyle w:val="ConsPlusNormal"/>
              <w:jc w:val="center"/>
            </w:pPr>
            <w:r>
              <w:t>365</w:t>
            </w:r>
          </w:p>
        </w:tc>
        <w:tc>
          <w:tcPr>
            <w:tcW w:w="3912" w:type="dxa"/>
            <w:vMerge w:val="restart"/>
            <w:tcBorders>
              <w:top w:val="nil"/>
            </w:tcBorders>
          </w:tcPr>
          <w:p w:rsidR="00F64FE7" w:rsidRDefault="00F64FE7">
            <w:pPr>
              <w:pStyle w:val="ConsPlusNormal"/>
              <w:rPr>
                <w:rFonts w:cs="Times New Roman"/>
              </w:rPr>
            </w:pPr>
          </w:p>
        </w:tc>
      </w:tr>
      <w:tr w:rsidR="00F64FE7" w:rsidRPr="0090213F">
        <w:tc>
          <w:tcPr>
            <w:tcW w:w="964" w:type="dxa"/>
          </w:tcPr>
          <w:p w:rsidR="00F64FE7" w:rsidRDefault="00F64FE7">
            <w:pPr>
              <w:pStyle w:val="ConsPlusNormal"/>
            </w:pPr>
            <w:r>
              <w:t>1.5.5</w:t>
            </w:r>
          </w:p>
        </w:tc>
        <w:tc>
          <w:tcPr>
            <w:tcW w:w="2494" w:type="dxa"/>
          </w:tcPr>
          <w:p w:rsidR="00F64FE7" w:rsidRDefault="00F64FE7">
            <w:pPr>
              <w:pStyle w:val="ConsPlusNormal"/>
              <w:jc w:val="both"/>
            </w:pPr>
            <w:r>
              <w:t>- замена памперса</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После снятия памперса проводится туалет наружных половых органов (подмывание и обтирание).</w:t>
            </w:r>
          </w:p>
          <w:p w:rsidR="00F64FE7" w:rsidRDefault="00F64FE7">
            <w:pPr>
              <w:pStyle w:val="ConsPlusNormal"/>
              <w:jc w:val="both"/>
            </w:pPr>
            <w:r>
              <w:t>Памперс одевают, предварительно смазав кожу получателя социальных услуг тонизирующей жидкостью или защитным кремом.</w:t>
            </w:r>
          </w:p>
          <w:p w:rsidR="00F64FE7" w:rsidRDefault="00F64FE7">
            <w:pPr>
              <w:pStyle w:val="ConsPlusNormal"/>
              <w:jc w:val="both"/>
            </w:pPr>
            <w:r>
              <w:t>1 услуга - 1 раз</w:t>
            </w:r>
          </w:p>
        </w:tc>
        <w:tc>
          <w:tcPr>
            <w:tcW w:w="1304" w:type="dxa"/>
          </w:tcPr>
          <w:p w:rsidR="00F64FE7" w:rsidRDefault="00F64FE7">
            <w:pPr>
              <w:pStyle w:val="ConsPlusNormal"/>
            </w:pPr>
            <w:r>
              <w:t>Ежедневно (по потребности)</w:t>
            </w:r>
          </w:p>
        </w:tc>
        <w:tc>
          <w:tcPr>
            <w:tcW w:w="1020" w:type="dxa"/>
          </w:tcPr>
          <w:p w:rsidR="00F64FE7" w:rsidRDefault="00F64FE7">
            <w:pPr>
              <w:pStyle w:val="ConsPlusNormal"/>
              <w:jc w:val="center"/>
            </w:pPr>
            <w:r>
              <w:t>365</w:t>
            </w:r>
          </w:p>
        </w:tc>
        <w:tc>
          <w:tcPr>
            <w:tcW w:w="3912" w:type="dxa"/>
            <w:vMerge/>
            <w:tcBorders>
              <w:top w:val="nil"/>
            </w:tcBorders>
          </w:tcPr>
          <w:p w:rsidR="00F64FE7" w:rsidRPr="0090213F" w:rsidRDefault="00F64FE7"/>
        </w:tc>
      </w:tr>
      <w:tr w:rsidR="00F64FE7" w:rsidRPr="0090213F">
        <w:tc>
          <w:tcPr>
            <w:tcW w:w="964" w:type="dxa"/>
          </w:tcPr>
          <w:p w:rsidR="00F64FE7" w:rsidRDefault="00F64FE7">
            <w:pPr>
              <w:pStyle w:val="ConsPlusNormal"/>
            </w:pPr>
            <w:r>
              <w:t>1.5.6</w:t>
            </w:r>
          </w:p>
        </w:tc>
        <w:tc>
          <w:tcPr>
            <w:tcW w:w="2494" w:type="dxa"/>
          </w:tcPr>
          <w:p w:rsidR="00F64FE7" w:rsidRDefault="00F64FE7">
            <w:pPr>
              <w:pStyle w:val="ConsPlusNormal"/>
              <w:jc w:val="both"/>
            </w:pPr>
            <w:r>
              <w:t>- стрижка волос</w:t>
            </w:r>
          </w:p>
        </w:tc>
        <w:tc>
          <w:tcPr>
            <w:tcW w:w="3912" w:type="dxa"/>
          </w:tcPr>
          <w:p w:rsidR="00F64FE7" w:rsidRDefault="00F64FE7">
            <w:pPr>
              <w:pStyle w:val="ConsPlusNormal"/>
              <w:jc w:val="both"/>
            </w:pPr>
            <w:r>
              <w:t>Перед стрижкой на получателя социальных услуг одевается пелерина. Для стрижки волос используются ножницы или электрическая машинка.</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 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pPr>
            <w:r>
              <w:t>1.5.7</w:t>
            </w:r>
          </w:p>
        </w:tc>
        <w:tc>
          <w:tcPr>
            <w:tcW w:w="2494" w:type="dxa"/>
          </w:tcPr>
          <w:p w:rsidR="00F64FE7" w:rsidRDefault="00F64FE7">
            <w:pPr>
              <w:pStyle w:val="ConsPlusNormal"/>
              <w:jc w:val="both"/>
            </w:pPr>
            <w:r>
              <w:t>- замена постельного белья</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Подготовка чистого комплекта постельного белья, смена грязного комплекта постельного белья.</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rPr>
                <w:rFonts w:cs="Times New Roman"/>
              </w:rPr>
            </w:pPr>
            <w:r>
              <w:t xml:space="preserve">52 </w:t>
            </w:r>
            <w:hyperlink w:anchor="P19816" w:history="1">
              <w:r>
                <w:rPr>
                  <w:color w:val="0000FF"/>
                </w:rPr>
                <w:t>&lt;**&gt;</w:t>
              </w:r>
            </w:hyperlink>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pPr>
            <w:r>
              <w:t>1.5.8</w:t>
            </w:r>
          </w:p>
        </w:tc>
        <w:tc>
          <w:tcPr>
            <w:tcW w:w="2494" w:type="dxa"/>
          </w:tcPr>
          <w:p w:rsidR="00F64FE7" w:rsidRDefault="00F64FE7">
            <w:pPr>
              <w:pStyle w:val="ConsPlusNormal"/>
              <w:jc w:val="both"/>
            </w:pPr>
            <w:r>
              <w:t>- смена нательного белья (ночная сорочка, трусы, майка)</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Подготовка чистого комплекта нательного белья, смена грязного комплекта нательного белья.</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rPr>
                <w:rFonts w:cs="Times New Roman"/>
              </w:rPr>
            </w:pPr>
            <w:r>
              <w:t xml:space="preserve">52 </w:t>
            </w:r>
            <w:hyperlink w:anchor="P19816" w:history="1">
              <w:r>
                <w:rPr>
                  <w:color w:val="0000FF"/>
                </w:rPr>
                <w:t>&lt;**&gt;</w:t>
              </w:r>
            </w:hyperlink>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F64FE7" w:rsidRPr="0090213F">
        <w:tc>
          <w:tcPr>
            <w:tcW w:w="964" w:type="dxa"/>
          </w:tcPr>
          <w:p w:rsidR="00F64FE7" w:rsidRDefault="00F64FE7">
            <w:pPr>
              <w:pStyle w:val="ConsPlusNormal"/>
            </w:pPr>
            <w:r>
              <w:t>1.5.9</w:t>
            </w:r>
          </w:p>
        </w:tc>
        <w:tc>
          <w:tcPr>
            <w:tcW w:w="2494" w:type="dxa"/>
          </w:tcPr>
          <w:p w:rsidR="00F64FE7" w:rsidRDefault="00F64FE7">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pPr>
            <w:r>
              <w:t>1.5.10</w:t>
            </w:r>
          </w:p>
        </w:tc>
        <w:tc>
          <w:tcPr>
            <w:tcW w:w="2494" w:type="dxa"/>
          </w:tcPr>
          <w:p w:rsidR="00F64FE7" w:rsidRDefault="00F64FE7">
            <w:pPr>
              <w:pStyle w:val="ConsPlusNormal"/>
              <w:jc w:val="both"/>
            </w:pPr>
            <w:r>
              <w:t>- глажка постельного, нательного белья, одежды машинным способом</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F64FE7" w:rsidRPr="0090213F">
        <w:tc>
          <w:tcPr>
            <w:tcW w:w="964" w:type="dxa"/>
          </w:tcPr>
          <w:p w:rsidR="00F64FE7" w:rsidRDefault="00F64FE7">
            <w:pPr>
              <w:pStyle w:val="ConsPlusNormal"/>
            </w:pPr>
            <w:r>
              <w:t>1.5.11</w:t>
            </w:r>
          </w:p>
        </w:tc>
        <w:tc>
          <w:tcPr>
            <w:tcW w:w="2494" w:type="dxa"/>
          </w:tcPr>
          <w:p w:rsidR="00F64FE7" w:rsidRDefault="00F64FE7">
            <w:pPr>
              <w:pStyle w:val="ConsPlusNormal"/>
              <w:jc w:val="both"/>
            </w:pPr>
            <w:r>
              <w:t>- чистка зубов или уход за полостью рта</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Придав больному полусидячее положение, полость рта обрабатывается антисептическими растворами. После процедуры полость рта промывается.</w:t>
            </w:r>
          </w:p>
          <w:p w:rsidR="00F64FE7" w:rsidRDefault="00F64FE7">
            <w:pPr>
              <w:pStyle w:val="ConsPlusNormal"/>
              <w:jc w:val="both"/>
            </w:pPr>
            <w:r>
              <w:t>1 услуга - 1 раз</w:t>
            </w:r>
          </w:p>
        </w:tc>
        <w:tc>
          <w:tcPr>
            <w:tcW w:w="1304" w:type="dxa"/>
          </w:tcPr>
          <w:p w:rsidR="00F64FE7" w:rsidRDefault="00F64FE7">
            <w:pPr>
              <w:pStyle w:val="ConsPlusNormal"/>
            </w:pPr>
            <w:r>
              <w:t>Ежедневно (по потребности)</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процедур, способствовать улучшению состояния его самочувствия, устранять неприятные ощущения дискомфорта</w:t>
            </w:r>
          </w:p>
        </w:tc>
      </w:tr>
      <w:tr w:rsidR="00F64FE7" w:rsidRPr="0090213F">
        <w:tc>
          <w:tcPr>
            <w:tcW w:w="964" w:type="dxa"/>
          </w:tcPr>
          <w:p w:rsidR="00F64FE7" w:rsidRDefault="00F64FE7">
            <w:pPr>
              <w:pStyle w:val="ConsPlusNormal"/>
            </w:pPr>
            <w:r>
              <w:t>1.5.12</w:t>
            </w:r>
          </w:p>
        </w:tc>
        <w:tc>
          <w:tcPr>
            <w:tcW w:w="2494" w:type="dxa"/>
          </w:tcPr>
          <w:p w:rsidR="00F64FE7" w:rsidRDefault="00F64FE7">
            <w:pPr>
              <w:pStyle w:val="ConsPlusNormal"/>
              <w:jc w:val="both"/>
            </w:pPr>
            <w:r>
              <w:t>- бритье лица</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Перед бритьем на получателя социальных услуг одевается пелерина. Для бритья используются одноразовые станки или электробритва.</w:t>
            </w:r>
          </w:p>
          <w:p w:rsidR="00F64FE7" w:rsidRDefault="00F64FE7">
            <w:pPr>
              <w:pStyle w:val="ConsPlusNormal"/>
              <w:jc w:val="both"/>
            </w:pPr>
            <w:r>
              <w:t>1 услуга - 1 раз</w:t>
            </w:r>
          </w:p>
        </w:tc>
        <w:tc>
          <w:tcPr>
            <w:tcW w:w="1304" w:type="dxa"/>
          </w:tcPr>
          <w:p w:rsidR="00F64FE7" w:rsidRDefault="00F64FE7">
            <w:pPr>
              <w:pStyle w:val="ConsPlusNormal"/>
            </w:pPr>
            <w:r>
              <w:t>От 1 до 7-ми раз в неделю (по необходимости)</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процедур, способствовать улучшению состояния его самочувствия, устранять неприятные ощущения дискомфорта</w:t>
            </w:r>
          </w:p>
        </w:tc>
      </w:tr>
      <w:tr w:rsidR="00F64FE7" w:rsidRPr="0090213F">
        <w:tc>
          <w:tcPr>
            <w:tcW w:w="964" w:type="dxa"/>
          </w:tcPr>
          <w:p w:rsidR="00F64FE7" w:rsidRDefault="00F64FE7">
            <w:pPr>
              <w:pStyle w:val="ConsPlusNormal"/>
            </w:pPr>
            <w:r>
              <w:t>1.5.13</w:t>
            </w:r>
          </w:p>
        </w:tc>
        <w:tc>
          <w:tcPr>
            <w:tcW w:w="2494" w:type="dxa"/>
          </w:tcPr>
          <w:p w:rsidR="00F64FE7" w:rsidRDefault="00F64FE7">
            <w:pPr>
              <w:pStyle w:val="ConsPlusNormal"/>
              <w:jc w:val="both"/>
            </w:pPr>
            <w:r>
              <w:t>- причесывание</w:t>
            </w:r>
          </w:p>
        </w:tc>
        <w:tc>
          <w:tcPr>
            <w:tcW w:w="3912" w:type="dxa"/>
          </w:tcPr>
          <w:p w:rsidR="00F64FE7" w:rsidRDefault="00F64FE7">
            <w:pPr>
              <w:pStyle w:val="ConsPlusNormal"/>
              <w:jc w:val="both"/>
            </w:pPr>
            <w:r>
              <w:t>Услуга оказывается получателям социальных услуг, которые по состоянию здоровья не могут сами пользоваться ими.</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F64FE7" w:rsidRPr="0090213F">
        <w:tc>
          <w:tcPr>
            <w:tcW w:w="964" w:type="dxa"/>
          </w:tcPr>
          <w:p w:rsidR="00F64FE7" w:rsidRDefault="00F64FE7">
            <w:pPr>
              <w:pStyle w:val="ConsPlusNormal"/>
            </w:pPr>
            <w:r>
              <w:t>1.5.14</w:t>
            </w:r>
          </w:p>
        </w:tc>
        <w:tc>
          <w:tcPr>
            <w:tcW w:w="2494" w:type="dxa"/>
          </w:tcPr>
          <w:p w:rsidR="00F64FE7" w:rsidRDefault="00F64FE7">
            <w:pPr>
              <w:pStyle w:val="ConsPlusNormal"/>
              <w:jc w:val="both"/>
            </w:pPr>
            <w:r>
              <w:t>- гигиена тела общая (гигиеническая ванна)</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Получателя социальных услуг доставляют в ванную комнату и погружают в наполненную водой ванну, поддерживая его. После приема ванны получателю социальных услуг помогают выйти из ванны, сухо вытирают, помогают одеться.</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F64FE7" w:rsidRPr="0090213F">
        <w:tc>
          <w:tcPr>
            <w:tcW w:w="964" w:type="dxa"/>
          </w:tcPr>
          <w:p w:rsidR="00F64FE7" w:rsidRDefault="00F64FE7">
            <w:pPr>
              <w:pStyle w:val="ConsPlusNormal"/>
            </w:pPr>
            <w:r>
              <w:t>1.5.15</w:t>
            </w:r>
          </w:p>
        </w:tc>
        <w:tc>
          <w:tcPr>
            <w:tcW w:w="2494" w:type="dxa"/>
          </w:tcPr>
          <w:p w:rsidR="00F64FE7" w:rsidRDefault="00F64FE7">
            <w:pPr>
              <w:pStyle w:val="ConsPlusNormal"/>
              <w:jc w:val="both"/>
            </w:pPr>
            <w:r>
              <w:t>- гигиена тела частичная</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Умывание проводится ежедневно утром, вечером (перед сном) и по мере необходимости. Используются мыло, обязательно чистое полотенце.</w:t>
            </w:r>
          </w:p>
          <w:p w:rsidR="00F64FE7" w:rsidRDefault="00F64FE7">
            <w:pPr>
              <w:pStyle w:val="ConsPlusNormal"/>
              <w:jc w:val="both"/>
            </w:pPr>
            <w:r>
              <w:t>У тяжелобольных уход за кожей лица осуществляется с применением ватных или марлевых тампонов. Влажным тампоном протирается лицо, затем вытирается насухо.</w:t>
            </w:r>
          </w:p>
          <w:p w:rsidR="00F64FE7" w:rsidRDefault="00F64FE7">
            <w:pPr>
              <w:pStyle w:val="ConsPlusNormal"/>
              <w:jc w:val="both"/>
            </w:pPr>
            <w:r>
              <w:t>1 услуга - 1 раз</w:t>
            </w:r>
          </w:p>
        </w:tc>
        <w:tc>
          <w:tcPr>
            <w:tcW w:w="1304" w:type="dxa"/>
          </w:tcPr>
          <w:p w:rsidR="00F64FE7" w:rsidRDefault="00F64FE7">
            <w:pPr>
              <w:pStyle w:val="ConsPlusNormal"/>
            </w:pPr>
            <w:r>
              <w:t>Не менее 3-х раз ежедневно</w:t>
            </w:r>
          </w:p>
        </w:tc>
        <w:tc>
          <w:tcPr>
            <w:tcW w:w="1020" w:type="dxa"/>
          </w:tcPr>
          <w:p w:rsidR="00F64FE7" w:rsidRDefault="00F64FE7">
            <w:pPr>
              <w:pStyle w:val="ConsPlusNormal"/>
              <w:jc w:val="center"/>
            </w:pPr>
            <w:r>
              <w:t>1095</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F64FE7" w:rsidRPr="0090213F">
        <w:tc>
          <w:tcPr>
            <w:tcW w:w="964" w:type="dxa"/>
          </w:tcPr>
          <w:p w:rsidR="00F64FE7" w:rsidRDefault="00F64FE7">
            <w:pPr>
              <w:pStyle w:val="ConsPlusNormal"/>
            </w:pPr>
            <w:r>
              <w:t>1.5.16</w:t>
            </w:r>
          </w:p>
        </w:tc>
        <w:tc>
          <w:tcPr>
            <w:tcW w:w="2494" w:type="dxa"/>
          </w:tcPr>
          <w:p w:rsidR="00F64FE7" w:rsidRDefault="00F64FE7">
            <w:pPr>
              <w:pStyle w:val="ConsPlusNormal"/>
              <w:jc w:val="both"/>
            </w:pPr>
            <w:r>
              <w:t>- мытье головы шампунем, мылом</w:t>
            </w:r>
          </w:p>
        </w:tc>
        <w:tc>
          <w:tcPr>
            <w:tcW w:w="3912" w:type="dxa"/>
          </w:tcPr>
          <w:p w:rsidR="00F64FE7" w:rsidRDefault="00F64FE7">
            <w:pPr>
              <w:pStyle w:val="ConsPlusNormal"/>
              <w:jc w:val="both"/>
            </w:pPr>
            <w:r>
              <w:t>Мытье головы проводится еженедельно и по мере необходимости. Для мытья головы используются средства: мыло или шампунь, чистое полотенце.</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F64FE7" w:rsidRPr="0090213F">
        <w:tc>
          <w:tcPr>
            <w:tcW w:w="964" w:type="dxa"/>
          </w:tcPr>
          <w:p w:rsidR="00F64FE7" w:rsidRDefault="00F64FE7">
            <w:pPr>
              <w:pStyle w:val="ConsPlusNormal"/>
            </w:pPr>
            <w:r>
              <w:t>1.5.17</w:t>
            </w:r>
          </w:p>
        </w:tc>
        <w:tc>
          <w:tcPr>
            <w:tcW w:w="2494" w:type="dxa"/>
          </w:tcPr>
          <w:p w:rsidR="00F64FE7" w:rsidRDefault="00F64FE7">
            <w:pPr>
              <w:pStyle w:val="ConsPlusNormal"/>
              <w:jc w:val="both"/>
            </w:pPr>
            <w:r>
              <w:t>- обработка кожных покровов</w:t>
            </w:r>
          </w:p>
        </w:tc>
        <w:tc>
          <w:tcPr>
            <w:tcW w:w="3912" w:type="dxa"/>
          </w:tcPr>
          <w:p w:rsidR="00F64FE7" w:rsidRDefault="00F64FE7">
            <w:pPr>
              <w:pStyle w:val="ConsPlusNormal"/>
              <w:jc w:val="both"/>
            </w:pPr>
            <w:r>
              <w:t>Обработка кожных покровов применяется для профилактики пролежней у больных, длительно находящихся на постельном режиме.</w:t>
            </w:r>
          </w:p>
          <w:p w:rsidR="00F64FE7" w:rsidRDefault="00F64FE7">
            <w:pPr>
              <w:pStyle w:val="ConsPlusNormal"/>
              <w:jc w:val="both"/>
            </w:pPr>
            <w:r>
              <w:t>Полотенце (ватный тампон) смачивают тонизирующей жидкостью или дезинфицирующим раствором и протирают места возможного образования пролежней.</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Профилактика и лечение пролежней направлены на своевременную диагностику риска развития пролежней, своевременное начало выполнения всего комплекса профилактических мероприятий, восстановление кровообращения в поврежденных тканях, уменьшение сдавливания тканей</w:t>
            </w:r>
          </w:p>
        </w:tc>
      </w:tr>
      <w:tr w:rsidR="00F64FE7" w:rsidRPr="0090213F">
        <w:tc>
          <w:tcPr>
            <w:tcW w:w="964" w:type="dxa"/>
          </w:tcPr>
          <w:p w:rsidR="00F64FE7" w:rsidRDefault="00F64FE7">
            <w:pPr>
              <w:pStyle w:val="ConsPlusNormal"/>
            </w:pPr>
            <w:r>
              <w:t>1.5.18</w:t>
            </w:r>
          </w:p>
        </w:tc>
        <w:tc>
          <w:tcPr>
            <w:tcW w:w="2494" w:type="dxa"/>
          </w:tcPr>
          <w:p w:rsidR="00F64FE7" w:rsidRDefault="00F64FE7">
            <w:pPr>
              <w:pStyle w:val="ConsPlusNormal"/>
              <w:jc w:val="both"/>
            </w:pPr>
            <w:r>
              <w:t>- стрижка ногтей (с предварительной подготовкой)</w:t>
            </w:r>
          </w:p>
        </w:tc>
        <w:tc>
          <w:tcPr>
            <w:tcW w:w="3912" w:type="dxa"/>
          </w:tcPr>
          <w:p w:rsidR="00F64FE7" w:rsidRDefault="00F64FE7">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F64FE7" w:rsidRDefault="00F64FE7">
            <w:pPr>
              <w:pStyle w:val="ConsPlusNormal"/>
              <w:jc w:val="both"/>
            </w:pPr>
            <w:r>
              <w:t>Для подготовки к процедуре кисти рук, стопы ног пациента на 15 минут опускают в емкость с теплой водой. Осуществляется стрижка ногтей на кистях и стопах.</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F64FE7" w:rsidRPr="0090213F">
        <w:tc>
          <w:tcPr>
            <w:tcW w:w="964" w:type="dxa"/>
          </w:tcPr>
          <w:p w:rsidR="00F64FE7" w:rsidRDefault="00F64FE7">
            <w:pPr>
              <w:pStyle w:val="ConsPlusNormal"/>
            </w:pPr>
            <w:r>
              <w:t>1.6</w:t>
            </w:r>
          </w:p>
        </w:tc>
        <w:tc>
          <w:tcPr>
            <w:tcW w:w="12642" w:type="dxa"/>
            <w:gridSpan w:val="5"/>
          </w:tcPr>
          <w:p w:rsidR="00F64FE7" w:rsidRDefault="00F64FE7">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1.6.1</w:t>
            </w:r>
          </w:p>
        </w:tc>
        <w:tc>
          <w:tcPr>
            <w:tcW w:w="2494" w:type="dxa"/>
          </w:tcPr>
          <w:p w:rsidR="00F64FE7" w:rsidRDefault="00F64FE7">
            <w:pPr>
              <w:pStyle w:val="ConsPlusNormal"/>
              <w:jc w:val="both"/>
            </w:pPr>
            <w:r>
              <w:t>- сопровождение нуждающегося вне учреждения (индивидуальное)</w:t>
            </w:r>
          </w:p>
        </w:tc>
        <w:tc>
          <w:tcPr>
            <w:tcW w:w="3912" w:type="dxa"/>
          </w:tcPr>
          <w:p w:rsidR="00F64FE7" w:rsidRDefault="00F64FE7">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pPr>
            <w:r>
              <w:t>1.6.2</w:t>
            </w:r>
          </w:p>
        </w:tc>
        <w:tc>
          <w:tcPr>
            <w:tcW w:w="2494" w:type="dxa"/>
          </w:tcPr>
          <w:p w:rsidR="00F64FE7" w:rsidRDefault="00F64FE7">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F64FE7" w:rsidRDefault="00F64FE7">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F64FE7" w:rsidRPr="0090213F">
        <w:tc>
          <w:tcPr>
            <w:tcW w:w="964" w:type="dxa"/>
          </w:tcPr>
          <w:p w:rsidR="00F64FE7" w:rsidRDefault="00F64FE7">
            <w:pPr>
              <w:pStyle w:val="ConsPlusNormal"/>
            </w:pPr>
            <w:r>
              <w:t>1.7</w:t>
            </w:r>
          </w:p>
        </w:tc>
        <w:tc>
          <w:tcPr>
            <w:tcW w:w="2494" w:type="dxa"/>
          </w:tcPr>
          <w:p w:rsidR="00F64FE7" w:rsidRDefault="00F64FE7">
            <w:pPr>
              <w:pStyle w:val="ConsPlusNormal"/>
              <w:jc w:val="both"/>
            </w:pPr>
            <w:r>
              <w:t>Создание условий для отправления религиозных обрядов (в том числе приглашение священнослужителей)</w:t>
            </w:r>
          </w:p>
        </w:tc>
        <w:tc>
          <w:tcPr>
            <w:tcW w:w="3912" w:type="dxa"/>
          </w:tcPr>
          <w:p w:rsidR="00F64FE7" w:rsidRDefault="00F64FE7">
            <w:pPr>
              <w:pStyle w:val="ConsPlusNormal"/>
              <w:jc w:val="both"/>
            </w:pPr>
            <w:r>
              <w:t>Подготовка помещения, условий для отправления религиозных обрядов и приглашение служителя церкви для проведения службы в назначенный день.</w:t>
            </w:r>
          </w:p>
          <w:p w:rsidR="00F64FE7" w:rsidRDefault="00F64FE7">
            <w:pPr>
              <w:pStyle w:val="ConsPlusNormal"/>
              <w:jc w:val="both"/>
            </w:pPr>
            <w:r>
              <w:t>Для тяжелобольных услуги служителя церкви проводятся в комнатах.</w:t>
            </w:r>
          </w:p>
          <w:p w:rsidR="00F64FE7" w:rsidRDefault="00F64FE7">
            <w:pPr>
              <w:pStyle w:val="ConsPlusNormal"/>
              <w:jc w:val="both"/>
            </w:pPr>
            <w:r>
              <w:t>1 услуга - 1 раз</w:t>
            </w:r>
          </w:p>
        </w:tc>
        <w:tc>
          <w:tcPr>
            <w:tcW w:w="1304" w:type="dxa"/>
          </w:tcPr>
          <w:p w:rsidR="00F64FE7" w:rsidRDefault="00F64FE7">
            <w:pPr>
              <w:pStyle w:val="ConsPlusNormal"/>
            </w:pPr>
            <w:r>
              <w:t>Ежеквартально</w:t>
            </w:r>
          </w:p>
        </w:tc>
        <w:tc>
          <w:tcPr>
            <w:tcW w:w="1020" w:type="dxa"/>
          </w:tcPr>
          <w:p w:rsidR="00F64FE7" w:rsidRDefault="00F64FE7">
            <w:pPr>
              <w:pStyle w:val="ConsPlusNormal"/>
              <w:jc w:val="center"/>
            </w:pPr>
            <w:r>
              <w:t>4</w:t>
            </w:r>
          </w:p>
        </w:tc>
        <w:tc>
          <w:tcPr>
            <w:tcW w:w="3912" w:type="dxa"/>
          </w:tcPr>
          <w:p w:rsidR="00F64FE7" w:rsidRDefault="00F64FE7">
            <w:pPr>
              <w:pStyle w:val="ConsPlusNormal"/>
              <w:jc w:val="both"/>
            </w:pPr>
            <w:r>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F64FE7" w:rsidRPr="0090213F">
        <w:tc>
          <w:tcPr>
            <w:tcW w:w="964" w:type="dxa"/>
          </w:tcPr>
          <w:p w:rsidR="00F64FE7" w:rsidRDefault="00F64FE7">
            <w:pPr>
              <w:pStyle w:val="ConsPlusNormal"/>
            </w:pPr>
            <w:r>
              <w:t>1.8</w:t>
            </w:r>
          </w:p>
        </w:tc>
        <w:tc>
          <w:tcPr>
            <w:tcW w:w="12642" w:type="dxa"/>
            <w:gridSpan w:val="5"/>
          </w:tcPr>
          <w:p w:rsidR="00F64FE7" w:rsidRDefault="00F64FE7">
            <w:pPr>
              <w:pStyle w:val="ConsPlusNormal"/>
              <w:jc w:val="both"/>
            </w:pPr>
            <w:r>
              <w:t>Сопровождение на прогулке:</w:t>
            </w:r>
          </w:p>
        </w:tc>
      </w:tr>
      <w:tr w:rsidR="00F64FE7" w:rsidRPr="0090213F">
        <w:tc>
          <w:tcPr>
            <w:tcW w:w="964" w:type="dxa"/>
          </w:tcPr>
          <w:p w:rsidR="00F64FE7" w:rsidRDefault="00F64FE7">
            <w:pPr>
              <w:pStyle w:val="ConsPlusNormal"/>
            </w:pPr>
            <w:r>
              <w:t>1.8.1</w:t>
            </w:r>
          </w:p>
        </w:tc>
        <w:tc>
          <w:tcPr>
            <w:tcW w:w="2494" w:type="dxa"/>
          </w:tcPr>
          <w:p w:rsidR="00F64FE7" w:rsidRDefault="00F64FE7">
            <w:pPr>
              <w:pStyle w:val="ConsPlusNormal"/>
              <w:jc w:val="both"/>
            </w:pPr>
            <w:r>
              <w:t>- сопровождение на прогулке индивидуальной</w:t>
            </w:r>
          </w:p>
        </w:tc>
        <w:tc>
          <w:tcPr>
            <w:tcW w:w="3912" w:type="dxa"/>
            <w:vMerge w:val="restart"/>
          </w:tcPr>
          <w:p w:rsidR="00F64FE7" w:rsidRDefault="00F64FE7">
            <w:pPr>
              <w:pStyle w:val="ConsPlusNormal"/>
              <w:jc w:val="both"/>
            </w:pPr>
            <w:r>
              <w:t>Услуга оказывается получателям социальных услуг, полностью утратившим способность к самообслуживанию, предварительно одевая их в одежду в соответствии с сезоном. Сопровождение на прогулке.</w:t>
            </w:r>
          </w:p>
          <w:p w:rsidR="00F64FE7" w:rsidRDefault="00F64FE7">
            <w:pPr>
              <w:pStyle w:val="ConsPlusNormal"/>
              <w:jc w:val="both"/>
            </w:pPr>
            <w:r>
              <w:t>Продолжительность услуги - 1 час.</w:t>
            </w:r>
          </w:p>
          <w:p w:rsidR="00F64FE7" w:rsidRDefault="00F64FE7">
            <w:pPr>
              <w:pStyle w:val="ConsPlusNormal"/>
              <w:jc w:val="both"/>
            </w:pPr>
            <w:r>
              <w:t>1 услуга - 1 раз</w:t>
            </w:r>
          </w:p>
        </w:tc>
        <w:tc>
          <w:tcPr>
            <w:tcW w:w="1304" w:type="dxa"/>
            <w:vMerge w:val="restart"/>
          </w:tcPr>
          <w:p w:rsidR="00F64FE7" w:rsidRDefault="00F64FE7">
            <w:pPr>
              <w:pStyle w:val="ConsPlusNormal"/>
            </w:pPr>
            <w:r>
              <w:t>2 раза в неделю</w:t>
            </w:r>
          </w:p>
        </w:tc>
        <w:tc>
          <w:tcPr>
            <w:tcW w:w="1020" w:type="dxa"/>
            <w:vMerge w:val="restart"/>
          </w:tcPr>
          <w:p w:rsidR="00F64FE7" w:rsidRDefault="00F64FE7">
            <w:pPr>
              <w:pStyle w:val="ConsPlusNormal"/>
              <w:jc w:val="center"/>
            </w:pPr>
            <w:r>
              <w:t>104</w:t>
            </w:r>
          </w:p>
        </w:tc>
        <w:tc>
          <w:tcPr>
            <w:tcW w:w="3912" w:type="dxa"/>
            <w:vMerge w:val="restart"/>
          </w:tcPr>
          <w:p w:rsidR="00F64FE7" w:rsidRDefault="00F64FE7">
            <w:pPr>
              <w:pStyle w:val="ConsPlusNormal"/>
              <w:jc w:val="both"/>
            </w:pPr>
            <w:r>
              <w:t>Прогулка осуществляется в сопровождении сотрудника организации социального обслуживания</w:t>
            </w:r>
          </w:p>
        </w:tc>
      </w:tr>
      <w:tr w:rsidR="00F64FE7" w:rsidRPr="0090213F">
        <w:tc>
          <w:tcPr>
            <w:tcW w:w="964" w:type="dxa"/>
          </w:tcPr>
          <w:p w:rsidR="00F64FE7" w:rsidRDefault="00F64FE7">
            <w:pPr>
              <w:pStyle w:val="ConsPlusNormal"/>
            </w:pPr>
            <w:r>
              <w:t>1.8.2</w:t>
            </w:r>
          </w:p>
        </w:tc>
        <w:tc>
          <w:tcPr>
            <w:tcW w:w="2494" w:type="dxa"/>
          </w:tcPr>
          <w:p w:rsidR="00F64FE7" w:rsidRDefault="00F64FE7">
            <w:pPr>
              <w:pStyle w:val="ConsPlusNormal"/>
              <w:jc w:val="both"/>
            </w:pPr>
            <w:r>
              <w:t>- сопровождение на прогулке коллективной</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pPr>
            <w:r>
              <w:t>1.9</w:t>
            </w:r>
          </w:p>
        </w:tc>
        <w:tc>
          <w:tcPr>
            <w:tcW w:w="2494" w:type="dxa"/>
          </w:tcPr>
          <w:p w:rsidR="00F64FE7" w:rsidRDefault="00F64FE7">
            <w:pPr>
              <w:pStyle w:val="ConsPlusNormal"/>
              <w:jc w:val="both"/>
            </w:pPr>
            <w:r>
              <w:t>Помощь в приеме пищи (кормление)</w:t>
            </w:r>
          </w:p>
        </w:tc>
        <w:tc>
          <w:tcPr>
            <w:tcW w:w="3912" w:type="dxa"/>
          </w:tcPr>
          <w:p w:rsidR="00F64FE7" w:rsidRDefault="00F64FE7">
            <w:pPr>
              <w:pStyle w:val="ConsPlusNormal"/>
              <w:jc w:val="both"/>
            </w:pPr>
            <w:r>
              <w:t>Для граждан, полностью утративших способность к самообслуживанию.</w:t>
            </w:r>
          </w:p>
          <w:p w:rsidR="00F64FE7" w:rsidRDefault="00F64FE7">
            <w:pPr>
              <w:pStyle w:val="ConsPlusNormal"/>
              <w:jc w:val="both"/>
            </w:pPr>
            <w:r>
              <w:t>1 услуга - 1 раз</w:t>
            </w:r>
          </w:p>
        </w:tc>
        <w:tc>
          <w:tcPr>
            <w:tcW w:w="1304" w:type="dxa"/>
          </w:tcPr>
          <w:p w:rsidR="00F64FE7" w:rsidRDefault="00F64FE7">
            <w:pPr>
              <w:pStyle w:val="ConsPlusNormal"/>
            </w:pPr>
            <w:r>
              <w:t>Не менее 4-х раз ежедневно</w:t>
            </w:r>
          </w:p>
        </w:tc>
        <w:tc>
          <w:tcPr>
            <w:tcW w:w="1020" w:type="dxa"/>
          </w:tcPr>
          <w:p w:rsidR="00F64FE7" w:rsidRDefault="00F64FE7">
            <w:pPr>
              <w:pStyle w:val="ConsPlusNormal"/>
              <w:jc w:val="center"/>
            </w:pPr>
            <w:r>
              <w:t>1460</w:t>
            </w:r>
          </w:p>
        </w:tc>
        <w:tc>
          <w:tcPr>
            <w:tcW w:w="3912" w:type="dxa"/>
          </w:tcPr>
          <w:p w:rsidR="00F64FE7" w:rsidRDefault="00F64FE7">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по получению питания</w:t>
            </w:r>
          </w:p>
        </w:tc>
      </w:tr>
      <w:tr w:rsidR="00F64FE7" w:rsidRPr="0090213F">
        <w:tc>
          <w:tcPr>
            <w:tcW w:w="964" w:type="dxa"/>
          </w:tcPr>
          <w:p w:rsidR="00F64FE7" w:rsidRDefault="00F64FE7">
            <w:pPr>
              <w:pStyle w:val="ConsPlusNormal"/>
            </w:pPr>
            <w:r>
              <w:t>1.10</w:t>
            </w:r>
          </w:p>
        </w:tc>
        <w:tc>
          <w:tcPr>
            <w:tcW w:w="12642" w:type="dxa"/>
            <w:gridSpan w:val="5"/>
          </w:tcPr>
          <w:p w:rsidR="00F64FE7" w:rsidRDefault="00F64FE7">
            <w:pPr>
              <w:pStyle w:val="ConsPlusNormal"/>
              <w:jc w:val="both"/>
            </w:pPr>
            <w:r>
              <w:t>Уборка жилых помещений:</w:t>
            </w:r>
          </w:p>
        </w:tc>
      </w:tr>
      <w:tr w:rsidR="00F64FE7" w:rsidRPr="0090213F">
        <w:tc>
          <w:tcPr>
            <w:tcW w:w="964" w:type="dxa"/>
          </w:tcPr>
          <w:p w:rsidR="00F64FE7" w:rsidRDefault="00F64FE7">
            <w:pPr>
              <w:pStyle w:val="ConsPlusNormal"/>
            </w:pPr>
            <w:r>
              <w:t>1.10.1</w:t>
            </w:r>
          </w:p>
        </w:tc>
        <w:tc>
          <w:tcPr>
            <w:tcW w:w="2494" w:type="dxa"/>
          </w:tcPr>
          <w:p w:rsidR="00F64FE7" w:rsidRDefault="00F64FE7">
            <w:pPr>
              <w:pStyle w:val="ConsPlusNormal"/>
              <w:jc w:val="both"/>
            </w:pPr>
            <w:r>
              <w:t>- частичная уборка помещения после кормления</w:t>
            </w:r>
          </w:p>
        </w:tc>
        <w:tc>
          <w:tcPr>
            <w:tcW w:w="3912" w:type="dxa"/>
          </w:tcPr>
          <w:p w:rsidR="00F64FE7" w:rsidRDefault="00F64FE7">
            <w:pPr>
              <w:pStyle w:val="ConsPlusNormal"/>
              <w:jc w:val="both"/>
            </w:pPr>
            <w:r>
              <w:t>Услуга включает в себя уборку остатков пищи в холодильник, посуды - в мойку. Уборка влажной тряпкой прикроватного столика. Уборка постели (встряхивание). Подметание пола веником (щеткой).</w:t>
            </w:r>
          </w:p>
          <w:p w:rsidR="00F64FE7" w:rsidRDefault="00F64FE7">
            <w:pPr>
              <w:pStyle w:val="ConsPlusNormal"/>
              <w:jc w:val="both"/>
            </w:pPr>
            <w:r>
              <w:t>1 услуга - 1 раз</w:t>
            </w:r>
          </w:p>
        </w:tc>
        <w:tc>
          <w:tcPr>
            <w:tcW w:w="1304" w:type="dxa"/>
          </w:tcPr>
          <w:p w:rsidR="00F64FE7" w:rsidRDefault="00F64FE7">
            <w:pPr>
              <w:pStyle w:val="ConsPlusNormal"/>
            </w:pPr>
            <w:r>
              <w:t>Ежедневно</w:t>
            </w:r>
          </w:p>
        </w:tc>
        <w:tc>
          <w:tcPr>
            <w:tcW w:w="1020" w:type="dxa"/>
          </w:tcPr>
          <w:p w:rsidR="00F64FE7" w:rsidRDefault="00F64FE7">
            <w:pPr>
              <w:pStyle w:val="ConsPlusNormal"/>
              <w:jc w:val="center"/>
            </w:pPr>
            <w:r>
              <w:t>365</w:t>
            </w:r>
          </w:p>
        </w:tc>
        <w:tc>
          <w:tcPr>
            <w:tcW w:w="3912" w:type="dxa"/>
          </w:tcPr>
          <w:p w:rsidR="00F64FE7" w:rsidRDefault="00F64FE7">
            <w:pPr>
              <w:pStyle w:val="ConsPlusNormal"/>
              <w:jc w:val="both"/>
            </w:pPr>
            <w:r>
              <w:t>Обеспечение комфортных условий жизнедеятельности получателям социальных услуг</w:t>
            </w:r>
          </w:p>
        </w:tc>
      </w:tr>
      <w:tr w:rsidR="00F64FE7" w:rsidRPr="0090213F">
        <w:tc>
          <w:tcPr>
            <w:tcW w:w="964" w:type="dxa"/>
          </w:tcPr>
          <w:p w:rsidR="00F64FE7" w:rsidRDefault="00F64FE7">
            <w:pPr>
              <w:pStyle w:val="ConsPlusNormal"/>
            </w:pPr>
            <w:r>
              <w:t>1.10.2</w:t>
            </w:r>
          </w:p>
        </w:tc>
        <w:tc>
          <w:tcPr>
            <w:tcW w:w="2494" w:type="dxa"/>
          </w:tcPr>
          <w:p w:rsidR="00F64FE7" w:rsidRDefault="00F64FE7">
            <w:pPr>
              <w:pStyle w:val="ConsPlusNormal"/>
              <w:jc w:val="both"/>
            </w:pPr>
            <w:r>
              <w:t>- вынос мусора в мусоропровод (1 ведро - 7 л)</w:t>
            </w:r>
          </w:p>
        </w:tc>
        <w:tc>
          <w:tcPr>
            <w:tcW w:w="3912" w:type="dxa"/>
          </w:tcPr>
          <w:p w:rsidR="00F64FE7" w:rsidRDefault="00F64FE7">
            <w:pPr>
              <w:pStyle w:val="ConsPlusNormal"/>
              <w:jc w:val="both"/>
            </w:pPr>
            <w:r>
              <w:t>1 ведро (пакет) до 7 л вынести в мусоропровод, ведро поставить на место.</w:t>
            </w:r>
          </w:p>
          <w:p w:rsidR="00F64FE7" w:rsidRDefault="00F64FE7">
            <w:pPr>
              <w:pStyle w:val="ConsPlusNormal"/>
              <w:jc w:val="both"/>
            </w:pPr>
            <w:r>
              <w:t>1 услуга - 1 раз - 1 емкость</w:t>
            </w:r>
          </w:p>
        </w:tc>
        <w:tc>
          <w:tcPr>
            <w:tcW w:w="1304" w:type="dxa"/>
          </w:tcPr>
          <w:p w:rsidR="00F64FE7" w:rsidRDefault="00F64FE7">
            <w:pPr>
              <w:pStyle w:val="ConsPlusNormal"/>
            </w:pPr>
            <w:r>
              <w:t>3 раза в неделю</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Обеспечение комфортных условий жизнедеятельности получателям социальных услуг</w:t>
            </w:r>
          </w:p>
        </w:tc>
      </w:tr>
      <w:tr w:rsidR="00F64FE7" w:rsidRPr="0090213F">
        <w:tc>
          <w:tcPr>
            <w:tcW w:w="964" w:type="dxa"/>
          </w:tcPr>
          <w:p w:rsidR="00F64FE7" w:rsidRDefault="00F64FE7">
            <w:pPr>
              <w:pStyle w:val="ConsPlusNormal"/>
            </w:pPr>
            <w:r>
              <w:t>1.10.3</w:t>
            </w:r>
          </w:p>
        </w:tc>
        <w:tc>
          <w:tcPr>
            <w:tcW w:w="2494" w:type="dxa"/>
          </w:tcPr>
          <w:p w:rsidR="00F64FE7" w:rsidRDefault="00F64FE7">
            <w:pPr>
              <w:pStyle w:val="ConsPlusNormal"/>
              <w:jc w:val="both"/>
            </w:pPr>
            <w:r>
              <w:t>- влажная уборка помещений</w:t>
            </w:r>
          </w:p>
        </w:tc>
        <w:tc>
          <w:tcPr>
            <w:tcW w:w="3912" w:type="dxa"/>
          </w:tcPr>
          <w:p w:rsidR="00F64FE7" w:rsidRDefault="00F64FE7">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365</w:t>
            </w:r>
          </w:p>
        </w:tc>
        <w:tc>
          <w:tcPr>
            <w:tcW w:w="3912" w:type="dxa"/>
            <w:vMerge w:val="restart"/>
          </w:tcPr>
          <w:p w:rsidR="00F64FE7" w:rsidRDefault="00F64FE7">
            <w:pPr>
              <w:pStyle w:val="ConsPlusNormal"/>
              <w:jc w:val="both"/>
            </w:pPr>
            <w:r>
              <w:t>Обеспечение комфортных условий жизнедеятельности получателям социальных услуг</w:t>
            </w:r>
          </w:p>
        </w:tc>
      </w:tr>
      <w:tr w:rsidR="00F64FE7" w:rsidRPr="0090213F">
        <w:tc>
          <w:tcPr>
            <w:tcW w:w="964" w:type="dxa"/>
          </w:tcPr>
          <w:p w:rsidR="00F64FE7" w:rsidRDefault="00F64FE7">
            <w:pPr>
              <w:pStyle w:val="ConsPlusNormal"/>
            </w:pPr>
            <w:r>
              <w:t>1.10.4</w:t>
            </w:r>
          </w:p>
        </w:tc>
        <w:tc>
          <w:tcPr>
            <w:tcW w:w="2494" w:type="dxa"/>
          </w:tcPr>
          <w:p w:rsidR="00F64FE7" w:rsidRDefault="00F64FE7">
            <w:pPr>
              <w:pStyle w:val="ConsPlusNormal"/>
              <w:jc w:val="both"/>
            </w:pPr>
            <w:r>
              <w:t>- очистка от пыли полов, стен, мебели, ковров пылесосом</w:t>
            </w:r>
          </w:p>
        </w:tc>
        <w:tc>
          <w:tcPr>
            <w:tcW w:w="3912" w:type="dxa"/>
          </w:tcPr>
          <w:p w:rsidR="00F64FE7" w:rsidRDefault="00F64FE7">
            <w:pPr>
              <w:pStyle w:val="ConsPlusNormal"/>
              <w:jc w:val="both"/>
            </w:pPr>
            <w:r>
              <w:t>Услуга включает в себя очистку от пыли мебели, подоконников, мягких покрытий пылесосом в помещении площадью до 33 кв. м.</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52</w:t>
            </w:r>
          </w:p>
        </w:tc>
        <w:tc>
          <w:tcPr>
            <w:tcW w:w="3912" w:type="dxa"/>
            <w:vMerge/>
          </w:tcPr>
          <w:p w:rsidR="00F64FE7" w:rsidRPr="0090213F" w:rsidRDefault="00F64FE7"/>
        </w:tc>
      </w:tr>
      <w:tr w:rsidR="00F64FE7" w:rsidRPr="0090213F">
        <w:tc>
          <w:tcPr>
            <w:tcW w:w="964" w:type="dxa"/>
          </w:tcPr>
          <w:p w:rsidR="00F64FE7" w:rsidRDefault="00F64FE7">
            <w:pPr>
              <w:pStyle w:val="ConsPlusNormal"/>
            </w:pPr>
            <w:r>
              <w:t>1.11</w:t>
            </w:r>
          </w:p>
        </w:tc>
        <w:tc>
          <w:tcPr>
            <w:tcW w:w="2494" w:type="dxa"/>
          </w:tcPr>
          <w:p w:rsidR="00F64FE7" w:rsidRDefault="00F64FE7">
            <w:pPr>
              <w:pStyle w:val="ConsPlusNormal"/>
              <w:jc w:val="both"/>
            </w:pPr>
            <w:r>
              <w:t>Сдача за счет средств получателя социальных услуг вещей в стирку, химчистку, ремонт, обратная их доставка</w:t>
            </w:r>
          </w:p>
        </w:tc>
        <w:tc>
          <w:tcPr>
            <w:tcW w:w="3912" w:type="dxa"/>
          </w:tcPr>
          <w:p w:rsidR="00F64FE7" w:rsidRDefault="00F64FE7">
            <w:pPr>
              <w:pStyle w:val="ConsPlusNormal"/>
              <w:jc w:val="both"/>
            </w:pPr>
            <w:r>
              <w:t>Подготовка вещей, доставка и сдача вещей за счет средств получателя социальных услуг вещей в стирку, химчистку, ремонт. Получение и обратная доставка вещей.</w:t>
            </w:r>
          </w:p>
          <w:p w:rsidR="00F64FE7" w:rsidRDefault="00F64FE7">
            <w:pPr>
              <w:pStyle w:val="ConsPlusNormal"/>
              <w:jc w:val="both"/>
            </w:pPr>
            <w:r>
              <w:t>1 услуга - 1 раз</w:t>
            </w:r>
          </w:p>
        </w:tc>
        <w:tc>
          <w:tcPr>
            <w:tcW w:w="1304" w:type="dxa"/>
          </w:tcPr>
          <w:p w:rsidR="00F64FE7" w:rsidRDefault="00F64FE7">
            <w:pPr>
              <w:pStyle w:val="ConsPlusNormal"/>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Удовлетворение потребностей получателей социальных услуг в своевременном и полном решении вопроса</w:t>
            </w:r>
          </w:p>
        </w:tc>
      </w:tr>
      <w:tr w:rsidR="00F64FE7" w:rsidRPr="0090213F">
        <w:tc>
          <w:tcPr>
            <w:tcW w:w="964" w:type="dxa"/>
          </w:tcPr>
          <w:p w:rsidR="00F64FE7" w:rsidRDefault="00F64FE7">
            <w:pPr>
              <w:pStyle w:val="ConsPlusNormal"/>
            </w:pPr>
            <w:r>
              <w:t>1.12</w:t>
            </w:r>
          </w:p>
        </w:tc>
        <w:tc>
          <w:tcPr>
            <w:tcW w:w="2494" w:type="dxa"/>
          </w:tcPr>
          <w:p w:rsidR="00F64FE7" w:rsidRDefault="00F64FE7">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F64FE7" w:rsidRDefault="00F64FE7">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заслушиванием пояснений законного представителя, наблюдением специалистов, и на основании реальных возможностей, и с учетом медицинских показаний.</w:t>
            </w:r>
          </w:p>
          <w:p w:rsidR="00F64FE7" w:rsidRDefault="00F64FE7">
            <w:pPr>
              <w:pStyle w:val="ConsPlusNormal"/>
              <w:jc w:val="both"/>
            </w:pPr>
            <w:r>
              <w:t>1 услуга - 1 раз</w:t>
            </w:r>
          </w:p>
        </w:tc>
        <w:tc>
          <w:tcPr>
            <w:tcW w:w="1304" w:type="dxa"/>
          </w:tcPr>
          <w:p w:rsidR="00F64FE7" w:rsidRDefault="00F64FE7">
            <w:pPr>
              <w:pStyle w:val="ConsPlusNormal"/>
            </w:pPr>
            <w:r>
              <w:t>Ежегодно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1.13</w:t>
            </w:r>
          </w:p>
        </w:tc>
        <w:tc>
          <w:tcPr>
            <w:tcW w:w="2494" w:type="dxa"/>
            <w:tcBorders>
              <w:bottom w:val="nil"/>
            </w:tcBorders>
          </w:tcPr>
          <w:p w:rsidR="00F64FE7" w:rsidRDefault="00F64FE7">
            <w:pPr>
              <w:pStyle w:val="ConsPlusNormal"/>
              <w:jc w:val="both"/>
            </w:pPr>
            <w:r>
              <w:t>Содействие в организации ритуальных мероприятий (при отсутствии у умерших родственников или их отказе заняться погребением), оповещение родственников, сопровождение похорон</w:t>
            </w:r>
          </w:p>
        </w:tc>
        <w:tc>
          <w:tcPr>
            <w:tcW w:w="3912" w:type="dxa"/>
            <w:tcBorders>
              <w:bottom w:val="nil"/>
            </w:tcBorders>
          </w:tcPr>
          <w:p w:rsidR="00F64FE7" w:rsidRDefault="00F64FE7">
            <w:pPr>
              <w:pStyle w:val="ConsPlusNormal"/>
              <w:jc w:val="both"/>
            </w:pPr>
            <w:r>
              <w:t>Организация медицинского освидетельствования факта смерти, оформление справки о смерти в органах ЗАГС, информирование родственников о факте смерти (телеграммой или по телефону в соответствии с заранее достигнутой договоренностью), оформление документов на погребение, вызов специальных служб для осуществления захоронения.</w:t>
            </w:r>
          </w:p>
          <w:p w:rsidR="00F64FE7" w:rsidRDefault="00F64FE7">
            <w:pPr>
              <w:pStyle w:val="ConsPlusNormal"/>
              <w:jc w:val="both"/>
            </w:pPr>
            <w:r>
              <w:t>1 услуга - 1 раз</w:t>
            </w:r>
          </w:p>
        </w:tc>
        <w:tc>
          <w:tcPr>
            <w:tcW w:w="1304" w:type="dxa"/>
            <w:tcBorders>
              <w:bottom w:val="nil"/>
            </w:tcBorders>
          </w:tcPr>
          <w:p w:rsidR="00F64FE7" w:rsidRDefault="00F64FE7">
            <w:pPr>
              <w:pStyle w:val="ConsPlusNormal"/>
            </w:pPr>
            <w:r>
              <w:t>По факту наступления смерти</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В случае смерти получателя социальных услуг проводится организация медицинского освидетельствования факта смерти, оформление справки о смерти в органах ЗАГС, оформление документов, необходимых для погребения, организация захоронения в соответствии с вероисповеданием умершего. В 3-дневный срок со дня смерти получателя социальных услуг проводится информирование нотариуса о наличии имущества, оставшегося после умершего, и об имеющихся данных о предполагаемых наследниках</w:t>
            </w:r>
          </w:p>
        </w:tc>
      </w:tr>
      <w:tr w:rsidR="00F64FE7" w:rsidRPr="0090213F">
        <w:tblPrEx>
          <w:tblBorders>
            <w:insideH w:val="none" w:sz="0" w:space="0" w:color="auto"/>
          </w:tblBorders>
        </w:tblPrEx>
        <w:tc>
          <w:tcPr>
            <w:tcW w:w="13606" w:type="dxa"/>
            <w:gridSpan w:val="6"/>
            <w:tcBorders>
              <w:top w:val="nil"/>
            </w:tcBorders>
          </w:tcPr>
          <w:p w:rsidR="00F64FE7" w:rsidRDefault="00F64FE7">
            <w:pPr>
              <w:pStyle w:val="ConsPlusNormal"/>
              <w:jc w:val="both"/>
            </w:pPr>
            <w:r>
              <w:t xml:space="preserve">(пп. 1.13 введен </w:t>
            </w:r>
            <w:hyperlink r:id="rId668" w:history="1">
              <w:r>
                <w:rPr>
                  <w:color w:val="0000FF"/>
                </w:rPr>
                <w:t>приказом</w:t>
              </w:r>
            </w:hyperlink>
            <w:r>
              <w:t xml:space="preserve"> Минтруда и соцразвития Новосибирской области</w:t>
            </w:r>
          </w:p>
          <w:p w:rsidR="00F64FE7" w:rsidRDefault="00F64FE7">
            <w:pPr>
              <w:pStyle w:val="ConsPlusNormal"/>
              <w:jc w:val="both"/>
            </w:pPr>
            <w:r>
              <w:t>от 06.11.2019 N 1175)</w:t>
            </w:r>
          </w:p>
        </w:tc>
      </w:tr>
      <w:tr w:rsidR="00F64FE7" w:rsidRPr="0090213F">
        <w:tc>
          <w:tcPr>
            <w:tcW w:w="964" w:type="dxa"/>
          </w:tcPr>
          <w:p w:rsidR="00F64FE7" w:rsidRDefault="00F64FE7">
            <w:pPr>
              <w:pStyle w:val="ConsPlusNormal"/>
              <w:outlineLvl w:val="2"/>
            </w:pPr>
            <w:r>
              <w:t>2</w:t>
            </w:r>
          </w:p>
        </w:tc>
        <w:tc>
          <w:tcPr>
            <w:tcW w:w="12642" w:type="dxa"/>
            <w:gridSpan w:val="5"/>
          </w:tcPr>
          <w:p w:rsidR="00F64FE7" w:rsidRDefault="00F64FE7">
            <w:pPr>
              <w:pStyle w:val="ConsPlusNormal"/>
              <w:jc w:val="both"/>
            </w:pPr>
            <w:r>
              <w:t>Социально-медицинские услуги</w:t>
            </w:r>
          </w:p>
        </w:tc>
      </w:tr>
      <w:tr w:rsidR="00F64FE7" w:rsidRPr="0090213F">
        <w:tc>
          <w:tcPr>
            <w:tcW w:w="964" w:type="dxa"/>
          </w:tcPr>
          <w:p w:rsidR="00F64FE7" w:rsidRDefault="00F64FE7">
            <w:pPr>
              <w:pStyle w:val="ConsPlusNormal"/>
            </w:pPr>
            <w:r>
              <w:t>2.1</w:t>
            </w:r>
          </w:p>
        </w:tc>
        <w:tc>
          <w:tcPr>
            <w:tcW w:w="12642" w:type="dxa"/>
            <w:gridSpan w:val="5"/>
          </w:tcPr>
          <w:p w:rsidR="00F64FE7" w:rsidRDefault="00F64FE7">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В соответствии со сроками переосвидетельствования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pPr>
            <w:r>
              <w:t>2.2</w:t>
            </w:r>
          </w:p>
        </w:tc>
        <w:tc>
          <w:tcPr>
            <w:tcW w:w="2494" w:type="dxa"/>
          </w:tcPr>
          <w:p w:rsidR="00F64FE7" w:rsidRDefault="00F64FE7">
            <w:pPr>
              <w:pStyle w:val="ConsPlusNormal"/>
              <w:jc w:val="both"/>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964" w:type="dxa"/>
          </w:tcPr>
          <w:p w:rsidR="00F64FE7" w:rsidRDefault="00F64FE7">
            <w:pPr>
              <w:pStyle w:val="ConsPlusNormal"/>
            </w:pPr>
            <w:r>
              <w:t>2.3</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pPr>
            <w:r>
              <w:t>2.3.1</w:t>
            </w:r>
          </w:p>
        </w:tc>
        <w:tc>
          <w:tcPr>
            <w:tcW w:w="2494" w:type="dxa"/>
          </w:tcPr>
          <w:p w:rsidR="00F64FE7" w:rsidRDefault="00F64FE7">
            <w:pPr>
              <w:pStyle w:val="ConsPlusNormal"/>
              <w:jc w:val="both"/>
            </w:pPr>
            <w:r>
              <w:t>- предварительная запись, оформление документов на госпитализацию</w:t>
            </w:r>
          </w:p>
        </w:tc>
        <w:tc>
          <w:tcPr>
            <w:tcW w:w="3912" w:type="dxa"/>
          </w:tcPr>
          <w:p w:rsidR="00F64FE7" w:rsidRDefault="00F64FE7">
            <w:pPr>
              <w:pStyle w:val="ConsPlusNormal"/>
              <w:jc w:val="both"/>
            </w:pPr>
            <w:r>
              <w:t>Своевременное оформление документов на госпитализацию.</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 по факту заболевания (несчастного случая)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F64FE7" w:rsidRPr="0090213F">
        <w:tc>
          <w:tcPr>
            <w:tcW w:w="964" w:type="dxa"/>
          </w:tcPr>
          <w:p w:rsidR="00F64FE7" w:rsidRDefault="00F64FE7">
            <w:pPr>
              <w:pStyle w:val="ConsPlusNormal"/>
            </w:pPr>
            <w:r>
              <w:t>2.3.2</w:t>
            </w:r>
          </w:p>
        </w:tc>
        <w:tc>
          <w:tcPr>
            <w:tcW w:w="2494" w:type="dxa"/>
          </w:tcPr>
          <w:p w:rsidR="00F64FE7" w:rsidRDefault="00F64FE7">
            <w:pPr>
              <w:pStyle w:val="ConsPlusNormal"/>
              <w:jc w:val="both"/>
            </w:pPr>
            <w:r>
              <w:t>- вызов врача</w:t>
            </w:r>
          </w:p>
        </w:tc>
        <w:tc>
          <w:tcPr>
            <w:tcW w:w="3912" w:type="dxa"/>
          </w:tcPr>
          <w:p w:rsidR="00F64FE7" w:rsidRDefault="00F64FE7">
            <w:pPr>
              <w:pStyle w:val="ConsPlusNormal"/>
              <w:jc w:val="both"/>
            </w:pPr>
            <w:r>
              <w:t>Услуга должна обеспечить своевременную и в необходимом объеме помощь с учетом характера заболевания.</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Своевременный вызов скорой помощи и сопровождение получателя социальных услуг в медицинскую организацию</w:t>
            </w:r>
          </w:p>
        </w:tc>
      </w:tr>
      <w:tr w:rsidR="00F64FE7" w:rsidRPr="0090213F">
        <w:tc>
          <w:tcPr>
            <w:tcW w:w="964" w:type="dxa"/>
          </w:tcPr>
          <w:p w:rsidR="00F64FE7" w:rsidRDefault="00F64FE7">
            <w:pPr>
              <w:pStyle w:val="ConsPlusNormal"/>
            </w:pPr>
            <w:r>
              <w:t>2.3.3</w:t>
            </w:r>
          </w:p>
        </w:tc>
        <w:tc>
          <w:tcPr>
            <w:tcW w:w="2494" w:type="dxa"/>
          </w:tcPr>
          <w:p w:rsidR="00F64FE7" w:rsidRDefault="00F64FE7">
            <w:pPr>
              <w:pStyle w:val="ConsPlusNormal"/>
              <w:jc w:val="both"/>
            </w:pPr>
            <w:r>
              <w:t>- посещение в случае госпитализации</w:t>
            </w:r>
          </w:p>
        </w:tc>
        <w:tc>
          <w:tcPr>
            <w:tcW w:w="3912" w:type="dxa"/>
          </w:tcPr>
          <w:p w:rsidR="00F64FE7" w:rsidRDefault="00F64FE7">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своевременное посещение в случае госпитализации</w:t>
            </w:r>
          </w:p>
        </w:tc>
      </w:tr>
      <w:tr w:rsidR="00F64FE7" w:rsidRPr="0090213F">
        <w:tc>
          <w:tcPr>
            <w:tcW w:w="964" w:type="dxa"/>
          </w:tcPr>
          <w:p w:rsidR="00F64FE7" w:rsidRDefault="00F64FE7">
            <w:pPr>
              <w:pStyle w:val="ConsPlusNormal"/>
            </w:pPr>
            <w:r>
              <w:t>2.4</w:t>
            </w:r>
          </w:p>
        </w:tc>
        <w:tc>
          <w:tcPr>
            <w:tcW w:w="12642" w:type="dxa"/>
            <w:gridSpan w:val="5"/>
          </w:tcPr>
          <w:p w:rsidR="00F64FE7" w:rsidRDefault="00F64FE7">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F64FE7" w:rsidRPr="0090213F">
        <w:tc>
          <w:tcPr>
            <w:tcW w:w="964" w:type="dxa"/>
          </w:tcPr>
          <w:p w:rsidR="00F64FE7" w:rsidRDefault="00F64FE7">
            <w:pPr>
              <w:pStyle w:val="ConsPlusNormal"/>
            </w:pPr>
            <w:r>
              <w:t>2.4.1</w:t>
            </w:r>
          </w:p>
        </w:tc>
        <w:tc>
          <w:tcPr>
            <w:tcW w:w="2494" w:type="dxa"/>
          </w:tcPr>
          <w:p w:rsidR="00F64FE7" w:rsidRDefault="00F64FE7">
            <w:pPr>
              <w:pStyle w:val="ConsPlusNormal"/>
              <w:jc w:val="both"/>
            </w:pPr>
            <w:r>
              <w:t>- приобретение лекарственных препаратов и изделий медицинского назначения</w:t>
            </w:r>
          </w:p>
        </w:tc>
        <w:tc>
          <w:tcPr>
            <w:tcW w:w="3912" w:type="dxa"/>
          </w:tcPr>
          <w:p w:rsidR="00F64FE7" w:rsidRDefault="00F64FE7">
            <w:pPr>
              <w:pStyle w:val="ConsPlusNormal"/>
              <w:jc w:val="both"/>
            </w:pPr>
            <w:r>
              <w:t>Приобретение лекарственных препаратов и изделий медицинского назначения за счет средств получателя социальных услуг и разъяснение порядка предоставления услуги, с учетом имеющихся льгот, по назначению врача. Заказ изделий медицинского назначения, лекарственных препаратов, получение, их доставка, хранение и выдача, оформление необходимых документов.</w:t>
            </w:r>
          </w:p>
          <w:p w:rsidR="00F64FE7" w:rsidRDefault="00F64FE7">
            <w:pPr>
              <w:pStyle w:val="ConsPlusNormal"/>
              <w:jc w:val="both"/>
            </w:pPr>
            <w:r>
              <w:t>1 услуга - 1 раз</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c>
          <w:tcPr>
            <w:tcW w:w="964" w:type="dxa"/>
          </w:tcPr>
          <w:p w:rsidR="00F64FE7" w:rsidRDefault="00F64FE7">
            <w:pPr>
              <w:pStyle w:val="ConsPlusNormal"/>
            </w:pPr>
            <w:r>
              <w:t>2.4.2</w:t>
            </w:r>
          </w:p>
        </w:tc>
        <w:tc>
          <w:tcPr>
            <w:tcW w:w="2494" w:type="dxa"/>
          </w:tcPr>
          <w:p w:rsidR="00F64FE7" w:rsidRDefault="00F64FE7">
            <w:pPr>
              <w:pStyle w:val="ConsPlusNormal"/>
              <w:jc w:val="both"/>
            </w:pPr>
            <w:r>
              <w:t>- содействие в изготовлении изделий медицинского назначения по индивидуальному заказу</w:t>
            </w:r>
          </w:p>
        </w:tc>
        <w:tc>
          <w:tcPr>
            <w:tcW w:w="3912" w:type="dxa"/>
          </w:tcPr>
          <w:p w:rsidR="00F64FE7" w:rsidRDefault="00F64FE7">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F64FE7" w:rsidRPr="0090213F">
        <w:tc>
          <w:tcPr>
            <w:tcW w:w="964" w:type="dxa"/>
          </w:tcPr>
          <w:p w:rsidR="00F64FE7" w:rsidRDefault="00F64FE7">
            <w:pPr>
              <w:pStyle w:val="ConsPlusNormal"/>
            </w:pPr>
            <w:r>
              <w:t>2.5</w:t>
            </w:r>
          </w:p>
        </w:tc>
        <w:tc>
          <w:tcPr>
            <w:tcW w:w="12642" w:type="dxa"/>
            <w:gridSpan w:val="5"/>
          </w:tcPr>
          <w:p w:rsidR="00F64FE7" w:rsidRDefault="00F64FE7">
            <w:pPr>
              <w:pStyle w:val="ConsPlusNormal"/>
              <w:jc w:val="both"/>
              <w:rPr>
                <w:rFonts w:cs="Times New Roman"/>
              </w:rPr>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9815" w:history="1">
              <w:r>
                <w:rPr>
                  <w:color w:val="0000FF"/>
                </w:rPr>
                <w:t>&lt;*&gt;</w:t>
              </w:r>
            </w:hyperlink>
          </w:p>
        </w:tc>
      </w:tr>
      <w:tr w:rsidR="00F64FE7" w:rsidRPr="0090213F">
        <w:tc>
          <w:tcPr>
            <w:tcW w:w="964" w:type="dxa"/>
          </w:tcPr>
          <w:p w:rsidR="00F64FE7" w:rsidRDefault="00F64FE7">
            <w:pPr>
              <w:pStyle w:val="ConsPlusNormal"/>
            </w:pPr>
            <w:r>
              <w:t>2.5.1</w:t>
            </w:r>
          </w:p>
        </w:tc>
        <w:tc>
          <w:tcPr>
            <w:tcW w:w="2494" w:type="dxa"/>
          </w:tcPr>
          <w:p w:rsidR="00F64FE7" w:rsidRDefault="00F64FE7">
            <w:pPr>
              <w:pStyle w:val="ConsPlusNormal"/>
              <w:jc w:val="both"/>
            </w:pPr>
            <w:r>
              <w:t>- обработка пролежней, раневых поверхностей, опрелостей</w:t>
            </w:r>
          </w:p>
        </w:tc>
        <w:tc>
          <w:tcPr>
            <w:tcW w:w="3912" w:type="dxa"/>
          </w:tcPr>
          <w:p w:rsidR="00F64FE7" w:rsidRDefault="00F64FE7">
            <w:pPr>
              <w:pStyle w:val="ConsPlusNormal"/>
              <w:jc w:val="both"/>
            </w:pPr>
            <w:r>
              <w:t>Обработка раневой поверхности лекарственными препаратами и наложение повязки.</w:t>
            </w:r>
          </w:p>
          <w:p w:rsidR="00F64FE7" w:rsidRDefault="00F64FE7">
            <w:pPr>
              <w:pStyle w:val="ConsPlusNormal"/>
              <w:jc w:val="both"/>
            </w:pPr>
            <w:r>
              <w:t>1 услуга - 1 процедура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1</w:t>
            </w:r>
          </w:p>
        </w:tc>
        <w:tc>
          <w:tcPr>
            <w:tcW w:w="3912" w:type="dxa"/>
            <w:vMerge w:val="restart"/>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F64FE7" w:rsidRPr="0090213F">
        <w:tc>
          <w:tcPr>
            <w:tcW w:w="964" w:type="dxa"/>
          </w:tcPr>
          <w:p w:rsidR="00F64FE7" w:rsidRDefault="00F64FE7">
            <w:pPr>
              <w:pStyle w:val="ConsPlusNormal"/>
            </w:pPr>
            <w:r>
              <w:t>2.5.2</w:t>
            </w:r>
          </w:p>
        </w:tc>
        <w:tc>
          <w:tcPr>
            <w:tcW w:w="2494" w:type="dxa"/>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Pr>
          <w:p w:rsidR="00F64FE7" w:rsidRDefault="00F64FE7">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F64FE7" w:rsidRDefault="00F64FE7">
            <w:pPr>
              <w:pStyle w:val="ConsPlusNormal"/>
              <w:jc w:val="both"/>
            </w:pPr>
            <w:r>
              <w:t>1 услуга - 1 процедура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1</w:t>
            </w:r>
          </w:p>
        </w:tc>
        <w:tc>
          <w:tcPr>
            <w:tcW w:w="3912" w:type="dxa"/>
            <w:vMerge/>
          </w:tcPr>
          <w:p w:rsidR="00F64FE7" w:rsidRPr="0090213F" w:rsidRDefault="00F64FE7"/>
        </w:tc>
      </w:tr>
      <w:tr w:rsidR="00F64FE7" w:rsidRPr="0090213F">
        <w:tc>
          <w:tcPr>
            <w:tcW w:w="964" w:type="dxa"/>
          </w:tcPr>
          <w:p w:rsidR="00F64FE7" w:rsidRDefault="00F64FE7">
            <w:pPr>
              <w:pStyle w:val="ConsPlusNormal"/>
            </w:pPr>
            <w:r>
              <w:t>2.5.3</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vMerge w:val="restart"/>
          </w:tcPr>
          <w:p w:rsidR="00F64FE7" w:rsidRDefault="00F64FE7">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F64FE7" w:rsidRDefault="00F64FE7">
            <w:pPr>
              <w:pStyle w:val="ConsPlusNormal"/>
              <w:jc w:val="both"/>
            </w:pPr>
            <w:r>
              <w:t>1 услуга - 1 процедура - 1 раз</w:t>
            </w:r>
          </w:p>
        </w:tc>
        <w:tc>
          <w:tcPr>
            <w:tcW w:w="1304" w:type="dxa"/>
            <w:vMerge w:val="restart"/>
          </w:tcPr>
          <w:p w:rsidR="00F64FE7" w:rsidRDefault="00F64FE7">
            <w:pPr>
              <w:pStyle w:val="ConsPlusNormal"/>
            </w:pPr>
            <w:r>
              <w:t>По назначению врача</w:t>
            </w:r>
          </w:p>
        </w:tc>
        <w:tc>
          <w:tcPr>
            <w:tcW w:w="1020" w:type="dxa"/>
            <w:vMerge w:val="restart"/>
          </w:tcPr>
          <w:p w:rsidR="00F64FE7" w:rsidRDefault="00F64FE7">
            <w:pPr>
              <w:pStyle w:val="ConsPlusNormal"/>
              <w:jc w:val="center"/>
            </w:pPr>
            <w:r>
              <w:t>10</w:t>
            </w:r>
          </w:p>
        </w:tc>
        <w:tc>
          <w:tcPr>
            <w:tcW w:w="3912" w:type="dxa"/>
            <w:vMerge/>
          </w:tcPr>
          <w:p w:rsidR="00F64FE7" w:rsidRPr="0090213F" w:rsidRDefault="00F64FE7"/>
        </w:tc>
      </w:tr>
      <w:tr w:rsidR="00F64FE7" w:rsidRPr="0090213F">
        <w:tc>
          <w:tcPr>
            <w:tcW w:w="964" w:type="dxa"/>
          </w:tcPr>
          <w:p w:rsidR="00F64FE7" w:rsidRDefault="00F64FE7">
            <w:pPr>
              <w:pStyle w:val="ConsPlusNormal"/>
            </w:pPr>
            <w:r>
              <w:t>2.5.4</w:t>
            </w:r>
          </w:p>
        </w:tc>
        <w:tc>
          <w:tcPr>
            <w:tcW w:w="2494" w:type="dxa"/>
          </w:tcPr>
          <w:p w:rsidR="00F64FE7" w:rsidRDefault="00F64FE7">
            <w:pPr>
              <w:pStyle w:val="ConsPlusNormal"/>
              <w:jc w:val="both"/>
            </w:pPr>
            <w:r>
              <w:t>- внутривенная инъекция</w:t>
            </w:r>
          </w:p>
        </w:tc>
        <w:tc>
          <w:tcPr>
            <w:tcW w:w="3912" w:type="dxa"/>
            <w:vMerge/>
          </w:tcPr>
          <w:p w:rsidR="00F64FE7" w:rsidRPr="0090213F" w:rsidRDefault="00F64FE7"/>
        </w:tc>
        <w:tc>
          <w:tcPr>
            <w:tcW w:w="1304" w:type="dxa"/>
            <w:vMerge/>
          </w:tcPr>
          <w:p w:rsidR="00F64FE7" w:rsidRPr="0090213F" w:rsidRDefault="00F64FE7"/>
        </w:tc>
        <w:tc>
          <w:tcPr>
            <w:tcW w:w="1020" w:type="dxa"/>
            <w:vMerge/>
          </w:tcPr>
          <w:p w:rsidR="00F64FE7" w:rsidRPr="0090213F" w:rsidRDefault="00F64FE7"/>
        </w:tc>
        <w:tc>
          <w:tcPr>
            <w:tcW w:w="3912" w:type="dxa"/>
            <w:vMerge/>
          </w:tcPr>
          <w:p w:rsidR="00F64FE7" w:rsidRPr="0090213F" w:rsidRDefault="00F64FE7"/>
        </w:tc>
      </w:tr>
      <w:tr w:rsidR="00F64FE7" w:rsidRPr="0090213F">
        <w:tc>
          <w:tcPr>
            <w:tcW w:w="964" w:type="dxa"/>
          </w:tcPr>
          <w:p w:rsidR="00F64FE7" w:rsidRDefault="00F64FE7">
            <w:pPr>
              <w:pStyle w:val="ConsPlusNormal"/>
            </w:pPr>
            <w:r>
              <w:t>2.5.5</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jc w:val="both"/>
            </w:pPr>
            <w:r>
              <w:t>Подготовка лекарственных средств и проведение процедуры.</w:t>
            </w:r>
          </w:p>
          <w:p w:rsidR="00F64FE7" w:rsidRDefault="00F64FE7">
            <w:pPr>
              <w:pStyle w:val="ConsPlusNormal"/>
              <w:jc w:val="both"/>
            </w:pPr>
            <w:r>
              <w:t>1 услуга - 1 процедура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3</w:t>
            </w:r>
          </w:p>
        </w:tc>
        <w:tc>
          <w:tcPr>
            <w:tcW w:w="3912" w:type="dxa"/>
          </w:tcPr>
          <w:p w:rsidR="00F64FE7" w:rsidRDefault="00F64FE7">
            <w:pPr>
              <w:pStyle w:val="ConsPlusNormal"/>
              <w:rPr>
                <w:rFonts w:cs="Times New Roman"/>
              </w:rPr>
            </w:pPr>
          </w:p>
        </w:tc>
      </w:tr>
      <w:tr w:rsidR="00F64FE7" w:rsidRPr="0090213F">
        <w:tc>
          <w:tcPr>
            <w:tcW w:w="964" w:type="dxa"/>
          </w:tcPr>
          <w:p w:rsidR="00F64FE7" w:rsidRDefault="00F64FE7">
            <w:pPr>
              <w:pStyle w:val="ConsPlusNormal"/>
            </w:pPr>
            <w:r>
              <w:t>2.6</w:t>
            </w:r>
          </w:p>
        </w:tc>
        <w:tc>
          <w:tcPr>
            <w:tcW w:w="12642" w:type="dxa"/>
            <w:gridSpan w:val="5"/>
          </w:tcPr>
          <w:p w:rsidR="00F64FE7" w:rsidRDefault="00F64FE7">
            <w:pPr>
              <w:pStyle w:val="ConsPlusNormal"/>
              <w:jc w:val="both"/>
              <w:rPr>
                <w:rFonts w:cs="Times New Roman"/>
              </w:rPr>
            </w:pPr>
            <w:r>
              <w:t xml:space="preserve">Систематическое наблюдение за получателями социальных услуг для выявления отклонений в состоянии их здоровья: </w:t>
            </w:r>
            <w:hyperlink w:anchor="P19815" w:history="1">
              <w:r>
                <w:rPr>
                  <w:color w:val="0000FF"/>
                </w:rPr>
                <w:t>&lt;*&gt;</w:t>
              </w:r>
            </w:hyperlink>
          </w:p>
        </w:tc>
      </w:tr>
      <w:tr w:rsidR="00F64FE7" w:rsidRPr="0090213F">
        <w:tc>
          <w:tcPr>
            <w:tcW w:w="964" w:type="dxa"/>
          </w:tcPr>
          <w:p w:rsidR="00F64FE7" w:rsidRDefault="00F64FE7">
            <w:pPr>
              <w:pStyle w:val="ConsPlusNormal"/>
            </w:pPr>
            <w:r>
              <w:t>2.6.1</w:t>
            </w:r>
          </w:p>
        </w:tc>
        <w:tc>
          <w:tcPr>
            <w:tcW w:w="2494" w:type="dxa"/>
          </w:tcPr>
          <w:p w:rsidR="00F64FE7" w:rsidRDefault="00F64FE7">
            <w:pPr>
              <w:pStyle w:val="ConsPlusNormal"/>
              <w:jc w:val="both"/>
            </w:pPr>
            <w:r>
              <w:t>- измерение температуры тела, артериального давления</w:t>
            </w:r>
          </w:p>
        </w:tc>
        <w:tc>
          <w:tcPr>
            <w:tcW w:w="3912" w:type="dxa"/>
          </w:tcPr>
          <w:p w:rsidR="00F64FE7" w:rsidRDefault="00F64FE7">
            <w:pPr>
              <w:pStyle w:val="ConsPlusNormal"/>
              <w:jc w:val="both"/>
            </w:pPr>
            <w:r>
              <w:t>Подготовка термометра или тонометра.</w:t>
            </w:r>
          </w:p>
          <w:p w:rsidR="00F64FE7" w:rsidRDefault="00F64FE7">
            <w:pPr>
              <w:pStyle w:val="ConsPlusNormal"/>
              <w:jc w:val="both"/>
            </w:pPr>
            <w:r>
              <w:t>Измерение температуры или давления.</w:t>
            </w:r>
          </w:p>
          <w:p w:rsidR="00F64FE7" w:rsidRDefault="00F64FE7">
            <w:pPr>
              <w:pStyle w:val="ConsPlusNormal"/>
              <w:jc w:val="both"/>
            </w:pPr>
            <w:r>
              <w:t>Фиксирование результатов.</w:t>
            </w:r>
          </w:p>
          <w:p w:rsidR="00F64FE7" w:rsidRDefault="00F64FE7">
            <w:pPr>
              <w:pStyle w:val="ConsPlusNormal"/>
              <w:jc w:val="both"/>
            </w:pPr>
            <w:r>
              <w:t>1 услуга - 1 процедура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F64FE7" w:rsidRPr="0090213F">
        <w:tc>
          <w:tcPr>
            <w:tcW w:w="964" w:type="dxa"/>
          </w:tcPr>
          <w:p w:rsidR="00F64FE7" w:rsidRDefault="00F64FE7">
            <w:pPr>
              <w:pStyle w:val="ConsPlusNormal"/>
            </w:pPr>
            <w:r>
              <w:t>2.6.2</w:t>
            </w:r>
          </w:p>
        </w:tc>
        <w:tc>
          <w:tcPr>
            <w:tcW w:w="2494" w:type="dxa"/>
          </w:tcPr>
          <w:p w:rsidR="00F64FE7" w:rsidRDefault="00F64FE7">
            <w:pPr>
              <w:pStyle w:val="ConsPlusNormal"/>
              <w:jc w:val="both"/>
            </w:pPr>
            <w:r>
              <w:t>- текущий медицинский осмотр</w:t>
            </w:r>
          </w:p>
        </w:tc>
        <w:tc>
          <w:tcPr>
            <w:tcW w:w="3912" w:type="dxa"/>
          </w:tcPr>
          <w:p w:rsidR="00F64FE7" w:rsidRDefault="00F64FE7">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F64FE7" w:rsidRDefault="00F64FE7">
            <w:pPr>
              <w:pStyle w:val="ConsPlusNormal"/>
              <w:jc w:val="both"/>
            </w:pPr>
            <w:r>
              <w:t>Запись осмотра в амбулаторной карте.</w:t>
            </w:r>
          </w:p>
          <w:p w:rsidR="00F64FE7" w:rsidRDefault="00F64FE7">
            <w:pPr>
              <w:pStyle w:val="ConsPlusNormal"/>
              <w:jc w:val="both"/>
            </w:pPr>
            <w:r>
              <w:t>1 услуга - 1 осмотр - 1 раз</w:t>
            </w:r>
          </w:p>
        </w:tc>
        <w:tc>
          <w:tcPr>
            <w:tcW w:w="1304" w:type="dxa"/>
          </w:tcPr>
          <w:p w:rsidR="00F64FE7" w:rsidRDefault="00F64FE7">
            <w:pPr>
              <w:pStyle w:val="ConsPlusNormal"/>
            </w:pPr>
            <w:r>
              <w:t>Ежемесячно</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коррекции оказываемых реабилитационных мероприятий</w:t>
            </w:r>
          </w:p>
        </w:tc>
      </w:tr>
      <w:tr w:rsidR="00F64FE7" w:rsidRPr="0090213F">
        <w:tc>
          <w:tcPr>
            <w:tcW w:w="964" w:type="dxa"/>
          </w:tcPr>
          <w:p w:rsidR="00F64FE7" w:rsidRDefault="00F64FE7">
            <w:pPr>
              <w:pStyle w:val="ConsPlusNormal"/>
            </w:pPr>
            <w:r>
              <w:t>2.7</w:t>
            </w:r>
          </w:p>
        </w:tc>
        <w:tc>
          <w:tcPr>
            <w:tcW w:w="12642" w:type="dxa"/>
            <w:gridSpan w:val="5"/>
          </w:tcPr>
          <w:p w:rsidR="00F64FE7" w:rsidRDefault="00F64FE7">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F64FE7" w:rsidRPr="0090213F">
        <w:tc>
          <w:tcPr>
            <w:tcW w:w="964" w:type="dxa"/>
          </w:tcPr>
          <w:p w:rsidR="00F64FE7" w:rsidRDefault="00F64FE7">
            <w:pPr>
              <w:pStyle w:val="ConsPlusNormal"/>
            </w:pPr>
            <w:r>
              <w:t>2.7.1</w:t>
            </w:r>
          </w:p>
        </w:tc>
        <w:tc>
          <w:tcPr>
            <w:tcW w:w="2494" w:type="dxa"/>
          </w:tcPr>
          <w:p w:rsidR="00F64FE7" w:rsidRDefault="00F64FE7">
            <w:pPr>
              <w:pStyle w:val="ConsPlusNormal"/>
              <w:jc w:val="both"/>
            </w:pPr>
            <w:r>
              <w:t>- доставка технического средства ухода или реабилитации автотранспортом учреждения</w:t>
            </w:r>
          </w:p>
        </w:tc>
        <w:tc>
          <w:tcPr>
            <w:tcW w:w="3912" w:type="dxa"/>
          </w:tcPr>
          <w:p w:rsidR="00F64FE7" w:rsidRDefault="00F64FE7">
            <w:pPr>
              <w:pStyle w:val="ConsPlusNormal"/>
              <w:jc w:val="both"/>
            </w:pPr>
            <w:r>
              <w:t>Получение технических средств ухода и реабилитации, приобретение, доставка и передача их получателю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 при наличии рекомендаций в ИПР</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При доставке должны соблюдены условия перевозки, сохранены качества технических средств</w:t>
            </w:r>
          </w:p>
        </w:tc>
      </w:tr>
      <w:tr w:rsidR="00F64FE7" w:rsidRPr="0090213F">
        <w:tc>
          <w:tcPr>
            <w:tcW w:w="964" w:type="dxa"/>
          </w:tcPr>
          <w:p w:rsidR="00F64FE7" w:rsidRDefault="00F64FE7">
            <w:pPr>
              <w:pStyle w:val="ConsPlusNormal"/>
            </w:pPr>
            <w:r>
              <w:t>2.8</w:t>
            </w:r>
          </w:p>
        </w:tc>
        <w:tc>
          <w:tcPr>
            <w:tcW w:w="12642" w:type="dxa"/>
            <w:gridSpan w:val="5"/>
          </w:tcPr>
          <w:p w:rsidR="00F64FE7" w:rsidRDefault="00F64FE7">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F64FE7" w:rsidRPr="0090213F">
        <w:tc>
          <w:tcPr>
            <w:tcW w:w="964" w:type="dxa"/>
          </w:tcPr>
          <w:p w:rsidR="00F64FE7" w:rsidRDefault="00F64FE7">
            <w:pPr>
              <w:pStyle w:val="ConsPlusNormal"/>
            </w:pPr>
            <w:r>
              <w:t>2.8.1</w:t>
            </w:r>
          </w:p>
        </w:tc>
        <w:tc>
          <w:tcPr>
            <w:tcW w:w="2494" w:type="dxa"/>
          </w:tcPr>
          <w:p w:rsidR="00F64FE7" w:rsidRDefault="00F64FE7">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Pr>
          <w:p w:rsidR="00F64FE7" w:rsidRDefault="00F64FE7">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Услуга по оказанию своевременной медицинской помощи и диагностики способствует сохранению здоровья полости рта у получателя социальных услуг</w:t>
            </w:r>
          </w:p>
        </w:tc>
      </w:tr>
      <w:tr w:rsidR="00F64FE7" w:rsidRPr="0090213F">
        <w:tc>
          <w:tcPr>
            <w:tcW w:w="964" w:type="dxa"/>
          </w:tcPr>
          <w:p w:rsidR="00F64FE7" w:rsidRDefault="00F64FE7">
            <w:pPr>
              <w:pStyle w:val="ConsPlusNormal"/>
            </w:pPr>
            <w:r>
              <w:t>2.9</w:t>
            </w:r>
          </w:p>
        </w:tc>
        <w:tc>
          <w:tcPr>
            <w:tcW w:w="12642" w:type="dxa"/>
            <w:gridSpan w:val="5"/>
          </w:tcPr>
          <w:p w:rsidR="00F64FE7" w:rsidRDefault="00F64FE7">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F64FE7" w:rsidRPr="0090213F">
        <w:tc>
          <w:tcPr>
            <w:tcW w:w="964" w:type="dxa"/>
          </w:tcPr>
          <w:p w:rsidR="00F64FE7" w:rsidRDefault="00F64FE7">
            <w:pPr>
              <w:pStyle w:val="ConsPlusNormal"/>
            </w:pPr>
            <w:r>
              <w:t>2.9.1</w:t>
            </w:r>
          </w:p>
        </w:tc>
        <w:tc>
          <w:tcPr>
            <w:tcW w:w="2494" w:type="dxa"/>
          </w:tcPr>
          <w:p w:rsidR="00F64FE7" w:rsidRDefault="00F64FE7">
            <w:pPr>
              <w:pStyle w:val="ConsPlusNormal"/>
              <w:jc w:val="both"/>
              <w:rPr>
                <w:rFonts w:cs="Times New Roman"/>
              </w:rPr>
            </w:pPr>
            <w:r>
              <w:t xml:space="preserve">- прием врача-специалиста в учреждении </w:t>
            </w:r>
            <w:hyperlink w:anchor="P19815" w:history="1">
              <w:r>
                <w:rPr>
                  <w:color w:val="0000FF"/>
                </w:rPr>
                <w:t>&lt;*&gt;</w:t>
              </w:r>
            </w:hyperlink>
          </w:p>
        </w:tc>
        <w:tc>
          <w:tcPr>
            <w:tcW w:w="3912" w:type="dxa"/>
          </w:tcPr>
          <w:p w:rsidR="00F64FE7" w:rsidRDefault="00F64FE7">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F64FE7" w:rsidRPr="0090213F">
        <w:tc>
          <w:tcPr>
            <w:tcW w:w="964" w:type="dxa"/>
          </w:tcPr>
          <w:p w:rsidR="00F64FE7" w:rsidRDefault="00F64FE7">
            <w:pPr>
              <w:pStyle w:val="ConsPlusNormal"/>
            </w:pPr>
            <w:r>
              <w:t>2.9.2</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jc w:val="both"/>
            </w:pPr>
            <w:r>
              <w:t>Предварительная запись на прием к врачам-специалистам в медицинскую организацию. Разъяснение получателю социальных услуг сути проблем.</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pPr>
            <w:r>
              <w:t>2.10</w:t>
            </w:r>
          </w:p>
        </w:tc>
        <w:tc>
          <w:tcPr>
            <w:tcW w:w="12642" w:type="dxa"/>
            <w:gridSpan w:val="5"/>
          </w:tcPr>
          <w:p w:rsidR="00F64FE7" w:rsidRDefault="00F64FE7">
            <w:pPr>
              <w:pStyle w:val="ConsPlusNormal"/>
              <w:jc w:val="both"/>
            </w:pPr>
            <w:r>
              <w:t>Проведение занятий по адаптивной физической культуре:</w:t>
            </w:r>
          </w:p>
        </w:tc>
      </w:tr>
      <w:tr w:rsidR="00F64FE7" w:rsidRPr="0090213F">
        <w:tc>
          <w:tcPr>
            <w:tcW w:w="964" w:type="dxa"/>
          </w:tcPr>
          <w:p w:rsidR="00F64FE7" w:rsidRDefault="00F64FE7">
            <w:pPr>
              <w:pStyle w:val="ConsPlusNormal"/>
            </w:pPr>
            <w:r>
              <w:t>2.10.1</w:t>
            </w:r>
          </w:p>
        </w:tc>
        <w:tc>
          <w:tcPr>
            <w:tcW w:w="2494" w:type="dxa"/>
          </w:tcPr>
          <w:p w:rsidR="00F64FE7" w:rsidRDefault="00F64FE7">
            <w:pPr>
              <w:pStyle w:val="ConsPlusNormal"/>
              <w:jc w:val="both"/>
              <w:rPr>
                <w:rFonts w:cs="Times New Roman"/>
              </w:rPr>
            </w:pPr>
            <w:r>
              <w:t xml:space="preserve">- подбор индивидуального физкультурно-оздоровительного комплекса </w:t>
            </w:r>
            <w:hyperlink w:anchor="P19815" w:history="1">
              <w:r>
                <w:rPr>
                  <w:color w:val="0000FF"/>
                </w:rPr>
                <w:t>&lt;*&gt;</w:t>
              </w:r>
            </w:hyperlink>
          </w:p>
        </w:tc>
        <w:tc>
          <w:tcPr>
            <w:tcW w:w="3912" w:type="dxa"/>
          </w:tcPr>
          <w:p w:rsidR="00F64FE7" w:rsidRDefault="00F64FE7">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F64FE7" w:rsidRPr="0090213F">
        <w:tc>
          <w:tcPr>
            <w:tcW w:w="964" w:type="dxa"/>
          </w:tcPr>
          <w:p w:rsidR="00F64FE7" w:rsidRDefault="00F64FE7">
            <w:pPr>
              <w:pStyle w:val="ConsPlusNormal"/>
            </w:pPr>
            <w:r>
              <w:t>2.11</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pPr>
            <w:r>
              <w:t>2.11.1</w:t>
            </w:r>
          </w:p>
        </w:tc>
        <w:tc>
          <w:tcPr>
            <w:tcW w:w="2494" w:type="dxa"/>
          </w:tcPr>
          <w:p w:rsidR="00F64FE7" w:rsidRDefault="00F64FE7">
            <w:pPr>
              <w:pStyle w:val="ConsPlusNormal"/>
              <w:jc w:val="both"/>
              <w:rPr>
                <w:rFonts w:cs="Times New Roman"/>
              </w:rPr>
            </w:pPr>
            <w:r>
              <w:t xml:space="preserve">- фитотерапия </w:t>
            </w:r>
            <w:hyperlink w:anchor="P19815" w:history="1">
              <w:r>
                <w:rPr>
                  <w:color w:val="0000FF"/>
                </w:rPr>
                <w:t>&lt;*&gt;</w:t>
              </w:r>
            </w:hyperlink>
          </w:p>
        </w:tc>
        <w:tc>
          <w:tcPr>
            <w:tcW w:w="3912" w:type="dxa"/>
          </w:tcPr>
          <w:p w:rsidR="00F64FE7" w:rsidRDefault="00F64FE7">
            <w:pPr>
              <w:pStyle w:val="ConsPlusNormal"/>
              <w:jc w:val="both"/>
            </w:pPr>
            <w:r>
              <w:t>Подготовка расходного материала и технических средств для проведения процедуры.</w:t>
            </w:r>
          </w:p>
          <w:p w:rsidR="00F64FE7" w:rsidRDefault="00F64FE7">
            <w:pPr>
              <w:pStyle w:val="ConsPlusNormal"/>
              <w:jc w:val="both"/>
            </w:pPr>
            <w:r>
              <w:t>Проведение процедуры.</w:t>
            </w:r>
          </w:p>
          <w:p w:rsidR="00F64FE7" w:rsidRDefault="00F64FE7">
            <w:pPr>
              <w:pStyle w:val="ConsPlusNormal"/>
              <w:jc w:val="both"/>
            </w:pPr>
            <w:r>
              <w:t>1 услуга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10</w:t>
            </w:r>
          </w:p>
        </w:tc>
        <w:tc>
          <w:tcPr>
            <w:tcW w:w="3912" w:type="dxa"/>
          </w:tcPr>
          <w:p w:rsidR="00F64FE7" w:rsidRDefault="00F64FE7">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F64FE7" w:rsidRPr="0090213F">
        <w:tc>
          <w:tcPr>
            <w:tcW w:w="964" w:type="dxa"/>
          </w:tcPr>
          <w:p w:rsidR="00F64FE7" w:rsidRDefault="00F64FE7">
            <w:pPr>
              <w:pStyle w:val="ConsPlusNormal"/>
              <w:outlineLvl w:val="2"/>
            </w:pPr>
            <w:r>
              <w:t>3</w:t>
            </w:r>
          </w:p>
        </w:tc>
        <w:tc>
          <w:tcPr>
            <w:tcW w:w="12642" w:type="dxa"/>
            <w:gridSpan w:val="5"/>
          </w:tcPr>
          <w:p w:rsidR="00F64FE7" w:rsidRDefault="00F64FE7">
            <w:pPr>
              <w:pStyle w:val="ConsPlusNormal"/>
              <w:jc w:val="both"/>
            </w:pPr>
            <w:r>
              <w:t>Социально-психологические услуги</w:t>
            </w:r>
          </w:p>
        </w:tc>
      </w:tr>
      <w:tr w:rsidR="00F64FE7" w:rsidRPr="0090213F">
        <w:tc>
          <w:tcPr>
            <w:tcW w:w="964" w:type="dxa"/>
          </w:tcPr>
          <w:p w:rsidR="00F64FE7" w:rsidRDefault="00F64FE7">
            <w:pPr>
              <w:pStyle w:val="ConsPlusNormal"/>
            </w:pPr>
            <w:r>
              <w:t>3.1</w:t>
            </w:r>
          </w:p>
        </w:tc>
        <w:tc>
          <w:tcPr>
            <w:tcW w:w="12642" w:type="dxa"/>
            <w:gridSpan w:val="5"/>
          </w:tcPr>
          <w:p w:rsidR="00F64FE7" w:rsidRDefault="00F64FE7">
            <w:pPr>
              <w:pStyle w:val="ConsPlusNormal"/>
              <w:jc w:val="both"/>
            </w:pPr>
            <w:r>
              <w:t>Психологическая диагностика и обследование личности:</w:t>
            </w:r>
          </w:p>
        </w:tc>
      </w:tr>
      <w:tr w:rsidR="00F64FE7" w:rsidRPr="0090213F">
        <w:tc>
          <w:tcPr>
            <w:tcW w:w="964" w:type="dxa"/>
          </w:tcPr>
          <w:p w:rsidR="00F64FE7" w:rsidRDefault="00F64FE7">
            <w:pPr>
              <w:pStyle w:val="ConsPlusNormal"/>
            </w:pPr>
            <w:r>
              <w:t>3.1.1</w:t>
            </w:r>
          </w:p>
        </w:tc>
        <w:tc>
          <w:tcPr>
            <w:tcW w:w="2494" w:type="dxa"/>
          </w:tcPr>
          <w:p w:rsidR="00F64FE7" w:rsidRDefault="00F64FE7">
            <w:pPr>
              <w:pStyle w:val="ConsPlusNormal"/>
              <w:jc w:val="both"/>
            </w:pPr>
            <w:r>
              <w:t>- тестирование</w:t>
            </w:r>
          </w:p>
        </w:tc>
        <w:tc>
          <w:tcPr>
            <w:tcW w:w="3912" w:type="dxa"/>
          </w:tcPr>
          <w:p w:rsidR="00F64FE7" w:rsidRDefault="00F64FE7">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При поступлении и далее - 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F64FE7" w:rsidRPr="0090213F">
        <w:tc>
          <w:tcPr>
            <w:tcW w:w="964" w:type="dxa"/>
          </w:tcPr>
          <w:p w:rsidR="00F64FE7" w:rsidRDefault="00F64FE7">
            <w:pPr>
              <w:pStyle w:val="ConsPlusNormal"/>
            </w:pPr>
            <w:r>
              <w:t>3.2</w:t>
            </w:r>
          </w:p>
        </w:tc>
        <w:tc>
          <w:tcPr>
            <w:tcW w:w="2494" w:type="dxa"/>
          </w:tcPr>
          <w:p w:rsidR="00F64FE7" w:rsidRDefault="00F64FE7">
            <w:pPr>
              <w:pStyle w:val="ConsPlusNormal"/>
              <w:jc w:val="both"/>
            </w:pPr>
            <w:r>
              <w:t>Психологическая, в том числе экстренная, помощь</w:t>
            </w:r>
          </w:p>
        </w:tc>
        <w:tc>
          <w:tcPr>
            <w:tcW w:w="3912" w:type="dxa"/>
          </w:tcPr>
          <w:p w:rsidR="00F64FE7" w:rsidRDefault="00F64FE7">
            <w:pPr>
              <w:pStyle w:val="ConsPlusNormal"/>
              <w:jc w:val="both"/>
            </w:pPr>
            <w:r>
              <w:t>Выявление в ходе беседы психологических проблем, стоящих перед получателем социальных услуг. Проведение бесед, выслушивание, подбадривание, психологическая поддержка преодоления имеющихся трудностей.</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3 раза в неделю</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Услуга должна обеспечивать: безотлагательное психологическое консультирование получателей социальных услуг, содействие в мобилизации их физических, духовных, личностных, интеллектуальных ресурсов для выхода из кризисного состояния, расширении у них диапазона приемлемых средств для самостоятельного решения возникших проблем и преодоления трудностей, укреплении уверенности в себе</w:t>
            </w:r>
          </w:p>
        </w:tc>
      </w:tr>
      <w:tr w:rsidR="00F64FE7" w:rsidRPr="0090213F">
        <w:tc>
          <w:tcPr>
            <w:tcW w:w="964" w:type="dxa"/>
          </w:tcPr>
          <w:p w:rsidR="00F64FE7" w:rsidRDefault="00F64FE7">
            <w:pPr>
              <w:pStyle w:val="ConsPlusNormal"/>
            </w:pPr>
            <w:r>
              <w:t>3.3</w:t>
            </w:r>
          </w:p>
        </w:tc>
        <w:tc>
          <w:tcPr>
            <w:tcW w:w="12642" w:type="dxa"/>
            <w:gridSpan w:val="5"/>
          </w:tcPr>
          <w:p w:rsidR="00F64FE7" w:rsidRDefault="00F64FE7">
            <w:pPr>
              <w:pStyle w:val="ConsPlusNormal"/>
              <w:jc w:val="both"/>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pPr>
            <w:r>
              <w:t>3.3.1</w:t>
            </w:r>
          </w:p>
        </w:tc>
        <w:tc>
          <w:tcPr>
            <w:tcW w:w="2494" w:type="dxa"/>
          </w:tcPr>
          <w:p w:rsidR="00F64FE7" w:rsidRDefault="00F64FE7">
            <w:pPr>
              <w:pStyle w:val="ConsPlusNormal"/>
              <w:jc w:val="both"/>
            </w:pPr>
            <w:r>
              <w:t>- консультация психолога</w:t>
            </w:r>
          </w:p>
        </w:tc>
        <w:tc>
          <w:tcPr>
            <w:tcW w:w="3912" w:type="dxa"/>
          </w:tcPr>
          <w:p w:rsidR="00F64FE7" w:rsidRDefault="00F64FE7">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F64FE7" w:rsidRDefault="00F64FE7">
            <w:pPr>
              <w:pStyle w:val="ConsPlusNormal"/>
              <w:jc w:val="both"/>
            </w:pPr>
            <w:r>
              <w:t>Разъяснение получателю социальных услуг сути проблем и определение возможных путей их решения.</w:t>
            </w:r>
          </w:p>
          <w:p w:rsidR="00F64FE7" w:rsidRDefault="00F64FE7">
            <w:pPr>
              <w:pStyle w:val="ConsPlusNormal"/>
              <w:jc w:val="both"/>
            </w:pPr>
            <w:r>
              <w:t>Определение реакции получателя социальных услуг на имеющиеся проблемы и уровня мотивации к их преодолению.</w:t>
            </w:r>
          </w:p>
          <w:p w:rsidR="00F64FE7" w:rsidRDefault="00F64FE7">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По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F64FE7" w:rsidRPr="0090213F">
        <w:tc>
          <w:tcPr>
            <w:tcW w:w="964" w:type="dxa"/>
          </w:tcPr>
          <w:p w:rsidR="00F64FE7" w:rsidRDefault="00F64FE7">
            <w:pPr>
              <w:pStyle w:val="ConsPlusNormal"/>
            </w:pPr>
            <w:r>
              <w:t>3.4</w:t>
            </w:r>
          </w:p>
        </w:tc>
        <w:tc>
          <w:tcPr>
            <w:tcW w:w="12642" w:type="dxa"/>
            <w:gridSpan w:val="5"/>
          </w:tcPr>
          <w:p w:rsidR="00F64FE7" w:rsidRDefault="00F64FE7">
            <w:pPr>
              <w:pStyle w:val="ConsPlusNormal"/>
              <w:jc w:val="both"/>
            </w:pPr>
            <w:r>
              <w:t>Психологическая коррекция:</w:t>
            </w:r>
          </w:p>
        </w:tc>
      </w:tr>
      <w:tr w:rsidR="00F64FE7" w:rsidRPr="0090213F">
        <w:tc>
          <w:tcPr>
            <w:tcW w:w="964" w:type="dxa"/>
          </w:tcPr>
          <w:p w:rsidR="00F64FE7" w:rsidRDefault="00F64FE7">
            <w:pPr>
              <w:pStyle w:val="ConsPlusNormal"/>
            </w:pPr>
            <w:r>
              <w:t>3.4.1</w:t>
            </w:r>
          </w:p>
        </w:tc>
        <w:tc>
          <w:tcPr>
            <w:tcW w:w="2494" w:type="dxa"/>
          </w:tcPr>
          <w:p w:rsidR="00F64FE7" w:rsidRDefault="00F64FE7">
            <w:pPr>
              <w:pStyle w:val="ConsPlusNormal"/>
              <w:jc w:val="both"/>
            </w:pPr>
            <w:r>
              <w:t>- психокоррекционное занятие (групповое)</w:t>
            </w:r>
          </w:p>
        </w:tc>
        <w:tc>
          <w:tcPr>
            <w:tcW w:w="3912" w:type="dxa"/>
          </w:tcPr>
          <w:p w:rsidR="00F64FE7" w:rsidRDefault="00F64FE7">
            <w:pPr>
              <w:pStyle w:val="ConsPlusNormal"/>
              <w:jc w:val="both"/>
            </w:pPr>
            <w:r>
              <w:t>Услуга состоит в проведении реабилитационных мероприятий в группах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F64FE7" w:rsidRDefault="00F64FE7">
            <w:pPr>
              <w:pStyle w:val="ConsPlusNormal"/>
              <w:jc w:val="both"/>
            </w:pPr>
            <w:r>
              <w:t>Продолжительность услуги - 0,4 часа.</w:t>
            </w:r>
          </w:p>
          <w:p w:rsidR="00F64FE7" w:rsidRDefault="00F64FE7">
            <w:pPr>
              <w:pStyle w:val="ConsPlusNormal"/>
              <w:jc w:val="both"/>
            </w:pPr>
            <w:r>
              <w:t>1 услуга - 1 раз</w:t>
            </w:r>
          </w:p>
        </w:tc>
        <w:tc>
          <w:tcPr>
            <w:tcW w:w="1304" w:type="dxa"/>
          </w:tcPr>
          <w:p w:rsidR="00F64FE7" w:rsidRDefault="00F64FE7">
            <w:pPr>
              <w:pStyle w:val="ConsPlusNormal"/>
            </w:pPr>
            <w:r>
              <w:t>По назначению специалиста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F64FE7" w:rsidRPr="0090213F">
        <w:tc>
          <w:tcPr>
            <w:tcW w:w="964" w:type="dxa"/>
          </w:tcPr>
          <w:p w:rsidR="00F64FE7" w:rsidRDefault="00F64FE7">
            <w:pPr>
              <w:pStyle w:val="ConsPlusNormal"/>
              <w:outlineLvl w:val="2"/>
            </w:pPr>
            <w:r>
              <w:t>4</w:t>
            </w:r>
          </w:p>
        </w:tc>
        <w:tc>
          <w:tcPr>
            <w:tcW w:w="12642" w:type="dxa"/>
            <w:gridSpan w:val="5"/>
          </w:tcPr>
          <w:p w:rsidR="00F64FE7" w:rsidRDefault="00F64FE7">
            <w:pPr>
              <w:pStyle w:val="ConsPlusNormal"/>
              <w:jc w:val="both"/>
            </w:pPr>
            <w:r>
              <w:t>Социально-педагогические услуги</w:t>
            </w:r>
          </w:p>
        </w:tc>
      </w:tr>
      <w:tr w:rsidR="00F64FE7" w:rsidRPr="0090213F">
        <w:tc>
          <w:tcPr>
            <w:tcW w:w="964" w:type="dxa"/>
          </w:tcPr>
          <w:p w:rsidR="00F64FE7" w:rsidRDefault="00F64FE7">
            <w:pPr>
              <w:pStyle w:val="ConsPlusNormal"/>
            </w:pPr>
            <w:r>
              <w:t>4.1</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pPr>
            <w:r>
              <w:t>4.1.1</w:t>
            </w:r>
          </w:p>
        </w:tc>
        <w:tc>
          <w:tcPr>
            <w:tcW w:w="2494" w:type="dxa"/>
          </w:tcPr>
          <w:p w:rsidR="00F64FE7" w:rsidRDefault="00F64FE7">
            <w:pPr>
              <w:pStyle w:val="ConsPlusNormal"/>
              <w:jc w:val="both"/>
            </w:pPr>
            <w:r>
              <w:t>- организация и проведение культурно-развлекательной программы</w:t>
            </w:r>
          </w:p>
        </w:tc>
        <w:tc>
          <w:tcPr>
            <w:tcW w:w="3912" w:type="dxa"/>
          </w:tcPr>
          <w:p w:rsidR="00F64FE7" w:rsidRDefault="00F64FE7">
            <w:pPr>
              <w:pStyle w:val="ConsPlusNormal"/>
              <w:jc w:val="both"/>
            </w:pPr>
            <w:r>
              <w:t>Составление плана проведения с указанием даты проведения, количества участников мероприятия.</w:t>
            </w:r>
          </w:p>
          <w:p w:rsidR="00F64FE7" w:rsidRDefault="00F64FE7">
            <w:pPr>
              <w:pStyle w:val="ConsPlusNormal"/>
              <w:jc w:val="both"/>
            </w:pPr>
            <w:r>
              <w:t>1 услуга - 1 раз</w:t>
            </w:r>
          </w:p>
        </w:tc>
        <w:tc>
          <w:tcPr>
            <w:tcW w:w="1304" w:type="dxa"/>
          </w:tcPr>
          <w:p w:rsidR="00F64FE7" w:rsidRDefault="00F64FE7">
            <w:pPr>
              <w:pStyle w:val="ConsPlusNormal"/>
            </w:pPr>
            <w:r>
              <w:t>Не реже 1 раза в квартал</w:t>
            </w:r>
          </w:p>
        </w:tc>
        <w:tc>
          <w:tcPr>
            <w:tcW w:w="1020" w:type="dxa"/>
          </w:tcPr>
          <w:p w:rsidR="00F64FE7" w:rsidRDefault="00F64FE7">
            <w:pPr>
              <w:pStyle w:val="ConsPlusNormal"/>
              <w:jc w:val="center"/>
            </w:pPr>
            <w:r>
              <w:t>4</w:t>
            </w:r>
          </w:p>
        </w:tc>
        <w:tc>
          <w:tcPr>
            <w:tcW w:w="3912" w:type="dxa"/>
            <w:vMerge w:val="restart"/>
          </w:tcPr>
          <w:p w:rsidR="00F64FE7" w:rsidRDefault="00F64FE7">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F64FE7" w:rsidRPr="0090213F">
        <w:tc>
          <w:tcPr>
            <w:tcW w:w="964" w:type="dxa"/>
          </w:tcPr>
          <w:p w:rsidR="00F64FE7" w:rsidRDefault="00F64FE7">
            <w:pPr>
              <w:pStyle w:val="ConsPlusNormal"/>
            </w:pPr>
            <w:r>
              <w:t>4.1.2</w:t>
            </w:r>
          </w:p>
        </w:tc>
        <w:tc>
          <w:tcPr>
            <w:tcW w:w="2494" w:type="dxa"/>
          </w:tcPr>
          <w:p w:rsidR="00F64FE7" w:rsidRDefault="00F64FE7">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F64FE7" w:rsidRDefault="00F64FE7">
            <w:pPr>
              <w:pStyle w:val="ConsPlusNormal"/>
              <w:jc w:val="both"/>
            </w:pPr>
            <w:r>
              <w:t>Услуга состоит в проведении бесед, лекций, практических занятий, обеспечении доступа к просмотру телевизора.</w:t>
            </w:r>
          </w:p>
          <w:p w:rsidR="00F64FE7" w:rsidRDefault="00F64FE7">
            <w:pPr>
              <w:pStyle w:val="ConsPlusNormal"/>
              <w:jc w:val="both"/>
            </w:pPr>
            <w:r>
              <w:t>1 услуга - 1 раз</w:t>
            </w:r>
          </w:p>
        </w:tc>
        <w:tc>
          <w:tcPr>
            <w:tcW w:w="1304" w:type="dxa"/>
          </w:tcPr>
          <w:p w:rsidR="00F64FE7" w:rsidRDefault="00F64FE7">
            <w:pPr>
              <w:pStyle w:val="ConsPlusNormal"/>
            </w:pPr>
            <w:r>
              <w:t>2 раза в месяц</w:t>
            </w:r>
          </w:p>
        </w:tc>
        <w:tc>
          <w:tcPr>
            <w:tcW w:w="1020" w:type="dxa"/>
          </w:tcPr>
          <w:p w:rsidR="00F64FE7" w:rsidRDefault="00F64FE7">
            <w:pPr>
              <w:pStyle w:val="ConsPlusNormal"/>
              <w:jc w:val="center"/>
            </w:pPr>
            <w:r>
              <w:t>24</w:t>
            </w:r>
          </w:p>
        </w:tc>
        <w:tc>
          <w:tcPr>
            <w:tcW w:w="3912" w:type="dxa"/>
            <w:vMerge/>
          </w:tcPr>
          <w:p w:rsidR="00F64FE7" w:rsidRPr="0090213F" w:rsidRDefault="00F64FE7"/>
        </w:tc>
      </w:tr>
      <w:tr w:rsidR="00F64FE7" w:rsidRPr="0090213F">
        <w:tc>
          <w:tcPr>
            <w:tcW w:w="964" w:type="dxa"/>
          </w:tcPr>
          <w:p w:rsidR="00F64FE7" w:rsidRDefault="00F64FE7">
            <w:pPr>
              <w:pStyle w:val="ConsPlusNormal"/>
            </w:pPr>
            <w:r>
              <w:t>4.1.3</w:t>
            </w:r>
          </w:p>
        </w:tc>
        <w:tc>
          <w:tcPr>
            <w:tcW w:w="2494" w:type="dxa"/>
          </w:tcPr>
          <w:p w:rsidR="00F64FE7" w:rsidRDefault="00F64FE7">
            <w:pPr>
              <w:pStyle w:val="ConsPlusNormal"/>
              <w:jc w:val="both"/>
            </w:pPr>
            <w:r>
              <w:t>- предоставление печатных изданий, настольных игр</w:t>
            </w:r>
          </w:p>
        </w:tc>
        <w:tc>
          <w:tcPr>
            <w:tcW w:w="3912" w:type="dxa"/>
          </w:tcPr>
          <w:p w:rsidR="00F64FE7" w:rsidRDefault="00F64FE7">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F64FE7" w:rsidRDefault="00F64FE7">
            <w:pPr>
              <w:pStyle w:val="ConsPlusNormal"/>
              <w:jc w:val="both"/>
            </w:pPr>
            <w:r>
              <w:t>1 услуга - 1 раз</w:t>
            </w:r>
          </w:p>
        </w:tc>
        <w:tc>
          <w:tcPr>
            <w:tcW w:w="1304" w:type="dxa"/>
          </w:tcPr>
          <w:p w:rsidR="00F64FE7" w:rsidRDefault="00F64FE7">
            <w:pPr>
              <w:pStyle w:val="ConsPlusNormal"/>
            </w:pPr>
            <w:r>
              <w:t>По факту обращения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F64FE7" w:rsidRPr="0090213F">
        <w:tc>
          <w:tcPr>
            <w:tcW w:w="964" w:type="dxa"/>
          </w:tcPr>
          <w:p w:rsidR="00F64FE7" w:rsidRDefault="00F64FE7">
            <w:pPr>
              <w:pStyle w:val="ConsPlusNormal"/>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pPr>
            <w:r>
              <w:t>5.1</w:t>
            </w:r>
          </w:p>
        </w:tc>
        <w:tc>
          <w:tcPr>
            <w:tcW w:w="2494" w:type="dxa"/>
          </w:tcPr>
          <w:p w:rsidR="00F64FE7" w:rsidRDefault="00F64FE7">
            <w:pPr>
              <w:pStyle w:val="ConsPlusNormal"/>
              <w:jc w:val="both"/>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F64FE7" w:rsidRDefault="00F64FE7">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F64FE7" w:rsidRDefault="00F64FE7">
            <w:pPr>
              <w:pStyle w:val="ConsPlusNormal"/>
              <w:jc w:val="both"/>
            </w:pPr>
            <w:r>
              <w:t>1 услуга - 1 раз</w:t>
            </w:r>
          </w:p>
        </w:tc>
        <w:tc>
          <w:tcPr>
            <w:tcW w:w="1304" w:type="dxa"/>
          </w:tcPr>
          <w:p w:rsidR="00F64FE7" w:rsidRDefault="00F64FE7">
            <w:pPr>
              <w:pStyle w:val="ConsPlusNormal"/>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pPr>
            <w:r>
              <w:t>5.2</w:t>
            </w:r>
          </w:p>
        </w:tc>
        <w:tc>
          <w:tcPr>
            <w:tcW w:w="2494" w:type="dxa"/>
          </w:tcPr>
          <w:p w:rsidR="00F64FE7" w:rsidRDefault="00F64FE7">
            <w:pPr>
              <w:pStyle w:val="ConsPlusNormal"/>
              <w:jc w:val="both"/>
            </w:pPr>
            <w:r>
              <w:t>Оказание помощи в получении юридических услуг (в том числе консультирование)</w:t>
            </w:r>
          </w:p>
        </w:tc>
        <w:tc>
          <w:tcPr>
            <w:tcW w:w="3912" w:type="dxa"/>
          </w:tcPr>
          <w:p w:rsidR="00F64FE7" w:rsidRDefault="00F64FE7">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jc w:val="both"/>
            </w:pPr>
            <w:r>
              <w:t>1 услуга - 1 раз</w:t>
            </w:r>
          </w:p>
        </w:tc>
        <w:tc>
          <w:tcPr>
            <w:tcW w:w="1304" w:type="dxa"/>
          </w:tcPr>
          <w:p w:rsidR="00F64FE7" w:rsidRDefault="00F64FE7">
            <w:pPr>
              <w:pStyle w:val="ConsPlusNormal"/>
            </w:pPr>
            <w:r>
              <w:t>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F64FE7" w:rsidRDefault="00F64FE7">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F64FE7" w:rsidRPr="0090213F">
        <w:tc>
          <w:tcPr>
            <w:tcW w:w="964" w:type="dxa"/>
          </w:tcPr>
          <w:p w:rsidR="00F64FE7" w:rsidRDefault="00F64FE7">
            <w:pPr>
              <w:pStyle w:val="ConsPlusNormal"/>
            </w:pPr>
            <w:r>
              <w:t>5.3</w:t>
            </w:r>
          </w:p>
        </w:tc>
        <w:tc>
          <w:tcPr>
            <w:tcW w:w="2494" w:type="dxa"/>
          </w:tcPr>
          <w:p w:rsidR="00F64FE7" w:rsidRDefault="00F64FE7">
            <w:pPr>
              <w:pStyle w:val="ConsPlusNormal"/>
              <w:jc w:val="both"/>
            </w:pPr>
            <w:r>
              <w:t>Получение по доверенности пенсий, пособий, других социальных выплат</w:t>
            </w:r>
          </w:p>
        </w:tc>
        <w:tc>
          <w:tcPr>
            <w:tcW w:w="3912" w:type="dxa"/>
          </w:tcPr>
          <w:p w:rsidR="00F64FE7" w:rsidRDefault="00F64FE7">
            <w:pPr>
              <w:pStyle w:val="ConsPlusNormal"/>
              <w:jc w:val="both"/>
            </w:pPr>
            <w:r>
              <w:t>Ежемесячно получение по доверенности пенсий, пособий, других социальных выплат в соответствующих организациях и учреждениях и передача денежных средств получателю социальных услуг в полном объеме.</w:t>
            </w:r>
          </w:p>
          <w:p w:rsidR="00F64FE7" w:rsidRDefault="00F64FE7">
            <w:pPr>
              <w:pStyle w:val="ConsPlusNormal"/>
              <w:jc w:val="both"/>
            </w:pPr>
            <w:r>
              <w:t>1 услуга - 1 раз</w:t>
            </w:r>
          </w:p>
        </w:tc>
        <w:tc>
          <w:tcPr>
            <w:tcW w:w="1304" w:type="dxa"/>
          </w:tcPr>
          <w:p w:rsidR="00F64FE7" w:rsidRDefault="00F64FE7">
            <w:pPr>
              <w:pStyle w:val="ConsPlusNormal"/>
            </w:pPr>
            <w:r>
              <w:t>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Своевременное получение пенсий, пособий и других социальных выплат</w:t>
            </w:r>
          </w:p>
        </w:tc>
      </w:tr>
      <w:tr w:rsidR="00F64FE7" w:rsidRPr="0090213F">
        <w:tc>
          <w:tcPr>
            <w:tcW w:w="964" w:type="dxa"/>
          </w:tcPr>
          <w:p w:rsidR="00F64FE7" w:rsidRDefault="00F64FE7">
            <w:pPr>
              <w:pStyle w:val="ConsPlusNormal"/>
              <w:outlineLvl w:val="2"/>
            </w:pPr>
            <w:r>
              <w:t>6</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pPr>
            <w:r>
              <w:t>6.1</w:t>
            </w:r>
          </w:p>
        </w:tc>
        <w:tc>
          <w:tcPr>
            <w:tcW w:w="2494" w:type="dxa"/>
          </w:tcPr>
          <w:p w:rsidR="00F64FE7" w:rsidRDefault="00F64FE7">
            <w:pPr>
              <w:pStyle w:val="ConsPlusNormal"/>
              <w:jc w:val="both"/>
            </w:pPr>
            <w:r>
              <w:t>Оказание помощи в обучении навыкам компьютерной грамотности</w:t>
            </w:r>
          </w:p>
        </w:tc>
        <w:tc>
          <w:tcPr>
            <w:tcW w:w="3912" w:type="dxa"/>
          </w:tcPr>
          <w:p w:rsidR="00F64FE7" w:rsidRDefault="00F64FE7">
            <w:pPr>
              <w:pStyle w:val="ConsPlusNormal"/>
              <w:jc w:val="both"/>
            </w:pPr>
            <w:r>
              <w:t>Оказание помощи в организации занятий по обучению получателя социальных услуг навыкам компьютерной грамотности.</w:t>
            </w:r>
          </w:p>
          <w:p w:rsidR="00F64FE7" w:rsidRDefault="00F64FE7">
            <w:pPr>
              <w:pStyle w:val="ConsPlusNormal"/>
              <w:jc w:val="both"/>
            </w:pPr>
            <w:r>
              <w:t>Продолжительность услуги - 0,75 часа.</w:t>
            </w:r>
          </w:p>
          <w:p w:rsidR="00F64FE7" w:rsidRDefault="00F64FE7">
            <w:pPr>
              <w:pStyle w:val="ConsPlusNormal"/>
              <w:jc w:val="both"/>
            </w:pPr>
            <w:r>
              <w:t>1 услуга - 1 раз</w:t>
            </w:r>
          </w:p>
        </w:tc>
        <w:tc>
          <w:tcPr>
            <w:tcW w:w="1304" w:type="dxa"/>
          </w:tcPr>
          <w:p w:rsidR="00F64FE7" w:rsidRDefault="00F64FE7">
            <w:pPr>
              <w:pStyle w:val="ConsPlusNormal"/>
            </w:pPr>
            <w:r>
              <w:t>Еженедельно</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 а также повышение правовой грамотности инвалидов</w:t>
            </w:r>
          </w:p>
        </w:tc>
      </w:tr>
      <w:tr w:rsidR="00F64FE7" w:rsidRPr="0090213F">
        <w:tc>
          <w:tcPr>
            <w:tcW w:w="964" w:type="dxa"/>
          </w:tcPr>
          <w:p w:rsidR="00F64FE7" w:rsidRDefault="00F64FE7">
            <w:pPr>
              <w:pStyle w:val="ConsPlusNormal"/>
            </w:pPr>
            <w:r>
              <w:t>6.2</w:t>
            </w:r>
          </w:p>
        </w:tc>
        <w:tc>
          <w:tcPr>
            <w:tcW w:w="12642" w:type="dxa"/>
            <w:gridSpan w:val="5"/>
          </w:tcPr>
          <w:p w:rsidR="00F64FE7" w:rsidRDefault="00F64FE7">
            <w:pPr>
              <w:pStyle w:val="ConsPlusNormal"/>
              <w:jc w:val="both"/>
              <w:rPr>
                <w:rFonts w:cs="Times New Roman"/>
              </w:rPr>
            </w:pPr>
            <w:r>
              <w:t xml:space="preserve">Проведение социально-реабилитационных мероприятий в сфере социального обслуживания: </w:t>
            </w:r>
            <w:hyperlink w:anchor="P19815" w:history="1">
              <w:r>
                <w:rPr>
                  <w:color w:val="0000FF"/>
                </w:rPr>
                <w:t>&lt;*&gt;</w:t>
              </w:r>
            </w:hyperlink>
          </w:p>
        </w:tc>
      </w:tr>
      <w:tr w:rsidR="00F64FE7" w:rsidRPr="0090213F">
        <w:tc>
          <w:tcPr>
            <w:tcW w:w="964" w:type="dxa"/>
          </w:tcPr>
          <w:p w:rsidR="00F64FE7" w:rsidRDefault="00F64FE7">
            <w:pPr>
              <w:pStyle w:val="ConsPlusNormal"/>
            </w:pPr>
            <w:r>
              <w:t>6.2.1</w:t>
            </w:r>
          </w:p>
        </w:tc>
        <w:tc>
          <w:tcPr>
            <w:tcW w:w="2494" w:type="dxa"/>
          </w:tcPr>
          <w:p w:rsidR="00F64FE7" w:rsidRDefault="00F64FE7">
            <w:pPr>
              <w:pStyle w:val="ConsPlusNormal"/>
              <w:jc w:val="both"/>
            </w:pPr>
            <w:r>
              <w:t>- лечебная физкультура (индивидуальное занятие)</w:t>
            </w:r>
          </w:p>
        </w:tc>
        <w:tc>
          <w:tcPr>
            <w:tcW w:w="3912" w:type="dxa"/>
          </w:tcPr>
          <w:p w:rsidR="00F64FE7" w:rsidRDefault="00F64FE7">
            <w:pPr>
              <w:pStyle w:val="ConsPlusNormal"/>
              <w:jc w:val="both"/>
            </w:pPr>
            <w:r>
              <w:t>Инструктором по лечебной физкультуре проводится групповое занятие с получателями социальных услуг.</w:t>
            </w:r>
          </w:p>
          <w:p w:rsidR="00F64FE7" w:rsidRDefault="00F64FE7">
            <w:pPr>
              <w:pStyle w:val="ConsPlusNormal"/>
              <w:jc w:val="both"/>
            </w:pPr>
            <w:r>
              <w:t>Продолжительность услуги 0,5 часа.</w:t>
            </w:r>
          </w:p>
          <w:p w:rsidR="00F64FE7" w:rsidRDefault="00F64FE7">
            <w:pPr>
              <w:pStyle w:val="ConsPlusNormal"/>
              <w:jc w:val="both"/>
            </w:pPr>
            <w:r>
              <w:t>1 услуга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7</w:t>
            </w:r>
          </w:p>
        </w:tc>
        <w:tc>
          <w:tcPr>
            <w:tcW w:w="3912" w:type="dxa"/>
          </w:tcPr>
          <w:p w:rsidR="00F64FE7" w:rsidRDefault="00F64FE7">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pPr>
            <w:r>
              <w:t>6.2.2</w:t>
            </w:r>
          </w:p>
        </w:tc>
        <w:tc>
          <w:tcPr>
            <w:tcW w:w="2494" w:type="dxa"/>
          </w:tcPr>
          <w:p w:rsidR="00F64FE7" w:rsidRDefault="00F64FE7">
            <w:pPr>
              <w:pStyle w:val="ConsPlusNormal"/>
              <w:jc w:val="both"/>
            </w:pPr>
            <w:r>
              <w:t>- массаж местный</w:t>
            </w:r>
          </w:p>
        </w:tc>
        <w:tc>
          <w:tcPr>
            <w:tcW w:w="3912" w:type="dxa"/>
          </w:tcPr>
          <w:p w:rsidR="00F64FE7" w:rsidRDefault="00F64FE7">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F64FE7" w:rsidRDefault="00F64FE7">
            <w:pPr>
              <w:pStyle w:val="ConsPlusNormal"/>
              <w:jc w:val="both"/>
            </w:pPr>
            <w:r>
              <w:t>1 услуга - 1 раз</w:t>
            </w:r>
          </w:p>
        </w:tc>
        <w:tc>
          <w:tcPr>
            <w:tcW w:w="1304" w:type="dxa"/>
          </w:tcPr>
          <w:p w:rsidR="00F64FE7" w:rsidRDefault="00F64FE7">
            <w:pPr>
              <w:pStyle w:val="ConsPlusNormal"/>
            </w:pPr>
            <w:r>
              <w:t>По назначению врача</w:t>
            </w:r>
          </w:p>
        </w:tc>
        <w:tc>
          <w:tcPr>
            <w:tcW w:w="1020" w:type="dxa"/>
          </w:tcPr>
          <w:p w:rsidR="00F64FE7" w:rsidRDefault="00F64FE7">
            <w:pPr>
              <w:pStyle w:val="ConsPlusNormal"/>
              <w:jc w:val="center"/>
            </w:pPr>
            <w:r>
              <w:t>5</w:t>
            </w:r>
          </w:p>
        </w:tc>
        <w:tc>
          <w:tcPr>
            <w:tcW w:w="3912" w:type="dxa"/>
          </w:tcPr>
          <w:p w:rsidR="00F64FE7" w:rsidRDefault="00F64FE7">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ind w:firstLine="540"/>
        <w:jc w:val="both"/>
        <w:rPr>
          <w:rFonts w:cs="Times New Roman"/>
        </w:rPr>
      </w:pPr>
    </w:p>
    <w:p w:rsidR="00F64FE7" w:rsidRDefault="00F64FE7">
      <w:pPr>
        <w:pStyle w:val="ConsPlusNormal"/>
        <w:ind w:firstLine="540"/>
        <w:jc w:val="both"/>
      </w:pPr>
      <w:r>
        <w:t>--------------------------------</w:t>
      </w:r>
    </w:p>
    <w:p w:rsidR="00F64FE7" w:rsidRDefault="00F64FE7">
      <w:pPr>
        <w:pStyle w:val="ConsPlusNormal"/>
        <w:spacing w:before="220"/>
        <w:ind w:firstLine="540"/>
        <w:jc w:val="both"/>
      </w:pPr>
      <w:bookmarkStart w:id="40" w:name="P19815"/>
      <w:bookmarkEnd w:id="40"/>
      <w:r>
        <w:t>&lt;*&gt; - при наличии лицензии на осуществление медицинской деятельности;</w:t>
      </w:r>
    </w:p>
    <w:p w:rsidR="00F64FE7" w:rsidRDefault="00F64FE7">
      <w:pPr>
        <w:pStyle w:val="ConsPlusNormal"/>
        <w:spacing w:before="220"/>
        <w:ind w:firstLine="540"/>
        <w:jc w:val="both"/>
      </w:pPr>
      <w:bookmarkStart w:id="41" w:name="P19816"/>
      <w:bookmarkEnd w:id="41"/>
      <w:r>
        <w:t>&lt;**&gt; - при применении памперсов. Если памперсы не применяются, услуга предоставляется от 1 до 3 раз в сутки, по необходимости.</w:t>
      </w:r>
    </w:p>
    <w:p w:rsidR="00F64FE7" w:rsidRDefault="00F64FE7">
      <w:pPr>
        <w:pStyle w:val="ConsPlusNormal"/>
        <w:jc w:val="both"/>
      </w:pPr>
      <w:r>
        <w:t xml:space="preserve">(п. 3 введен </w:t>
      </w:r>
      <w:hyperlink r:id="rId669" w:history="1">
        <w:r>
          <w:rPr>
            <w:color w:val="0000FF"/>
          </w:rPr>
          <w:t>приказом</w:t>
        </w:r>
      </w:hyperlink>
      <w:r>
        <w:t xml:space="preserve"> Минсоцразвития Новосибирской области от 27.07.2015 N 704)</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4. Стандарты социальных услуг, предоставляемых одному из родителей (опекунов, попечителей), имеющему трех и более несовершеннолетних детей, при наличии в семье инвалида или инвалидов, в том числе ребенка-инвалида или детей-инвалидов, нуждающегося (нуждающихся) в постоянном постороннем уходе, в отделении социального обслуживания на дому.</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02"/>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12 календарных месяцев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pPr>
            <w:r>
              <w:t>1</w:t>
            </w:r>
          </w:p>
        </w:tc>
        <w:tc>
          <w:tcPr>
            <w:tcW w:w="2494" w:type="dxa"/>
          </w:tcPr>
          <w:p w:rsidR="00F64FE7" w:rsidRDefault="00F64FE7">
            <w:pPr>
              <w:pStyle w:val="ConsPlusNormal"/>
              <w:jc w:val="center"/>
            </w:pPr>
            <w:r>
              <w:t>2</w:t>
            </w:r>
          </w:p>
        </w:tc>
        <w:tc>
          <w:tcPr>
            <w:tcW w:w="3912"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020" w:type="dxa"/>
          </w:tcPr>
          <w:p w:rsidR="00F64FE7" w:rsidRDefault="00F64FE7">
            <w:pPr>
              <w:pStyle w:val="ConsPlusNormal"/>
              <w:jc w:val="center"/>
            </w:pPr>
            <w:r>
              <w:t>5</w:t>
            </w:r>
          </w:p>
        </w:tc>
        <w:tc>
          <w:tcPr>
            <w:tcW w:w="3912" w:type="dxa"/>
          </w:tcPr>
          <w:p w:rsidR="00F64FE7" w:rsidRDefault="00F64FE7">
            <w:pPr>
              <w:pStyle w:val="ConsPlusNormal"/>
              <w:jc w:val="center"/>
            </w:pPr>
            <w:r>
              <w:t>6</w:t>
            </w:r>
          </w:p>
        </w:tc>
      </w:tr>
      <w:tr w:rsidR="00F64FE7" w:rsidRPr="0090213F">
        <w:tc>
          <w:tcPr>
            <w:tcW w:w="964" w:type="dxa"/>
          </w:tcPr>
          <w:p w:rsidR="00F64FE7" w:rsidRDefault="00F64FE7">
            <w:pPr>
              <w:pStyle w:val="ConsPlusNormal"/>
              <w:outlineLvl w:val="2"/>
            </w:pPr>
            <w:r>
              <w:t>1.</w:t>
            </w:r>
          </w:p>
        </w:tc>
        <w:tc>
          <w:tcPr>
            <w:tcW w:w="8730" w:type="dxa"/>
            <w:gridSpan w:val="4"/>
          </w:tcPr>
          <w:p w:rsidR="00F64FE7" w:rsidRDefault="00F64FE7">
            <w:pPr>
              <w:pStyle w:val="ConsPlusNormal"/>
            </w:pPr>
            <w:r>
              <w:t>Социально-бытовые услуги</w:t>
            </w:r>
          </w:p>
        </w:tc>
        <w:tc>
          <w:tcPr>
            <w:tcW w:w="3912" w:type="dxa"/>
          </w:tcPr>
          <w:p w:rsidR="00F64FE7" w:rsidRDefault="00F64FE7">
            <w:pPr>
              <w:pStyle w:val="ConsPlusNormal"/>
            </w:pPr>
          </w:p>
        </w:tc>
      </w:tr>
      <w:tr w:rsidR="00F64FE7" w:rsidRPr="0090213F">
        <w:tc>
          <w:tcPr>
            <w:tcW w:w="964" w:type="dxa"/>
          </w:tcPr>
          <w:p w:rsidR="00F64FE7" w:rsidRDefault="00F64FE7">
            <w:pPr>
              <w:pStyle w:val="ConsPlusNormal"/>
            </w:pPr>
            <w:r>
              <w:t>1.1</w:t>
            </w:r>
          </w:p>
        </w:tc>
        <w:tc>
          <w:tcPr>
            <w:tcW w:w="2494" w:type="dxa"/>
          </w:tcPr>
          <w:p w:rsidR="00F64FE7" w:rsidRDefault="00F64FE7">
            <w:pPr>
              <w:pStyle w:val="ConsPlusNormal"/>
              <w:jc w:val="both"/>
            </w:pPr>
            <w:r>
              <w:t>Обеспечение кратковременного, не требующего специальных знаний и медицинской подготовки, присмотра за детьми</w:t>
            </w:r>
          </w:p>
        </w:tc>
        <w:tc>
          <w:tcPr>
            <w:tcW w:w="3912" w:type="dxa"/>
          </w:tcPr>
          <w:p w:rsidR="00F64FE7" w:rsidRDefault="00F64FE7">
            <w:pPr>
              <w:pStyle w:val="ConsPlusNormal"/>
              <w:jc w:val="both"/>
            </w:pPr>
            <w:r>
              <w:t>В состав социальной услуги входит:</w:t>
            </w:r>
          </w:p>
          <w:p w:rsidR="00F64FE7" w:rsidRDefault="00F64FE7">
            <w:pPr>
              <w:pStyle w:val="ConsPlusNormal"/>
              <w:jc w:val="both"/>
            </w:pPr>
            <w:r>
              <w:t>- планирование совместно с одним из родителей (опекунов, попечителей) временного ухода (присмотра) за ребенком;</w:t>
            </w:r>
          </w:p>
          <w:p w:rsidR="00F64FE7" w:rsidRDefault="00F64FE7">
            <w:pPr>
              <w:pStyle w:val="ConsPlusNormal"/>
              <w:jc w:val="both"/>
            </w:pPr>
            <w:r>
              <w:t>- проведение санитарно-гигиенических процедур, переодевание ребенка;</w:t>
            </w:r>
          </w:p>
          <w:p w:rsidR="00F64FE7" w:rsidRDefault="00F64FE7">
            <w:pPr>
              <w:pStyle w:val="ConsPlusNormal"/>
              <w:jc w:val="both"/>
            </w:pPr>
            <w:r>
              <w:t>- одевание ребенка на прогулку (одежда, обувь по погоде);</w:t>
            </w:r>
          </w:p>
          <w:p w:rsidR="00F64FE7" w:rsidRDefault="00F64FE7">
            <w:pPr>
              <w:pStyle w:val="ConsPlusNormal"/>
              <w:jc w:val="both"/>
            </w:pPr>
            <w:r>
              <w:t>- подготовка детской коляски, технических средств реабилитации для прогулки (для ребенка-инвалида либо ребенка с ограниченными возможностями здоровья);</w:t>
            </w:r>
          </w:p>
          <w:p w:rsidR="00F64FE7" w:rsidRDefault="00F64FE7">
            <w:pPr>
              <w:pStyle w:val="ConsPlusNormal"/>
              <w:jc w:val="both"/>
            </w:pPr>
            <w:r>
              <w:t>- проведение прогулки в соответствии с планом, согласованным с одним из родителей (опекунов, попечителей);</w:t>
            </w:r>
          </w:p>
          <w:p w:rsidR="00F64FE7" w:rsidRDefault="00F64FE7">
            <w:pPr>
              <w:pStyle w:val="ConsPlusNormal"/>
              <w:jc w:val="both"/>
            </w:pPr>
            <w:r>
              <w:t>- сопровождение ребенка вне дома;</w:t>
            </w:r>
          </w:p>
          <w:p w:rsidR="00F64FE7" w:rsidRDefault="00F64FE7">
            <w:pPr>
              <w:pStyle w:val="ConsPlusNormal"/>
              <w:jc w:val="both"/>
            </w:pPr>
            <w:r>
              <w:t>- установка на место детской коляски, технических средств реабилитации.</w:t>
            </w:r>
          </w:p>
          <w:p w:rsidR="00F64FE7" w:rsidRDefault="00F64FE7">
            <w:pPr>
              <w:pStyle w:val="ConsPlusNormal"/>
              <w:jc w:val="both"/>
            </w:pPr>
            <w:r>
              <w:t>Осуществляется в пределах городского округа (муниципального района) по месту жительства (пребывания) получателя социальных услуг.</w:t>
            </w:r>
          </w:p>
          <w:p w:rsidR="00F64FE7" w:rsidRDefault="00F64FE7">
            <w:pPr>
              <w:pStyle w:val="ConsPlusNormal"/>
              <w:jc w:val="both"/>
            </w:pPr>
            <w:r>
              <w:t>Услуга предоставляется в отношении присмотра за одним ребенком в возрасте от 3 до 18 лет не более 120 минут за одно посещение.</w:t>
            </w:r>
          </w:p>
          <w:p w:rsidR="00F64FE7" w:rsidRDefault="00F64FE7">
            <w:pPr>
              <w:pStyle w:val="ConsPlusNormal"/>
              <w:jc w:val="both"/>
            </w:pPr>
            <w:r>
              <w:t>1 услуга - 1 час</w:t>
            </w:r>
          </w:p>
        </w:tc>
        <w:tc>
          <w:tcPr>
            <w:tcW w:w="1304" w:type="dxa"/>
          </w:tcPr>
          <w:p w:rsidR="00F64FE7" w:rsidRDefault="00F64FE7">
            <w:pPr>
              <w:pStyle w:val="ConsPlusNormal"/>
              <w:jc w:val="both"/>
            </w:pPr>
            <w:r>
              <w:t>2 раза в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Своевременность краткосрочного присмотра за ребенком; отсутствие в период присмотра потери ребенка, несчастных случаев с ребенком, травм, иного ущерба здоровью</w:t>
            </w:r>
          </w:p>
        </w:tc>
      </w:tr>
    </w:tbl>
    <w:p w:rsidR="00F64FE7" w:rsidRDefault="00F64FE7">
      <w:pPr>
        <w:pStyle w:val="ConsPlusNormal"/>
        <w:jc w:val="both"/>
      </w:pPr>
      <w:r>
        <w:t xml:space="preserve">(п. 4 введен </w:t>
      </w:r>
      <w:hyperlink r:id="rId670" w:history="1">
        <w:r>
          <w:rPr>
            <w:color w:val="0000FF"/>
          </w:rPr>
          <w:t>приказом</w:t>
        </w:r>
      </w:hyperlink>
      <w:r>
        <w:t xml:space="preserve"> Минсоцразвития Новосибирской области от 15.03.2017 N 191)</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5. Стандарты социальных услуг, предоставляемых гражданам пожилого возраста и инвалидам, 3 группы ухода, по результатам оценки его зависимости от посторонней помощи, в форме социального обслуживания на дому.</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02"/>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- 1 календарный месяц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outlineLvl w:val="2"/>
            </w:pPr>
            <w:r>
              <w:t>1</w:t>
            </w:r>
          </w:p>
        </w:tc>
        <w:tc>
          <w:tcPr>
            <w:tcW w:w="12642" w:type="dxa"/>
            <w:gridSpan w:val="5"/>
          </w:tcPr>
          <w:p w:rsidR="00F64FE7" w:rsidRDefault="00F64FE7">
            <w:pPr>
              <w:pStyle w:val="ConsPlusNormal"/>
            </w:pPr>
            <w:r>
              <w:t>Социально-бытовые услуги</w:t>
            </w:r>
          </w:p>
        </w:tc>
      </w:tr>
      <w:tr w:rsidR="00F64FE7" w:rsidRPr="0090213F">
        <w:tc>
          <w:tcPr>
            <w:tcW w:w="964" w:type="dxa"/>
          </w:tcPr>
          <w:p w:rsidR="00F64FE7" w:rsidRDefault="00F64FE7">
            <w:pPr>
              <w:pStyle w:val="ConsPlusNormal"/>
              <w:jc w:val="center"/>
            </w:pPr>
            <w:r>
              <w:t>1.1</w:t>
            </w:r>
          </w:p>
        </w:tc>
        <w:tc>
          <w:tcPr>
            <w:tcW w:w="12642" w:type="dxa"/>
            <w:gridSpan w:val="5"/>
          </w:tcPr>
          <w:p w:rsidR="00F64FE7" w:rsidRDefault="00F64FE7">
            <w:pPr>
              <w:pStyle w:val="ConsPlusNormal"/>
            </w:pPr>
            <w:r>
              <w:t>Помощь в приготовлении пищи:</w:t>
            </w:r>
          </w:p>
        </w:tc>
      </w:tr>
      <w:tr w:rsidR="00F64FE7" w:rsidRPr="0090213F">
        <w:tc>
          <w:tcPr>
            <w:tcW w:w="964" w:type="dxa"/>
          </w:tcPr>
          <w:p w:rsidR="00F64FE7" w:rsidRDefault="00F64FE7">
            <w:pPr>
              <w:pStyle w:val="ConsPlusNormal"/>
            </w:pPr>
            <w:r>
              <w:t>1.1.1</w:t>
            </w:r>
          </w:p>
        </w:tc>
        <w:tc>
          <w:tcPr>
            <w:tcW w:w="2494" w:type="dxa"/>
          </w:tcPr>
          <w:p w:rsidR="00F64FE7" w:rsidRDefault="00F64FE7">
            <w:pPr>
              <w:pStyle w:val="ConsPlusNormal"/>
            </w:pPr>
            <w:r>
              <w:t>- помощь (содействие) в приготовлении пищи (полуфабрикатов)</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при мытье продуктов питания (как готовых к употреблению, так и полуфабрикатов);</w:t>
            </w:r>
          </w:p>
          <w:p w:rsidR="00F64FE7" w:rsidRDefault="00F64FE7">
            <w:pPr>
              <w:pStyle w:val="ConsPlusNormal"/>
            </w:pPr>
            <w:r>
              <w:t>2) помощь в чистке продуктов питания;</w:t>
            </w:r>
          </w:p>
          <w:p w:rsidR="00F64FE7" w:rsidRDefault="00F64FE7">
            <w:pPr>
              <w:pStyle w:val="ConsPlusNormal"/>
            </w:pPr>
            <w:r>
              <w:t>3) помощь в нарезке продуктов питания;</w:t>
            </w:r>
          </w:p>
          <w:p w:rsidR="00F64FE7" w:rsidRDefault="00F64FE7">
            <w:pPr>
              <w:pStyle w:val="ConsPlusNormal"/>
            </w:pPr>
            <w:r>
              <w:t>4) помощь наполнения емкостей водой для кипячения воды и приготовления пищи.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календарную неделю</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w:t>
            </w:r>
          </w:p>
          <w:p w:rsidR="00F64FE7" w:rsidRDefault="00F64FE7">
            <w:pPr>
              <w:pStyle w:val="ConsPlusNormal"/>
              <w:jc w:val="both"/>
            </w:pPr>
            <w:r>
              <w:t>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w:t>
            </w:r>
          </w:p>
          <w:p w:rsidR="00F64FE7" w:rsidRDefault="00F64FE7">
            <w:pPr>
              <w:pStyle w:val="ConsPlusNormal"/>
              <w:jc w:val="both"/>
            </w:pPr>
            <w:r>
              <w:t>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продуктов, кухонного инвентаря и оборудования (варочной плиты в исправном состоянии и воды). 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1.1.2</w:t>
            </w:r>
          </w:p>
        </w:tc>
        <w:tc>
          <w:tcPr>
            <w:tcW w:w="2494" w:type="dxa"/>
          </w:tcPr>
          <w:p w:rsidR="00F64FE7" w:rsidRDefault="00F64FE7">
            <w:pPr>
              <w:pStyle w:val="ConsPlusNormal"/>
            </w:pPr>
            <w:r>
              <w:t>- мытье посуды</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посуду очищают от остатков пищи;</w:t>
            </w:r>
          </w:p>
          <w:p w:rsidR="00F64FE7" w:rsidRDefault="00F64FE7">
            <w:pPr>
              <w:pStyle w:val="ConsPlusNormal"/>
            </w:pPr>
            <w:r>
              <w:t>2) посуду моют в теплой воде с моющим средством;</w:t>
            </w:r>
          </w:p>
          <w:p w:rsidR="00F64FE7" w:rsidRDefault="00F64FE7">
            <w:pPr>
              <w:pStyle w:val="ConsPlusNormal"/>
            </w:pPr>
            <w:r>
              <w:t>3) посуду ополаскивают;</w:t>
            </w:r>
          </w:p>
          <w:p w:rsidR="00F64FE7" w:rsidRDefault="00F64FE7">
            <w:pPr>
              <w:pStyle w:val="ConsPlusNormal"/>
            </w:pPr>
            <w:r>
              <w:t>4) посуду высушивают в опрокинутом виде.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календарную неделю</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воды и моющих средств. 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1.2</w:t>
            </w:r>
          </w:p>
        </w:tc>
        <w:tc>
          <w:tcPr>
            <w:tcW w:w="12642" w:type="dxa"/>
            <w:gridSpan w:val="5"/>
          </w:tcPr>
          <w:p w:rsidR="00F64FE7" w:rsidRDefault="00F64FE7">
            <w:pPr>
              <w:pStyle w:val="ConsPlusNormal"/>
            </w:pPr>
            <w:r>
              <w:t>Уборка жилых помещений:</w:t>
            </w:r>
          </w:p>
        </w:tc>
      </w:tr>
      <w:tr w:rsidR="00F64FE7" w:rsidRPr="0090213F">
        <w:tc>
          <w:tcPr>
            <w:tcW w:w="964" w:type="dxa"/>
          </w:tcPr>
          <w:p w:rsidR="00F64FE7" w:rsidRDefault="00F64FE7">
            <w:pPr>
              <w:pStyle w:val="ConsPlusNormal"/>
            </w:pPr>
            <w:r>
              <w:t>1.2.1</w:t>
            </w:r>
          </w:p>
        </w:tc>
        <w:tc>
          <w:tcPr>
            <w:tcW w:w="2494" w:type="dxa"/>
          </w:tcPr>
          <w:p w:rsidR="00F64FE7" w:rsidRDefault="00F64FE7">
            <w:pPr>
              <w:pStyle w:val="ConsPlusNormal"/>
              <w:jc w:val="both"/>
            </w:pPr>
            <w:r>
              <w:t>- очистка от пыли полов, стен, мебели, ковров пылесосом</w:t>
            </w:r>
          </w:p>
        </w:tc>
        <w:tc>
          <w:tcPr>
            <w:tcW w:w="3912" w:type="dxa"/>
          </w:tcPr>
          <w:p w:rsidR="00F64FE7" w:rsidRDefault="00F64FE7">
            <w:pPr>
              <w:pStyle w:val="ConsPlusNormal"/>
            </w:pPr>
            <w:r>
              <w:t>Состав социальной услуги:</w:t>
            </w:r>
          </w:p>
          <w:p w:rsidR="00F64FE7" w:rsidRDefault="00F64FE7">
            <w:pPr>
              <w:pStyle w:val="ConsPlusNormal"/>
            </w:pPr>
            <w:r>
              <w:t>1) оказание помощи в проведении сухой уборки полов, стен, мебели, подоконников, ковров спальной комнаты, кухни и мест общего пользования (ванная комната, туалет, коридор) с помощью пылесоса.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мешка для мусора, пылесоса/щетки для пола</w:t>
            </w:r>
          </w:p>
        </w:tc>
      </w:tr>
      <w:tr w:rsidR="00F64FE7" w:rsidRPr="0090213F">
        <w:tc>
          <w:tcPr>
            <w:tcW w:w="964" w:type="dxa"/>
          </w:tcPr>
          <w:p w:rsidR="00F64FE7" w:rsidRDefault="00F64FE7">
            <w:pPr>
              <w:pStyle w:val="ConsPlusNormal"/>
            </w:pPr>
            <w:r>
              <w:t>1.2.2</w:t>
            </w:r>
          </w:p>
        </w:tc>
        <w:tc>
          <w:tcPr>
            <w:tcW w:w="2494" w:type="dxa"/>
          </w:tcPr>
          <w:p w:rsidR="00F64FE7" w:rsidRDefault="00F64FE7">
            <w:pPr>
              <w:pStyle w:val="ConsPlusNormal"/>
              <w:jc w:val="both"/>
            </w:pPr>
            <w:r>
              <w:t>- влажная уборка помещений</w:t>
            </w:r>
          </w:p>
        </w:tc>
        <w:tc>
          <w:tcPr>
            <w:tcW w:w="3912" w:type="dxa"/>
          </w:tcPr>
          <w:p w:rsidR="00F64FE7" w:rsidRDefault="00F64FE7">
            <w:pPr>
              <w:pStyle w:val="ConsPlusNormal"/>
            </w:pPr>
            <w:r>
              <w:t>Состав социальной услуги:</w:t>
            </w:r>
          </w:p>
          <w:p w:rsidR="00F64FE7" w:rsidRDefault="00F64FE7">
            <w:pPr>
              <w:pStyle w:val="ConsPlusNormal"/>
            </w:pPr>
            <w:r>
              <w:t>1) оказание помощи в проведении влажной уборки полов спальной комнаты, кухни и мест общего пользования (ванная комната, туалет, коридор);</w:t>
            </w:r>
          </w:p>
          <w:p w:rsidR="00F64FE7" w:rsidRDefault="00F64FE7">
            <w:pPr>
              <w:pStyle w:val="ConsPlusNormal"/>
            </w:pPr>
            <w:r>
              <w:t>2) оказание помощи в проведении влажной уборки от пыли мебели, подоконников в спальной комнате и кухне;</w:t>
            </w:r>
          </w:p>
          <w:p w:rsidR="00F64FE7" w:rsidRDefault="00F64FE7">
            <w:pPr>
              <w:pStyle w:val="ConsPlusNormal"/>
            </w:pPr>
            <w:r>
              <w:t>3) проветривание жилых помещений.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мусора, щетки для пола, швабры, половой тряпки, ведра для мытья полов, необходимого моющего средства, воды</w:t>
            </w:r>
          </w:p>
        </w:tc>
      </w:tr>
      <w:tr w:rsidR="00F64FE7" w:rsidRPr="0090213F">
        <w:tc>
          <w:tcPr>
            <w:tcW w:w="964" w:type="dxa"/>
          </w:tcPr>
          <w:p w:rsidR="00F64FE7" w:rsidRDefault="00F64FE7">
            <w:pPr>
              <w:pStyle w:val="ConsPlusNormal"/>
            </w:pPr>
            <w:r>
              <w:t>1.2.3</w:t>
            </w:r>
          </w:p>
        </w:tc>
        <w:tc>
          <w:tcPr>
            <w:tcW w:w="2494" w:type="dxa"/>
          </w:tcPr>
          <w:p w:rsidR="00F64FE7" w:rsidRDefault="00F64FE7">
            <w:pPr>
              <w:pStyle w:val="ConsPlusNormal"/>
              <w:jc w:val="both"/>
            </w:pPr>
            <w:r>
              <w:t>- вынос мусора в контейнер (1 ведро - 7 л)</w:t>
            </w:r>
          </w:p>
        </w:tc>
        <w:tc>
          <w:tcPr>
            <w:tcW w:w="3912" w:type="dxa"/>
          </w:tcPr>
          <w:p w:rsidR="00F64FE7" w:rsidRDefault="00F64FE7">
            <w:pPr>
              <w:pStyle w:val="ConsPlusNormal"/>
            </w:pPr>
            <w:r>
              <w:t>Состав социальной услуги:</w:t>
            </w:r>
          </w:p>
          <w:p w:rsidR="00F64FE7" w:rsidRDefault="00F64FE7">
            <w:pPr>
              <w:pStyle w:val="ConsPlusNormal"/>
            </w:pPr>
            <w:r>
              <w:t>1) вынос бытового мусора в контейнер (кроме строительного и крупногабаритного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F64FE7" w:rsidRPr="0090213F">
        <w:tc>
          <w:tcPr>
            <w:tcW w:w="964" w:type="dxa"/>
          </w:tcPr>
          <w:p w:rsidR="00F64FE7" w:rsidRDefault="00F64FE7">
            <w:pPr>
              <w:pStyle w:val="ConsPlusNormal"/>
            </w:pPr>
            <w:r>
              <w:t>1.2.4</w:t>
            </w:r>
          </w:p>
        </w:tc>
        <w:tc>
          <w:tcPr>
            <w:tcW w:w="2494" w:type="dxa"/>
          </w:tcPr>
          <w:p w:rsidR="00F64FE7" w:rsidRDefault="00F64FE7">
            <w:pPr>
              <w:pStyle w:val="ConsPlusNormal"/>
              <w:jc w:val="both"/>
            </w:pPr>
            <w:r>
              <w:t>- вынос мусора в мусоропровод (1 ведро - 7 л)</w:t>
            </w:r>
          </w:p>
        </w:tc>
        <w:tc>
          <w:tcPr>
            <w:tcW w:w="3912" w:type="dxa"/>
          </w:tcPr>
          <w:p w:rsidR="00F64FE7" w:rsidRDefault="00F64FE7">
            <w:pPr>
              <w:pStyle w:val="ConsPlusNormal"/>
            </w:pPr>
            <w:r>
              <w:t>Состав социальной услуги:</w:t>
            </w:r>
          </w:p>
          <w:p w:rsidR="00F64FE7" w:rsidRDefault="00F64FE7">
            <w:pPr>
              <w:pStyle w:val="ConsPlusNormal"/>
            </w:pPr>
            <w:r>
              <w:t>1) вынос бытового мусора в мусоропровод (кроме строительного и крупногабаритного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F64FE7" w:rsidRPr="0090213F">
        <w:tc>
          <w:tcPr>
            <w:tcW w:w="964" w:type="dxa"/>
          </w:tcPr>
          <w:p w:rsidR="00F64FE7" w:rsidRDefault="00F64FE7">
            <w:pPr>
              <w:pStyle w:val="ConsPlusNormal"/>
            </w:pPr>
            <w:r>
              <w:t>1.2.5</w:t>
            </w:r>
          </w:p>
        </w:tc>
        <w:tc>
          <w:tcPr>
            <w:tcW w:w="2494" w:type="dxa"/>
          </w:tcPr>
          <w:p w:rsidR="00F64FE7" w:rsidRDefault="00F64FE7">
            <w:pPr>
              <w:pStyle w:val="ConsPlusNormal"/>
            </w:pPr>
            <w:r>
              <w:t>- вынос нечистот</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вынос 1 ведра до 7 л на улицу в специально отведенное место;</w:t>
            </w:r>
          </w:p>
          <w:p w:rsidR="00F64FE7" w:rsidRDefault="00F64FE7">
            <w:pPr>
              <w:pStyle w:val="ConsPlusNormal"/>
            </w:pPr>
            <w:r>
              <w:t>2) ведро поставить на место.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Вынос нечистот осуществляется в специально отведенные места. Услуга предоставляется с применением инвентаря (ведро), предоставленного получателем социальных услуг</w:t>
            </w:r>
          </w:p>
        </w:tc>
      </w:tr>
      <w:tr w:rsidR="00F64FE7" w:rsidRPr="0090213F">
        <w:tc>
          <w:tcPr>
            <w:tcW w:w="964" w:type="dxa"/>
          </w:tcPr>
          <w:p w:rsidR="00F64FE7" w:rsidRDefault="00F64FE7">
            <w:pPr>
              <w:pStyle w:val="ConsPlusNormal"/>
            </w:pPr>
            <w:r>
              <w:t>1.2.6</w:t>
            </w:r>
          </w:p>
        </w:tc>
        <w:tc>
          <w:tcPr>
            <w:tcW w:w="2494" w:type="dxa"/>
          </w:tcPr>
          <w:p w:rsidR="00F64FE7" w:rsidRDefault="00F64FE7">
            <w:pPr>
              <w:pStyle w:val="ConsPlusNormal"/>
              <w:jc w:val="both"/>
            </w:pPr>
            <w:r>
              <w:t>- очищение дорожек от снега длиной до 20 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подготовить инструменты (совковая лопата, метелка, веник);</w:t>
            </w:r>
          </w:p>
          <w:p w:rsidR="00F64FE7" w:rsidRDefault="00F64FE7">
            <w:pPr>
              <w:pStyle w:val="ConsPlusNormal"/>
            </w:pPr>
            <w:r>
              <w:t>2) расчистить заснеженные дорожки шириной до одного метра, длиной до двадцати метров для обеспечения подхода к жилому дому и надворным постройкам.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необходимости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метлы (веника) и лопаты у получателя социальных услуг по необходимости и в зависимости от погодных условий</w:t>
            </w:r>
          </w:p>
        </w:tc>
      </w:tr>
      <w:tr w:rsidR="00F64FE7" w:rsidRPr="0090213F">
        <w:tc>
          <w:tcPr>
            <w:tcW w:w="964" w:type="dxa"/>
          </w:tcPr>
          <w:p w:rsidR="00F64FE7" w:rsidRDefault="00F64FE7">
            <w:pPr>
              <w:pStyle w:val="ConsPlusNormal"/>
            </w:pPr>
            <w:r>
              <w:t>1.3</w:t>
            </w:r>
          </w:p>
        </w:tc>
        <w:tc>
          <w:tcPr>
            <w:tcW w:w="12642" w:type="dxa"/>
            <w:gridSpan w:val="5"/>
          </w:tcPr>
          <w:p w:rsidR="00F64FE7" w:rsidRDefault="00F64FE7">
            <w:pPr>
              <w:pStyle w:val="ConsPlusNormal"/>
            </w:pPr>
            <w:r>
              <w:t>Покупка за счет средств получателя социальных услуг топлива (в жилых помещениях без центрального отопления), обеспечение водой (в жилых помещениях без водоснабжения), топка печей:</w:t>
            </w:r>
          </w:p>
        </w:tc>
      </w:tr>
      <w:tr w:rsidR="00F64FE7" w:rsidRPr="0090213F">
        <w:tc>
          <w:tcPr>
            <w:tcW w:w="964" w:type="dxa"/>
          </w:tcPr>
          <w:p w:rsidR="00F64FE7" w:rsidRDefault="00F64FE7">
            <w:pPr>
              <w:pStyle w:val="ConsPlusNormal"/>
            </w:pPr>
            <w:r>
              <w:t>1.3.1</w:t>
            </w:r>
          </w:p>
        </w:tc>
        <w:tc>
          <w:tcPr>
            <w:tcW w:w="2494" w:type="dxa"/>
          </w:tcPr>
          <w:p w:rsidR="00F64FE7" w:rsidRDefault="00F64FE7">
            <w:pPr>
              <w:pStyle w:val="ConsPlusNormal"/>
              <w:jc w:val="both"/>
            </w:pPr>
            <w:r>
              <w:t>- организация вывоза угля, дров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заявки получателя социальных услуг на приобретение и доставку топлива;</w:t>
            </w:r>
          </w:p>
          <w:p w:rsidR="00F64FE7" w:rsidRDefault="00F64FE7">
            <w:pPr>
              <w:pStyle w:val="ConsPlusNormal"/>
            </w:pPr>
            <w:r>
              <w:t>2) получение наличных денежных средств от получателя социальных услуг на приобретение и доставку топлива;</w:t>
            </w:r>
          </w:p>
          <w:p w:rsidR="00F64FE7" w:rsidRDefault="00F64FE7">
            <w:pPr>
              <w:pStyle w:val="ConsPlusNormal"/>
            </w:pPr>
            <w:r>
              <w:t>3) обращение с заявкой получателя социальных услуг на приобретение и доставку топлива;</w:t>
            </w:r>
          </w:p>
          <w:p w:rsidR="00F64FE7" w:rsidRDefault="00F64FE7">
            <w:pPr>
              <w:pStyle w:val="ConsPlusNormal"/>
            </w:pPr>
            <w:r>
              <w:t>4) устное информирование получателя социальных услуг о сроках доставки топлива.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год 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с использованием телефонных сетей и/или доступа в Интернет</w:t>
            </w:r>
          </w:p>
        </w:tc>
      </w:tr>
      <w:tr w:rsidR="00F64FE7" w:rsidRPr="0090213F">
        <w:tc>
          <w:tcPr>
            <w:tcW w:w="964" w:type="dxa"/>
          </w:tcPr>
          <w:p w:rsidR="00F64FE7" w:rsidRDefault="00F64FE7">
            <w:pPr>
              <w:pStyle w:val="ConsPlusNormal"/>
            </w:pPr>
            <w:r>
              <w:t>1.3.2</w:t>
            </w:r>
          </w:p>
        </w:tc>
        <w:tc>
          <w:tcPr>
            <w:tcW w:w="2494" w:type="dxa"/>
          </w:tcPr>
          <w:p w:rsidR="00F64FE7" w:rsidRDefault="00F64FE7">
            <w:pPr>
              <w:pStyle w:val="ConsPlusNormal"/>
              <w:jc w:val="both"/>
            </w:pPr>
            <w:r>
              <w:t>- организация разгрузки и складирования топлива</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оформление заявки и иных необходимых документов на доставку и разгрузку угля (дров) в специализированной организации в районе проживания получателя социальных услуг;</w:t>
            </w:r>
          </w:p>
          <w:p w:rsidR="00F64FE7" w:rsidRDefault="00F64FE7">
            <w:pPr>
              <w:pStyle w:val="ConsPlusNormal"/>
            </w:pPr>
            <w:r>
              <w:t>2) доставка по месту проживания;</w:t>
            </w:r>
          </w:p>
          <w:p w:rsidR="00F64FE7" w:rsidRDefault="00F64FE7">
            <w:pPr>
              <w:pStyle w:val="ConsPlusNormal"/>
            </w:pPr>
            <w:r>
              <w:t>3) разгрузка и складирование в подготовленные помещения.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год 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и наличия складского помещения</w:t>
            </w:r>
          </w:p>
        </w:tc>
      </w:tr>
      <w:tr w:rsidR="00F64FE7" w:rsidRPr="0090213F">
        <w:tc>
          <w:tcPr>
            <w:tcW w:w="964" w:type="dxa"/>
          </w:tcPr>
          <w:p w:rsidR="00F64FE7" w:rsidRDefault="00F64FE7">
            <w:pPr>
              <w:pStyle w:val="ConsPlusNormal"/>
            </w:pPr>
            <w:r>
              <w:t>1.3.3</w:t>
            </w:r>
          </w:p>
        </w:tc>
        <w:tc>
          <w:tcPr>
            <w:tcW w:w="2494" w:type="dxa"/>
          </w:tcPr>
          <w:p w:rsidR="00F64FE7" w:rsidRDefault="00F64FE7">
            <w:pPr>
              <w:pStyle w:val="ConsPlusNormal"/>
              <w:jc w:val="both"/>
            </w:pPr>
            <w:r>
              <w:t>- доставка угля в дом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уголь в ведро (до 7 кг);</w:t>
            </w:r>
          </w:p>
          <w:p w:rsidR="00F64FE7" w:rsidRDefault="00F64FE7">
            <w:pPr>
              <w:pStyle w:val="ConsPlusNormal"/>
            </w:pPr>
            <w:r>
              <w:t>2) доставить ведро с углем от места хранения в дом.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170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F64FE7" w:rsidRPr="0090213F">
        <w:tc>
          <w:tcPr>
            <w:tcW w:w="964" w:type="dxa"/>
          </w:tcPr>
          <w:p w:rsidR="00F64FE7" w:rsidRDefault="00F64FE7">
            <w:pPr>
              <w:pStyle w:val="ConsPlusNormal"/>
            </w:pPr>
            <w:r>
              <w:t>1.3.4</w:t>
            </w:r>
          </w:p>
        </w:tc>
        <w:tc>
          <w:tcPr>
            <w:tcW w:w="2494" w:type="dxa"/>
          </w:tcPr>
          <w:p w:rsidR="00F64FE7" w:rsidRDefault="00F64FE7">
            <w:pPr>
              <w:pStyle w:val="ConsPlusNormal"/>
              <w:jc w:val="both"/>
            </w:pPr>
            <w:r>
              <w:t>- доставка угля в баню</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уголь в ведро (до 7 кг);</w:t>
            </w:r>
          </w:p>
          <w:p w:rsidR="00F64FE7" w:rsidRDefault="00F64FE7">
            <w:pPr>
              <w:pStyle w:val="ConsPlusNormal"/>
            </w:pPr>
            <w:r>
              <w:t>2) доставить ведро с углем от места хранения в баню.</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F64FE7" w:rsidRPr="0090213F">
        <w:tc>
          <w:tcPr>
            <w:tcW w:w="964" w:type="dxa"/>
          </w:tcPr>
          <w:p w:rsidR="00F64FE7" w:rsidRDefault="00F64FE7">
            <w:pPr>
              <w:pStyle w:val="ConsPlusNormal"/>
            </w:pPr>
            <w:r>
              <w:t>1.3.5</w:t>
            </w:r>
          </w:p>
        </w:tc>
        <w:tc>
          <w:tcPr>
            <w:tcW w:w="2494" w:type="dxa"/>
          </w:tcPr>
          <w:p w:rsidR="00F64FE7" w:rsidRDefault="00F64FE7">
            <w:pPr>
              <w:pStyle w:val="ConsPlusNormal"/>
            </w:pPr>
            <w:r>
              <w:t>- доставка дров в дом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дров на 1 растопку;</w:t>
            </w:r>
          </w:p>
          <w:p w:rsidR="00F64FE7" w:rsidRDefault="00F64FE7">
            <w:pPr>
              <w:pStyle w:val="ConsPlusNormal"/>
            </w:pPr>
            <w:r>
              <w:t>2) доставить дрова от места хранения по желанию получателя социальных услуг в дом.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170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дров, предоставленных получателем социальных услуг</w:t>
            </w:r>
          </w:p>
        </w:tc>
      </w:tr>
      <w:tr w:rsidR="00F64FE7" w:rsidRPr="0090213F">
        <w:tc>
          <w:tcPr>
            <w:tcW w:w="964" w:type="dxa"/>
          </w:tcPr>
          <w:p w:rsidR="00F64FE7" w:rsidRDefault="00F64FE7">
            <w:pPr>
              <w:pStyle w:val="ConsPlusNormal"/>
            </w:pPr>
            <w:r>
              <w:t>1.3.6</w:t>
            </w:r>
          </w:p>
        </w:tc>
        <w:tc>
          <w:tcPr>
            <w:tcW w:w="2494" w:type="dxa"/>
          </w:tcPr>
          <w:p w:rsidR="00F64FE7" w:rsidRDefault="00F64FE7">
            <w:pPr>
              <w:pStyle w:val="ConsPlusNormal"/>
            </w:pPr>
            <w:r>
              <w:t>- доставка дров в баню</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дров на 1 растопку;</w:t>
            </w:r>
          </w:p>
          <w:p w:rsidR="00F64FE7" w:rsidRDefault="00F64FE7">
            <w:pPr>
              <w:pStyle w:val="ConsPlusNormal"/>
            </w:pPr>
            <w:r>
              <w:t>2) доставить дрова от места хранения по желанию получателя социальных услуг в баню.</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дров, предоставленных получателем социальных услуг</w:t>
            </w:r>
          </w:p>
        </w:tc>
      </w:tr>
      <w:tr w:rsidR="00F64FE7" w:rsidRPr="0090213F">
        <w:tc>
          <w:tcPr>
            <w:tcW w:w="964" w:type="dxa"/>
          </w:tcPr>
          <w:p w:rsidR="00F64FE7" w:rsidRDefault="00F64FE7">
            <w:pPr>
              <w:pStyle w:val="ConsPlusNormal"/>
            </w:pPr>
            <w:r>
              <w:t>1.3.7</w:t>
            </w:r>
          </w:p>
        </w:tc>
        <w:tc>
          <w:tcPr>
            <w:tcW w:w="2494" w:type="dxa"/>
          </w:tcPr>
          <w:p w:rsidR="00F64FE7" w:rsidRDefault="00F64FE7">
            <w:pPr>
              <w:pStyle w:val="ConsPlusNormal"/>
              <w:jc w:val="both"/>
            </w:pPr>
            <w:r>
              <w:t>- доставка воды в дом</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F64FE7" w:rsidRDefault="00F64FE7">
            <w:pPr>
              <w:pStyle w:val="ConsPlusNormal"/>
            </w:pPr>
            <w:r>
              <w:t>2) забор воды из ближайшего пригодного для использования источника воды;</w:t>
            </w:r>
          </w:p>
          <w:p w:rsidR="00F64FE7" w:rsidRDefault="00F64FE7">
            <w:pPr>
              <w:pStyle w:val="ConsPlusNormal"/>
            </w:pPr>
            <w:r>
              <w:t>3) доставка воды получателю социальных услуг в дом;</w:t>
            </w:r>
          </w:p>
          <w:p w:rsidR="00F64FE7" w:rsidRDefault="00F64FE7">
            <w:pPr>
              <w:pStyle w:val="ConsPlusNormal"/>
            </w:pPr>
            <w:r>
              <w:t>4) слив воды в емкости для хранения;</w:t>
            </w:r>
          </w:p>
          <w:p w:rsidR="00F64FE7" w:rsidRDefault="00F64FE7">
            <w:pPr>
              <w:pStyle w:val="ConsPlusNormal"/>
            </w:pPr>
            <w:r>
              <w:t>5) уборка использованной тары в место, согласованное с получателем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календарную неделю</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инвентаря получателя социальных услуг (ведер, канистр и пр.)</w:t>
            </w:r>
          </w:p>
        </w:tc>
      </w:tr>
      <w:tr w:rsidR="00F64FE7" w:rsidRPr="0090213F">
        <w:tc>
          <w:tcPr>
            <w:tcW w:w="964" w:type="dxa"/>
          </w:tcPr>
          <w:p w:rsidR="00F64FE7" w:rsidRDefault="00F64FE7">
            <w:pPr>
              <w:pStyle w:val="ConsPlusNormal"/>
            </w:pPr>
            <w:r>
              <w:t>1.3.8</w:t>
            </w:r>
          </w:p>
        </w:tc>
        <w:tc>
          <w:tcPr>
            <w:tcW w:w="2494" w:type="dxa"/>
          </w:tcPr>
          <w:p w:rsidR="00F64FE7" w:rsidRDefault="00F64FE7">
            <w:pPr>
              <w:pStyle w:val="ConsPlusNormal"/>
              <w:jc w:val="both"/>
            </w:pPr>
            <w:r>
              <w:t>- доставка воды в баню</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F64FE7" w:rsidRDefault="00F64FE7">
            <w:pPr>
              <w:pStyle w:val="ConsPlusNormal"/>
            </w:pPr>
            <w:r>
              <w:t>2) забор воды из ближайшего пригодного для использования источника воды;</w:t>
            </w:r>
          </w:p>
          <w:p w:rsidR="00F64FE7" w:rsidRDefault="00F64FE7">
            <w:pPr>
              <w:pStyle w:val="ConsPlusNormal"/>
            </w:pPr>
            <w:r>
              <w:t>3) доставка воды получателю социальных услуг в баню;</w:t>
            </w:r>
          </w:p>
          <w:p w:rsidR="00F64FE7" w:rsidRDefault="00F64FE7">
            <w:pPr>
              <w:pStyle w:val="ConsPlusNormal"/>
            </w:pPr>
            <w:r>
              <w:t>4) слив воды в емкости для хранения;</w:t>
            </w:r>
          </w:p>
          <w:p w:rsidR="00F64FE7" w:rsidRDefault="00F64FE7">
            <w:pPr>
              <w:pStyle w:val="ConsPlusNormal"/>
            </w:pPr>
            <w:r>
              <w:t>5) уборка использованной тары в место, согласованное с получателем социальной услуги.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инвентаря получателя социальных услуг (ведер, канистр и пр.)</w:t>
            </w:r>
          </w:p>
        </w:tc>
      </w:tr>
      <w:tr w:rsidR="00F64FE7" w:rsidRPr="0090213F">
        <w:tc>
          <w:tcPr>
            <w:tcW w:w="964" w:type="dxa"/>
          </w:tcPr>
          <w:p w:rsidR="00F64FE7" w:rsidRDefault="00F64FE7">
            <w:pPr>
              <w:pStyle w:val="ConsPlusNormal"/>
            </w:pPr>
            <w:r>
              <w:t>1.3.9</w:t>
            </w:r>
          </w:p>
        </w:tc>
        <w:tc>
          <w:tcPr>
            <w:tcW w:w="2494" w:type="dxa"/>
          </w:tcPr>
          <w:p w:rsidR="00F64FE7" w:rsidRDefault="00F64FE7">
            <w:pPr>
              <w:pStyle w:val="ConsPlusNormal"/>
            </w:pPr>
            <w:r>
              <w:t>- помощь в протопке печи</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печи к топке (очистка топочной и зольника, вынос золы (шлака), занос в дом закладки твердого топлива, открывание вьюшки);</w:t>
            </w:r>
          </w:p>
          <w:p w:rsidR="00F64FE7" w:rsidRDefault="00F64FE7">
            <w:pPr>
              <w:pStyle w:val="ConsPlusNormal"/>
            </w:pPr>
            <w:r>
              <w:t>2) уборка инвентаря и места около печи.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170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инвентаря получателя социальных услуг (топлива для топки печи, мешков, совка и пр.).</w:t>
            </w:r>
          </w:p>
          <w:p w:rsidR="00F64FE7" w:rsidRDefault="00F64FE7">
            <w:pPr>
              <w:pStyle w:val="ConsPlusNormal"/>
              <w:jc w:val="both"/>
            </w:pPr>
            <w:r>
              <w:t>Услуга по топке печей предоставляется в период отопительного сезона и с соблюдением требований противопожарной безопасности в жилом помещении получателя социальных услуг</w:t>
            </w:r>
          </w:p>
        </w:tc>
      </w:tr>
      <w:tr w:rsidR="00F64FE7" w:rsidRPr="0090213F">
        <w:tc>
          <w:tcPr>
            <w:tcW w:w="964" w:type="dxa"/>
          </w:tcPr>
          <w:p w:rsidR="00F64FE7" w:rsidRDefault="00F64FE7">
            <w:pPr>
              <w:pStyle w:val="ConsPlusNormal"/>
            </w:pPr>
            <w:r>
              <w:t>1.4</w:t>
            </w:r>
          </w:p>
        </w:tc>
        <w:tc>
          <w:tcPr>
            <w:tcW w:w="2494" w:type="dxa"/>
          </w:tcPr>
          <w:p w:rsidR="00F64FE7" w:rsidRDefault="00F64FE7">
            <w:pPr>
              <w:pStyle w:val="ConsPlusNormal"/>
            </w:pPr>
            <w:r>
              <w:t>Сдача за счет средств получателя социальных услуг вещей в стирку, химчистку, ремонт, обратная их доставка</w:t>
            </w:r>
          </w:p>
        </w:tc>
        <w:tc>
          <w:tcPr>
            <w:tcW w:w="3912" w:type="dxa"/>
          </w:tcPr>
          <w:p w:rsidR="00F64FE7" w:rsidRDefault="00F64FE7">
            <w:pPr>
              <w:pStyle w:val="ConsPlusNormal"/>
            </w:pPr>
            <w:r>
              <w:t>Состав социальной услуги:</w:t>
            </w:r>
          </w:p>
          <w:p w:rsidR="00F64FE7" w:rsidRDefault="00F64FE7">
            <w:pPr>
              <w:pStyle w:val="ConsPlusNormal"/>
            </w:pPr>
            <w:r>
              <w:t>1) сбор вещей (весом до 7 килограмм) получателя социальных услуг, требующих стирки, химчистки или ремонта;</w:t>
            </w:r>
          </w:p>
          <w:p w:rsidR="00F64FE7" w:rsidRDefault="00F64FE7">
            <w:pPr>
              <w:pStyle w:val="ConsPlusNormal"/>
            </w:pPr>
            <w:r>
              <w:t>2) получение наличных денежных средств от получателя социальных услуг на оплату стирки, химчистки, ремонта;</w:t>
            </w:r>
          </w:p>
          <w:p w:rsidR="00F64FE7" w:rsidRDefault="00F64FE7">
            <w:pPr>
              <w:pStyle w:val="ConsPlusNormal"/>
            </w:pPr>
            <w:r>
              <w:t>3) доставка вещей в пункты стирки, химчистки, ремонта;</w:t>
            </w:r>
          </w:p>
          <w:p w:rsidR="00F64FE7" w:rsidRDefault="00F64FE7">
            <w:pPr>
              <w:pStyle w:val="ConsPlusNormal"/>
            </w:pPr>
            <w:r>
              <w:t>4) обратная доставка вещей получателю социальных услуг;</w:t>
            </w:r>
          </w:p>
          <w:p w:rsidR="00F64FE7" w:rsidRDefault="00F64FE7">
            <w:pPr>
              <w:pStyle w:val="ConsPlusNormal"/>
            </w:pPr>
            <w:r>
              <w:t>5) расчет с получателем социальных услуг по квитанции.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 по мере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 и при наличии в муниципальном районе получателя социальных услуг организаций бытового обслуживания</w:t>
            </w:r>
          </w:p>
        </w:tc>
      </w:tr>
      <w:tr w:rsidR="00F64FE7" w:rsidRPr="0090213F">
        <w:tc>
          <w:tcPr>
            <w:tcW w:w="964" w:type="dxa"/>
          </w:tcPr>
          <w:p w:rsidR="00F64FE7" w:rsidRDefault="00F64FE7">
            <w:pPr>
              <w:pStyle w:val="ConsPlusNormal"/>
            </w:pPr>
            <w:r>
              <w:t>1.5</w:t>
            </w:r>
          </w:p>
        </w:tc>
        <w:tc>
          <w:tcPr>
            <w:tcW w:w="2494" w:type="dxa"/>
          </w:tcPr>
          <w:p w:rsidR="00F64FE7" w:rsidRDefault="00F64FE7">
            <w:pPr>
              <w:pStyle w:val="ConsPlusNormal"/>
            </w:pPr>
            <w:r>
              <w:t>Ремонт одежды</w:t>
            </w:r>
          </w:p>
        </w:tc>
        <w:tc>
          <w:tcPr>
            <w:tcW w:w="3912" w:type="dxa"/>
          </w:tcPr>
          <w:p w:rsidR="00F64FE7" w:rsidRDefault="00F64FE7">
            <w:pPr>
              <w:pStyle w:val="ConsPlusNormal"/>
            </w:pPr>
            <w:r>
              <w:t>Состав социальной услуги:</w:t>
            </w:r>
          </w:p>
          <w:p w:rsidR="00F64FE7" w:rsidRDefault="00F64FE7">
            <w:pPr>
              <w:pStyle w:val="ConsPlusNormal"/>
            </w:pPr>
            <w:r>
              <w:t>1) мелкий ремонт одежды, белья, штопка постельных принадлежностей.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 по мере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(швейные принадлежности)</w:t>
            </w:r>
          </w:p>
        </w:tc>
      </w:tr>
      <w:tr w:rsidR="00F64FE7" w:rsidRPr="0090213F">
        <w:tc>
          <w:tcPr>
            <w:tcW w:w="964" w:type="dxa"/>
          </w:tcPr>
          <w:p w:rsidR="00F64FE7" w:rsidRDefault="00F64FE7">
            <w:pPr>
              <w:pStyle w:val="ConsPlusNormal"/>
            </w:pPr>
            <w:r>
              <w:t>1.6</w:t>
            </w:r>
          </w:p>
        </w:tc>
        <w:tc>
          <w:tcPr>
            <w:tcW w:w="12642" w:type="dxa"/>
            <w:gridSpan w:val="5"/>
          </w:tcPr>
          <w:p w:rsidR="00F64FE7" w:rsidRDefault="00F64FE7">
            <w:pPr>
              <w:pStyle w:val="ConsPlusNormal"/>
            </w:pPr>
            <w:r>
              <w:t>Организация помощи в проведении ремонта жилых помещений:</w:t>
            </w:r>
          </w:p>
        </w:tc>
      </w:tr>
      <w:tr w:rsidR="00F64FE7" w:rsidRPr="0090213F">
        <w:tc>
          <w:tcPr>
            <w:tcW w:w="964" w:type="dxa"/>
          </w:tcPr>
          <w:p w:rsidR="00F64FE7" w:rsidRDefault="00F64FE7">
            <w:pPr>
              <w:pStyle w:val="ConsPlusNormal"/>
            </w:pPr>
            <w:r>
              <w:t>1.6.1</w:t>
            </w:r>
          </w:p>
        </w:tc>
        <w:tc>
          <w:tcPr>
            <w:tcW w:w="2494" w:type="dxa"/>
          </w:tcPr>
          <w:p w:rsidR="00F64FE7" w:rsidRDefault="00F64FE7">
            <w:pPr>
              <w:pStyle w:val="ConsPlusNormal"/>
            </w:pPr>
            <w:r>
              <w:t>- организация помощи в проведении ремонта жилых помещений</w:t>
            </w:r>
          </w:p>
        </w:tc>
        <w:tc>
          <w:tcPr>
            <w:tcW w:w="3912" w:type="dxa"/>
          </w:tcPr>
          <w:p w:rsidR="00F64FE7" w:rsidRDefault="00F64FE7">
            <w:pPr>
              <w:pStyle w:val="ConsPlusNormal"/>
            </w:pPr>
            <w:r>
              <w:t>Состав социальной услуги:</w:t>
            </w:r>
          </w:p>
          <w:p w:rsidR="00F64FE7" w:rsidRDefault="00F64FE7">
            <w:pPr>
              <w:pStyle w:val="ConsPlusNormal"/>
            </w:pPr>
            <w:r>
              <w:t>1) поиск исполнителей, в том числе и помощь в заключении с ними гражданско-правовых договоров на выполнение следующих работ: шпаклевка и окраска потолка; шпаклевка и оклейка стен обоями; установка плинтусов; стяжка пола до 2 - 3 сантиметров; укладка линолеума, ковролина или ламината; окрашивание труб отопления; шпаклевка и окраска оконных откосов; замена фурнитуры в санузлах; укладка в санузлах и на кухонном полу плитки; замена межкомнатных дверей; установка в ванной комнате реечного потолка; установка новых электроприборов и электропроводки; штукатурка проемов дверей и откосов окон; замена унитаза и ванной; замена раковины на кухне и в ванной; перестановка полотенцесушителя;</w:t>
            </w:r>
          </w:p>
          <w:p w:rsidR="00F64FE7" w:rsidRDefault="00F64FE7">
            <w:pPr>
              <w:pStyle w:val="ConsPlusNormal"/>
            </w:pPr>
            <w:r>
              <w:t>2) составление общего плана ремонтных работ.</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год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и при наличии в муниципальном районе получателя социальных услуг организаций ремонтных работ</w:t>
            </w:r>
          </w:p>
        </w:tc>
      </w:tr>
      <w:tr w:rsidR="00F64FE7" w:rsidRPr="0090213F">
        <w:tc>
          <w:tcPr>
            <w:tcW w:w="964" w:type="dxa"/>
          </w:tcPr>
          <w:p w:rsidR="00F64FE7" w:rsidRDefault="00F64FE7">
            <w:pPr>
              <w:pStyle w:val="ConsPlusNormal"/>
            </w:pPr>
            <w:r>
              <w:t>1.6.2</w:t>
            </w:r>
          </w:p>
        </w:tc>
        <w:tc>
          <w:tcPr>
            <w:tcW w:w="2494" w:type="dxa"/>
          </w:tcPr>
          <w:p w:rsidR="00F64FE7" w:rsidRDefault="00F64FE7">
            <w:pPr>
              <w:pStyle w:val="ConsPlusNormal"/>
            </w:pPr>
            <w:r>
              <w:t>- приобретение материалов для ремонта жилья, в т.ч. клея, обоев, краски</w:t>
            </w:r>
          </w:p>
        </w:tc>
        <w:tc>
          <w:tcPr>
            <w:tcW w:w="3912" w:type="dxa"/>
          </w:tcPr>
          <w:p w:rsidR="00F64FE7" w:rsidRDefault="00F64FE7">
            <w:pPr>
              <w:pStyle w:val="ConsPlusNormal"/>
            </w:pPr>
            <w:r>
              <w:t>Состав социальной услуги:</w:t>
            </w:r>
          </w:p>
          <w:p w:rsidR="00F64FE7" w:rsidRDefault="00F64FE7">
            <w:pPr>
              <w:pStyle w:val="ConsPlusNormal"/>
            </w:pPr>
            <w:r>
              <w:t>1) содействие в покупке и организации доставки строительных и ремонтных материалов;</w:t>
            </w:r>
          </w:p>
          <w:p w:rsidR="00F64FE7" w:rsidRDefault="00F64FE7">
            <w:pPr>
              <w:pStyle w:val="ConsPlusNormal"/>
            </w:pPr>
            <w:r>
              <w:t>2) общий контроль над выполнением ремонтных работ в полном объеме, качеством и своевременностью ремонта и уборки помещений от строительного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год</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Уборка после ремонтных работ должна осуществляться с соблюдением санитарно-гигиенических норм и правил с применением инвентаря, предоставленного получателем социальных услуг (тряпка для вытирания пыли, веник, мешок для мусора, пылесос/щетка для пола, тряпка для влажной уборки, емкость для влажной уборки поверхностей, швабра, половая тряпка, ведро для мытья полов, моющее средство, вода)</w:t>
            </w:r>
          </w:p>
        </w:tc>
      </w:tr>
      <w:tr w:rsidR="00F64FE7" w:rsidRPr="0090213F">
        <w:tc>
          <w:tcPr>
            <w:tcW w:w="964" w:type="dxa"/>
          </w:tcPr>
          <w:p w:rsidR="00F64FE7" w:rsidRDefault="00F64FE7">
            <w:pPr>
              <w:pStyle w:val="ConsPlusNormal"/>
            </w:pPr>
            <w:r>
              <w:t>1.7</w:t>
            </w:r>
          </w:p>
        </w:tc>
        <w:tc>
          <w:tcPr>
            <w:tcW w:w="12642" w:type="dxa"/>
            <w:gridSpan w:val="5"/>
          </w:tcPr>
          <w:p w:rsidR="00F64FE7" w:rsidRDefault="00F64FE7">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F64FE7" w:rsidRPr="0090213F">
        <w:tc>
          <w:tcPr>
            <w:tcW w:w="964" w:type="dxa"/>
          </w:tcPr>
          <w:p w:rsidR="00F64FE7" w:rsidRDefault="00F64FE7">
            <w:pPr>
              <w:pStyle w:val="ConsPlusNormal"/>
            </w:pPr>
            <w:r>
              <w:t>1.7.1</w:t>
            </w:r>
          </w:p>
        </w:tc>
        <w:tc>
          <w:tcPr>
            <w:tcW w:w="2494" w:type="dxa"/>
          </w:tcPr>
          <w:p w:rsidR="00F64FE7" w:rsidRDefault="00F64FE7">
            <w:pPr>
              <w:pStyle w:val="ConsPlusNormal"/>
              <w:jc w:val="both"/>
            </w:pPr>
            <w:r>
              <w:t>- покупка и доставка промышленных товаров весом до 7 кг</w:t>
            </w:r>
          </w:p>
        </w:tc>
        <w:tc>
          <w:tcPr>
            <w:tcW w:w="3912" w:type="dxa"/>
          </w:tcPr>
          <w:p w:rsidR="00F64FE7" w:rsidRDefault="00F64FE7">
            <w:pPr>
              <w:pStyle w:val="ConsPlusNormal"/>
            </w:pPr>
            <w:r>
              <w:t>Состав социальной услуги:</w:t>
            </w:r>
          </w:p>
          <w:p w:rsidR="00F64FE7" w:rsidRDefault="00F64FE7">
            <w:pPr>
              <w:pStyle w:val="ConsPlusNormal"/>
            </w:pPr>
            <w:r>
              <w:t>1) обсудить с получателем социальных услуг список необходимых товаров;</w:t>
            </w:r>
          </w:p>
          <w:p w:rsidR="00F64FE7" w:rsidRDefault="00F64FE7">
            <w:pPr>
              <w:pStyle w:val="ConsPlusNormal"/>
            </w:pPr>
            <w:r>
              <w:t>2) получение наличных денежных средств от получателя социальных услуг на приобретение товаров;</w:t>
            </w:r>
          </w:p>
          <w:p w:rsidR="00F64FE7" w:rsidRDefault="00F64FE7">
            <w:pPr>
              <w:pStyle w:val="ConsPlusNormal"/>
            </w:pPr>
            <w:r>
              <w:t>3) покупка товаров;</w:t>
            </w:r>
          </w:p>
          <w:p w:rsidR="00F64FE7" w:rsidRDefault="00F64FE7">
            <w:pPr>
              <w:pStyle w:val="ConsPlusNormal"/>
            </w:pPr>
            <w:r>
              <w:t>4) доставка на дом получателю социальных услуг купленных товаров, их раскладка в места хранения;</w:t>
            </w:r>
          </w:p>
          <w:p w:rsidR="00F64FE7" w:rsidRDefault="00F64FE7">
            <w:pPr>
              <w:pStyle w:val="ConsPlusNormal"/>
            </w:pPr>
            <w:r>
              <w:t>5) окончательный расчет с получателем социальных услуг по чекам.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месяц</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Обеспечение своевременного приобретения промышленных товаров за счет средств получателя социальной услуги. Предоставление получателю социальной услуги чеков на приобретенные для него промышленные товары, возврат сдачи (при наличии). Отсутствие обоснованных жалоб.</w:t>
            </w:r>
          </w:p>
          <w:p w:rsidR="00F64FE7" w:rsidRDefault="00F64FE7">
            <w:pPr>
              <w:pStyle w:val="ConsPlusNormal"/>
              <w:jc w:val="both"/>
            </w:pPr>
            <w:r>
              <w:t>Услуга предоставляется своевременно при наличии у получателя заявки на покупку необходимых товаров и наличных денежных средств</w:t>
            </w:r>
          </w:p>
        </w:tc>
      </w:tr>
      <w:tr w:rsidR="00F64FE7" w:rsidRPr="0090213F">
        <w:tc>
          <w:tcPr>
            <w:tcW w:w="964" w:type="dxa"/>
          </w:tcPr>
          <w:p w:rsidR="00F64FE7" w:rsidRDefault="00F64FE7">
            <w:pPr>
              <w:pStyle w:val="ConsPlusNormal"/>
            </w:pPr>
            <w:r>
              <w:t>1.7.2</w:t>
            </w:r>
          </w:p>
        </w:tc>
        <w:tc>
          <w:tcPr>
            <w:tcW w:w="2494" w:type="dxa"/>
          </w:tcPr>
          <w:p w:rsidR="00F64FE7" w:rsidRDefault="00F64FE7">
            <w:pPr>
              <w:pStyle w:val="ConsPlusNormal"/>
              <w:jc w:val="both"/>
            </w:pPr>
            <w:r>
              <w:t>- покупка и доставка продуктов питания весом до 7 кг</w:t>
            </w:r>
          </w:p>
        </w:tc>
        <w:tc>
          <w:tcPr>
            <w:tcW w:w="3912" w:type="dxa"/>
          </w:tcPr>
          <w:p w:rsidR="00F64FE7" w:rsidRDefault="00F64FE7">
            <w:pPr>
              <w:pStyle w:val="ConsPlusNormal"/>
            </w:pPr>
            <w:r>
              <w:t>Состав социальной услуги:</w:t>
            </w:r>
          </w:p>
          <w:p w:rsidR="00F64FE7" w:rsidRDefault="00F64FE7">
            <w:pPr>
              <w:pStyle w:val="ConsPlusNormal"/>
            </w:pPr>
            <w:r>
              <w:t>1) обсудить с получателем социальных услуг список покупки продуктов;</w:t>
            </w:r>
          </w:p>
          <w:p w:rsidR="00F64FE7" w:rsidRDefault="00F64FE7">
            <w:pPr>
              <w:pStyle w:val="ConsPlusNormal"/>
            </w:pPr>
            <w:r>
              <w:t>2) получение наличных денежных средств от получателя социальных услуг на приобретение продуктов;</w:t>
            </w:r>
          </w:p>
          <w:p w:rsidR="00F64FE7" w:rsidRDefault="00F64FE7">
            <w:pPr>
              <w:pStyle w:val="ConsPlusNormal"/>
            </w:pPr>
            <w:r>
              <w:t>3) покупка продуктов питания;</w:t>
            </w:r>
          </w:p>
          <w:p w:rsidR="00F64FE7" w:rsidRDefault="00F64FE7">
            <w:pPr>
              <w:pStyle w:val="ConsPlusNormal"/>
            </w:pPr>
            <w:r>
              <w:t>4) доставка на дом получателю социальных услуг купленных продуктов, их раскладка в места хранения (шкаф, холодильник, полки);</w:t>
            </w:r>
          </w:p>
          <w:p w:rsidR="00F64FE7" w:rsidRDefault="00F64FE7">
            <w:pPr>
              <w:pStyle w:val="ConsPlusNormal"/>
            </w:pPr>
            <w:r>
              <w:t>5) окончательный расчет с получателем социальных услуг по чекам.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календарную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Обеспечение своевременного приобретения продуктов питания за счет средств получателя социальной услуги. Соответствие сроков приобретаемых продуктов питания установленным срокам их годности. Предоставление получателю социальной услуги чеков на приобретенные для него продукты, возврат сдачи (при наличии).</w:t>
            </w:r>
          </w:p>
          <w:p w:rsidR="00F64FE7" w:rsidRDefault="00F64FE7">
            <w:pPr>
              <w:pStyle w:val="ConsPlusNormal"/>
              <w:jc w:val="both"/>
            </w:pPr>
            <w:r>
              <w:t>Отсутствие обоснованных жалоб.</w:t>
            </w:r>
          </w:p>
          <w:p w:rsidR="00F64FE7" w:rsidRDefault="00F64FE7">
            <w:pPr>
              <w:pStyle w:val="ConsPlusNormal"/>
              <w:jc w:val="both"/>
            </w:pPr>
            <w:r>
              <w:t>Услуга предоставляется своевременно при наличии у получателя заявки на покупку необходимых продуктов питания и наличных денежных средств</w:t>
            </w:r>
          </w:p>
        </w:tc>
      </w:tr>
      <w:tr w:rsidR="00F64FE7" w:rsidRPr="0090213F">
        <w:tc>
          <w:tcPr>
            <w:tcW w:w="964" w:type="dxa"/>
          </w:tcPr>
          <w:p w:rsidR="00F64FE7" w:rsidRDefault="00F64FE7">
            <w:pPr>
              <w:pStyle w:val="ConsPlusNormal"/>
            </w:pPr>
            <w:r>
              <w:t>1.7.3</w:t>
            </w:r>
          </w:p>
        </w:tc>
        <w:tc>
          <w:tcPr>
            <w:tcW w:w="2494" w:type="dxa"/>
          </w:tcPr>
          <w:p w:rsidR="00F64FE7" w:rsidRDefault="00F64FE7">
            <w:pPr>
              <w:pStyle w:val="ConsPlusNormal"/>
            </w:pPr>
            <w:r>
              <w:t>- приобретение книг, газет, журналов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социальных услуг на покупку книг, газет, журналов за счет средств получателей социальных услуг;</w:t>
            </w:r>
          </w:p>
          <w:p w:rsidR="00F64FE7" w:rsidRDefault="00F64FE7">
            <w:pPr>
              <w:pStyle w:val="ConsPlusNormal"/>
            </w:pPr>
            <w:r>
              <w:t>2) получение наличных денежных средств от получателя социальных услуг на покупку книг, газет, журналов;</w:t>
            </w:r>
          </w:p>
          <w:p w:rsidR="00F64FE7" w:rsidRDefault="00F64FE7">
            <w:pPr>
              <w:pStyle w:val="ConsPlusNormal"/>
            </w:pPr>
            <w:r>
              <w:t>3) покупка книг, газет, журналов в ближайших торговых точках;</w:t>
            </w:r>
          </w:p>
          <w:p w:rsidR="00F64FE7" w:rsidRDefault="00F64FE7">
            <w:pPr>
              <w:pStyle w:val="ConsPlusNormal"/>
            </w:pPr>
            <w:r>
              <w:t>4) доставка получателю социальных услуг книг, газет, журналов, личной корреспонденции из почтового ящика;</w:t>
            </w:r>
          </w:p>
          <w:p w:rsidR="00F64FE7" w:rsidRDefault="00F64FE7">
            <w:pPr>
              <w:pStyle w:val="ConsPlusNormal"/>
            </w:pPr>
            <w:r>
              <w:t>5) окончательный расчет с получателем социальных услуг по платежным документам о покупке.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 по факту обращения</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F64FE7" w:rsidRPr="0090213F">
        <w:tc>
          <w:tcPr>
            <w:tcW w:w="964" w:type="dxa"/>
          </w:tcPr>
          <w:p w:rsidR="00F64FE7" w:rsidRDefault="00F64FE7">
            <w:pPr>
              <w:pStyle w:val="ConsPlusNormal"/>
            </w:pPr>
            <w:r>
              <w:t>1.7.4</w:t>
            </w:r>
          </w:p>
        </w:tc>
        <w:tc>
          <w:tcPr>
            <w:tcW w:w="2494" w:type="dxa"/>
          </w:tcPr>
          <w:p w:rsidR="00F64FE7" w:rsidRDefault="00F64FE7">
            <w:pPr>
              <w:pStyle w:val="ConsPlusNormal"/>
            </w:pPr>
            <w:r>
              <w:t>- оформление подписки на печатные издания</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социальной услуги на подписку на газеты и журналы;</w:t>
            </w:r>
          </w:p>
          <w:p w:rsidR="00F64FE7" w:rsidRDefault="00F64FE7">
            <w:pPr>
              <w:pStyle w:val="ConsPlusNormal"/>
            </w:pPr>
            <w:r>
              <w:t>2) получение наличных денежных средств от получателя социальных услуг на оформление подписки на газеты и журналы;</w:t>
            </w:r>
          </w:p>
          <w:p w:rsidR="00F64FE7" w:rsidRDefault="00F64FE7">
            <w:pPr>
              <w:pStyle w:val="ConsPlusNormal"/>
            </w:pPr>
            <w:r>
              <w:t>3) оформление подписки на периодические издания в ближайших почтовых отделениях или по сети Интернет;</w:t>
            </w:r>
          </w:p>
          <w:p w:rsidR="00F64FE7" w:rsidRDefault="00F64FE7">
            <w:pPr>
              <w:pStyle w:val="ConsPlusNormal"/>
            </w:pPr>
            <w:r>
              <w:t>4) вручение получателю социальных услуг документов о подписке на газеты и журналы;</w:t>
            </w:r>
          </w:p>
          <w:p w:rsidR="00F64FE7" w:rsidRDefault="00F64FE7">
            <w:pPr>
              <w:pStyle w:val="ConsPlusNormal"/>
            </w:pPr>
            <w:r>
              <w:t>5) окончательный расчет с получателем социальных услуг по платежным документам о подписке.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год 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F64FE7" w:rsidRPr="0090213F">
        <w:tc>
          <w:tcPr>
            <w:tcW w:w="964" w:type="dxa"/>
          </w:tcPr>
          <w:p w:rsidR="00F64FE7" w:rsidRDefault="00F64FE7">
            <w:pPr>
              <w:pStyle w:val="ConsPlusNormal"/>
            </w:pPr>
            <w:r>
              <w:t>1.8</w:t>
            </w:r>
          </w:p>
        </w:tc>
        <w:tc>
          <w:tcPr>
            <w:tcW w:w="12642" w:type="dxa"/>
            <w:gridSpan w:val="5"/>
          </w:tcPr>
          <w:p w:rsidR="00F64FE7" w:rsidRDefault="00F64FE7">
            <w:pPr>
              <w:pStyle w:val="ConsPlusNormal"/>
              <w:jc w:val="both"/>
            </w:pPr>
            <w:r>
              <w:t>Оплата за счет средств получателя социальных услуг жилищно-коммунальных услуг и услуг связи:</w:t>
            </w:r>
          </w:p>
        </w:tc>
      </w:tr>
      <w:tr w:rsidR="00F64FE7" w:rsidRPr="0090213F">
        <w:tc>
          <w:tcPr>
            <w:tcW w:w="964" w:type="dxa"/>
          </w:tcPr>
          <w:p w:rsidR="00F64FE7" w:rsidRDefault="00F64FE7">
            <w:pPr>
              <w:pStyle w:val="ConsPlusNormal"/>
            </w:pPr>
            <w:r>
              <w:t>1.8.1</w:t>
            </w:r>
          </w:p>
        </w:tc>
        <w:tc>
          <w:tcPr>
            <w:tcW w:w="2494" w:type="dxa"/>
          </w:tcPr>
          <w:p w:rsidR="00F64FE7" w:rsidRDefault="00F64FE7">
            <w:pPr>
              <w:pStyle w:val="ConsPlusNormal"/>
              <w:jc w:val="both"/>
            </w:pPr>
            <w:r>
              <w:t>- заполнение квитанций, оплата за услуги связи</w:t>
            </w:r>
          </w:p>
        </w:tc>
        <w:tc>
          <w:tcPr>
            <w:tcW w:w="3912" w:type="dxa"/>
          </w:tcPr>
          <w:p w:rsidR="00F64FE7" w:rsidRDefault="00F64FE7">
            <w:pPr>
              <w:pStyle w:val="ConsPlusNormal"/>
            </w:pPr>
            <w:r>
              <w:t>Состав социальной услуги:</w:t>
            </w:r>
          </w:p>
          <w:p w:rsidR="00F64FE7" w:rsidRDefault="00F64FE7">
            <w:pPr>
              <w:pStyle w:val="ConsPlusNormal"/>
            </w:pPr>
            <w:r>
              <w:t>1) информирование получателя социальной услуги о порядке и условиях оплаты за услуги связи, правилах расчетов, изменениях тарифов;</w:t>
            </w:r>
          </w:p>
          <w:p w:rsidR="00F64FE7" w:rsidRDefault="00F64FE7">
            <w:pPr>
              <w:pStyle w:val="ConsPlusNormal"/>
            </w:pPr>
            <w:r>
              <w:t>2) получение наличных денежных средств от получателя социальной услуги для оплаты за услуги связи;</w:t>
            </w:r>
          </w:p>
          <w:p w:rsidR="00F64FE7" w:rsidRDefault="00F64FE7">
            <w:pPr>
              <w:pStyle w:val="ConsPlusNormal"/>
            </w:pPr>
            <w:r>
              <w:t>3) посещение пунктов приема платежей для внесения платы за услуги связи;</w:t>
            </w:r>
          </w:p>
          <w:p w:rsidR="00F64FE7" w:rsidRDefault="00F64FE7">
            <w:pPr>
              <w:pStyle w:val="ConsPlusNormal"/>
            </w:pPr>
            <w:r>
              <w:t>4) внесение платы за услуги связи (телефон, Интернет, радио, антенна);</w:t>
            </w:r>
          </w:p>
          <w:p w:rsidR="00F64FE7" w:rsidRDefault="00F64FE7">
            <w:pPr>
              <w:pStyle w:val="ConsPlusNormal"/>
            </w:pPr>
            <w:r>
              <w:t>5) окончательный расчет с получателем социальной услуги по квитанции.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Осуществление своевременной оплаты услуг связи за счет средств получателя социальной услуги с предоставлением ему квитанции об оплате указанных услуг. Отсутствие обоснованных жалоб.</w:t>
            </w:r>
          </w:p>
          <w:p w:rsidR="00F64FE7" w:rsidRDefault="00F64FE7">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F64FE7" w:rsidRPr="0090213F">
        <w:tc>
          <w:tcPr>
            <w:tcW w:w="964" w:type="dxa"/>
          </w:tcPr>
          <w:p w:rsidR="00F64FE7" w:rsidRDefault="00F64FE7">
            <w:pPr>
              <w:pStyle w:val="ConsPlusNormal"/>
            </w:pPr>
            <w:r>
              <w:t>1.8.2</w:t>
            </w:r>
          </w:p>
        </w:tc>
        <w:tc>
          <w:tcPr>
            <w:tcW w:w="2494" w:type="dxa"/>
          </w:tcPr>
          <w:p w:rsidR="00F64FE7" w:rsidRDefault="00F64FE7">
            <w:pPr>
              <w:pStyle w:val="ConsPlusNormal"/>
              <w:jc w:val="both"/>
            </w:pPr>
            <w:r>
              <w:t>- заполнение квитанций, оплата за жилищно-коммунальные услуги</w:t>
            </w:r>
          </w:p>
        </w:tc>
        <w:tc>
          <w:tcPr>
            <w:tcW w:w="3912" w:type="dxa"/>
          </w:tcPr>
          <w:p w:rsidR="00F64FE7" w:rsidRDefault="00F64FE7">
            <w:pPr>
              <w:pStyle w:val="ConsPlusNormal"/>
            </w:pPr>
            <w:r>
              <w:t>Состав социальной услуги:</w:t>
            </w:r>
          </w:p>
          <w:p w:rsidR="00F64FE7" w:rsidRDefault="00F64FE7">
            <w:pPr>
              <w:pStyle w:val="ConsPlusNormal"/>
            </w:pPr>
            <w:r>
              <w:t>1) снятие показаний с приборов учета коммунальных услуг;</w:t>
            </w:r>
          </w:p>
          <w:p w:rsidR="00F64FE7" w:rsidRDefault="00F64FE7">
            <w:pPr>
              <w:pStyle w:val="ConsPlusNormal"/>
            </w:pPr>
            <w:r>
              <w:t>2) передача показаний в ресурсоснабжающие организации, в том числе заполнение соответствующих квитанций;</w:t>
            </w:r>
          </w:p>
          <w:p w:rsidR="00F64FE7" w:rsidRDefault="00F64FE7">
            <w:pPr>
              <w:pStyle w:val="ConsPlusNormal"/>
            </w:pPr>
            <w:r>
              <w:t>3) получение наличных денежных средств от получателя социальной услуги для оплаты жилищно-коммунальных услуг;</w:t>
            </w:r>
          </w:p>
          <w:p w:rsidR="00F64FE7" w:rsidRDefault="00F64FE7">
            <w:pPr>
              <w:pStyle w:val="ConsPlusNormal"/>
            </w:pPr>
            <w:r>
              <w:t>4) посещение пунктов приема платежей для внесения платы;</w:t>
            </w:r>
          </w:p>
          <w:p w:rsidR="00F64FE7" w:rsidRDefault="00F64FE7">
            <w:pPr>
              <w:pStyle w:val="ConsPlusNormal"/>
            </w:pPr>
            <w:r>
              <w:t>5) внесение платы за жилищно-коммунальные услуги (тепловодоснабжение, электроэнергия, газ, домофон);</w:t>
            </w:r>
          </w:p>
          <w:p w:rsidR="00F64FE7" w:rsidRDefault="00F64FE7">
            <w:pPr>
              <w:pStyle w:val="ConsPlusNormal"/>
            </w:pPr>
            <w:r>
              <w:t>6) услуги вневедомственной охраны, налоговые и другие обязательные платежи;</w:t>
            </w:r>
          </w:p>
          <w:p w:rsidR="00F64FE7" w:rsidRDefault="00F64FE7">
            <w:pPr>
              <w:pStyle w:val="ConsPlusNormal"/>
            </w:pPr>
            <w:r>
              <w:t>7) окончательный расчет с получателем социальной услуги по квитанции;</w:t>
            </w:r>
          </w:p>
          <w:p w:rsidR="00F64FE7" w:rsidRDefault="00F64FE7">
            <w:pPr>
              <w:pStyle w:val="ConsPlusNormal"/>
            </w:pPr>
            <w:r>
              <w:t>8) информирование получателя социальной услуги о порядке и условиях оплаты жилищно-коммунальных услуг, правилах расчетов, изменениях тарифов.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Обеспечение своевременного предоставления показаний приборов учета услуг в ресурсоснабжающие организации; осуществление оплаты жилищно-коммунальных услуг за счет средств получателя социальной услуги с предоставлением ему квитанции об оплате указанных услуг. Отсутствие обоснованных жалоб.</w:t>
            </w:r>
          </w:p>
          <w:p w:rsidR="00F64FE7" w:rsidRDefault="00F64FE7">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F64FE7" w:rsidRPr="0090213F">
        <w:tc>
          <w:tcPr>
            <w:tcW w:w="964" w:type="dxa"/>
          </w:tcPr>
          <w:p w:rsidR="00F64FE7" w:rsidRDefault="00F64FE7">
            <w:pPr>
              <w:pStyle w:val="ConsPlusNormal"/>
            </w:pPr>
            <w:r>
              <w:t>1.9</w:t>
            </w:r>
          </w:p>
        </w:tc>
        <w:tc>
          <w:tcPr>
            <w:tcW w:w="2494" w:type="dxa"/>
          </w:tcPr>
          <w:p w:rsidR="00F64FE7" w:rsidRDefault="00F64FE7">
            <w:pPr>
              <w:pStyle w:val="ConsPlusNormal"/>
            </w:pPr>
            <w:r>
              <w:t>Отправка за счет средств получателя социальных услуг почтовой корреспонденции</w:t>
            </w:r>
          </w:p>
        </w:tc>
        <w:tc>
          <w:tcPr>
            <w:tcW w:w="3912" w:type="dxa"/>
          </w:tcPr>
          <w:p w:rsidR="00F64FE7" w:rsidRDefault="00F64FE7">
            <w:pPr>
              <w:pStyle w:val="ConsPlusNormal"/>
            </w:pPr>
            <w:r>
              <w:t>Состав социальной услуги:</w:t>
            </w:r>
          </w:p>
          <w:p w:rsidR="00F64FE7" w:rsidRDefault="00F64FE7">
            <w:pPr>
              <w:pStyle w:val="ConsPlusNormal"/>
            </w:pPr>
            <w:r>
              <w:t>1) отправка в почтовом отделении за счет средств получателя социальных услуг почтовой корреспонденции весом до 7 кг;</w:t>
            </w:r>
          </w:p>
          <w:p w:rsidR="00F64FE7" w:rsidRDefault="00F64FE7">
            <w:pPr>
              <w:pStyle w:val="ConsPlusNormal"/>
            </w:pPr>
            <w:r>
              <w:t>2) консультирование получателя социальных услуг по вопросам грамотного и корректного составления документов, оформление письма или необходимых документов (подписание конверта и т.п.).</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2 раз в календарный год</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(бумага, ручка)</w:t>
            </w:r>
          </w:p>
        </w:tc>
      </w:tr>
      <w:tr w:rsidR="00F64FE7" w:rsidRPr="0090213F">
        <w:tc>
          <w:tcPr>
            <w:tcW w:w="964" w:type="dxa"/>
          </w:tcPr>
          <w:p w:rsidR="00F64FE7" w:rsidRDefault="00F64FE7">
            <w:pPr>
              <w:pStyle w:val="ConsPlusNormal"/>
            </w:pPr>
            <w:r>
              <w:t>1.10</w:t>
            </w:r>
          </w:p>
        </w:tc>
        <w:tc>
          <w:tcPr>
            <w:tcW w:w="2494" w:type="dxa"/>
          </w:tcPr>
          <w:p w:rsidR="00F64FE7" w:rsidRDefault="00F64FE7">
            <w:pPr>
              <w:pStyle w:val="ConsPlusNormal"/>
            </w:pPr>
            <w:r>
              <w:t>Оказание помощи в написании и прочтении писем</w:t>
            </w:r>
          </w:p>
        </w:tc>
        <w:tc>
          <w:tcPr>
            <w:tcW w:w="3912" w:type="dxa"/>
          </w:tcPr>
          <w:p w:rsidR="00F64FE7" w:rsidRDefault="00F64FE7">
            <w:pPr>
              <w:pStyle w:val="ConsPlusNormal"/>
            </w:pPr>
            <w:r>
              <w:t>Состав социальной услуги:</w:t>
            </w:r>
          </w:p>
          <w:p w:rsidR="00F64FE7" w:rsidRDefault="00F64FE7">
            <w:pPr>
              <w:pStyle w:val="ConsPlusNormal"/>
            </w:pPr>
            <w:r>
              <w:t>1) ознакомление получателя социальных услуг с текстом письма (документа), разъяснение его содержания,</w:t>
            </w:r>
          </w:p>
          <w:p w:rsidR="00F64FE7" w:rsidRDefault="00F64FE7">
            <w:pPr>
              <w:pStyle w:val="ConsPlusNormal"/>
            </w:pPr>
            <w:r>
              <w:t>2) помощь в написании письма (документа), включающая запись текста письма или необходимого документа под диктовку получателя социальных услуг (или набор текста с помощью компьютера, прочтение текста вслух для возможной его корректировки получателем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F64FE7" w:rsidRDefault="00F64FE7">
            <w:pPr>
              <w:pStyle w:val="ConsPlusNormal"/>
            </w:pPr>
            <w:r>
              <w:t>Услуга предоставляется с применением инвентаря, предоставленного получателем социальных услуг (бумага, ручка)</w:t>
            </w:r>
          </w:p>
        </w:tc>
      </w:tr>
      <w:tr w:rsidR="00F64FE7" w:rsidRPr="0090213F">
        <w:tc>
          <w:tcPr>
            <w:tcW w:w="964" w:type="dxa"/>
          </w:tcPr>
          <w:p w:rsidR="00F64FE7" w:rsidRDefault="00F64FE7">
            <w:pPr>
              <w:pStyle w:val="ConsPlusNormal"/>
            </w:pPr>
            <w:r>
              <w:t>1.11</w:t>
            </w:r>
          </w:p>
        </w:tc>
        <w:tc>
          <w:tcPr>
            <w:tcW w:w="2494" w:type="dxa"/>
          </w:tcPr>
          <w:p w:rsidR="00F64FE7" w:rsidRDefault="00F64FE7">
            <w:pPr>
              <w:pStyle w:val="ConsPlusNormal"/>
            </w:pPr>
            <w:r>
              <w:t>Содействие в ритуальных мероприятиях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F64FE7" w:rsidRDefault="00F64FE7">
            <w:pPr>
              <w:pStyle w:val="ConsPlusNormal"/>
            </w:pPr>
            <w:r>
              <w:t>Состав социальной услуги:</w:t>
            </w:r>
          </w:p>
          <w:p w:rsidR="00F64FE7" w:rsidRDefault="00F64FE7">
            <w:pPr>
              <w:pStyle w:val="ConsPlusNormal"/>
            </w:pPr>
            <w:r>
              <w:t>1) организация медицинского освидетельствования факта смерти;</w:t>
            </w:r>
          </w:p>
          <w:p w:rsidR="00F64FE7" w:rsidRDefault="00F64FE7">
            <w:pPr>
              <w:pStyle w:val="ConsPlusNormal"/>
            </w:pPr>
            <w:r>
              <w:t>2) оформление справки о смерти в органах ЗАГС;</w:t>
            </w:r>
          </w:p>
          <w:p w:rsidR="00F64FE7" w:rsidRDefault="00F64FE7">
            <w:pPr>
              <w:pStyle w:val="ConsPlusNormal"/>
            </w:pPr>
            <w:r>
              <w:t>3) информирование родственников о факте смерти (телеграммой или по телефону);</w:t>
            </w:r>
          </w:p>
          <w:p w:rsidR="00F64FE7" w:rsidRDefault="00F64FE7">
            <w:pPr>
              <w:pStyle w:val="ConsPlusNormal"/>
            </w:pPr>
            <w:r>
              <w:t>4) оформление документов на погребение;</w:t>
            </w:r>
          </w:p>
          <w:p w:rsidR="00F64FE7" w:rsidRDefault="00F64FE7">
            <w:pPr>
              <w:pStyle w:val="ConsPlusNormal"/>
            </w:pPr>
            <w:r>
              <w:t>5) вызов специальных служб для осуществления захоронения.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наступления смерти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в пределах муниципального района поставщика социальных услуг</w:t>
            </w:r>
          </w:p>
        </w:tc>
      </w:tr>
      <w:tr w:rsidR="00F64FE7" w:rsidRPr="0090213F">
        <w:tc>
          <w:tcPr>
            <w:tcW w:w="964" w:type="dxa"/>
          </w:tcPr>
          <w:p w:rsidR="00F64FE7" w:rsidRDefault="00F64FE7">
            <w:pPr>
              <w:pStyle w:val="ConsPlusNormal"/>
            </w:pPr>
            <w:r>
              <w:t>1.12</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pPr>
            <w:r>
              <w:t>1.12.1</w:t>
            </w:r>
          </w:p>
        </w:tc>
        <w:tc>
          <w:tcPr>
            <w:tcW w:w="2494" w:type="dxa"/>
          </w:tcPr>
          <w:p w:rsidR="00F64FE7" w:rsidRDefault="00F64FE7">
            <w:pPr>
              <w:pStyle w:val="ConsPlusNormal"/>
            </w:pPr>
            <w:r>
              <w:t>- бритье лица</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необходимых инструментов и места, подготовка получателя социальных услуг к процедуре;</w:t>
            </w:r>
          </w:p>
          <w:p w:rsidR="00F64FE7" w:rsidRDefault="00F64FE7">
            <w:pPr>
              <w:pStyle w:val="ConsPlusNormal"/>
            </w:pPr>
            <w:r>
              <w:t>2) бритье бороды, усов/помощь при бритье (для мужчин) - удаление нежелательной растительности на лице - проведение процедуры бритья с соблюдением техники безопасности. Помощь может заключаться в следующих действиях: подача мыльной пены и помощь в ее нанесении, подача инструментария, подержать зеркало, обратить внимание на пропущенные при бритье участки;</w:t>
            </w:r>
          </w:p>
          <w:p w:rsidR="00F64FE7" w:rsidRDefault="00F64FE7">
            <w:pPr>
              <w:pStyle w:val="ConsPlusNormal"/>
            </w:pPr>
            <w:r>
              <w:t>3) уборка инструментов и места выполнения социальной услуги.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календарную неделю (по необходимости)</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(средство для бритья, емкость для воды, вода, бритвенный станок, средство после бритья - при наличии, полотенце).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1.12.2</w:t>
            </w:r>
          </w:p>
        </w:tc>
        <w:tc>
          <w:tcPr>
            <w:tcW w:w="2494" w:type="dxa"/>
          </w:tcPr>
          <w:p w:rsidR="00F64FE7" w:rsidRDefault="00F64FE7">
            <w:pPr>
              <w:pStyle w:val="ConsPlusNormal"/>
            </w:pPr>
            <w:r>
              <w:t>- стрижка ногтей (с предварительной подготовкой)</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инструментов получателя социальных услуг к стрижке ногтей на руках (ногах);</w:t>
            </w:r>
          </w:p>
          <w:p w:rsidR="00F64FE7" w:rsidRDefault="00F64FE7">
            <w:pPr>
              <w:pStyle w:val="ConsPlusNormal"/>
            </w:pPr>
            <w:r>
              <w:t>2) продезинфицировать инструменты для проведения процедуры;</w:t>
            </w:r>
          </w:p>
          <w:p w:rsidR="00F64FE7" w:rsidRDefault="00F64FE7">
            <w:pPr>
              <w:pStyle w:val="ConsPlusNormal"/>
            </w:pPr>
            <w:r>
              <w:t>3) объяснение получателю социальной услуги о ходе выполнения процедуры;</w:t>
            </w:r>
          </w:p>
          <w:p w:rsidR="00F64FE7" w:rsidRDefault="00F64FE7">
            <w:pPr>
              <w:pStyle w:val="ConsPlusNormal"/>
            </w:pPr>
            <w:r>
              <w:t>4) распаривание ног (при необходимости);</w:t>
            </w:r>
          </w:p>
          <w:p w:rsidR="00F64FE7" w:rsidRDefault="00F64FE7">
            <w:pPr>
              <w:pStyle w:val="ConsPlusNormal"/>
            </w:pPr>
            <w:r>
              <w:t>5) стрижка ногтей на руках (ногах), подпиливание (укорачивание) ногтевой пластины;</w:t>
            </w:r>
          </w:p>
          <w:p w:rsidR="00F64FE7" w:rsidRDefault="00F64FE7">
            <w:pPr>
              <w:pStyle w:val="ConsPlusNormal"/>
            </w:pPr>
            <w:r>
              <w:t>6) обработка рук (ног) кремом при наличии крема у получателя социальной услуги.</w:t>
            </w:r>
          </w:p>
          <w:p w:rsidR="00F64FE7" w:rsidRDefault="00F64FE7">
            <w:pPr>
              <w:pStyle w:val="ConsPlusNormal"/>
            </w:pPr>
            <w:r>
              <w:t>Под одной услугой считается стрижка ногтей на руках либо стрижка ногтей на ногах.</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ножницы, пилка, крем для рук (ног).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1.12.3</w:t>
            </w:r>
          </w:p>
        </w:tc>
        <w:tc>
          <w:tcPr>
            <w:tcW w:w="2494" w:type="dxa"/>
          </w:tcPr>
          <w:p w:rsidR="00F64FE7" w:rsidRDefault="00F64FE7">
            <w:pPr>
              <w:pStyle w:val="ConsPlusNormal"/>
            </w:pPr>
            <w:r>
              <w:t>- мытье головы шампунем, мылом</w:t>
            </w:r>
          </w:p>
        </w:tc>
        <w:tc>
          <w:tcPr>
            <w:tcW w:w="3912" w:type="dxa"/>
          </w:tcPr>
          <w:p w:rsidR="00F64FE7" w:rsidRDefault="00F64FE7">
            <w:pPr>
              <w:pStyle w:val="ConsPlusNormal"/>
            </w:pPr>
            <w:r>
              <w:t>Состав социальной услуги:</w:t>
            </w:r>
          </w:p>
          <w:p w:rsidR="00F64FE7" w:rsidRDefault="00F64FE7">
            <w:pPr>
              <w:pStyle w:val="ConsPlusNormal"/>
            </w:pPr>
            <w:r>
              <w:t>1) сопровождение в душевую или ванную комнату;</w:t>
            </w:r>
          </w:p>
          <w:p w:rsidR="00F64FE7" w:rsidRDefault="00F64FE7">
            <w:pPr>
              <w:pStyle w:val="ConsPlusNormal"/>
            </w:pPr>
            <w:r>
              <w:t>3) оказание помощи при нанесении шампуни (мыла);</w:t>
            </w:r>
          </w:p>
          <w:p w:rsidR="00F64FE7" w:rsidRDefault="00F64FE7">
            <w:pPr>
              <w:pStyle w:val="ConsPlusNormal"/>
            </w:pPr>
            <w:r>
              <w:t>4) оказание помощи в ополаскивании волос прохладной водой;</w:t>
            </w:r>
          </w:p>
          <w:p w:rsidR="00F64FE7" w:rsidRDefault="00F64FE7">
            <w:pPr>
              <w:pStyle w:val="ConsPlusNormal"/>
            </w:pPr>
            <w:r>
              <w:t>5) сопровождение из душевой или ванной комнаты обратно.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но не реже 1 раза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(емкость для воды, вода, мыло/шампунь, полотенце). 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1.12.4</w:t>
            </w:r>
          </w:p>
        </w:tc>
        <w:tc>
          <w:tcPr>
            <w:tcW w:w="2494" w:type="dxa"/>
          </w:tcPr>
          <w:p w:rsidR="00F64FE7" w:rsidRDefault="00F64FE7">
            <w:pPr>
              <w:pStyle w:val="ConsPlusNormal"/>
            </w:pPr>
            <w:r>
              <w:t>- гигиена тела общая (гигиеническая ванна)</w:t>
            </w:r>
          </w:p>
        </w:tc>
        <w:tc>
          <w:tcPr>
            <w:tcW w:w="3912" w:type="dxa"/>
          </w:tcPr>
          <w:p w:rsidR="00F64FE7" w:rsidRDefault="00F64FE7">
            <w:pPr>
              <w:pStyle w:val="ConsPlusNormal"/>
            </w:pPr>
            <w:r>
              <w:t>Состав социальной услуги:</w:t>
            </w:r>
          </w:p>
          <w:p w:rsidR="00F64FE7" w:rsidRDefault="00F64FE7">
            <w:pPr>
              <w:pStyle w:val="ConsPlusNormal"/>
            </w:pPr>
            <w:r>
              <w:t>1) присутствие в квартире (доме) получателя социальных услуг при купании;</w:t>
            </w:r>
          </w:p>
          <w:p w:rsidR="00F64FE7" w:rsidRDefault="00F64FE7">
            <w:pPr>
              <w:pStyle w:val="ConsPlusNormal"/>
            </w:pPr>
            <w:r>
              <w:t>2) содействие при мытье труднодоступных частей тела с применением моющих средств;</w:t>
            </w:r>
          </w:p>
          <w:p w:rsidR="00F64FE7" w:rsidRDefault="00F64FE7">
            <w:pPr>
              <w:pStyle w:val="ConsPlusNormal"/>
            </w:pPr>
            <w:r>
              <w:t>3) помощь в вытирании труднодоступных частей тела полотенцем;</w:t>
            </w:r>
          </w:p>
          <w:p w:rsidR="00F64FE7" w:rsidRDefault="00F64FE7">
            <w:pPr>
              <w:pStyle w:val="ConsPlusNormal"/>
            </w:pPr>
            <w:r>
              <w:t>4) сопровождение из душевой или ванной.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и при соблюдении техники безопасности. Социальный работник должен находится в квартире (доме) получателя социальных услуг для экстренного реагирования в случае возникновения необходимости</w:t>
            </w:r>
          </w:p>
        </w:tc>
      </w:tr>
      <w:tr w:rsidR="00F64FE7" w:rsidRPr="0090213F">
        <w:tc>
          <w:tcPr>
            <w:tcW w:w="964" w:type="dxa"/>
          </w:tcPr>
          <w:p w:rsidR="00F64FE7" w:rsidRDefault="00F64FE7">
            <w:pPr>
              <w:pStyle w:val="ConsPlusNormal"/>
            </w:pPr>
            <w:r>
              <w:t>1.12.5</w:t>
            </w:r>
          </w:p>
        </w:tc>
        <w:tc>
          <w:tcPr>
            <w:tcW w:w="2494" w:type="dxa"/>
          </w:tcPr>
          <w:p w:rsidR="00F64FE7" w:rsidRDefault="00F64FE7">
            <w:pPr>
              <w:pStyle w:val="ConsPlusNormal"/>
              <w:jc w:val="both"/>
            </w:pPr>
            <w:r>
              <w:t>- оказание помощи в пользовании туалетом (судном, уткой)</w:t>
            </w:r>
          </w:p>
        </w:tc>
        <w:tc>
          <w:tcPr>
            <w:tcW w:w="3912" w:type="dxa"/>
          </w:tcPr>
          <w:p w:rsidR="00F64FE7" w:rsidRDefault="00F64FE7">
            <w:pPr>
              <w:pStyle w:val="ConsPlusNormal"/>
            </w:pPr>
            <w:r>
              <w:t>Состав социальной услуги:</w:t>
            </w:r>
          </w:p>
          <w:p w:rsidR="00F64FE7" w:rsidRDefault="00F64FE7">
            <w:pPr>
              <w:pStyle w:val="ConsPlusNormal"/>
            </w:pPr>
            <w:r>
              <w:t>1) сопроводить получателя социальных услуг до туалета;</w:t>
            </w:r>
          </w:p>
          <w:p w:rsidR="00F64FE7" w:rsidRDefault="00F64FE7">
            <w:pPr>
              <w:pStyle w:val="ConsPlusNormal"/>
            </w:pPr>
            <w:r>
              <w:t>2) поправить одежду (до и после туалета);</w:t>
            </w:r>
          </w:p>
          <w:p w:rsidR="00F64FE7" w:rsidRDefault="00F64FE7">
            <w:pPr>
              <w:pStyle w:val="ConsPlusNormal"/>
            </w:pPr>
            <w:r>
              <w:t>3) помочь сесть на унитаз (или судно/санитарное кресло);</w:t>
            </w:r>
          </w:p>
          <w:p w:rsidR="00F64FE7" w:rsidRDefault="00F64FE7">
            <w:pPr>
              <w:pStyle w:val="ConsPlusNormal"/>
            </w:pPr>
            <w:r>
              <w:t>4) помочь встать с унитаза (судна/санитарного кресла);</w:t>
            </w:r>
          </w:p>
          <w:p w:rsidR="00F64FE7" w:rsidRDefault="00F64FE7">
            <w:pPr>
              <w:pStyle w:val="ConsPlusNormal"/>
            </w:pPr>
            <w:r>
              <w:t>5) подтереть или подмыть получателя социальных услуг, помочь сменить абсорбирующее белье (при необходимости).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потребности, не менее 3 раз в календарную неделю</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(ТСР - при наличии, средство для мытья рук, емкость для воды, вода, полотенце, влажные салфетки, туалетная бумага, абсорбирующее белье)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 и при соблюдении техники безопасности</w:t>
            </w:r>
          </w:p>
        </w:tc>
      </w:tr>
      <w:tr w:rsidR="00F64FE7" w:rsidRPr="0090213F">
        <w:tc>
          <w:tcPr>
            <w:tcW w:w="964" w:type="dxa"/>
          </w:tcPr>
          <w:p w:rsidR="00F64FE7" w:rsidRDefault="00F64FE7">
            <w:pPr>
              <w:pStyle w:val="ConsPlusNormal"/>
            </w:pPr>
            <w:r>
              <w:t>1.12.6</w:t>
            </w:r>
          </w:p>
        </w:tc>
        <w:tc>
          <w:tcPr>
            <w:tcW w:w="2494" w:type="dxa"/>
          </w:tcPr>
          <w:p w:rsidR="00F64FE7" w:rsidRDefault="00F64FE7">
            <w:pPr>
              <w:pStyle w:val="ConsPlusNormal"/>
            </w:pPr>
            <w:r>
              <w:t>- замена постельного белья</w:t>
            </w:r>
          </w:p>
        </w:tc>
        <w:tc>
          <w:tcPr>
            <w:tcW w:w="3912" w:type="dxa"/>
          </w:tcPr>
          <w:p w:rsidR="00F64FE7" w:rsidRDefault="00F64FE7">
            <w:pPr>
              <w:pStyle w:val="ConsPlusNormal"/>
            </w:pPr>
            <w:r>
              <w:t>Состав социальной услуги:</w:t>
            </w:r>
          </w:p>
          <w:p w:rsidR="00F64FE7" w:rsidRDefault="00F64FE7">
            <w:pPr>
              <w:pStyle w:val="ConsPlusNormal"/>
            </w:pPr>
            <w:r>
              <w:t>1) снятие постельного белья с постели;</w:t>
            </w:r>
          </w:p>
          <w:p w:rsidR="00F64FE7" w:rsidRDefault="00F64FE7">
            <w:pPr>
              <w:pStyle w:val="ConsPlusNormal"/>
            </w:pPr>
            <w:r>
              <w:t>2) уборка снятого белья в место, согласованное с получателем социальных услуг;</w:t>
            </w:r>
          </w:p>
          <w:p w:rsidR="00F64FE7" w:rsidRDefault="00F64FE7">
            <w:pPr>
              <w:pStyle w:val="ConsPlusNormal"/>
            </w:pPr>
            <w:r>
              <w:t>3) застил чистого комплекта белья.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3 раз в календарную неделю в зависимости от загрязнения белья</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(постельное белье, корзина для белья).</w:t>
            </w:r>
          </w:p>
          <w:p w:rsidR="00F64FE7" w:rsidRDefault="00F64FE7">
            <w:pPr>
              <w:pStyle w:val="ConsPlusNormal"/>
              <w:jc w:val="both"/>
            </w:pPr>
            <w:r>
              <w:t>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1.12.7</w:t>
            </w:r>
          </w:p>
        </w:tc>
        <w:tc>
          <w:tcPr>
            <w:tcW w:w="2494" w:type="dxa"/>
          </w:tcPr>
          <w:p w:rsidR="00F64FE7" w:rsidRDefault="00F64FE7">
            <w:pPr>
              <w:pStyle w:val="ConsPlusNormal"/>
            </w:pPr>
            <w:r>
              <w:t>- смена нательного белья</w:t>
            </w:r>
          </w:p>
        </w:tc>
        <w:tc>
          <w:tcPr>
            <w:tcW w:w="3912" w:type="dxa"/>
          </w:tcPr>
          <w:p w:rsidR="00F64FE7" w:rsidRDefault="00F64FE7">
            <w:pPr>
              <w:pStyle w:val="ConsPlusNormal"/>
            </w:pPr>
            <w:r>
              <w:t>Состав социальной услуги:</w:t>
            </w:r>
          </w:p>
          <w:p w:rsidR="00F64FE7" w:rsidRDefault="00F64FE7">
            <w:pPr>
              <w:pStyle w:val="ConsPlusNormal"/>
            </w:pPr>
            <w:r>
              <w:t>1) снятие нательного белья с получателя социальных услуг;</w:t>
            </w:r>
          </w:p>
          <w:p w:rsidR="00F64FE7" w:rsidRDefault="00F64FE7">
            <w:pPr>
              <w:pStyle w:val="ConsPlusNormal"/>
            </w:pPr>
            <w:r>
              <w:t>2) уборка снятого нательного белья в место, согласованное с получателем социальных услуг;</w:t>
            </w:r>
          </w:p>
          <w:p w:rsidR="00F64FE7" w:rsidRDefault="00F64FE7">
            <w:pPr>
              <w:pStyle w:val="ConsPlusNormal"/>
            </w:pPr>
            <w:r>
              <w:t>3) одевание чистого комплекта нательного белья на получателя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3 раз в календарную неделю в зависимости от загрязнения белья</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получателем социальных услуг нательного белья.</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1.12.8</w:t>
            </w:r>
          </w:p>
        </w:tc>
        <w:tc>
          <w:tcPr>
            <w:tcW w:w="2494" w:type="dxa"/>
          </w:tcPr>
          <w:p w:rsidR="00F64FE7" w:rsidRDefault="00F64FE7">
            <w:pPr>
              <w:pStyle w:val="ConsPlusNormal"/>
            </w:pPr>
            <w:r>
              <w:t>- помощь в передвижении</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в безопасном передвижении (ходьбе) по дому с техническими средствами реабилитации и без технических средств реабилитации.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не менее 2 раз в день по мере необходимости</w:t>
            </w:r>
          </w:p>
        </w:tc>
        <w:tc>
          <w:tcPr>
            <w:tcW w:w="1020" w:type="dxa"/>
          </w:tcPr>
          <w:p w:rsidR="00F64FE7" w:rsidRDefault="00F64FE7">
            <w:pPr>
              <w:pStyle w:val="ConsPlusNormal"/>
              <w:jc w:val="center"/>
            </w:pPr>
            <w:r>
              <w:t>312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исправных и правильно подобранных по размеру технических средств реабилитации (в случае их необходимости) получателя социальных услуг</w:t>
            </w:r>
          </w:p>
        </w:tc>
      </w:tr>
      <w:tr w:rsidR="00F64FE7" w:rsidRPr="0090213F">
        <w:tc>
          <w:tcPr>
            <w:tcW w:w="964" w:type="dxa"/>
          </w:tcPr>
          <w:p w:rsidR="00F64FE7" w:rsidRDefault="00F64FE7">
            <w:pPr>
              <w:pStyle w:val="ConsPlusNormal"/>
            </w:pPr>
            <w:r>
              <w:t>1.12.9</w:t>
            </w:r>
          </w:p>
        </w:tc>
        <w:tc>
          <w:tcPr>
            <w:tcW w:w="2494" w:type="dxa"/>
          </w:tcPr>
          <w:p w:rsidR="00F64FE7" w:rsidRDefault="00F64FE7">
            <w:pPr>
              <w:pStyle w:val="ConsPlusNormal"/>
            </w:pPr>
            <w:r>
              <w:t>- стрижка волос</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необходимых инструментов (ножницы или электрическая машинка) и места, подготовка получателя социальных услуг к процедуре;</w:t>
            </w:r>
          </w:p>
          <w:p w:rsidR="00F64FE7" w:rsidRDefault="00F64FE7">
            <w:pPr>
              <w:pStyle w:val="ConsPlusNormal"/>
              <w:jc w:val="both"/>
            </w:pPr>
            <w:r>
              <w:t>2) на получателя социальных услуг одевается пелерина;</w:t>
            </w:r>
          </w:p>
          <w:p w:rsidR="00F64FE7" w:rsidRDefault="00F64FE7">
            <w:pPr>
              <w:pStyle w:val="ConsPlusNormal"/>
              <w:jc w:val="both"/>
            </w:pPr>
            <w:r>
              <w:t>3) инструменты после использования подвергаются дезинфекции;</w:t>
            </w:r>
          </w:p>
          <w:p w:rsidR="00F64FE7" w:rsidRDefault="00F64FE7">
            <w:pPr>
              <w:pStyle w:val="ConsPlusNormal"/>
              <w:jc w:val="both"/>
            </w:pPr>
            <w:r>
              <w:t>4) проведение уборки места выполнения социальной услуги.</w:t>
            </w:r>
          </w:p>
          <w:p w:rsidR="00F64FE7" w:rsidRDefault="00F64FE7">
            <w:pPr>
              <w:pStyle w:val="ConsPlusNormal"/>
              <w:jc w:val="both"/>
            </w:pPr>
            <w:r>
              <w:t>1 услуга - 1 раз</w:t>
            </w:r>
          </w:p>
        </w:tc>
        <w:tc>
          <w:tcPr>
            <w:tcW w:w="1304" w:type="dxa"/>
          </w:tcPr>
          <w:p w:rsidR="00F64FE7" w:rsidRDefault="00F64FE7">
            <w:pPr>
              <w:pStyle w:val="ConsPlusNormal"/>
            </w:pPr>
            <w:r>
              <w:t>Социальная услуга предоставляется по необходимости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 Услуга предоставляется при наличии исправных и правильно подобранных по размеру технических средств реабилитации (в случае их необходимости) получателя социальных услуг</w:t>
            </w:r>
          </w:p>
        </w:tc>
      </w:tr>
      <w:tr w:rsidR="00F64FE7" w:rsidRPr="0090213F">
        <w:tc>
          <w:tcPr>
            <w:tcW w:w="964" w:type="dxa"/>
          </w:tcPr>
          <w:p w:rsidR="00F64FE7" w:rsidRDefault="00F64FE7">
            <w:pPr>
              <w:pStyle w:val="ConsPlusNormal"/>
            </w:pPr>
            <w:r>
              <w:t>1.13</w:t>
            </w:r>
          </w:p>
        </w:tc>
        <w:tc>
          <w:tcPr>
            <w:tcW w:w="12642" w:type="dxa"/>
            <w:gridSpan w:val="5"/>
          </w:tcPr>
          <w:p w:rsidR="00F64FE7" w:rsidRDefault="00F64FE7">
            <w:pPr>
              <w:pStyle w:val="ConsPlusNormal"/>
            </w:pPr>
            <w:r>
              <w:t>Сопровождение на прогулке:</w:t>
            </w:r>
          </w:p>
        </w:tc>
      </w:tr>
      <w:tr w:rsidR="00F64FE7" w:rsidRPr="0090213F">
        <w:tc>
          <w:tcPr>
            <w:tcW w:w="964" w:type="dxa"/>
          </w:tcPr>
          <w:p w:rsidR="00F64FE7" w:rsidRDefault="00F64FE7">
            <w:pPr>
              <w:pStyle w:val="ConsPlusNormal"/>
            </w:pPr>
            <w:r>
              <w:t>1.13.1</w:t>
            </w:r>
          </w:p>
        </w:tc>
        <w:tc>
          <w:tcPr>
            <w:tcW w:w="2494" w:type="dxa"/>
          </w:tcPr>
          <w:p w:rsidR="00F64FE7" w:rsidRDefault="00F64FE7">
            <w:pPr>
              <w:pStyle w:val="ConsPlusNormal"/>
            </w:pPr>
            <w:r>
              <w:t>- сопровождение на прогулке индивидуальной</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при сборе получателя социальной услуги на прогулку (одевание, обувание, усаживание и т.д.);</w:t>
            </w:r>
          </w:p>
          <w:p w:rsidR="00F64FE7" w:rsidRDefault="00F64FE7">
            <w:pPr>
              <w:pStyle w:val="ConsPlusNormal"/>
            </w:pPr>
            <w:r>
              <w:t>2) сопровождение получателя социальных услуг на прогулку в диаметре 1000 метров от дома;</w:t>
            </w:r>
          </w:p>
          <w:p w:rsidR="00F64FE7" w:rsidRDefault="00F64FE7">
            <w:pPr>
              <w:pStyle w:val="ConsPlusNormal"/>
            </w:pPr>
            <w:r>
              <w:t>3) возвращение вместе с получателем социальной услуги к нему домой, если иное предварительно не оговорено при согласовании маршрута.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не менее 2 раз в календарную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одежды и обуви, соответствующих сезону, у получателя социальных услуг, возможности безопасного передвижения по улице, а также с учетом погодных условий</w:t>
            </w:r>
          </w:p>
        </w:tc>
      </w:tr>
      <w:tr w:rsidR="00F64FE7" w:rsidRPr="0090213F">
        <w:tc>
          <w:tcPr>
            <w:tcW w:w="964" w:type="dxa"/>
          </w:tcPr>
          <w:p w:rsidR="00F64FE7" w:rsidRDefault="00F64FE7">
            <w:pPr>
              <w:pStyle w:val="ConsPlusNormal"/>
            </w:pPr>
            <w:r>
              <w:t>1.14</w:t>
            </w:r>
          </w:p>
        </w:tc>
        <w:tc>
          <w:tcPr>
            <w:tcW w:w="2494" w:type="dxa"/>
          </w:tcPr>
          <w:p w:rsidR="00F64FE7" w:rsidRDefault="00F64FE7">
            <w:pPr>
              <w:pStyle w:val="ConsPlusNormal"/>
            </w:pPr>
            <w:r>
              <w:t>Помощь в пользовании очками или слуховыми аппаратами</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в пользовании очками или слуховыми аппаратами;</w:t>
            </w:r>
          </w:p>
          <w:p w:rsidR="00F64FE7" w:rsidRDefault="00F64FE7">
            <w:pPr>
              <w:pStyle w:val="ConsPlusNormal"/>
            </w:pPr>
            <w:r>
              <w:t>2) проверка технического состояния, чистоты и безопасности очков, аппарата;</w:t>
            </w:r>
          </w:p>
          <w:p w:rsidR="00F64FE7" w:rsidRDefault="00F64FE7">
            <w:pPr>
              <w:pStyle w:val="ConsPlusNormal"/>
            </w:pPr>
            <w:r>
              <w:t>3) помощь в установке аппарата, и надевании очков, и их снятии.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F64FE7" w:rsidRDefault="00F64FE7">
            <w:pPr>
              <w:pStyle w:val="ConsPlusNormal"/>
              <w:jc w:val="both"/>
            </w:pPr>
            <w:r>
              <w:t>Услуга предоставляется при наличии очков, слухового аппарата у получателя социальных услуг, приобретенных в соответствии с назначением врача</w:t>
            </w:r>
          </w:p>
        </w:tc>
      </w:tr>
      <w:tr w:rsidR="00F64FE7" w:rsidRPr="0090213F">
        <w:tc>
          <w:tcPr>
            <w:tcW w:w="964" w:type="dxa"/>
          </w:tcPr>
          <w:p w:rsidR="00F64FE7" w:rsidRDefault="00F64FE7">
            <w:pPr>
              <w:pStyle w:val="ConsPlusNormal"/>
            </w:pPr>
            <w:r>
              <w:t>1.15</w:t>
            </w:r>
          </w:p>
        </w:tc>
        <w:tc>
          <w:tcPr>
            <w:tcW w:w="12642" w:type="dxa"/>
            <w:gridSpan w:val="5"/>
          </w:tcPr>
          <w:p w:rsidR="00F64FE7" w:rsidRDefault="00F64FE7">
            <w:pPr>
              <w:pStyle w:val="ConsPlusNormal"/>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1.15.1</w:t>
            </w:r>
          </w:p>
        </w:tc>
        <w:tc>
          <w:tcPr>
            <w:tcW w:w="2494" w:type="dxa"/>
          </w:tcPr>
          <w:p w:rsidR="00F64FE7" w:rsidRDefault="00F64FE7">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Pr>
          <w:p w:rsidR="00F64FE7" w:rsidRDefault="00F64FE7">
            <w:pPr>
              <w:pStyle w:val="ConsPlusNormal"/>
            </w:pPr>
            <w:r>
              <w:t>Состав социальной услуги:</w:t>
            </w:r>
          </w:p>
          <w:p w:rsidR="00F64FE7" w:rsidRDefault="00F64FE7">
            <w:pPr>
              <w:pStyle w:val="ConsPlusNormal"/>
            </w:pPr>
            <w:r>
              <w:t>1) предоставляется при возникновении необходимости в перевозке получателя социальных услуг, возникающей в ходе предоставления ему социальных услуг;</w:t>
            </w:r>
          </w:p>
          <w:p w:rsidR="00F64FE7" w:rsidRDefault="00F64FE7">
            <w:pPr>
              <w:pStyle w:val="ConsPlusNormal"/>
            </w:pPr>
            <w:r>
              <w:t>2) вызов специализированной транспортной службы, с которой заключен договор для осуществления перевозок;</w:t>
            </w:r>
          </w:p>
          <w:p w:rsidR="00F64FE7" w:rsidRDefault="00F64FE7">
            <w:pPr>
              <w:pStyle w:val="ConsPlusNormal"/>
            </w:pPr>
            <w:r>
              <w:t>3) сопровождение нуждающегося в организации для лечения и в учреждения социальной сферы.</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случае невозможности воспользоваться общественным транспортом или такси,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договорных отношений между организацией, предоставляющей социальные услуги, и транспортной компанией</w:t>
            </w:r>
          </w:p>
        </w:tc>
      </w:tr>
      <w:tr w:rsidR="00F64FE7" w:rsidRPr="0090213F">
        <w:tc>
          <w:tcPr>
            <w:tcW w:w="964" w:type="dxa"/>
          </w:tcPr>
          <w:p w:rsidR="00F64FE7" w:rsidRDefault="00F64FE7">
            <w:pPr>
              <w:pStyle w:val="ConsPlusNormal"/>
            </w:pPr>
            <w:r>
              <w:t>1.16</w:t>
            </w:r>
          </w:p>
        </w:tc>
        <w:tc>
          <w:tcPr>
            <w:tcW w:w="2494" w:type="dxa"/>
          </w:tcPr>
          <w:p w:rsidR="00F64FE7" w:rsidRDefault="00F64FE7">
            <w:pPr>
              <w:pStyle w:val="ConsPlusNormal"/>
            </w:pPr>
            <w:r>
              <w:t>Сопровождение вне дома, в том числе к врачу</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пожеланий получателя социальных услуг на сопровождение вне дома;</w:t>
            </w:r>
          </w:p>
          <w:p w:rsidR="00F64FE7" w:rsidRDefault="00F64FE7">
            <w:pPr>
              <w:pStyle w:val="ConsPlusNormal"/>
            </w:pPr>
            <w:r>
              <w:t>2) получение наличных денежных средств от получателя социальных услуг для приобретения билетов на посещение театра, выставок и других культурных мероприятий;</w:t>
            </w:r>
          </w:p>
          <w:p w:rsidR="00F64FE7" w:rsidRDefault="00F64FE7">
            <w:pPr>
              <w:pStyle w:val="ConsPlusNormal"/>
            </w:pPr>
            <w:r>
              <w:t>3) приобретение билетов на культурные мероприятия и вручение их получателю социальных услуг;</w:t>
            </w:r>
          </w:p>
          <w:p w:rsidR="00F64FE7" w:rsidRDefault="00F64FE7">
            <w:pPr>
              <w:pStyle w:val="ConsPlusNormal"/>
            </w:pPr>
            <w:r>
              <w:t>4) сопровождение получателя социальных услуг вне дома (туда и обратно) в рабочее время.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социальных услуг. Услуга предоставляется в рабочее время социального работника. Оплата за проезд в общественном транспорте или такси получателя социальных услуг и работника организации социального обслуживания осуществляется за счет средств получателя социальных услуг</w:t>
            </w:r>
          </w:p>
        </w:tc>
      </w:tr>
      <w:tr w:rsidR="00F64FE7" w:rsidRPr="0090213F">
        <w:tc>
          <w:tcPr>
            <w:tcW w:w="964" w:type="dxa"/>
          </w:tcPr>
          <w:p w:rsidR="00F64FE7" w:rsidRDefault="00F64FE7">
            <w:pPr>
              <w:pStyle w:val="ConsPlusNormal"/>
            </w:pPr>
            <w:r>
              <w:t>1.17</w:t>
            </w:r>
          </w:p>
        </w:tc>
        <w:tc>
          <w:tcPr>
            <w:tcW w:w="2494" w:type="dxa"/>
          </w:tcPr>
          <w:p w:rsidR="00F64FE7" w:rsidRDefault="00F64FE7">
            <w:pPr>
              <w:pStyle w:val="ConsPlusNormal"/>
            </w:pPr>
            <w:r>
              <w:t>Стирка белья в машине заказчика</w:t>
            </w:r>
          </w:p>
        </w:tc>
        <w:tc>
          <w:tcPr>
            <w:tcW w:w="3912" w:type="dxa"/>
          </w:tcPr>
          <w:p w:rsidR="00F64FE7" w:rsidRDefault="00F64FE7">
            <w:pPr>
              <w:pStyle w:val="ConsPlusNormal"/>
            </w:pPr>
            <w:r>
              <w:t>Состав социальной услуги:</w:t>
            </w:r>
          </w:p>
          <w:p w:rsidR="00F64FE7" w:rsidRDefault="00F64FE7">
            <w:pPr>
              <w:pStyle w:val="ConsPlusNormal"/>
            </w:pPr>
            <w:r>
              <w:t>1) сортировка (помощь в сортировке) белья (до 5 кг);</w:t>
            </w:r>
          </w:p>
          <w:p w:rsidR="00F64FE7" w:rsidRDefault="00F64FE7">
            <w:pPr>
              <w:pStyle w:val="ConsPlusNormal"/>
            </w:pPr>
            <w:r>
              <w:t>2) закладка белья (помощь в закладке) в стиральную машину с добавлением специальных моющих средств;</w:t>
            </w:r>
          </w:p>
          <w:p w:rsidR="00F64FE7" w:rsidRDefault="00F64FE7">
            <w:pPr>
              <w:pStyle w:val="ConsPlusNormal"/>
            </w:pPr>
            <w:r>
              <w:t>3) выбор программы стирки;</w:t>
            </w:r>
          </w:p>
          <w:p w:rsidR="00F64FE7" w:rsidRDefault="00F64FE7">
            <w:pPr>
              <w:pStyle w:val="ConsPlusNormal"/>
            </w:pPr>
            <w:r>
              <w:t>4) выгрузка постиранного белья из стиральной машины;</w:t>
            </w:r>
          </w:p>
          <w:p w:rsidR="00F64FE7" w:rsidRDefault="00F64FE7">
            <w:pPr>
              <w:pStyle w:val="ConsPlusNormal"/>
            </w:pPr>
            <w:r>
              <w:t>5) развешивание чистого белья;</w:t>
            </w:r>
          </w:p>
          <w:p w:rsidR="00F64FE7" w:rsidRDefault="00F64FE7">
            <w:pPr>
              <w:pStyle w:val="ConsPlusNormal"/>
            </w:pPr>
            <w:r>
              <w:t>6) снятие сухого белья и раскладка его в места хранения.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3 раз в календарную неделю в зависимости от индивидуальной нуждаемости</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F64FE7" w:rsidRPr="0090213F">
        <w:tc>
          <w:tcPr>
            <w:tcW w:w="964" w:type="dxa"/>
          </w:tcPr>
          <w:p w:rsidR="00F64FE7" w:rsidRDefault="00F64FE7">
            <w:pPr>
              <w:pStyle w:val="ConsPlusNormal"/>
            </w:pPr>
            <w:r>
              <w:t>1.18</w:t>
            </w:r>
          </w:p>
        </w:tc>
        <w:tc>
          <w:tcPr>
            <w:tcW w:w="2494" w:type="dxa"/>
          </w:tcPr>
          <w:p w:rsidR="00F64FE7" w:rsidRDefault="00F64FE7">
            <w:pPr>
              <w:pStyle w:val="ConsPlusNormal"/>
            </w:pPr>
            <w:r>
              <w:t>Стирка белья вручную на дому заказчика</w:t>
            </w:r>
          </w:p>
        </w:tc>
        <w:tc>
          <w:tcPr>
            <w:tcW w:w="3912" w:type="dxa"/>
          </w:tcPr>
          <w:p w:rsidR="00F64FE7" w:rsidRDefault="00F64FE7">
            <w:pPr>
              <w:pStyle w:val="ConsPlusNormal"/>
            </w:pPr>
            <w:r>
              <w:t>Состав социальной услуги:</w:t>
            </w:r>
          </w:p>
          <w:p w:rsidR="00F64FE7" w:rsidRDefault="00F64FE7">
            <w:pPr>
              <w:pStyle w:val="ConsPlusNormal"/>
            </w:pPr>
            <w:r>
              <w:t>1) сортировка (помощь в сортировке) белья (до 5 кг);</w:t>
            </w:r>
          </w:p>
          <w:p w:rsidR="00F64FE7" w:rsidRDefault="00F64FE7">
            <w:pPr>
              <w:pStyle w:val="ConsPlusNormal"/>
            </w:pPr>
            <w:r>
              <w:t>2) закладка белья (помощь в закладке) в стиральную машину с добавлением специальных моющих средств;</w:t>
            </w:r>
          </w:p>
          <w:p w:rsidR="00F64FE7" w:rsidRDefault="00F64FE7">
            <w:pPr>
              <w:pStyle w:val="ConsPlusNormal"/>
            </w:pPr>
            <w:r>
              <w:t>3) выбор программы стирки;</w:t>
            </w:r>
          </w:p>
          <w:p w:rsidR="00F64FE7" w:rsidRDefault="00F64FE7">
            <w:pPr>
              <w:pStyle w:val="ConsPlusNormal"/>
            </w:pPr>
            <w:r>
              <w:t>4) выгрузка постиранного белья из стиральной машины;</w:t>
            </w:r>
          </w:p>
          <w:p w:rsidR="00F64FE7" w:rsidRDefault="00F64FE7">
            <w:pPr>
              <w:pStyle w:val="ConsPlusNormal"/>
            </w:pPr>
            <w:r>
              <w:t>5) развешивание чистого белья;</w:t>
            </w:r>
          </w:p>
          <w:p w:rsidR="00F64FE7" w:rsidRDefault="00F64FE7">
            <w:pPr>
              <w:pStyle w:val="ConsPlusNormal"/>
            </w:pPr>
            <w:r>
              <w:t>6) снятие сухого белья и раскладка его в места хранения.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3 раз в календарную неделю в зависимости от индивидуальной нуждаемости</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F64FE7" w:rsidRPr="0090213F">
        <w:tc>
          <w:tcPr>
            <w:tcW w:w="964" w:type="dxa"/>
          </w:tcPr>
          <w:p w:rsidR="00F64FE7" w:rsidRDefault="00F64FE7">
            <w:pPr>
              <w:pStyle w:val="ConsPlusNormal"/>
              <w:outlineLvl w:val="2"/>
            </w:pPr>
            <w:r>
              <w:t>2</w:t>
            </w:r>
          </w:p>
        </w:tc>
        <w:tc>
          <w:tcPr>
            <w:tcW w:w="12642" w:type="dxa"/>
            <w:gridSpan w:val="5"/>
          </w:tcPr>
          <w:p w:rsidR="00F64FE7" w:rsidRDefault="00F64FE7">
            <w:pPr>
              <w:pStyle w:val="ConsPlusNormal"/>
            </w:pPr>
            <w:r>
              <w:t>Социально-медицинские услуги</w:t>
            </w:r>
          </w:p>
        </w:tc>
      </w:tr>
      <w:tr w:rsidR="00F64FE7" w:rsidRPr="0090213F">
        <w:tc>
          <w:tcPr>
            <w:tcW w:w="964" w:type="dxa"/>
          </w:tcPr>
          <w:p w:rsidR="00F64FE7" w:rsidRDefault="00F64FE7">
            <w:pPr>
              <w:pStyle w:val="ConsPlusNormal"/>
            </w:pPr>
            <w:r>
              <w:t>2.1</w:t>
            </w:r>
          </w:p>
        </w:tc>
        <w:tc>
          <w:tcPr>
            <w:tcW w:w="12642" w:type="dxa"/>
            <w:gridSpan w:val="5"/>
          </w:tcPr>
          <w:p w:rsidR="00F64FE7" w:rsidRDefault="00F64FE7">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pPr>
            <w:r>
              <w:t>- измерение температуры тела, артериального давления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F64FE7" w:rsidRDefault="00F64FE7">
            <w:pPr>
              <w:pStyle w:val="ConsPlusNormal"/>
            </w:pPr>
            <w:r>
              <w:t>2) подготовка термометра или тонометра;</w:t>
            </w:r>
          </w:p>
          <w:p w:rsidR="00F64FE7" w:rsidRDefault="00F64FE7">
            <w:pPr>
              <w:pStyle w:val="ConsPlusNormal"/>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F64FE7" w:rsidRDefault="00F64FE7">
            <w:pPr>
              <w:pStyle w:val="ConsPlusNormal"/>
            </w:pPr>
            <w:r>
              <w:t>4) объяснение результатов измерений и симптомов, указывающих на возможные заболевания;</w:t>
            </w:r>
          </w:p>
          <w:p w:rsidR="00F64FE7" w:rsidRDefault="00F64FE7">
            <w:pPr>
              <w:pStyle w:val="ConsPlusNormal"/>
            </w:pPr>
            <w:r>
              <w:t>5) контроль над соблюдением предписаний врача.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(термометр, тонометр, дневник наблюдения за состоянием здоровья, тетрадь (блокнот), ручка), при наличии назначения или рекомендации врача</w:t>
            </w:r>
          </w:p>
        </w:tc>
      </w:tr>
      <w:tr w:rsidR="00F64FE7" w:rsidRPr="0090213F">
        <w:tc>
          <w:tcPr>
            <w:tcW w:w="964" w:type="dxa"/>
          </w:tcPr>
          <w:p w:rsidR="00F64FE7" w:rsidRDefault="00F64FE7">
            <w:pPr>
              <w:pStyle w:val="ConsPlusNormal"/>
            </w:pPr>
            <w:r>
              <w:t>2.2</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pPr>
            <w:r>
              <w:t>2.2.1</w:t>
            </w:r>
          </w:p>
        </w:tc>
        <w:tc>
          <w:tcPr>
            <w:tcW w:w="2494" w:type="dxa"/>
          </w:tcPr>
          <w:p w:rsidR="00F64FE7" w:rsidRDefault="00F64FE7">
            <w:pPr>
              <w:pStyle w:val="ConsPlusNormal"/>
            </w:pPr>
            <w:r>
              <w:t>- вызов врача</w:t>
            </w:r>
          </w:p>
        </w:tc>
        <w:tc>
          <w:tcPr>
            <w:tcW w:w="3912" w:type="dxa"/>
          </w:tcPr>
          <w:p w:rsidR="00F64FE7" w:rsidRDefault="00F64FE7">
            <w:pPr>
              <w:pStyle w:val="ConsPlusNormal"/>
            </w:pPr>
            <w:r>
              <w:t>Состав социальной услуги:</w:t>
            </w:r>
          </w:p>
          <w:p w:rsidR="00F64FE7" w:rsidRDefault="00F64FE7">
            <w:pPr>
              <w:pStyle w:val="ConsPlusNormal"/>
            </w:pPr>
            <w:r>
              <w:t>1) вызвать дежурного врача неотложной медицинской помощи или бригады скорой медицинской помощи;</w:t>
            </w:r>
          </w:p>
          <w:p w:rsidR="00F64FE7" w:rsidRDefault="00F64FE7">
            <w:pPr>
              <w:pStyle w:val="ConsPlusNormal"/>
            </w:pPr>
            <w:r>
              <w:t>2) дождаться приезда врача или неотложной медицинской помощи;</w:t>
            </w:r>
          </w:p>
          <w:p w:rsidR="00F64FE7" w:rsidRDefault="00F64FE7">
            <w:pPr>
              <w:pStyle w:val="ConsPlusNormal"/>
            </w:pPr>
            <w:r>
              <w:t>3) сопровождение в стационарные и (или) лечебно-профилактические медицинские организации в экстренных случаях.</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своевременно в необходимом объеме помощи с учетом характера заболевания</w:t>
            </w:r>
          </w:p>
        </w:tc>
      </w:tr>
      <w:tr w:rsidR="00F64FE7" w:rsidRPr="0090213F">
        <w:tc>
          <w:tcPr>
            <w:tcW w:w="964" w:type="dxa"/>
          </w:tcPr>
          <w:p w:rsidR="00F64FE7" w:rsidRDefault="00F64FE7">
            <w:pPr>
              <w:pStyle w:val="ConsPlusNormal"/>
            </w:pPr>
            <w:r>
              <w:t>2.2.2</w:t>
            </w:r>
          </w:p>
        </w:tc>
        <w:tc>
          <w:tcPr>
            <w:tcW w:w="2494" w:type="dxa"/>
          </w:tcPr>
          <w:p w:rsidR="00F64FE7" w:rsidRDefault="00F64FE7">
            <w:pPr>
              <w:pStyle w:val="ConsPlusNormal"/>
            </w:pPr>
            <w:r>
              <w:t>- предварительная запись, оформление документов на госпитализацию</w:t>
            </w:r>
          </w:p>
        </w:tc>
        <w:tc>
          <w:tcPr>
            <w:tcW w:w="3912" w:type="dxa"/>
          </w:tcPr>
          <w:p w:rsidR="00F64FE7" w:rsidRDefault="00F64FE7">
            <w:pPr>
              <w:pStyle w:val="ConsPlusNormal"/>
            </w:pPr>
            <w:r>
              <w:t>Состав социальной услуги:</w:t>
            </w:r>
          </w:p>
          <w:p w:rsidR="00F64FE7" w:rsidRDefault="00F64FE7">
            <w:pPr>
              <w:pStyle w:val="ConsPlusNormal"/>
            </w:pPr>
            <w:r>
              <w:t>1) сбор документов, необходимых для госпитализации;</w:t>
            </w:r>
          </w:p>
          <w:p w:rsidR="00F64FE7" w:rsidRDefault="00F64FE7">
            <w:pPr>
              <w:pStyle w:val="ConsPlusNormal"/>
            </w:pPr>
            <w:r>
              <w:t>2) помощь в сборе вещей перед госпитализацией;</w:t>
            </w:r>
          </w:p>
          <w:p w:rsidR="00F64FE7" w:rsidRDefault="00F64FE7">
            <w:pPr>
              <w:pStyle w:val="ConsPlusNormal"/>
            </w:pPr>
            <w:r>
              <w:t>3) вызов специализированного автотранспорта;</w:t>
            </w:r>
          </w:p>
          <w:p w:rsidR="00F64FE7" w:rsidRDefault="00F64FE7">
            <w:pPr>
              <w:pStyle w:val="ConsPlusNormal"/>
            </w:pPr>
            <w:r>
              <w:t>4) сопровождение получателя социальных услуг в медицинские организации в рабочее время.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своевременно в необходимом объеме силами прикрепленного социального работника</w:t>
            </w:r>
          </w:p>
        </w:tc>
      </w:tr>
      <w:tr w:rsidR="00F64FE7" w:rsidRPr="0090213F">
        <w:tc>
          <w:tcPr>
            <w:tcW w:w="964" w:type="dxa"/>
          </w:tcPr>
          <w:p w:rsidR="00F64FE7" w:rsidRDefault="00F64FE7">
            <w:pPr>
              <w:pStyle w:val="ConsPlusNormal"/>
            </w:pPr>
            <w:r>
              <w:t>2.2.3</w:t>
            </w:r>
          </w:p>
        </w:tc>
        <w:tc>
          <w:tcPr>
            <w:tcW w:w="2494" w:type="dxa"/>
          </w:tcPr>
          <w:p w:rsidR="00F64FE7" w:rsidRDefault="00F64FE7">
            <w:pPr>
              <w:pStyle w:val="ConsPlusNormal"/>
            </w:pPr>
            <w:r>
              <w:t>- посещение в случае госпитализации</w:t>
            </w:r>
          </w:p>
        </w:tc>
        <w:tc>
          <w:tcPr>
            <w:tcW w:w="3912" w:type="dxa"/>
          </w:tcPr>
          <w:p w:rsidR="00F64FE7" w:rsidRDefault="00F64FE7">
            <w:pPr>
              <w:pStyle w:val="ConsPlusNormal"/>
            </w:pPr>
            <w:r>
              <w:t>Состав социальной услуги:</w:t>
            </w:r>
          </w:p>
          <w:p w:rsidR="00F64FE7" w:rsidRDefault="00F64FE7">
            <w:pPr>
              <w:pStyle w:val="ConsPlusNormal"/>
            </w:pPr>
            <w:r>
              <w:t>1) посещение в стационарных медицинских организациях в часы посещений;</w:t>
            </w:r>
          </w:p>
          <w:p w:rsidR="00F64FE7" w:rsidRDefault="00F64FE7">
            <w:pPr>
              <w:pStyle w:val="ConsPlusNormal"/>
            </w:pPr>
            <w:r>
              <w:t>2) доставка за счет получателя социальных услуг книг, периодических изданий, не запрещенных в стационарной медицинской организации продуктов питания, иных предметов первой необходимости;</w:t>
            </w:r>
          </w:p>
          <w:p w:rsidR="00F64FE7" w:rsidRDefault="00F64FE7">
            <w:pPr>
              <w:pStyle w:val="ConsPlusNormal"/>
            </w:pPr>
            <w:r>
              <w:t>3) оказание психологической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при наличии тяжелого состояния не реже 1 раза в календарную неделю</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выполняется силами прикрепленного социального работника, если получатель находится в стационарном учреждении здравоохранения в том же населенном пункте, либо, при наличии, другого сотрудника в случае расположения стационарного учреждения в ином населенном пункте</w:t>
            </w:r>
          </w:p>
        </w:tc>
      </w:tr>
      <w:tr w:rsidR="00F64FE7" w:rsidRPr="0090213F">
        <w:tc>
          <w:tcPr>
            <w:tcW w:w="964" w:type="dxa"/>
          </w:tcPr>
          <w:p w:rsidR="00F64FE7" w:rsidRDefault="00F64FE7">
            <w:pPr>
              <w:pStyle w:val="ConsPlusNormal"/>
            </w:pPr>
            <w:r>
              <w:t>2.3</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pPr>
            <w:r>
              <w:t>2.3.1</w:t>
            </w:r>
          </w:p>
        </w:tc>
        <w:tc>
          <w:tcPr>
            <w:tcW w:w="2494" w:type="dxa"/>
          </w:tcPr>
          <w:p w:rsidR="00F64FE7" w:rsidRDefault="00F64FE7">
            <w:pPr>
              <w:pStyle w:val="ConsPlusNormal"/>
            </w:pPr>
            <w:r>
              <w:t>- оказание помощи в выполнении физических упражнений</w:t>
            </w:r>
          </w:p>
        </w:tc>
        <w:tc>
          <w:tcPr>
            <w:tcW w:w="3912" w:type="dxa"/>
          </w:tcPr>
          <w:p w:rsidR="00F64FE7" w:rsidRDefault="00F64FE7">
            <w:pPr>
              <w:pStyle w:val="ConsPlusNormal"/>
            </w:pPr>
            <w:r>
              <w:t>Состав социальной услуги:</w:t>
            </w:r>
          </w:p>
          <w:p w:rsidR="00F64FE7" w:rsidRDefault="00F64FE7">
            <w:pPr>
              <w:pStyle w:val="ConsPlusNormal"/>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F64FE7" w:rsidRDefault="00F64FE7">
            <w:pPr>
              <w:pStyle w:val="ConsPlusNormal"/>
            </w:pPr>
            <w:r>
              <w:t>2) общеукрепляющие физические упражнения сидя, лежа, стоя;</w:t>
            </w:r>
          </w:p>
          <w:p w:rsidR="00F64FE7" w:rsidRDefault="00F64FE7">
            <w:pPr>
              <w:pStyle w:val="ConsPlusNormal"/>
            </w:pPr>
            <w:r>
              <w:t>3) специальные физические упражнения для определенной группы мышц.</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(не менее 2 раз в календарную неделю) до достижения результата, обозначенного/рекомендованного врачом</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Социальная услуга предоставляется персоналом, имеющим специальное образование</w:t>
            </w:r>
          </w:p>
        </w:tc>
      </w:tr>
      <w:tr w:rsidR="00F64FE7" w:rsidRPr="0090213F">
        <w:tc>
          <w:tcPr>
            <w:tcW w:w="964" w:type="dxa"/>
          </w:tcPr>
          <w:p w:rsidR="00F64FE7" w:rsidRDefault="00F64FE7">
            <w:pPr>
              <w:pStyle w:val="ConsPlusNormal"/>
            </w:pPr>
            <w:r>
              <w:t>2.3.2</w:t>
            </w:r>
          </w:p>
        </w:tc>
        <w:tc>
          <w:tcPr>
            <w:tcW w:w="2494" w:type="dxa"/>
          </w:tcPr>
          <w:p w:rsidR="00F64FE7" w:rsidRDefault="00F64FE7">
            <w:pPr>
              <w:pStyle w:val="ConsPlusNormal"/>
            </w:pPr>
            <w:r>
              <w:t>- содействие в организации оздоровления и санаторно-курортного лечения согласно медицинским показаниям</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на прием к соответствующим врачам-специалистам;</w:t>
            </w:r>
          </w:p>
          <w:p w:rsidR="00F64FE7" w:rsidRDefault="00F64FE7">
            <w:pPr>
              <w:pStyle w:val="ConsPlusNormal"/>
            </w:pPr>
            <w:r>
              <w:t>2) сопровождение в рабочее время на прием к соответствующим врачам-специалистам и обратно;</w:t>
            </w:r>
          </w:p>
          <w:p w:rsidR="00F64FE7" w:rsidRDefault="00F64FE7">
            <w:pPr>
              <w:pStyle w:val="ConsPlusNormal"/>
            </w:pPr>
            <w:r>
              <w:t>3) получение в медицинской организации справки по установленной форме для получения санаторно-курортного лечения;</w:t>
            </w:r>
          </w:p>
          <w:p w:rsidR="00F64FE7" w:rsidRDefault="00F64FE7">
            <w:pPr>
              <w:pStyle w:val="ConsPlusNormal"/>
            </w:pPr>
            <w:r>
              <w:t>4) передача справки по установленной форме для получения санаторно-курортного лечения получателю социальных услуг;</w:t>
            </w:r>
          </w:p>
          <w:p w:rsidR="00F64FE7" w:rsidRDefault="00F64FE7">
            <w:pPr>
              <w:pStyle w:val="ConsPlusNormal"/>
            </w:pPr>
            <w:r>
              <w:t>5) передача в уполномоченный орган социальной защиты населения документов, необходимых для оформления путевки на санаторно-курортное лечение;</w:t>
            </w:r>
          </w:p>
          <w:p w:rsidR="00F64FE7" w:rsidRDefault="00F64FE7">
            <w:pPr>
              <w:pStyle w:val="ConsPlusNormal"/>
            </w:pPr>
            <w:r>
              <w:t>6) получение и передача получателю социальных услуг оформленной путевки на санаторно-курортное лечение.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год</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оформление документов на санаторно-курортное лечение</w:t>
            </w:r>
          </w:p>
        </w:tc>
      </w:tr>
      <w:tr w:rsidR="00F64FE7" w:rsidRPr="0090213F">
        <w:tc>
          <w:tcPr>
            <w:tcW w:w="964" w:type="dxa"/>
          </w:tcPr>
          <w:p w:rsidR="00F64FE7" w:rsidRDefault="00F64FE7">
            <w:pPr>
              <w:pStyle w:val="ConsPlusNormal"/>
            </w:pPr>
            <w:r>
              <w:t>2.4</w:t>
            </w:r>
          </w:p>
        </w:tc>
        <w:tc>
          <w:tcPr>
            <w:tcW w:w="12642" w:type="dxa"/>
            <w:gridSpan w:val="5"/>
          </w:tcPr>
          <w:p w:rsidR="00F64FE7" w:rsidRDefault="00F64FE7">
            <w:pPr>
              <w:pStyle w:val="ConsPlusNormal"/>
            </w:pPr>
            <w:r>
              <w:t>Проведение занятий по адаптивной физической культуре:</w:t>
            </w:r>
          </w:p>
        </w:tc>
      </w:tr>
      <w:tr w:rsidR="00F64FE7" w:rsidRPr="0090213F">
        <w:tc>
          <w:tcPr>
            <w:tcW w:w="964" w:type="dxa"/>
          </w:tcPr>
          <w:p w:rsidR="00F64FE7" w:rsidRDefault="00F64FE7">
            <w:pPr>
              <w:pStyle w:val="ConsPlusNormal"/>
            </w:pPr>
            <w:r>
              <w:t>2.4.1</w:t>
            </w:r>
          </w:p>
        </w:tc>
        <w:tc>
          <w:tcPr>
            <w:tcW w:w="2494" w:type="dxa"/>
          </w:tcPr>
          <w:p w:rsidR="00F64FE7" w:rsidRDefault="00F64FE7">
            <w:pPr>
              <w:pStyle w:val="ConsPlusNormal"/>
            </w:pPr>
            <w:r>
              <w:t>- гимнастика</w:t>
            </w:r>
          </w:p>
        </w:tc>
        <w:tc>
          <w:tcPr>
            <w:tcW w:w="3912" w:type="dxa"/>
          </w:tcPr>
          <w:p w:rsidR="00F64FE7" w:rsidRDefault="00F64FE7">
            <w:pPr>
              <w:pStyle w:val="ConsPlusNormal"/>
            </w:pPr>
            <w:r>
              <w:t>Состав социальной услуги:</w:t>
            </w:r>
          </w:p>
          <w:p w:rsidR="00F64FE7" w:rsidRDefault="00F64FE7">
            <w:pPr>
              <w:pStyle w:val="ConsPlusNormal"/>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F64FE7" w:rsidRDefault="00F64FE7">
            <w:pPr>
              <w:pStyle w:val="ConsPlusNormal"/>
            </w:pPr>
            <w:r>
              <w:t>2) общеукрепляющая (самостоятельная активная и пассивная гимнастика): сидя, лежа, стоя;</w:t>
            </w:r>
          </w:p>
          <w:p w:rsidR="00F64FE7" w:rsidRDefault="00F64FE7">
            <w:pPr>
              <w:pStyle w:val="ConsPlusNormal"/>
            </w:pPr>
            <w:r>
              <w:t>3) специальные физические упражнения для определенной группы мышц.</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Социальная услуга предоставляется персоналом, имеющим специальное образование</w:t>
            </w:r>
          </w:p>
        </w:tc>
      </w:tr>
      <w:tr w:rsidR="00F64FE7" w:rsidRPr="0090213F">
        <w:tc>
          <w:tcPr>
            <w:tcW w:w="964" w:type="dxa"/>
          </w:tcPr>
          <w:p w:rsidR="00F64FE7" w:rsidRDefault="00F64FE7">
            <w:pPr>
              <w:pStyle w:val="ConsPlusNormal"/>
            </w:pPr>
            <w:r>
              <w:t>2.4.2</w:t>
            </w:r>
          </w:p>
        </w:tc>
        <w:tc>
          <w:tcPr>
            <w:tcW w:w="2494" w:type="dxa"/>
          </w:tcPr>
          <w:p w:rsidR="00F64FE7" w:rsidRDefault="00F64FE7">
            <w:pPr>
              <w:pStyle w:val="ConsPlusNormal"/>
            </w:pPr>
            <w:r>
              <w:t>- подбор индивидуального физкультурно-оздоровительного комплекса</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скрининга когнитивной функции у получателей социальной услуги перед началом занятий - один раз, затем с периодичностью, обусловленной состоянием получателя, но не реже 1 раза в 6 месяцев;</w:t>
            </w:r>
          </w:p>
          <w:p w:rsidR="00F64FE7" w:rsidRDefault="00F64FE7">
            <w:pPr>
              <w:pStyle w:val="ConsPlusNormal"/>
            </w:pPr>
            <w:r>
              <w:t>2) закупка и подготовка необходимых материалов для занятий.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Социальная услуга предоставляется персоналом, прошедшим специальную подготовку</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2.5</w:t>
            </w:r>
          </w:p>
        </w:tc>
        <w:tc>
          <w:tcPr>
            <w:tcW w:w="2494" w:type="dxa"/>
            <w:tcBorders>
              <w:bottom w:val="nil"/>
            </w:tcBorders>
          </w:tcPr>
          <w:p w:rsidR="00F64FE7" w:rsidRDefault="00F64FE7">
            <w:pPr>
              <w:pStyle w:val="ConsPlusNormal"/>
            </w:pPr>
            <w:r>
              <w:t>Оказание первичной медико-санитарной помощи в соответствии с имеющейся лицензией</w:t>
            </w:r>
          </w:p>
        </w:tc>
        <w:tc>
          <w:tcPr>
            <w:tcW w:w="3912" w:type="dxa"/>
            <w:tcBorders>
              <w:bottom w:val="nil"/>
            </w:tcBorders>
          </w:tcPr>
          <w:p w:rsidR="00F64FE7" w:rsidRDefault="00F64FE7">
            <w:pPr>
              <w:pStyle w:val="ConsPlusNormal"/>
            </w:pPr>
            <w:r>
              <w:t>Состав социальной услуги:</w:t>
            </w:r>
          </w:p>
          <w:p w:rsidR="00F64FE7" w:rsidRDefault="00F64FE7">
            <w:pPr>
              <w:pStyle w:val="ConsPlusNormal"/>
            </w:pPr>
            <w:r>
              <w:t>1. Оценка обстановки и обеспечение безопасных условий для оказания первой помощи:</w:t>
            </w:r>
          </w:p>
          <w:p w:rsidR="00F64FE7" w:rsidRDefault="00F64FE7">
            <w:pPr>
              <w:pStyle w:val="ConsPlusNormal"/>
            </w:pPr>
            <w:r>
              <w:t>1) определение угрожающих факторов для собственной жизни и здоровья;</w:t>
            </w:r>
          </w:p>
          <w:p w:rsidR="00F64FE7" w:rsidRDefault="00F64FE7">
            <w:pPr>
              <w:pStyle w:val="ConsPlusNormal"/>
            </w:pPr>
            <w:r>
              <w:t>2) определение угрожающих факторов для жизни и здоровья пострадавшего;</w:t>
            </w:r>
          </w:p>
          <w:p w:rsidR="00F64FE7" w:rsidRDefault="00F64FE7">
            <w:pPr>
              <w:pStyle w:val="ConsPlusNormal"/>
            </w:pPr>
            <w:r>
              <w:t>3) устранение угрожающих факторов для жизни и здоровья;</w:t>
            </w:r>
          </w:p>
          <w:p w:rsidR="00F64FE7" w:rsidRDefault="00F64FE7">
            <w:pPr>
              <w:pStyle w:val="ConsPlusNormal"/>
            </w:pPr>
            <w:r>
              <w:t>4) прекращение действия повреждающих факторов на пострадавшего;</w:t>
            </w:r>
          </w:p>
          <w:p w:rsidR="00F64FE7" w:rsidRDefault="00F64FE7">
            <w:pPr>
              <w:pStyle w:val="ConsPlusNormal"/>
            </w:pPr>
            <w:r>
              <w:t>5) извлечение пострадавшего из труднодоступного места;</w:t>
            </w:r>
          </w:p>
          <w:p w:rsidR="00F64FE7" w:rsidRDefault="00F64FE7">
            <w:pPr>
              <w:pStyle w:val="ConsPlusNormal"/>
            </w:pPr>
            <w:r>
              <w:t>6) перемещение пострадавшего.</w:t>
            </w:r>
          </w:p>
          <w:p w:rsidR="00F64FE7" w:rsidRDefault="00F64FE7">
            <w:pPr>
              <w:pStyle w:val="ConsPlusNormal"/>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F64FE7" w:rsidRDefault="00F64FE7">
            <w:pPr>
              <w:pStyle w:val="ConsPlusNormal"/>
            </w:pPr>
            <w:r>
              <w:t>3. Определение наличия сознания у пострадавшего.</w:t>
            </w:r>
          </w:p>
          <w:p w:rsidR="00F64FE7" w:rsidRDefault="00F64FE7">
            <w:pPr>
              <w:pStyle w:val="ConsPlusNormal"/>
            </w:pPr>
            <w:r>
              <w:t>4. Мероприятия по восстановлению проходимости дыхательных путей и определению признаков жизни у пострадавшего:</w:t>
            </w:r>
          </w:p>
          <w:p w:rsidR="00F64FE7" w:rsidRDefault="00F64FE7">
            <w:pPr>
              <w:pStyle w:val="ConsPlusNormal"/>
            </w:pPr>
            <w:r>
              <w:t>1) запрокидывание головы с подъемом подбородка;</w:t>
            </w:r>
          </w:p>
          <w:p w:rsidR="00F64FE7" w:rsidRDefault="00F64FE7">
            <w:pPr>
              <w:pStyle w:val="ConsPlusNormal"/>
            </w:pPr>
            <w:r>
              <w:t>2) выдвижение нижней челюсти;</w:t>
            </w:r>
          </w:p>
          <w:p w:rsidR="00F64FE7" w:rsidRDefault="00F64FE7">
            <w:pPr>
              <w:pStyle w:val="ConsPlusNormal"/>
            </w:pPr>
            <w:r>
              <w:t>3) определение наличия дыхания с помощью слуха, зрения и осязания;</w:t>
            </w:r>
          </w:p>
          <w:p w:rsidR="00F64FE7" w:rsidRDefault="00F64FE7">
            <w:pPr>
              <w:pStyle w:val="ConsPlusNormal"/>
            </w:pPr>
            <w:r>
              <w:t>4) определение наличия кровообращения, проверка пульса на магистральных артериях.</w:t>
            </w:r>
          </w:p>
        </w:tc>
        <w:tc>
          <w:tcPr>
            <w:tcW w:w="1304" w:type="dxa"/>
            <w:tcBorders>
              <w:bottom w:val="nil"/>
            </w:tcBorders>
          </w:tcPr>
          <w:p w:rsidR="00F64FE7" w:rsidRDefault="00F64FE7">
            <w:pPr>
              <w:pStyle w:val="ConsPlusNormal"/>
            </w:pPr>
            <w:r>
              <w:t>Социальная услуга предоставляется по факту обращения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F64FE7" w:rsidRPr="0090213F">
        <w:tblPrEx>
          <w:tblBorders>
            <w:insideH w:val="none" w:sz="0" w:space="0" w:color="auto"/>
          </w:tblBorders>
        </w:tblPrEx>
        <w:tc>
          <w:tcPr>
            <w:tcW w:w="964" w:type="dxa"/>
            <w:tcBorders>
              <w:top w:val="nil"/>
              <w:bottom w:val="nil"/>
            </w:tcBorders>
          </w:tcPr>
          <w:p w:rsidR="00F64FE7" w:rsidRDefault="00F64FE7">
            <w:pPr>
              <w:pStyle w:val="ConsPlusNormal"/>
              <w:rPr>
                <w:rFonts w:cs="Times New Roman"/>
              </w:rPr>
            </w:pPr>
          </w:p>
        </w:tc>
        <w:tc>
          <w:tcPr>
            <w:tcW w:w="2494" w:type="dxa"/>
            <w:tcBorders>
              <w:top w:val="nil"/>
              <w:bottom w:val="nil"/>
            </w:tcBorders>
          </w:tcPr>
          <w:p w:rsidR="00F64FE7" w:rsidRDefault="00F64FE7">
            <w:pPr>
              <w:pStyle w:val="ConsPlusNormal"/>
              <w:rPr>
                <w:rFonts w:cs="Times New Roman"/>
              </w:rPr>
            </w:pPr>
          </w:p>
        </w:tc>
        <w:tc>
          <w:tcPr>
            <w:tcW w:w="3912" w:type="dxa"/>
            <w:tcBorders>
              <w:top w:val="nil"/>
              <w:bottom w:val="nil"/>
            </w:tcBorders>
          </w:tcPr>
          <w:p w:rsidR="00F64FE7" w:rsidRDefault="00F64FE7">
            <w:pPr>
              <w:pStyle w:val="ConsPlusNormal"/>
            </w:pPr>
            <w:r>
              <w:t>5. Мероприятия по проведению сердечно-легочной реанимации до появления признаков жизни:</w:t>
            </w:r>
          </w:p>
          <w:p w:rsidR="00F64FE7" w:rsidRDefault="00F64FE7">
            <w:pPr>
              <w:pStyle w:val="ConsPlusNormal"/>
            </w:pPr>
            <w:r>
              <w:t>1) давление руками на грудину пострадавшего;</w:t>
            </w:r>
          </w:p>
          <w:p w:rsidR="00F64FE7" w:rsidRDefault="00F64FE7">
            <w:pPr>
              <w:pStyle w:val="ConsPlusNormal"/>
            </w:pPr>
            <w:r>
              <w:t>2) искусственное дыхание "рот ко рту";</w:t>
            </w:r>
          </w:p>
          <w:p w:rsidR="00F64FE7" w:rsidRDefault="00F64FE7">
            <w:pPr>
              <w:pStyle w:val="ConsPlusNormal"/>
            </w:pPr>
            <w:r>
              <w:t>3) искусственное дыхание "рот к носу";</w:t>
            </w:r>
          </w:p>
          <w:p w:rsidR="00F64FE7" w:rsidRDefault="00F64FE7">
            <w:pPr>
              <w:pStyle w:val="ConsPlusNormal"/>
            </w:pPr>
            <w:r>
              <w:t>4) искусственное дыхание с использованием устройства для искусственного дыхания.</w:t>
            </w:r>
          </w:p>
          <w:p w:rsidR="00F64FE7" w:rsidRDefault="00F64FE7">
            <w:pPr>
              <w:pStyle w:val="ConsPlusNormal"/>
            </w:pPr>
            <w:r>
              <w:t>6. Мероприятия по поддержанию проходимости дыхательных путей:</w:t>
            </w:r>
          </w:p>
          <w:p w:rsidR="00F64FE7" w:rsidRDefault="00F64FE7">
            <w:pPr>
              <w:pStyle w:val="ConsPlusNormal"/>
            </w:pPr>
            <w:r>
              <w:t>1) придание устойчивого бокового положения;</w:t>
            </w:r>
          </w:p>
          <w:p w:rsidR="00F64FE7" w:rsidRDefault="00F64FE7">
            <w:pPr>
              <w:pStyle w:val="ConsPlusNormal"/>
            </w:pPr>
            <w:r>
              <w:t>2) запрокидывание головы с подъемом подбородка;</w:t>
            </w:r>
          </w:p>
          <w:p w:rsidR="00F64FE7" w:rsidRDefault="00F64FE7">
            <w:pPr>
              <w:pStyle w:val="ConsPlusNormal"/>
            </w:pPr>
            <w:r>
              <w:t>3) выдвижение нижней челюсти.</w:t>
            </w:r>
          </w:p>
          <w:p w:rsidR="00F64FE7" w:rsidRDefault="00F64FE7">
            <w:pPr>
              <w:pStyle w:val="ConsPlusNormal"/>
            </w:pPr>
            <w:r>
              <w:t>7. Мероприятия по обзорному осмотру пострадавшего и временной остановке наружного кровотечения:</w:t>
            </w:r>
          </w:p>
          <w:p w:rsidR="00F64FE7" w:rsidRDefault="00F64FE7">
            <w:pPr>
              <w:pStyle w:val="ConsPlusNormal"/>
            </w:pPr>
            <w:r>
              <w:t>1) обзорный осмотр пострадавшего на наличие кровотечений;</w:t>
            </w:r>
          </w:p>
          <w:p w:rsidR="00F64FE7" w:rsidRDefault="00F64FE7">
            <w:pPr>
              <w:pStyle w:val="ConsPlusNormal"/>
            </w:pPr>
            <w:r>
              <w:t>2) пальцевое прижатие артерии;</w:t>
            </w:r>
          </w:p>
          <w:p w:rsidR="00F64FE7" w:rsidRDefault="00F64FE7">
            <w:pPr>
              <w:pStyle w:val="ConsPlusNormal"/>
            </w:pPr>
            <w:r>
              <w:t>3) наложение жгута;</w:t>
            </w:r>
          </w:p>
          <w:p w:rsidR="00F64FE7" w:rsidRDefault="00F64FE7">
            <w:pPr>
              <w:pStyle w:val="ConsPlusNormal"/>
            </w:pPr>
            <w:r>
              <w:t>4) максимальное сгибание конечности в суставе;</w:t>
            </w:r>
          </w:p>
          <w:p w:rsidR="00F64FE7" w:rsidRDefault="00F64FE7">
            <w:pPr>
              <w:pStyle w:val="ConsPlusNormal"/>
            </w:pPr>
            <w:r>
              <w:t>5) прямое давление на рану;</w:t>
            </w:r>
          </w:p>
          <w:p w:rsidR="00F64FE7" w:rsidRDefault="00F64FE7">
            <w:pPr>
              <w:pStyle w:val="ConsPlusNormal"/>
            </w:pPr>
            <w:r>
              <w:t>6) наложение давящей повязки.</w:t>
            </w:r>
          </w:p>
          <w:p w:rsidR="00F64FE7" w:rsidRDefault="00F64FE7">
            <w:pPr>
              <w:pStyle w:val="ConsPlusNormal"/>
            </w:pPr>
            <w:r>
              <w:t>8. Мероприятия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tc>
        <w:tc>
          <w:tcPr>
            <w:tcW w:w="1304" w:type="dxa"/>
            <w:tcBorders>
              <w:top w:val="nil"/>
              <w:bottom w:val="nil"/>
            </w:tcBorders>
          </w:tcPr>
          <w:p w:rsidR="00F64FE7" w:rsidRDefault="00F64FE7">
            <w:pPr>
              <w:pStyle w:val="ConsPlusNormal"/>
            </w:pPr>
          </w:p>
        </w:tc>
        <w:tc>
          <w:tcPr>
            <w:tcW w:w="1020" w:type="dxa"/>
            <w:tcBorders>
              <w:top w:val="nil"/>
              <w:bottom w:val="nil"/>
            </w:tcBorders>
          </w:tcPr>
          <w:p w:rsidR="00F64FE7" w:rsidRDefault="00F64FE7">
            <w:pPr>
              <w:pStyle w:val="ConsPlusNormal"/>
            </w:pPr>
          </w:p>
        </w:tc>
        <w:tc>
          <w:tcPr>
            <w:tcW w:w="3912" w:type="dxa"/>
            <w:tcBorders>
              <w:top w:val="nil"/>
              <w:bottom w:val="nil"/>
            </w:tcBorders>
          </w:tcPr>
          <w:p w:rsidR="00F64FE7" w:rsidRDefault="00F64FE7">
            <w:pPr>
              <w:pStyle w:val="ConsPlusNormal"/>
            </w:pPr>
          </w:p>
        </w:tc>
      </w:tr>
      <w:tr w:rsidR="00F64FE7" w:rsidRPr="0090213F">
        <w:tblPrEx>
          <w:tblBorders>
            <w:insideH w:val="none" w:sz="0" w:space="0" w:color="auto"/>
          </w:tblBorders>
        </w:tblPrEx>
        <w:tc>
          <w:tcPr>
            <w:tcW w:w="964" w:type="dxa"/>
            <w:tcBorders>
              <w:top w:val="nil"/>
              <w:bottom w:val="nil"/>
            </w:tcBorders>
          </w:tcPr>
          <w:p w:rsidR="00F64FE7" w:rsidRDefault="00F64FE7">
            <w:pPr>
              <w:pStyle w:val="ConsPlusNormal"/>
              <w:rPr>
                <w:rFonts w:cs="Times New Roman"/>
              </w:rPr>
            </w:pPr>
          </w:p>
        </w:tc>
        <w:tc>
          <w:tcPr>
            <w:tcW w:w="2494" w:type="dxa"/>
            <w:tcBorders>
              <w:top w:val="nil"/>
              <w:bottom w:val="nil"/>
            </w:tcBorders>
          </w:tcPr>
          <w:p w:rsidR="00F64FE7" w:rsidRDefault="00F64FE7">
            <w:pPr>
              <w:pStyle w:val="ConsPlusNormal"/>
              <w:rPr>
                <w:rFonts w:cs="Times New Roman"/>
              </w:rPr>
            </w:pPr>
          </w:p>
        </w:tc>
        <w:tc>
          <w:tcPr>
            <w:tcW w:w="3912" w:type="dxa"/>
            <w:tcBorders>
              <w:top w:val="nil"/>
              <w:bottom w:val="nil"/>
            </w:tcBorders>
          </w:tcPr>
          <w:p w:rsidR="00F64FE7" w:rsidRDefault="00F64FE7">
            <w:pPr>
              <w:pStyle w:val="ConsPlusNormal"/>
            </w:pPr>
            <w:r>
              <w:t>1) проведение осмотра головы;</w:t>
            </w:r>
          </w:p>
          <w:p w:rsidR="00F64FE7" w:rsidRDefault="00F64FE7">
            <w:pPr>
              <w:pStyle w:val="ConsPlusNormal"/>
            </w:pPr>
            <w:r>
              <w:t>2) проведение осмотра шеи;</w:t>
            </w:r>
          </w:p>
          <w:p w:rsidR="00F64FE7" w:rsidRDefault="00F64FE7">
            <w:pPr>
              <w:pStyle w:val="ConsPlusNormal"/>
            </w:pPr>
            <w:r>
              <w:t>3) проведение осмотра груди;</w:t>
            </w:r>
          </w:p>
          <w:p w:rsidR="00F64FE7" w:rsidRDefault="00F64FE7">
            <w:pPr>
              <w:pStyle w:val="ConsPlusNormal"/>
            </w:pPr>
            <w:r>
              <w:t>4) проведение осмотра спины;</w:t>
            </w:r>
          </w:p>
          <w:p w:rsidR="00F64FE7" w:rsidRDefault="00F64FE7">
            <w:pPr>
              <w:pStyle w:val="ConsPlusNormal"/>
            </w:pPr>
            <w:r>
              <w:t>5) проведение осмотра живота и таза;</w:t>
            </w:r>
          </w:p>
          <w:p w:rsidR="00F64FE7" w:rsidRDefault="00F64FE7">
            <w:pPr>
              <w:pStyle w:val="ConsPlusNormal"/>
            </w:pPr>
            <w:r>
              <w:t>6) проведение осмотра конечностей;</w:t>
            </w:r>
          </w:p>
          <w:p w:rsidR="00F64FE7" w:rsidRDefault="00F64FE7">
            <w:pPr>
              <w:pStyle w:val="ConsPlusNormal"/>
            </w:pPr>
            <w:r>
              <w:t>7) наложение повязок при травмах различных областей тела, в том числе окклюзионной (герметизирующей) при ранении грудной клетки;</w:t>
            </w:r>
          </w:p>
          <w:p w:rsidR="00F64FE7" w:rsidRDefault="00F64FE7">
            <w:pPr>
              <w:pStyle w:val="ConsPlusNormal"/>
            </w:pPr>
            <w:r>
              <w:t>8) проведение иммобилизации (с помощью подручных средств, аутоиммобилизация, с использованием изделий медицинского назначения);</w:t>
            </w:r>
          </w:p>
          <w:p w:rsidR="00F64FE7" w:rsidRDefault="00F64FE7">
            <w:pPr>
              <w:pStyle w:val="ConsPlusNormal"/>
            </w:pPr>
            <w:r>
              <w:t>9) фиксация шейного отдела позвоночника (вручную, подручными средствами, с использованием изделий медицинского назначения);</w:t>
            </w:r>
          </w:p>
          <w:p w:rsidR="00F64FE7" w:rsidRDefault="00F64FE7">
            <w:pPr>
              <w:pStyle w:val="ConsPlusNormal"/>
            </w:pPr>
            <w:r>
              <w:t>10) прекращение воздействия опасных химических веществ на пострадавшего (промывание желудка путем приема воды и вызывания рвоты, удаление с поврежденной поверхности и промывание поврежденной поверхности проточной водой);</w:t>
            </w:r>
          </w:p>
        </w:tc>
        <w:tc>
          <w:tcPr>
            <w:tcW w:w="1304" w:type="dxa"/>
            <w:tcBorders>
              <w:top w:val="nil"/>
              <w:bottom w:val="nil"/>
            </w:tcBorders>
          </w:tcPr>
          <w:p w:rsidR="00F64FE7" w:rsidRDefault="00F64FE7">
            <w:pPr>
              <w:pStyle w:val="ConsPlusNormal"/>
            </w:pPr>
          </w:p>
        </w:tc>
        <w:tc>
          <w:tcPr>
            <w:tcW w:w="1020" w:type="dxa"/>
            <w:tcBorders>
              <w:top w:val="nil"/>
              <w:bottom w:val="nil"/>
            </w:tcBorders>
          </w:tcPr>
          <w:p w:rsidR="00F64FE7" w:rsidRDefault="00F64FE7">
            <w:pPr>
              <w:pStyle w:val="ConsPlusNormal"/>
            </w:pPr>
          </w:p>
        </w:tc>
        <w:tc>
          <w:tcPr>
            <w:tcW w:w="3912" w:type="dxa"/>
            <w:tcBorders>
              <w:top w:val="nil"/>
              <w:bottom w:val="nil"/>
            </w:tcBorders>
          </w:tcPr>
          <w:p w:rsidR="00F64FE7" w:rsidRDefault="00F64FE7">
            <w:pPr>
              <w:pStyle w:val="ConsPlusNormal"/>
            </w:pPr>
          </w:p>
        </w:tc>
      </w:tr>
      <w:tr w:rsidR="00F64FE7" w:rsidRPr="0090213F">
        <w:tblPrEx>
          <w:tblBorders>
            <w:insideH w:val="none" w:sz="0" w:space="0" w:color="auto"/>
          </w:tblBorders>
        </w:tblPrEx>
        <w:tc>
          <w:tcPr>
            <w:tcW w:w="964" w:type="dxa"/>
            <w:tcBorders>
              <w:top w:val="nil"/>
            </w:tcBorders>
          </w:tcPr>
          <w:p w:rsidR="00F64FE7" w:rsidRDefault="00F64FE7">
            <w:pPr>
              <w:pStyle w:val="ConsPlusNormal"/>
              <w:rPr>
                <w:rFonts w:cs="Times New Roman"/>
              </w:rPr>
            </w:pPr>
          </w:p>
        </w:tc>
        <w:tc>
          <w:tcPr>
            <w:tcW w:w="2494" w:type="dxa"/>
            <w:tcBorders>
              <w:top w:val="nil"/>
            </w:tcBorders>
          </w:tcPr>
          <w:p w:rsidR="00F64FE7" w:rsidRDefault="00F64FE7">
            <w:pPr>
              <w:pStyle w:val="ConsPlusNormal"/>
              <w:rPr>
                <w:rFonts w:cs="Times New Roman"/>
              </w:rPr>
            </w:pPr>
          </w:p>
        </w:tc>
        <w:tc>
          <w:tcPr>
            <w:tcW w:w="3912" w:type="dxa"/>
            <w:tcBorders>
              <w:top w:val="nil"/>
            </w:tcBorders>
          </w:tcPr>
          <w:p w:rsidR="00F64FE7" w:rsidRDefault="00F64FE7">
            <w:pPr>
              <w:pStyle w:val="ConsPlusNormal"/>
            </w:pPr>
            <w:r>
              <w:t>11) местное охлаждение при травмах, термических ожогах и иных воздействиях высоких температур или теплового излучения;</w:t>
            </w:r>
          </w:p>
          <w:p w:rsidR="00F64FE7" w:rsidRDefault="00F64FE7">
            <w:pPr>
              <w:pStyle w:val="ConsPlusNormal"/>
            </w:pPr>
            <w:r>
              <w:t>12) термоизоляция при отморожениях и других эффектах воздействия низких температур.</w:t>
            </w:r>
          </w:p>
          <w:p w:rsidR="00F64FE7" w:rsidRDefault="00F64FE7">
            <w:pPr>
              <w:pStyle w:val="ConsPlusNormal"/>
            </w:pPr>
            <w:r>
              <w:t>9. Придание пострадавшему оптимального положения тела.</w:t>
            </w:r>
          </w:p>
          <w:p w:rsidR="00F64FE7" w:rsidRDefault="00F64FE7">
            <w:pPr>
              <w:pStyle w:val="ConsPlusNormal"/>
            </w:pPr>
            <w:r>
              <w:t>10. Контроль за состоянием пострадавшего (сознание, дыхание, кровообращение) и оказание психологической поддержки.</w:t>
            </w:r>
          </w:p>
          <w:p w:rsidR="00F64FE7" w:rsidRDefault="00F64FE7">
            <w:pPr>
              <w:pStyle w:val="ConsPlusNormal"/>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F64FE7" w:rsidRDefault="00F64FE7">
            <w:pPr>
              <w:pStyle w:val="ConsPlusNormal"/>
            </w:pPr>
            <w:r>
              <w:t>1 услуга - 1 раз</w:t>
            </w:r>
          </w:p>
        </w:tc>
        <w:tc>
          <w:tcPr>
            <w:tcW w:w="1304" w:type="dxa"/>
            <w:tcBorders>
              <w:top w:val="nil"/>
            </w:tcBorders>
          </w:tcPr>
          <w:p w:rsidR="00F64FE7" w:rsidRDefault="00F64FE7">
            <w:pPr>
              <w:pStyle w:val="ConsPlusNormal"/>
            </w:pPr>
          </w:p>
        </w:tc>
        <w:tc>
          <w:tcPr>
            <w:tcW w:w="1020" w:type="dxa"/>
            <w:tcBorders>
              <w:top w:val="nil"/>
            </w:tcBorders>
          </w:tcPr>
          <w:p w:rsidR="00F64FE7" w:rsidRDefault="00F64FE7">
            <w:pPr>
              <w:pStyle w:val="ConsPlusNormal"/>
            </w:pPr>
          </w:p>
        </w:tc>
        <w:tc>
          <w:tcPr>
            <w:tcW w:w="3912" w:type="dxa"/>
            <w:tcBorders>
              <w:top w:val="nil"/>
            </w:tcBorders>
          </w:tcPr>
          <w:p w:rsidR="00F64FE7" w:rsidRDefault="00F64FE7">
            <w:pPr>
              <w:pStyle w:val="ConsPlusNormal"/>
            </w:pPr>
          </w:p>
        </w:tc>
      </w:tr>
      <w:tr w:rsidR="00F64FE7" w:rsidRPr="0090213F">
        <w:tc>
          <w:tcPr>
            <w:tcW w:w="964" w:type="dxa"/>
          </w:tcPr>
          <w:p w:rsidR="00F64FE7" w:rsidRDefault="00F64FE7">
            <w:pPr>
              <w:pStyle w:val="ConsPlusNormal"/>
            </w:pPr>
            <w:r>
              <w:t>2.6</w:t>
            </w:r>
          </w:p>
        </w:tc>
        <w:tc>
          <w:tcPr>
            <w:tcW w:w="12642" w:type="dxa"/>
            <w:gridSpan w:val="5"/>
          </w:tcPr>
          <w:p w:rsidR="00F64FE7" w:rsidRDefault="00F64FE7">
            <w:pPr>
              <w:pStyle w:val="ConsPlusNormal"/>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2.6.1</w:t>
            </w:r>
          </w:p>
        </w:tc>
        <w:tc>
          <w:tcPr>
            <w:tcW w:w="2494" w:type="dxa"/>
            <w:tcBorders>
              <w:bottom w:val="nil"/>
            </w:tcBorders>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F64FE7" w:rsidRDefault="00F64FE7">
            <w:pPr>
              <w:pStyle w:val="ConsPlusNormal"/>
            </w:pPr>
            <w:r>
              <w:t>Состав социальной услуги:</w:t>
            </w:r>
          </w:p>
          <w:p w:rsidR="00F64FE7" w:rsidRDefault="00F64FE7">
            <w:pPr>
              <w:pStyle w:val="ConsPlusNormal"/>
            </w:pPr>
            <w:r>
              <w:t>1) внимательно ознакомиться с назначениями врача, прочитать название лекарственного препарата, его дозировку и способ приема (до еды, во время еды или после еды);</w:t>
            </w:r>
          </w:p>
          <w:p w:rsidR="00F64FE7" w:rsidRDefault="00F64FE7">
            <w:pPr>
              <w:pStyle w:val="ConsPlusNormal"/>
            </w:pPr>
            <w:r>
              <w:t>2) внимательно прочитать название препарата и дозировку на упаковке, сверить с назначениями врача;</w:t>
            </w:r>
          </w:p>
          <w:p w:rsidR="00F64FE7" w:rsidRDefault="00F64FE7">
            <w:pPr>
              <w:pStyle w:val="ConsPlusNormal"/>
            </w:pPr>
            <w:r>
              <w:t>3) проверить срок годности лекарственного препарата;</w:t>
            </w:r>
          </w:p>
          <w:p w:rsidR="00F64FE7" w:rsidRDefault="00F64FE7">
            <w:pPr>
              <w:pStyle w:val="ConsPlusNormal"/>
            </w:pPr>
            <w:r>
              <w:t>4) вымыть руки и вытереть их насухо;</w:t>
            </w:r>
          </w:p>
          <w:p w:rsidR="00F64FE7" w:rsidRDefault="00F64FE7">
            <w:pPr>
              <w:pStyle w:val="ConsPlusNormal"/>
            </w:pPr>
            <w:r>
              <w:t>5) оказание помощи в раскладке лекарственных препаратов в соответствии с назначениями врача в таблетницы или мензурки согласно назначенной индивидуальной дозе (при необходимости разделить на части), с учетом времени приема (утром, днем, вечером, на ночь), способа приема (до еды, во время еды, после еды, независимо от времени приема пищи), на срок не более 7 дней;</w:t>
            </w:r>
          </w:p>
          <w:p w:rsidR="00F64FE7" w:rsidRDefault="00F64FE7">
            <w:pPr>
              <w:pStyle w:val="ConsPlusNormal"/>
            </w:pPr>
            <w:r>
              <w:t>6) разъяснить получателю социальных услуг о необходимости своевременного приема лекарственных препаратов, а при нарушениях памяти оказать содействие в настройке будильника (таймера) для напоминания о приеме лекарственных препаратов;</w:t>
            </w:r>
          </w:p>
        </w:tc>
        <w:tc>
          <w:tcPr>
            <w:tcW w:w="1304" w:type="dxa"/>
            <w:tcBorders>
              <w:bottom w:val="nil"/>
            </w:tcBorders>
          </w:tcPr>
          <w:p w:rsidR="00F64FE7" w:rsidRDefault="00F64FE7">
            <w:pPr>
              <w:pStyle w:val="ConsPlusNormal"/>
            </w:pPr>
            <w:r>
              <w:t>Социальная услуга предоставляется до 3 раз в календарную неделю, по необходимости, при наличии назначений лечащего врача</w:t>
            </w:r>
          </w:p>
        </w:tc>
        <w:tc>
          <w:tcPr>
            <w:tcW w:w="1020" w:type="dxa"/>
            <w:tcBorders>
              <w:bottom w:val="nil"/>
            </w:tcBorders>
          </w:tcPr>
          <w:p w:rsidR="00F64FE7" w:rsidRDefault="00F64FE7">
            <w:pPr>
              <w:pStyle w:val="ConsPlusNormal"/>
              <w:jc w:val="center"/>
            </w:pPr>
            <w:r>
              <w:t>156</w:t>
            </w:r>
          </w:p>
        </w:tc>
        <w:tc>
          <w:tcPr>
            <w:tcW w:w="3912" w:type="dxa"/>
            <w:tcBorders>
              <w:bottom w:val="nil"/>
            </w:tcBorders>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 при наличии назначений врача, записанных в лист назначений (составляется согласно имеющейся медицинской документации), наличия лекарственных средств на дому у получателя социальной услуги, предметов немедицинского назначения (расходных материалов), а также тетради (блокнота) и пишущей ручки для фиксирования измерений и процедур</w:t>
            </w:r>
          </w:p>
        </w:tc>
      </w:tr>
      <w:tr w:rsidR="00F64FE7" w:rsidRPr="0090213F">
        <w:tblPrEx>
          <w:tblBorders>
            <w:insideH w:val="none" w:sz="0" w:space="0" w:color="auto"/>
          </w:tblBorders>
        </w:tblPrEx>
        <w:tc>
          <w:tcPr>
            <w:tcW w:w="964" w:type="dxa"/>
            <w:tcBorders>
              <w:top w:val="nil"/>
            </w:tcBorders>
          </w:tcPr>
          <w:p w:rsidR="00F64FE7" w:rsidRDefault="00F64FE7">
            <w:pPr>
              <w:pStyle w:val="ConsPlusNormal"/>
              <w:rPr>
                <w:rFonts w:cs="Times New Roman"/>
              </w:rPr>
            </w:pPr>
          </w:p>
        </w:tc>
        <w:tc>
          <w:tcPr>
            <w:tcW w:w="2494" w:type="dxa"/>
            <w:tcBorders>
              <w:top w:val="nil"/>
            </w:tcBorders>
          </w:tcPr>
          <w:p w:rsidR="00F64FE7" w:rsidRDefault="00F64FE7">
            <w:pPr>
              <w:pStyle w:val="ConsPlusNormal"/>
              <w:rPr>
                <w:rFonts w:cs="Times New Roman"/>
              </w:rPr>
            </w:pPr>
          </w:p>
        </w:tc>
        <w:tc>
          <w:tcPr>
            <w:tcW w:w="3912" w:type="dxa"/>
            <w:tcBorders>
              <w:top w:val="nil"/>
            </w:tcBorders>
          </w:tcPr>
          <w:p w:rsidR="00F64FE7" w:rsidRDefault="00F64FE7">
            <w:pPr>
              <w:pStyle w:val="ConsPlusNormal"/>
            </w:pPr>
            <w:r>
              <w:t>7) разъяснить получателю социальных услуг о необходимости соблюдения питьевого режима при приеме лекарственных препаратов с целью исключения побочных эффектов и интоксикации;</w:t>
            </w:r>
          </w:p>
          <w:p w:rsidR="00F64FE7" w:rsidRDefault="00F64FE7">
            <w:pPr>
              <w:pStyle w:val="ConsPlusNormal"/>
            </w:pPr>
            <w:r>
              <w:t>8) разъяснить получателю социальных услуг о необходимости закапывания капель и проведения ингаляции;</w:t>
            </w:r>
          </w:p>
          <w:p w:rsidR="00F64FE7" w:rsidRDefault="00F64FE7">
            <w:pPr>
              <w:pStyle w:val="ConsPlusNormal"/>
            </w:pPr>
            <w:r>
              <w:t>9) разъяснить получателю социальных услуг о необходимости проведения ингаляции, а также о поведении и дыхании во время процедуры;</w:t>
            </w:r>
          </w:p>
          <w:p w:rsidR="00F64FE7" w:rsidRDefault="00F64FE7">
            <w:pPr>
              <w:pStyle w:val="ConsPlusNormal"/>
            </w:pPr>
            <w:r>
              <w:t>10) оказание помощи в заполнении емкости ингалятора лекарством;</w:t>
            </w:r>
          </w:p>
          <w:p w:rsidR="00F64FE7" w:rsidRDefault="00F64FE7">
            <w:pPr>
              <w:pStyle w:val="ConsPlusNormal"/>
            </w:pPr>
            <w:r>
              <w:t>11) оказание помощи во включении и выключении ингалятора, снятии наконечника и стерилизации.</w:t>
            </w:r>
          </w:p>
          <w:p w:rsidR="00F64FE7" w:rsidRDefault="00F64FE7">
            <w:pPr>
              <w:pStyle w:val="ConsPlusNormal"/>
            </w:pPr>
            <w:r>
              <w:t>1 услуга - 1 раз</w:t>
            </w:r>
          </w:p>
        </w:tc>
        <w:tc>
          <w:tcPr>
            <w:tcW w:w="1304" w:type="dxa"/>
            <w:tcBorders>
              <w:top w:val="nil"/>
            </w:tcBorders>
          </w:tcPr>
          <w:p w:rsidR="00F64FE7" w:rsidRDefault="00F64FE7">
            <w:pPr>
              <w:pStyle w:val="ConsPlusNormal"/>
            </w:pPr>
          </w:p>
        </w:tc>
        <w:tc>
          <w:tcPr>
            <w:tcW w:w="1020" w:type="dxa"/>
            <w:tcBorders>
              <w:top w:val="nil"/>
            </w:tcBorders>
          </w:tcPr>
          <w:p w:rsidR="00F64FE7" w:rsidRDefault="00F64FE7">
            <w:pPr>
              <w:pStyle w:val="ConsPlusNormal"/>
            </w:pPr>
          </w:p>
        </w:tc>
        <w:tc>
          <w:tcPr>
            <w:tcW w:w="3912" w:type="dxa"/>
            <w:tcBorders>
              <w:top w:val="nil"/>
            </w:tcBorders>
          </w:tcPr>
          <w:p w:rsidR="00F64FE7" w:rsidRDefault="00F64FE7">
            <w:pPr>
              <w:pStyle w:val="ConsPlusNormal"/>
            </w:pPr>
          </w:p>
        </w:tc>
      </w:tr>
      <w:tr w:rsidR="00F64FE7" w:rsidRPr="0090213F">
        <w:tc>
          <w:tcPr>
            <w:tcW w:w="964" w:type="dxa"/>
          </w:tcPr>
          <w:p w:rsidR="00F64FE7" w:rsidRDefault="00F64FE7">
            <w:pPr>
              <w:pStyle w:val="ConsPlusNormal"/>
            </w:pPr>
            <w:r>
              <w:t>2.6.2</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проведение внутримышечных инъекций лекарственных препаратов;</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неделю, по необходимости, при наличии назначений лечащего врача</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2.6.3</w:t>
            </w:r>
          </w:p>
        </w:tc>
        <w:tc>
          <w:tcPr>
            <w:tcW w:w="2494" w:type="dxa"/>
          </w:tcPr>
          <w:p w:rsidR="00F64FE7" w:rsidRDefault="00F64FE7">
            <w:pPr>
              <w:pStyle w:val="ConsPlusNormal"/>
              <w:jc w:val="both"/>
            </w:pPr>
            <w:r>
              <w:t>- внутривенная инъекция</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проведение внутривенных инъекций лекарственных препаратов;</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неделю, по необходимости, при наличии назначений лечащего врача</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2.6.4</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наложение компрессов, проведение перевязки;</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необходимости, при наличии назначений лечащего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2.7</w:t>
            </w:r>
          </w:p>
        </w:tc>
        <w:tc>
          <w:tcPr>
            <w:tcW w:w="12642" w:type="dxa"/>
            <w:gridSpan w:val="5"/>
          </w:tcPr>
          <w:p w:rsidR="00F64FE7" w:rsidRDefault="00F64FE7">
            <w:pPr>
              <w:pStyle w:val="ConsPlusNormal"/>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c>
          <w:tcPr>
            <w:tcW w:w="964" w:type="dxa"/>
          </w:tcPr>
          <w:p w:rsidR="00F64FE7" w:rsidRDefault="00F64FE7">
            <w:pPr>
              <w:pStyle w:val="ConsPlusNormal"/>
            </w:pPr>
            <w:r>
              <w:t>2.7.1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на прием к врачам-специалистам в целях прохождения медико-социальной экспертизы;</w:t>
            </w:r>
          </w:p>
          <w:p w:rsidR="00F64FE7" w:rsidRDefault="00F64FE7">
            <w:pPr>
              <w:pStyle w:val="ConsPlusNormal"/>
            </w:pPr>
            <w:r>
              <w:t>2) сопровождение получателя социальных услуг при посещении врачей-специалистов;</w:t>
            </w:r>
          </w:p>
          <w:p w:rsidR="00F64FE7" w:rsidRDefault="00F64FE7">
            <w:pPr>
              <w:pStyle w:val="ConsPlusNormal"/>
            </w:pPr>
            <w:r>
              <w:t>3) сбор документов, необходимых для комплексной оценки состояния здоровья получателя социальных услуг;</w:t>
            </w:r>
          </w:p>
          <w:p w:rsidR="00F64FE7" w:rsidRDefault="00F64FE7">
            <w:pPr>
              <w:pStyle w:val="ConsPlusNormal"/>
            </w:pPr>
            <w:r>
              <w:t>4) сопровождение получателя социальных услуг на заседание комиссии медико-социальной экспертизы;</w:t>
            </w:r>
          </w:p>
          <w:p w:rsidR="00F64FE7" w:rsidRDefault="00F64FE7">
            <w:pPr>
              <w:pStyle w:val="ConsPlusNormal"/>
            </w:pPr>
            <w:r>
              <w:t>5) помощь в получении документов, подтверждающих инвалидность;</w:t>
            </w:r>
          </w:p>
          <w:p w:rsidR="00F64FE7" w:rsidRDefault="00F64FE7">
            <w:pPr>
              <w:pStyle w:val="ConsPlusNormal"/>
            </w:pPr>
            <w:r>
              <w:t>6) помощь в составлении жалобы на решение комиссии медико-социальной экспертизы (в случае несогласия с принятым решением).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в соответствии со сроками переосвидетельствования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pPr>
            <w:r>
              <w:t>2.8</w:t>
            </w:r>
          </w:p>
        </w:tc>
        <w:tc>
          <w:tcPr>
            <w:tcW w:w="12642" w:type="dxa"/>
            <w:gridSpan w:val="5"/>
          </w:tcPr>
          <w:p w:rsidR="00F64FE7" w:rsidRDefault="00F64FE7">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c>
          <w:tcPr>
            <w:tcW w:w="964" w:type="dxa"/>
          </w:tcPr>
          <w:p w:rsidR="00F64FE7" w:rsidRDefault="00F64FE7">
            <w:pPr>
              <w:pStyle w:val="ConsPlusNormal"/>
            </w:pPr>
            <w:r>
              <w:t>2.8.1</w:t>
            </w:r>
          </w:p>
        </w:tc>
        <w:tc>
          <w:tcPr>
            <w:tcW w:w="2494" w:type="dxa"/>
          </w:tcPr>
          <w:p w:rsidR="00F64FE7" w:rsidRDefault="00F64FE7">
            <w:pPr>
              <w:pStyle w:val="ConsPlusNormal"/>
            </w:pPr>
            <w:r>
              <w:t>- предварительная запись в медицинскую организацию для прохождения диспансеризации</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к врачам-специалистам для оказания медицинской помощи, в том числе в целях прохождения диспансеризации;</w:t>
            </w:r>
          </w:p>
          <w:p w:rsidR="00F64FE7" w:rsidRDefault="00F64FE7">
            <w:pPr>
              <w:pStyle w:val="ConsPlusNormal"/>
            </w:pPr>
            <w:r>
              <w:t>2) взаимодействие с медицинскими работниками по вопросам лечения, обеспечения лекарственными средствами.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pPr>
            <w:r>
              <w:t>2.9</w:t>
            </w:r>
          </w:p>
        </w:tc>
        <w:tc>
          <w:tcPr>
            <w:tcW w:w="12642" w:type="dxa"/>
            <w:gridSpan w:val="5"/>
          </w:tcPr>
          <w:p w:rsidR="00F64FE7" w:rsidRDefault="00F64FE7">
            <w:pPr>
              <w:pStyle w:val="ConsPlusNormal"/>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F64FE7" w:rsidRPr="0090213F">
        <w:tc>
          <w:tcPr>
            <w:tcW w:w="964" w:type="dxa"/>
          </w:tcPr>
          <w:p w:rsidR="00F64FE7" w:rsidRDefault="00F64FE7">
            <w:pPr>
              <w:pStyle w:val="ConsPlusNormal"/>
            </w:pPr>
            <w:r>
              <w:t>2.9.1</w:t>
            </w:r>
          </w:p>
        </w:tc>
        <w:tc>
          <w:tcPr>
            <w:tcW w:w="2494" w:type="dxa"/>
          </w:tcPr>
          <w:p w:rsidR="00F64FE7" w:rsidRDefault="00F64FE7">
            <w:pPr>
              <w:pStyle w:val="ConsPlusNormal"/>
            </w:pPr>
            <w:r>
              <w:t>- выписка льготных рецептов</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к врачам-специалистам для оказания медицинской помощи, в том числе в целях прохождения диспансеризации;</w:t>
            </w:r>
          </w:p>
          <w:p w:rsidR="00F64FE7" w:rsidRDefault="00F64FE7">
            <w:pPr>
              <w:pStyle w:val="ConsPlusNormal"/>
            </w:pPr>
            <w:r>
              <w:t>2) взаимодействие с медицинскими работниками по вопросам лечения, обеспечения лекарственными средствами (выписки льготных рецептов).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посещение специалистов в медицинских организациях для получения льготных рецептов</w:t>
            </w:r>
          </w:p>
        </w:tc>
      </w:tr>
      <w:tr w:rsidR="00F64FE7" w:rsidRPr="0090213F">
        <w:tc>
          <w:tcPr>
            <w:tcW w:w="964" w:type="dxa"/>
          </w:tcPr>
          <w:p w:rsidR="00F64FE7" w:rsidRDefault="00F64FE7">
            <w:pPr>
              <w:pStyle w:val="ConsPlusNormal"/>
            </w:pPr>
            <w:r>
              <w:t>2.9.2</w:t>
            </w:r>
          </w:p>
        </w:tc>
        <w:tc>
          <w:tcPr>
            <w:tcW w:w="2494" w:type="dxa"/>
          </w:tcPr>
          <w:p w:rsidR="00F64FE7" w:rsidRDefault="00F64FE7">
            <w:pPr>
              <w:pStyle w:val="ConsPlusNormal"/>
            </w:pPr>
            <w:r>
              <w:t>- приобретение лекарственных средств и изделий медицинского назначения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социальных услуг или получение рецепта от врача;</w:t>
            </w:r>
          </w:p>
          <w:p w:rsidR="00F64FE7" w:rsidRDefault="00F64FE7">
            <w:pPr>
              <w:pStyle w:val="ConsPlusNormal"/>
            </w:pPr>
            <w:r>
              <w:t>2) получение наличных денежных средств от получателя социальных услуг на приобретение лекарственных средств и изделий медицинского назначения;</w:t>
            </w:r>
          </w:p>
          <w:p w:rsidR="00F64FE7" w:rsidRDefault="00F64FE7">
            <w:pPr>
              <w:pStyle w:val="ConsPlusNormal"/>
            </w:pPr>
            <w:r>
              <w:t>3) приобретение лекарственных средств и изделий медицинского назначения;</w:t>
            </w:r>
          </w:p>
          <w:p w:rsidR="00F64FE7" w:rsidRDefault="00F64FE7">
            <w:pPr>
              <w:pStyle w:val="ConsPlusNormal"/>
            </w:pPr>
            <w:r>
              <w:t>4) доставка получателю социальных услуг лекарственных средств и изделий медицинского назначения;</w:t>
            </w:r>
          </w:p>
          <w:p w:rsidR="00F64FE7" w:rsidRDefault="00F64FE7">
            <w:pPr>
              <w:pStyle w:val="ConsPlusNormal"/>
            </w:pPr>
            <w:r>
              <w:t>5) окончательный расчет с получателем социальных услуг по платежным документам о покупке.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своевременно за счет средств получателя социальных услуг</w:t>
            </w:r>
          </w:p>
        </w:tc>
      </w:tr>
      <w:tr w:rsidR="00F64FE7" w:rsidRPr="0090213F">
        <w:tc>
          <w:tcPr>
            <w:tcW w:w="964" w:type="dxa"/>
          </w:tcPr>
          <w:p w:rsidR="00F64FE7" w:rsidRDefault="00F64FE7">
            <w:pPr>
              <w:pStyle w:val="ConsPlusNormal"/>
            </w:pPr>
            <w:r>
              <w:t>2.10</w:t>
            </w:r>
          </w:p>
        </w:tc>
        <w:tc>
          <w:tcPr>
            <w:tcW w:w="12642" w:type="dxa"/>
            <w:gridSpan w:val="5"/>
          </w:tcPr>
          <w:p w:rsidR="00F64FE7" w:rsidRDefault="00F64FE7">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F64FE7" w:rsidRPr="0090213F">
        <w:tc>
          <w:tcPr>
            <w:tcW w:w="964" w:type="dxa"/>
          </w:tcPr>
          <w:p w:rsidR="00F64FE7" w:rsidRDefault="00F64FE7">
            <w:pPr>
              <w:pStyle w:val="ConsPlusNormal"/>
            </w:pPr>
            <w:r>
              <w:t>2.10.1</w:t>
            </w:r>
          </w:p>
        </w:tc>
        <w:tc>
          <w:tcPr>
            <w:tcW w:w="2494" w:type="dxa"/>
          </w:tcPr>
          <w:p w:rsidR="00F64FE7" w:rsidRDefault="00F64FE7">
            <w:pPr>
              <w:pStyle w:val="ConsPlusNormal"/>
            </w:pPr>
            <w:r>
              <w:t>- подбор и выдача технических средств реабилитации</w:t>
            </w:r>
          </w:p>
        </w:tc>
        <w:tc>
          <w:tcPr>
            <w:tcW w:w="3912" w:type="dxa"/>
          </w:tcPr>
          <w:p w:rsidR="00F64FE7" w:rsidRDefault="00F64FE7">
            <w:pPr>
              <w:pStyle w:val="ConsPlusNormal"/>
            </w:pPr>
            <w:r>
              <w:t>Состав социальной услуги:</w:t>
            </w:r>
          </w:p>
          <w:p w:rsidR="00F64FE7" w:rsidRDefault="00F64FE7">
            <w:pPr>
              <w:pStyle w:val="ConsPlusNormal"/>
            </w:pPr>
            <w:r>
              <w:t>1) содействие в выдаче технических средств реабилитации во временное пользование за плату (в прокат по договору);</w:t>
            </w:r>
          </w:p>
          <w:p w:rsidR="00F64FE7" w:rsidRDefault="00F64FE7">
            <w:pPr>
              <w:pStyle w:val="ConsPlusNormal"/>
            </w:pPr>
            <w:r>
              <w:t>2) получение и доставка технических средств реабилитации и абсорбирующего белья на дом;</w:t>
            </w:r>
          </w:p>
          <w:p w:rsidR="00F64FE7" w:rsidRDefault="00F64FE7">
            <w:pPr>
              <w:pStyle w:val="ConsPlusNormal"/>
            </w:pPr>
            <w:r>
              <w:t>3) подбор технических средств реабилитации, инструктаж по использованию и мерам безопасности;</w:t>
            </w:r>
          </w:p>
          <w:p w:rsidR="00F64FE7" w:rsidRDefault="00F64FE7">
            <w:pPr>
              <w:pStyle w:val="ConsPlusNormal"/>
            </w:pPr>
            <w:r>
              <w:t>4) консультирование по обустройству жилого помещения с учетом индивидуальных ограничений жизнедеятельности.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выполняется персоналом, имеющим специальное образование</w:t>
            </w:r>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pPr>
            <w:r>
              <w:t>Проведение мероприятий, направленных на формирование здорового образа жизни</w:t>
            </w:r>
          </w:p>
        </w:tc>
        <w:tc>
          <w:tcPr>
            <w:tcW w:w="3912" w:type="dxa"/>
          </w:tcPr>
          <w:p w:rsidR="00F64FE7" w:rsidRDefault="00F64FE7">
            <w:pPr>
              <w:pStyle w:val="ConsPlusNormal"/>
              <w:jc w:val="both"/>
            </w:pPr>
            <w:r>
              <w:t>Состав социальной услуги:</w:t>
            </w:r>
          </w:p>
          <w:p w:rsidR="00F64FE7" w:rsidRDefault="00F64FE7">
            <w:pPr>
              <w:pStyle w:val="ConsPlusNormal"/>
              <w:jc w:val="both"/>
            </w:pPr>
            <w:r>
              <w:t>проведение занятия, обучающего здоровому образу жизни, в том числе по тематике:</w:t>
            </w:r>
          </w:p>
          <w:p w:rsidR="00F64FE7" w:rsidRDefault="00F64FE7">
            <w:pPr>
              <w:pStyle w:val="ConsPlusNormal"/>
              <w:jc w:val="both"/>
            </w:pPr>
            <w:r>
              <w:t>1) выработки санитарно-гигиенических навыков, навыков ведения здорового образа жизни, предупреждения и профилактики заболеваний, безопасности жизнедеятельности;</w:t>
            </w:r>
          </w:p>
          <w:p w:rsidR="00F64FE7" w:rsidRDefault="00F64FE7">
            <w:pPr>
              <w:pStyle w:val="ConsPlusNormal"/>
              <w:jc w:val="both"/>
            </w:pPr>
            <w:r>
              <w:t>2) предупреждения появления вредных привычек и методов избавления от них;</w:t>
            </w:r>
          </w:p>
          <w:p w:rsidR="00F64FE7" w:rsidRDefault="00F64FE7">
            <w:pPr>
              <w:pStyle w:val="ConsPlusNormal"/>
              <w:jc w:val="both"/>
            </w:pPr>
            <w:r>
              <w:t>3) санитарно-просветительской работы для решения вопросов возрастной адаптации;</w:t>
            </w:r>
          </w:p>
          <w:p w:rsidR="00F64FE7" w:rsidRDefault="00F64FE7">
            <w:pPr>
              <w:pStyle w:val="ConsPlusNormal"/>
              <w:jc w:val="both"/>
            </w:pPr>
            <w:r>
              <w:t>4) обучения основам здорового образа жизни.</w:t>
            </w:r>
          </w:p>
          <w:p w:rsidR="00F64FE7" w:rsidRDefault="00F64FE7">
            <w:pPr>
              <w:pStyle w:val="ConsPlusNormal"/>
            </w:pPr>
            <w:r>
              <w:t>1 услуга - 1 раз</w:t>
            </w:r>
          </w:p>
        </w:tc>
        <w:tc>
          <w:tcPr>
            <w:tcW w:w="1304" w:type="dxa"/>
          </w:tcPr>
          <w:p w:rsidR="00F64FE7" w:rsidRDefault="00F64FE7">
            <w:pPr>
              <w:pStyle w:val="ConsPlusNormal"/>
              <w:jc w:val="both"/>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 или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Для выполнения социальной услуги требуется специально обученный персонал</w:t>
            </w:r>
          </w:p>
        </w:tc>
      </w:tr>
      <w:tr w:rsidR="00F64FE7" w:rsidRPr="0090213F">
        <w:tc>
          <w:tcPr>
            <w:tcW w:w="964" w:type="dxa"/>
          </w:tcPr>
          <w:p w:rsidR="00F64FE7" w:rsidRDefault="00F64FE7">
            <w:pPr>
              <w:pStyle w:val="ConsPlusNormal"/>
              <w:outlineLvl w:val="2"/>
            </w:pPr>
            <w:r>
              <w:t>3</w:t>
            </w:r>
          </w:p>
        </w:tc>
        <w:tc>
          <w:tcPr>
            <w:tcW w:w="12642" w:type="dxa"/>
            <w:gridSpan w:val="5"/>
          </w:tcPr>
          <w:p w:rsidR="00F64FE7" w:rsidRDefault="00F64FE7">
            <w:pPr>
              <w:pStyle w:val="ConsPlusNormal"/>
            </w:pPr>
            <w:r>
              <w:t>Социально-психологические услуги</w:t>
            </w:r>
          </w:p>
        </w:tc>
      </w:tr>
      <w:tr w:rsidR="00F64FE7" w:rsidRPr="0090213F">
        <w:tc>
          <w:tcPr>
            <w:tcW w:w="964" w:type="dxa"/>
          </w:tcPr>
          <w:p w:rsidR="00F64FE7" w:rsidRDefault="00F64FE7">
            <w:pPr>
              <w:pStyle w:val="ConsPlusNormal"/>
            </w:pPr>
            <w:r>
              <w:t>3.1</w:t>
            </w:r>
          </w:p>
        </w:tc>
        <w:tc>
          <w:tcPr>
            <w:tcW w:w="12642" w:type="dxa"/>
            <w:gridSpan w:val="5"/>
          </w:tcPr>
          <w:p w:rsidR="00F64FE7" w:rsidRDefault="00F64FE7">
            <w:pPr>
              <w:pStyle w:val="ConsPlusNormal"/>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pPr>
            <w:r>
              <w:t>3.1.1</w:t>
            </w:r>
          </w:p>
        </w:tc>
        <w:tc>
          <w:tcPr>
            <w:tcW w:w="2494" w:type="dxa"/>
          </w:tcPr>
          <w:p w:rsidR="00F64FE7" w:rsidRDefault="00F64FE7">
            <w:pPr>
              <w:pStyle w:val="ConsPlusNormal"/>
            </w:pPr>
            <w:r>
              <w:t>- консультация психолога</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бесед в целях выхода из сложившейся ситуации;</w:t>
            </w:r>
          </w:p>
          <w:p w:rsidR="00F64FE7" w:rsidRDefault="00F64FE7">
            <w:pPr>
              <w:pStyle w:val="ConsPlusNormal"/>
            </w:pPr>
            <w:r>
              <w:t>2) содействие в оказании экстренной психологической помощи в кризисной ситуации, в том числе по телефону и анонимно.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в случае кризисной ситуации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3.2</w:t>
            </w:r>
          </w:p>
        </w:tc>
        <w:tc>
          <w:tcPr>
            <w:tcW w:w="2494" w:type="dxa"/>
          </w:tcPr>
          <w:p w:rsidR="00F64FE7" w:rsidRDefault="00F64FE7">
            <w:pPr>
              <w:pStyle w:val="ConsPlusNormal"/>
            </w:pPr>
            <w:r>
              <w:t>Социально-психологический патронаж</w:t>
            </w:r>
          </w:p>
        </w:tc>
        <w:tc>
          <w:tcPr>
            <w:tcW w:w="3912" w:type="dxa"/>
          </w:tcPr>
          <w:p w:rsidR="00F64FE7" w:rsidRDefault="00F64FE7">
            <w:pPr>
              <w:pStyle w:val="ConsPlusNormal"/>
            </w:pPr>
            <w:r>
              <w:t>Состав социальной услуги:</w:t>
            </w:r>
          </w:p>
          <w:p w:rsidR="00F64FE7" w:rsidRDefault="00F64FE7">
            <w:pPr>
              <w:pStyle w:val="ConsPlusNormal"/>
            </w:pPr>
            <w:r>
              <w:t>1) систематическое (в объеме, предусмотренном программой психологического сопровождения) наблюдение за психологическим состоянием получателя социальных услуг;</w:t>
            </w:r>
          </w:p>
          <w:p w:rsidR="00F64FE7" w:rsidRDefault="00F64FE7">
            <w:pPr>
              <w:pStyle w:val="ConsPlusNormal"/>
            </w:pPr>
            <w:r>
              <w:t>2) систематическое (в объеме, предусмотренном программой психологического сопровождения) проведение бесед, тренингов, иных мероприятий в целях выхода из сложившейся ситуации.</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3.3</w:t>
            </w:r>
          </w:p>
        </w:tc>
        <w:tc>
          <w:tcPr>
            <w:tcW w:w="2494" w:type="dxa"/>
          </w:tcPr>
          <w:p w:rsidR="00F64FE7" w:rsidRDefault="00F64FE7">
            <w:pPr>
              <w:pStyle w:val="ConsPlusNormal"/>
            </w:pPr>
            <w:r>
              <w:t>Оказание консультационной психологической помощи анонимно, в том числе с использованием телефона доверия</w:t>
            </w:r>
          </w:p>
        </w:tc>
        <w:tc>
          <w:tcPr>
            <w:tcW w:w="3912" w:type="dxa"/>
          </w:tcPr>
          <w:p w:rsidR="00F64FE7" w:rsidRDefault="00F64FE7">
            <w:pPr>
              <w:pStyle w:val="ConsPlusNormal"/>
            </w:pPr>
            <w:r>
              <w:t>Состав социальной услуги:</w:t>
            </w:r>
          </w:p>
          <w:p w:rsidR="00F64FE7" w:rsidRDefault="00F64FE7">
            <w:pPr>
              <w:pStyle w:val="ConsPlusNormal"/>
            </w:pPr>
            <w:r>
              <w:t>1) установление контакта с получателем социальных услуг;</w:t>
            </w:r>
          </w:p>
          <w:p w:rsidR="00F64FE7" w:rsidRDefault="00F64FE7">
            <w:pPr>
              <w:pStyle w:val="ConsPlusNormal"/>
            </w:pPr>
            <w:r>
              <w:t>2) определение проблем и уровня мотивации к их преодолению, снятие в ходе беседы психологического дискомфорта, повышение самостоятельности и мотивации;</w:t>
            </w:r>
          </w:p>
          <w:p w:rsidR="00F64FE7" w:rsidRDefault="00F64FE7">
            <w:pPr>
              <w:pStyle w:val="ConsPlusNormal"/>
            </w:pPr>
            <w:r>
              <w:t>3) оценка положительных результатов самостоятельной работы.</w:t>
            </w:r>
          </w:p>
          <w:p w:rsidR="00F64FE7" w:rsidRDefault="00F64FE7">
            <w:pPr>
              <w:pStyle w:val="ConsPlusNormal"/>
            </w:pPr>
            <w:r>
              <w:t>Услуга предоставляется как на дому (по согласованному графику), так и с использованием телефона доверия, анонимно.</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3.4</w:t>
            </w:r>
          </w:p>
        </w:tc>
        <w:tc>
          <w:tcPr>
            <w:tcW w:w="2494" w:type="dxa"/>
          </w:tcPr>
          <w:p w:rsidR="00F64FE7" w:rsidRDefault="00F64FE7">
            <w:pPr>
              <w:pStyle w:val="ConsPlusNormal"/>
            </w:pPr>
            <w:r>
              <w:t>Психологическая, в том числе экстренная, помощь</w:t>
            </w:r>
          </w:p>
        </w:tc>
        <w:tc>
          <w:tcPr>
            <w:tcW w:w="3912" w:type="dxa"/>
          </w:tcPr>
          <w:p w:rsidR="00F64FE7" w:rsidRDefault="00F64FE7">
            <w:pPr>
              <w:pStyle w:val="ConsPlusNormal"/>
            </w:pPr>
            <w:r>
              <w:t>Состав социальной услуги:</w:t>
            </w:r>
          </w:p>
          <w:p w:rsidR="00F64FE7" w:rsidRDefault="00F64FE7">
            <w:pPr>
              <w:pStyle w:val="ConsPlusNormal"/>
            </w:pPr>
            <w:r>
              <w:t>1) установление контакта с получателем социальных услуг;</w:t>
            </w:r>
          </w:p>
          <w:p w:rsidR="00F64FE7" w:rsidRDefault="00F64FE7">
            <w:pPr>
              <w:pStyle w:val="ConsPlusNormal"/>
            </w:pPr>
            <w:r>
              <w:t>2) выявление в ходе беседы психологических проблем, стоящих перед получателем социальных услуг;</w:t>
            </w:r>
          </w:p>
          <w:p w:rsidR="00F64FE7" w:rsidRDefault="00F64FE7">
            <w:pPr>
              <w:pStyle w:val="ConsPlusNormal"/>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F64FE7" w:rsidRDefault="00F64FE7">
            <w:pPr>
              <w:pStyle w:val="ConsPlusNormal"/>
            </w:pPr>
            <w:r>
              <w:t>4) оценка положительных результатов самостоятельной работы.</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outlineLvl w:val="2"/>
            </w:pPr>
            <w:r>
              <w:t>4</w:t>
            </w:r>
          </w:p>
        </w:tc>
        <w:tc>
          <w:tcPr>
            <w:tcW w:w="12642" w:type="dxa"/>
            <w:gridSpan w:val="5"/>
          </w:tcPr>
          <w:p w:rsidR="00F64FE7" w:rsidRDefault="00F64FE7">
            <w:pPr>
              <w:pStyle w:val="ConsPlusNormal"/>
            </w:pPr>
            <w:r>
              <w:t>Социально-педагогические услуги</w:t>
            </w:r>
          </w:p>
        </w:tc>
      </w:tr>
      <w:tr w:rsidR="00F64FE7" w:rsidRPr="0090213F">
        <w:tc>
          <w:tcPr>
            <w:tcW w:w="964" w:type="dxa"/>
          </w:tcPr>
          <w:p w:rsidR="00F64FE7" w:rsidRDefault="00F64FE7">
            <w:pPr>
              <w:pStyle w:val="ConsPlusNormal"/>
            </w:pPr>
            <w:r>
              <w:t>4.1</w:t>
            </w:r>
          </w:p>
        </w:tc>
        <w:tc>
          <w:tcPr>
            <w:tcW w:w="2494" w:type="dxa"/>
          </w:tcPr>
          <w:p w:rsidR="00F64FE7" w:rsidRDefault="00F64FE7">
            <w:pPr>
              <w:pStyle w:val="ConsPlusNormal"/>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F64FE7" w:rsidRDefault="00F64FE7">
            <w:pPr>
              <w:pStyle w:val="ConsPlusNormal"/>
            </w:pPr>
            <w:r>
              <w:t>Состав социальной услуги:</w:t>
            </w:r>
          </w:p>
          <w:p w:rsidR="00F64FE7" w:rsidRDefault="00F64FE7">
            <w:pPr>
              <w:pStyle w:val="ConsPlusNormal"/>
            </w:pPr>
            <w:r>
              <w:t>1) получение запроса на тему интересующих занятий;</w:t>
            </w:r>
          </w:p>
          <w:p w:rsidR="00F64FE7" w:rsidRDefault="00F64FE7">
            <w:pPr>
              <w:pStyle w:val="ConsPlusNormal"/>
            </w:pPr>
            <w:r>
              <w:t>2) разработка программы занятия, включающей теоретическую и практическую часть;</w:t>
            </w:r>
          </w:p>
          <w:p w:rsidR="00F64FE7" w:rsidRDefault="00F64FE7">
            <w:pPr>
              <w:pStyle w:val="ConsPlusNormal"/>
            </w:pPr>
            <w:r>
              <w:t>3) согласование даты, времени и продолжительности консультаций;</w:t>
            </w:r>
          </w:p>
          <w:p w:rsidR="00F64FE7" w:rsidRDefault="00F64FE7">
            <w:pPr>
              <w:pStyle w:val="ConsPlusNormal"/>
            </w:pPr>
            <w:r>
              <w:t>4) проведение занятия по заранее согласованной теме;</w:t>
            </w:r>
          </w:p>
          <w:p w:rsidR="00F64FE7" w:rsidRDefault="00F64FE7">
            <w:pPr>
              <w:pStyle w:val="ConsPlusNormal"/>
            </w:pPr>
            <w:r>
              <w:t>5) получение обратной связи.</w:t>
            </w:r>
          </w:p>
          <w:p w:rsidR="00F64FE7" w:rsidRDefault="00F64FE7">
            <w:pPr>
              <w:pStyle w:val="ConsPlusNormal"/>
            </w:pPr>
            <w:r>
              <w:t>Обучение основным приемам принятия вертикального положения:</w:t>
            </w:r>
          </w:p>
          <w:p w:rsidR="00F64FE7" w:rsidRDefault="00F64FE7">
            <w:pPr>
              <w:pStyle w:val="ConsPlusNormal"/>
            </w:pPr>
            <w:r>
              <w:t>1) обучение получателя социальных услуг способам безопасно подняться после падения;</w:t>
            </w:r>
          </w:p>
          <w:p w:rsidR="00F64FE7" w:rsidRDefault="00F64FE7">
            <w:pPr>
              <w:pStyle w:val="ConsPlusNormal"/>
            </w:pPr>
            <w:r>
              <w:t>2) обучение получателя социальных услуг безопасным (основным) приемам встать с постели и лечь в постель;</w:t>
            </w:r>
          </w:p>
          <w:p w:rsidR="00F64FE7" w:rsidRDefault="00F64FE7">
            <w:pPr>
              <w:pStyle w:val="ConsPlusNormal"/>
            </w:pPr>
            <w:r>
              <w:t>3) обучение правилам безопасного пересаживания с кровати на кресло-коляску (на стул) и обратно.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членами мультидисциплинарной команды или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Для выполнения социальной услуги требуется специально обученный персонал</w:t>
            </w:r>
          </w:p>
        </w:tc>
      </w:tr>
      <w:tr w:rsidR="00F64FE7" w:rsidRPr="0090213F">
        <w:tc>
          <w:tcPr>
            <w:tcW w:w="964" w:type="dxa"/>
          </w:tcPr>
          <w:p w:rsidR="00F64FE7" w:rsidRDefault="00F64FE7">
            <w:pPr>
              <w:pStyle w:val="ConsPlusNormal"/>
            </w:pPr>
            <w:r>
              <w:t>4.2</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pPr>
            <w:r>
              <w:t>4.2.1</w:t>
            </w:r>
          </w:p>
        </w:tc>
        <w:tc>
          <w:tcPr>
            <w:tcW w:w="2494" w:type="dxa"/>
          </w:tcPr>
          <w:p w:rsidR="00F64FE7" w:rsidRDefault="00F64FE7">
            <w:pPr>
              <w:pStyle w:val="ConsPlusNormal"/>
            </w:pPr>
            <w:r>
              <w:t>- организация и проведение культурно-развлекательной программы</w:t>
            </w:r>
          </w:p>
        </w:tc>
        <w:tc>
          <w:tcPr>
            <w:tcW w:w="3912" w:type="dxa"/>
          </w:tcPr>
          <w:p w:rsidR="00F64FE7" w:rsidRDefault="00F64FE7">
            <w:pPr>
              <w:pStyle w:val="ConsPlusNormal"/>
            </w:pPr>
            <w:r>
              <w:t>Состав социальной услуги:</w:t>
            </w:r>
          </w:p>
          <w:p w:rsidR="00F64FE7" w:rsidRDefault="00F64FE7">
            <w:pPr>
              <w:pStyle w:val="ConsPlusNormal"/>
            </w:pPr>
            <w:r>
              <w:t>1) подбор интересующих получателя социальных услуг телевизионных и радиопередач; музыкальных произведений, аудиокниг (спектаклей, концертов);</w:t>
            </w:r>
          </w:p>
          <w:p w:rsidR="00F64FE7" w:rsidRDefault="00F64FE7">
            <w:pPr>
              <w:pStyle w:val="ConsPlusNormal"/>
            </w:pPr>
            <w:r>
              <w:t>2) включение/выключение телевизионных и радиопередач, интересующих получателя социальных услуг музыкальных произведений, аудиокниг (спектаклей, концертов);</w:t>
            </w:r>
          </w:p>
          <w:p w:rsidR="00F64FE7" w:rsidRDefault="00F64FE7">
            <w:pPr>
              <w:pStyle w:val="ConsPlusNormal"/>
            </w:pPr>
            <w:r>
              <w:t>3) игры в настольные игры;</w:t>
            </w:r>
          </w:p>
          <w:p w:rsidR="00F64FE7" w:rsidRDefault="00F64FE7">
            <w:pPr>
              <w:pStyle w:val="ConsPlusNormal"/>
            </w:pPr>
            <w:r>
              <w:t>4) лепка из пластилина;</w:t>
            </w:r>
          </w:p>
          <w:p w:rsidR="00F64FE7" w:rsidRDefault="00F64FE7">
            <w:pPr>
              <w:pStyle w:val="ConsPlusNormal"/>
            </w:pPr>
            <w:r>
              <w:t>5) арт-терапия;</w:t>
            </w:r>
          </w:p>
          <w:p w:rsidR="00F64FE7" w:rsidRDefault="00F64FE7">
            <w:pPr>
              <w:pStyle w:val="ConsPlusNormal"/>
            </w:pPr>
            <w:r>
              <w:t>6) чтение вслух интересующих книг, журналов, специальной литературы.</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с учетом его пожелания</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устройств для воспроизведения аудио-, радио- и телепрограмм, а также материалов для игр, рисования, книг у получателя социальных услуг</w:t>
            </w:r>
          </w:p>
        </w:tc>
      </w:tr>
      <w:tr w:rsidR="00F64FE7" w:rsidRPr="0090213F">
        <w:tc>
          <w:tcPr>
            <w:tcW w:w="964" w:type="dxa"/>
          </w:tcPr>
          <w:p w:rsidR="00F64FE7" w:rsidRDefault="00F64FE7">
            <w:pPr>
              <w:pStyle w:val="ConsPlusNormal"/>
            </w:pPr>
            <w:r>
              <w:t>4.2.2</w:t>
            </w:r>
          </w:p>
        </w:tc>
        <w:tc>
          <w:tcPr>
            <w:tcW w:w="2494" w:type="dxa"/>
          </w:tcPr>
          <w:p w:rsidR="00F64FE7" w:rsidRDefault="00F64FE7">
            <w:pPr>
              <w:pStyle w:val="ConsPlusNormal"/>
            </w:pPr>
            <w:r>
              <w:t>- доставка книг из библиотеки</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социальных услуг на доставку книг из библиотеки;</w:t>
            </w:r>
          </w:p>
          <w:p w:rsidR="00F64FE7" w:rsidRDefault="00F64FE7">
            <w:pPr>
              <w:pStyle w:val="ConsPlusNormal"/>
            </w:pPr>
            <w:r>
              <w:t>2) подбор книг, интересующих получателя социальных услуг;</w:t>
            </w:r>
          </w:p>
          <w:p w:rsidR="00F64FE7" w:rsidRDefault="00F64FE7">
            <w:pPr>
              <w:pStyle w:val="ConsPlusNormal"/>
            </w:pPr>
            <w:r>
              <w:t>3) доставка получателю социальных услуг книг.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не реже 1 раза в календарный месяц с учетом пожелания получателя социальных услуг</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библиотеки в том же населенном пункте, что и получатель социальных услуг, либо, при наличии, другого сотрудника в случае расположения библиотеки в ином населенном пункте</w:t>
            </w:r>
          </w:p>
        </w:tc>
      </w:tr>
      <w:tr w:rsidR="00F64FE7" w:rsidRPr="0090213F">
        <w:tc>
          <w:tcPr>
            <w:tcW w:w="964" w:type="dxa"/>
          </w:tcPr>
          <w:p w:rsidR="00F64FE7" w:rsidRDefault="00F64FE7">
            <w:pPr>
              <w:pStyle w:val="ConsPlusNormal"/>
            </w:pPr>
            <w:r>
              <w:t>4.2.3</w:t>
            </w:r>
          </w:p>
        </w:tc>
        <w:tc>
          <w:tcPr>
            <w:tcW w:w="2494" w:type="dxa"/>
          </w:tcPr>
          <w:p w:rsidR="00F64FE7" w:rsidRDefault="00F64FE7">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пожеланий получателя социальных услуг на сопровождение вне дома;</w:t>
            </w:r>
          </w:p>
          <w:p w:rsidR="00F64FE7" w:rsidRDefault="00F64FE7">
            <w:pPr>
              <w:pStyle w:val="ConsPlusNormal"/>
            </w:pPr>
            <w:r>
              <w:t>2) получение наличных денежных средств от получателя социальных услуг для приобретения билетов на посещение театра, выставок и других культурных мероприятий;</w:t>
            </w:r>
          </w:p>
          <w:p w:rsidR="00F64FE7" w:rsidRDefault="00F64FE7">
            <w:pPr>
              <w:pStyle w:val="ConsPlusNormal"/>
            </w:pPr>
            <w:r>
              <w:t>3) приобретение билетов на культурные мероприятия и вручение их получателю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месяц с учетом его пожелания</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w:t>
            </w:r>
          </w:p>
        </w:tc>
      </w:tr>
      <w:tr w:rsidR="00F64FE7" w:rsidRPr="0090213F">
        <w:tc>
          <w:tcPr>
            <w:tcW w:w="964" w:type="dxa"/>
          </w:tcPr>
          <w:p w:rsidR="00F64FE7" w:rsidRDefault="00F64FE7">
            <w:pPr>
              <w:pStyle w:val="ConsPlusNormal"/>
            </w:pPr>
            <w:r>
              <w:t>4.2.4</w:t>
            </w:r>
          </w:p>
        </w:tc>
        <w:tc>
          <w:tcPr>
            <w:tcW w:w="2494" w:type="dxa"/>
          </w:tcPr>
          <w:p w:rsidR="00F64FE7" w:rsidRDefault="00F64FE7">
            <w:pPr>
              <w:pStyle w:val="ConsPlusNormal"/>
              <w:jc w:val="both"/>
            </w:pPr>
            <w:r>
              <w:t>- проведение бесед и дискуссий (группа не менее 10 человек)</w:t>
            </w:r>
          </w:p>
        </w:tc>
        <w:tc>
          <w:tcPr>
            <w:tcW w:w="3912" w:type="dxa"/>
          </w:tcPr>
          <w:p w:rsidR="00F64FE7" w:rsidRDefault="00F64FE7">
            <w:pPr>
              <w:pStyle w:val="ConsPlusNormal"/>
            </w:pPr>
            <w:r>
              <w:t>Состав социальной услуги:</w:t>
            </w:r>
          </w:p>
          <w:p w:rsidR="00F64FE7" w:rsidRDefault="00F64FE7">
            <w:pPr>
              <w:pStyle w:val="ConsPlusNormal"/>
            </w:pPr>
            <w:r>
              <w:t>1) установление контакта с получателем социальных услуг;</w:t>
            </w:r>
          </w:p>
          <w:p w:rsidR="00F64FE7" w:rsidRDefault="00F64FE7">
            <w:pPr>
              <w:pStyle w:val="ConsPlusNormal"/>
            </w:pPr>
            <w:r>
              <w:t>2) проведение индивидуальной беседы с получателем социальных услуг на интересующие его темы с целью поддержания коммуникативных навыков, выслушивание.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с учетом его пожелания вести беседу</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для формирования позитивных интересов и способствует расширению общего и культурного кругозора, сферы общения</w:t>
            </w:r>
          </w:p>
        </w:tc>
      </w:tr>
      <w:tr w:rsidR="00F64FE7" w:rsidRPr="0090213F">
        <w:tc>
          <w:tcPr>
            <w:tcW w:w="964" w:type="dxa"/>
          </w:tcPr>
          <w:p w:rsidR="00F64FE7" w:rsidRDefault="00F64FE7">
            <w:pPr>
              <w:pStyle w:val="ConsPlusNormal"/>
            </w:pPr>
            <w:r>
              <w:t>4.3</w:t>
            </w:r>
          </w:p>
        </w:tc>
        <w:tc>
          <w:tcPr>
            <w:tcW w:w="2494" w:type="dxa"/>
          </w:tcPr>
          <w:p w:rsidR="00F64FE7" w:rsidRDefault="00F64FE7">
            <w:pPr>
              <w:pStyle w:val="ConsPlusNormal"/>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F64FE7" w:rsidRDefault="00F64FE7">
            <w:pPr>
              <w:pStyle w:val="ConsPlusNormal"/>
            </w:pPr>
            <w:r>
              <w:t>Состав социальной услуги:</w:t>
            </w:r>
          </w:p>
          <w:p w:rsidR="00F64FE7" w:rsidRDefault="00F64FE7">
            <w:pPr>
              <w:pStyle w:val="ConsPlusNormal"/>
            </w:pPr>
            <w:r>
              <w:t>- перевод жестового языка для получателя социальных услуг, имеющего инвалидность по слуху.</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1 раз в день по необходимости</w:t>
            </w:r>
          </w:p>
        </w:tc>
        <w:tc>
          <w:tcPr>
            <w:tcW w:w="1020" w:type="dxa"/>
          </w:tcPr>
          <w:p w:rsidR="00F64FE7" w:rsidRDefault="00F64FE7">
            <w:pPr>
              <w:pStyle w:val="ConsPlusNormal"/>
              <w:jc w:val="center"/>
            </w:pPr>
            <w:r>
              <w:t>156</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4.4</w:t>
            </w:r>
          </w:p>
        </w:tc>
        <w:tc>
          <w:tcPr>
            <w:tcW w:w="2494" w:type="dxa"/>
          </w:tcPr>
          <w:p w:rsidR="00F64FE7" w:rsidRDefault="00F64FE7">
            <w:pPr>
              <w:pStyle w:val="ConsPlusNormal"/>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в выборе вида образования или профессиональной деятельности в соответствии с интересами и возможностями получателя социальных услуг, в том числе с привлечением психолога или иных членов междисциплинарной команды;</w:t>
            </w:r>
          </w:p>
          <w:p w:rsidR="00F64FE7" w:rsidRDefault="00F64FE7">
            <w:pPr>
              <w:pStyle w:val="ConsPlusNormal"/>
            </w:pPr>
            <w:r>
              <w:t>2) предоставление информации об образовательных программах образовательных организаций, занимающихся обучением инвалидов;</w:t>
            </w:r>
          </w:p>
          <w:p w:rsidR="00F64FE7" w:rsidRDefault="00F64FE7">
            <w:pPr>
              <w:pStyle w:val="ConsPlusNormal"/>
            </w:pPr>
            <w:r>
              <w:t>3) запись получателя социальной услуги на обучение в образовательную организацию;</w:t>
            </w:r>
          </w:p>
          <w:p w:rsidR="00F64FE7" w:rsidRDefault="00F64FE7">
            <w:pPr>
              <w:pStyle w:val="ConsPlusNormal"/>
            </w:pPr>
            <w:r>
              <w:t>4) сбор документов для обучения получателя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F64FE7" w:rsidRDefault="00F64FE7">
            <w:pPr>
              <w:pStyle w:val="ConsPlusNormal"/>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pPr>
            <w:r>
              <w:t>5.1</w:t>
            </w:r>
          </w:p>
        </w:tc>
        <w:tc>
          <w:tcPr>
            <w:tcW w:w="12642" w:type="dxa"/>
            <w:gridSpan w:val="5"/>
          </w:tcPr>
          <w:p w:rsidR="00F64FE7" w:rsidRDefault="00F64FE7">
            <w:pPr>
              <w:pStyle w:val="ConsPlusNormal"/>
            </w:pPr>
            <w:r>
              <w:t>Оказание помощи в трудоустройстве:</w:t>
            </w:r>
          </w:p>
        </w:tc>
      </w:tr>
      <w:tr w:rsidR="00F64FE7" w:rsidRPr="0090213F">
        <w:tc>
          <w:tcPr>
            <w:tcW w:w="964" w:type="dxa"/>
          </w:tcPr>
          <w:p w:rsidR="00F64FE7" w:rsidRDefault="00F64FE7">
            <w:pPr>
              <w:pStyle w:val="ConsPlusNormal"/>
            </w:pPr>
            <w:r>
              <w:t>5.1.1</w:t>
            </w:r>
          </w:p>
        </w:tc>
        <w:tc>
          <w:tcPr>
            <w:tcW w:w="2494" w:type="dxa"/>
          </w:tcPr>
          <w:p w:rsidR="00F64FE7" w:rsidRDefault="00F64FE7">
            <w:pPr>
              <w:pStyle w:val="ConsPlusNormal"/>
            </w:pPr>
            <w:r>
              <w:t>- предоставление информации</w:t>
            </w:r>
          </w:p>
        </w:tc>
        <w:tc>
          <w:tcPr>
            <w:tcW w:w="3912" w:type="dxa"/>
          </w:tcPr>
          <w:p w:rsidR="00F64FE7" w:rsidRDefault="00F64FE7">
            <w:pPr>
              <w:pStyle w:val="ConsPlusNormal"/>
            </w:pPr>
            <w:r>
              <w:t>Состав социальной услуги:</w:t>
            </w:r>
          </w:p>
          <w:p w:rsidR="00F64FE7" w:rsidRDefault="00F64FE7">
            <w:pPr>
              <w:pStyle w:val="ConsPlusNormal"/>
            </w:pPr>
            <w:r>
              <w:t>1) устное разъяснение получателю социальных услуг основ законодательного регулирования реализации права на труд;</w:t>
            </w:r>
          </w:p>
          <w:p w:rsidR="00F64FE7" w:rsidRDefault="00F64FE7">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F64FE7" w:rsidRDefault="00F64FE7">
            <w:pPr>
              <w:pStyle w:val="ConsPlusNormal"/>
            </w:pPr>
            <w:r>
              <w:t>3) содействие в решении вопросов профессионального обучения через органы службы занятости.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w:t>
            </w:r>
          </w:p>
        </w:tc>
      </w:tr>
      <w:tr w:rsidR="00F64FE7" w:rsidRPr="0090213F">
        <w:tc>
          <w:tcPr>
            <w:tcW w:w="964" w:type="dxa"/>
          </w:tcPr>
          <w:p w:rsidR="00F64FE7" w:rsidRDefault="00F64FE7">
            <w:pPr>
              <w:pStyle w:val="ConsPlusNormal"/>
            </w:pPr>
            <w:r>
              <w:t>5.1.2</w:t>
            </w:r>
          </w:p>
        </w:tc>
        <w:tc>
          <w:tcPr>
            <w:tcW w:w="2494" w:type="dxa"/>
          </w:tcPr>
          <w:p w:rsidR="00F64FE7" w:rsidRDefault="00F64FE7">
            <w:pPr>
              <w:pStyle w:val="ConsPlusNormal"/>
            </w:pPr>
            <w:r>
              <w:t>- содействие во временном или постоянном трудоустройстве</w:t>
            </w:r>
          </w:p>
        </w:tc>
        <w:tc>
          <w:tcPr>
            <w:tcW w:w="3912" w:type="dxa"/>
          </w:tcPr>
          <w:p w:rsidR="00F64FE7" w:rsidRDefault="00F64FE7">
            <w:pPr>
              <w:pStyle w:val="ConsPlusNormal"/>
            </w:pPr>
            <w:r>
              <w:t>Состав социальной услуги:</w:t>
            </w:r>
          </w:p>
          <w:p w:rsidR="00F64FE7" w:rsidRDefault="00F64FE7">
            <w:pPr>
              <w:pStyle w:val="ConsPlusNormal"/>
            </w:pPr>
            <w:r>
              <w:t>1) устное разъяснение получателю социальных услуг основ законодательного регулирования реализации права на труд;</w:t>
            </w:r>
          </w:p>
          <w:p w:rsidR="00F64FE7" w:rsidRDefault="00F64FE7">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F64FE7" w:rsidRDefault="00F64FE7">
            <w:pPr>
              <w:pStyle w:val="ConsPlusNormal"/>
            </w:pPr>
            <w:r>
              <w:t>3) содействие в решении вопросов профессионального обучения через органы службы занятости.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w:t>
            </w:r>
          </w:p>
        </w:tc>
      </w:tr>
      <w:tr w:rsidR="00F64FE7" w:rsidRPr="0090213F">
        <w:tc>
          <w:tcPr>
            <w:tcW w:w="964" w:type="dxa"/>
          </w:tcPr>
          <w:p w:rsidR="00F64FE7" w:rsidRDefault="00F64FE7">
            <w:pPr>
              <w:pStyle w:val="ConsPlusNormal"/>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pPr>
            <w:r>
              <w:t>6.1</w:t>
            </w:r>
          </w:p>
        </w:tc>
        <w:tc>
          <w:tcPr>
            <w:tcW w:w="2494" w:type="dxa"/>
          </w:tcPr>
          <w:p w:rsidR="00F64FE7" w:rsidRDefault="00F64FE7">
            <w:pPr>
              <w:pStyle w:val="ConsPlusNormal"/>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написание документов и заполнение форм документов, необходимых для реализации получателем социальных услуг своих прав;</w:t>
            </w:r>
          </w:p>
          <w:p w:rsidR="00F64FE7" w:rsidRDefault="00F64FE7">
            <w:pPr>
              <w:pStyle w:val="ConsPlusNormal"/>
            </w:pPr>
            <w:r>
              <w:t>2)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F64FE7" w:rsidRDefault="00F64FE7">
            <w:pPr>
              <w:pStyle w:val="ConsPlusNormal"/>
            </w:pPr>
            <w:r>
              <w:t>3) осуществление контроля над ходом и результатами рассмотрения поданных документов.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pPr>
            <w:r>
              <w:t>6.2</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pPr>
            <w:r>
              <w:t>6.2.1</w:t>
            </w:r>
          </w:p>
        </w:tc>
        <w:tc>
          <w:tcPr>
            <w:tcW w:w="2494" w:type="dxa"/>
          </w:tcPr>
          <w:p w:rsidR="00F64FE7" w:rsidRDefault="00F64FE7">
            <w:pPr>
              <w:pStyle w:val="ConsPlusNormal"/>
            </w:pPr>
            <w:r>
              <w:t>- содействие в подготовке запросов, заявлений, направлений, ходатайств</w:t>
            </w:r>
          </w:p>
        </w:tc>
        <w:tc>
          <w:tcPr>
            <w:tcW w:w="3912" w:type="dxa"/>
          </w:tcPr>
          <w:p w:rsidR="00F64FE7" w:rsidRDefault="00F64FE7">
            <w:pPr>
              <w:pStyle w:val="ConsPlusNormal"/>
            </w:pPr>
            <w:r>
              <w:t>Состав социальной услуги:</w:t>
            </w:r>
          </w:p>
          <w:p w:rsidR="00F64FE7" w:rsidRDefault="00F64FE7">
            <w:pPr>
              <w:pStyle w:val="ConsPlusNormal"/>
            </w:pPr>
            <w:r>
              <w:t>1) информирование о мерах социальной поддержки, предоставляемых в соответствии с законодательством;</w:t>
            </w:r>
          </w:p>
          <w:p w:rsidR="00F64FE7" w:rsidRDefault="00F64FE7">
            <w:pPr>
              <w:pStyle w:val="ConsPlusNormal"/>
            </w:pPr>
            <w:r>
              <w:t>2) информирование о перечне необходимых документов в соответствии с действующим законодательством для реализации прав на получение мер социальной поддержки;</w:t>
            </w:r>
          </w:p>
          <w:p w:rsidR="00F64FE7" w:rsidRDefault="00F64FE7">
            <w:pPr>
              <w:pStyle w:val="ConsPlusNormal"/>
            </w:pPr>
            <w:r>
              <w:t>3) заполнение (оформление) документов, необходимых для назначения мер социальной поддержки;</w:t>
            </w:r>
          </w:p>
          <w:p w:rsidR="00F64FE7" w:rsidRDefault="00F64FE7">
            <w:pPr>
              <w:pStyle w:val="ConsPlusNormal"/>
            </w:pPr>
            <w:r>
              <w:t>4) доставка необходимых для назначения мер социальной поддержки документов;</w:t>
            </w:r>
          </w:p>
          <w:p w:rsidR="00F64FE7" w:rsidRDefault="00F64FE7">
            <w:pPr>
              <w:pStyle w:val="ConsPlusNormal"/>
            </w:pPr>
            <w:r>
              <w:t>5) контроль над ходом рассмотрения документов, необходимых для назначения мер социальной поддержки;</w:t>
            </w:r>
          </w:p>
          <w:p w:rsidR="00F64FE7" w:rsidRDefault="00F64FE7">
            <w:pPr>
              <w:pStyle w:val="ConsPlusNormal"/>
            </w:pPr>
            <w:r>
              <w:t>6)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6.3</w:t>
            </w:r>
          </w:p>
        </w:tc>
        <w:tc>
          <w:tcPr>
            <w:tcW w:w="2494" w:type="dxa"/>
          </w:tcPr>
          <w:p w:rsidR="00F64FE7" w:rsidRDefault="00F64FE7">
            <w:pPr>
              <w:pStyle w:val="ConsPlusNormal"/>
            </w:pPr>
            <w:r>
              <w:t>Оказание помощи в получении юридических услуг, в том числе консультирование</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ситуации получателя социальных услуг,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F64FE7" w:rsidRDefault="00F64FE7">
            <w:pPr>
              <w:pStyle w:val="ConsPlusNormal"/>
            </w:pPr>
            <w:r>
              <w:t>2) выяснение жизненной ситуации получателя социальных услуг:</w:t>
            </w:r>
          </w:p>
          <w:p w:rsidR="00F64FE7" w:rsidRDefault="00F64FE7">
            <w:pPr>
              <w:pStyle w:val="ConsPlusNormal"/>
            </w:pPr>
            <w:r>
              <w:t>- информирование получателя социальных услуг о путях реализации его законных прав;</w:t>
            </w:r>
          </w:p>
          <w:p w:rsidR="00F64FE7" w:rsidRDefault="00F64FE7">
            <w:pPr>
              <w:pStyle w:val="ConsPlusNormal"/>
            </w:pPr>
            <w:r>
              <w:t xml:space="preserve">- разъяснение права на получение бесплатной юридической помощи согласно Федеральному </w:t>
            </w:r>
            <w:hyperlink r:id="rId671"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pPr>
            <w:r>
              <w:t>7.1</w:t>
            </w:r>
          </w:p>
        </w:tc>
        <w:tc>
          <w:tcPr>
            <w:tcW w:w="12642" w:type="dxa"/>
            <w:gridSpan w:val="5"/>
          </w:tcPr>
          <w:p w:rsidR="00F64FE7" w:rsidRDefault="00F64FE7">
            <w:pPr>
              <w:pStyle w:val="ConsPlusNormal"/>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7.1.1</w:t>
            </w:r>
          </w:p>
        </w:tc>
        <w:tc>
          <w:tcPr>
            <w:tcW w:w="2494" w:type="dxa"/>
            <w:tcBorders>
              <w:bottom w:val="nil"/>
            </w:tcBorders>
          </w:tcPr>
          <w:p w:rsidR="00F64FE7" w:rsidRDefault="00F64FE7">
            <w:pPr>
              <w:pStyle w:val="ConsPlusNormal"/>
            </w:pPr>
            <w:r>
              <w:t>- индивидуальное занятие</w:t>
            </w:r>
          </w:p>
        </w:tc>
        <w:tc>
          <w:tcPr>
            <w:tcW w:w="3912" w:type="dxa"/>
            <w:tcBorders>
              <w:bottom w:val="nil"/>
            </w:tcBorders>
          </w:tcPr>
          <w:p w:rsidR="00F64FE7" w:rsidRDefault="00F64FE7">
            <w:pPr>
              <w:pStyle w:val="ConsPlusNormal"/>
            </w:pPr>
            <w:r>
              <w:t>Состав социальной услуги:</w:t>
            </w:r>
          </w:p>
          <w:p w:rsidR="00F64FE7" w:rsidRDefault="00F64FE7">
            <w:pPr>
              <w:pStyle w:val="ConsPlusNormal"/>
            </w:pPr>
            <w:r>
              <w:t>1) формирование навыка приготовления и приема пищи:</w:t>
            </w:r>
          </w:p>
          <w:p w:rsidR="00F64FE7" w:rsidRDefault="00F64FE7">
            <w:pPr>
              <w:pStyle w:val="ConsPlusNormal"/>
            </w:pPr>
            <w:r>
              <w:t>а) приготовление основных блюд согласно принятым в обществе традициям приготовления пищи;</w:t>
            </w:r>
          </w:p>
          <w:p w:rsidR="00F64FE7" w:rsidRDefault="00F64FE7">
            <w:pPr>
              <w:pStyle w:val="ConsPlusNormal"/>
            </w:pPr>
            <w:r>
              <w:t>б) сервировать стол;</w:t>
            </w:r>
          </w:p>
          <w:p w:rsidR="00F64FE7" w:rsidRDefault="00F64FE7">
            <w:pPr>
              <w:pStyle w:val="ConsPlusNormal"/>
            </w:pPr>
            <w:r>
              <w:t>в) пользоваться столовыми приборами (ножом, вилкой, ложкой);</w:t>
            </w:r>
          </w:p>
          <w:p w:rsidR="00F64FE7" w:rsidRDefault="00F64FE7">
            <w:pPr>
              <w:pStyle w:val="ConsPlusNormal"/>
            </w:pPr>
            <w:r>
              <w:t>г) пить из чашки;</w:t>
            </w:r>
          </w:p>
          <w:p w:rsidR="00F64FE7" w:rsidRDefault="00F64FE7">
            <w:pPr>
              <w:pStyle w:val="ConsPlusNormal"/>
            </w:pPr>
            <w:r>
              <w:t>д) вытирать рот, руки салфеткой;</w:t>
            </w:r>
          </w:p>
          <w:p w:rsidR="00F64FE7" w:rsidRDefault="00F64FE7">
            <w:pPr>
              <w:pStyle w:val="ConsPlusNormal"/>
            </w:pPr>
            <w:r>
              <w:t>е) убирать и мыть посуду после еды;</w:t>
            </w:r>
          </w:p>
          <w:p w:rsidR="00F64FE7" w:rsidRDefault="00F64FE7">
            <w:pPr>
              <w:pStyle w:val="ConsPlusNormal"/>
            </w:pPr>
            <w:r>
              <w:t>2) формирование гигиенических навыков: обучение умыванию, соблюдая определенную последовательность;</w:t>
            </w:r>
          </w:p>
          <w:p w:rsidR="00F64FE7" w:rsidRDefault="00F64FE7">
            <w:pPr>
              <w:pStyle w:val="ConsPlusNormal"/>
            </w:pPr>
            <w:r>
              <w:t>3) формирование навыка одевания и раздевания:</w:t>
            </w:r>
          </w:p>
          <w:p w:rsidR="00F64FE7" w:rsidRDefault="00F64FE7">
            <w:pPr>
              <w:pStyle w:val="ConsPlusNormal"/>
            </w:pPr>
            <w:r>
              <w:t>а) обучение раздеваться и одеваться в определенном порядке;</w:t>
            </w:r>
          </w:p>
          <w:p w:rsidR="00F64FE7" w:rsidRDefault="00F64FE7">
            <w:pPr>
              <w:pStyle w:val="ConsPlusNormal"/>
            </w:pPr>
            <w:r>
              <w:t>б) расстегивать и застегивать различные застежки на одежде и обуви (пуговицы, молнии, ремни и т.п.);</w:t>
            </w:r>
          </w:p>
          <w:p w:rsidR="00F64FE7" w:rsidRDefault="00F64FE7">
            <w:pPr>
              <w:pStyle w:val="ConsPlusNormal"/>
            </w:pPr>
            <w:r>
              <w:t>в) шнуровать ботинки, развязывать и завязывать шнурки;</w:t>
            </w:r>
          </w:p>
        </w:tc>
        <w:tc>
          <w:tcPr>
            <w:tcW w:w="1304" w:type="dxa"/>
            <w:tcBorders>
              <w:bottom w:val="nil"/>
            </w:tcBorders>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членами мультидисциплинарной команды или врачом</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социальных услуг, повышение их интеллектуального уровня и адаптацию к сложившимся условиям жизни и быта.</w:t>
            </w:r>
          </w:p>
          <w:p w:rsidR="00F64FE7" w:rsidRDefault="00F64FE7">
            <w:pPr>
              <w:pStyle w:val="ConsPlusNormal"/>
              <w:jc w:val="both"/>
            </w:pPr>
            <w:r>
              <w:t>Для выполнения социальной услуги требуется специально обученный персонал</w:t>
            </w:r>
          </w:p>
        </w:tc>
      </w:tr>
      <w:tr w:rsidR="00F64FE7" w:rsidRPr="0090213F">
        <w:tblPrEx>
          <w:tblBorders>
            <w:insideH w:val="none" w:sz="0" w:space="0" w:color="auto"/>
          </w:tblBorders>
        </w:tblPrEx>
        <w:tc>
          <w:tcPr>
            <w:tcW w:w="964" w:type="dxa"/>
            <w:tcBorders>
              <w:top w:val="nil"/>
            </w:tcBorders>
          </w:tcPr>
          <w:p w:rsidR="00F64FE7" w:rsidRDefault="00F64FE7">
            <w:pPr>
              <w:pStyle w:val="ConsPlusNormal"/>
              <w:rPr>
                <w:rFonts w:cs="Times New Roman"/>
              </w:rPr>
            </w:pPr>
          </w:p>
        </w:tc>
        <w:tc>
          <w:tcPr>
            <w:tcW w:w="2494" w:type="dxa"/>
            <w:tcBorders>
              <w:top w:val="nil"/>
            </w:tcBorders>
          </w:tcPr>
          <w:p w:rsidR="00F64FE7" w:rsidRDefault="00F64FE7">
            <w:pPr>
              <w:pStyle w:val="ConsPlusNormal"/>
              <w:rPr>
                <w:rFonts w:cs="Times New Roman"/>
              </w:rPr>
            </w:pPr>
          </w:p>
        </w:tc>
        <w:tc>
          <w:tcPr>
            <w:tcW w:w="3912" w:type="dxa"/>
            <w:tcBorders>
              <w:top w:val="nil"/>
            </w:tcBorders>
          </w:tcPr>
          <w:p w:rsidR="00F64FE7" w:rsidRDefault="00F64FE7">
            <w:pPr>
              <w:pStyle w:val="ConsPlusNormal"/>
            </w:pPr>
            <w:r>
              <w:t>4) обучение правильно пользоваться иглой, ножницами для выполнения элементарных действий по уходу за собой;</w:t>
            </w:r>
          </w:p>
          <w:p w:rsidR="00F64FE7" w:rsidRDefault="00F64FE7">
            <w:pPr>
              <w:pStyle w:val="ConsPlusNormal"/>
            </w:pPr>
            <w:r>
              <w:t>5) обучение пользоваться стационарным и мобильным телефоном;</w:t>
            </w:r>
          </w:p>
          <w:p w:rsidR="00F64FE7" w:rsidRDefault="00F64FE7">
            <w:pPr>
              <w:pStyle w:val="ConsPlusNormal"/>
            </w:pPr>
            <w:r>
              <w:t>6) формирование навыков общения, принятых в обществе;</w:t>
            </w:r>
          </w:p>
          <w:p w:rsidR="00F64FE7" w:rsidRDefault="00F64FE7">
            <w:pPr>
              <w:pStyle w:val="ConsPlusNormal"/>
            </w:pPr>
            <w:r>
              <w:t>7) разъяснение понятий и формирование навыков поддержки, дружбы, сочувствия, сопереживания;</w:t>
            </w:r>
          </w:p>
          <w:p w:rsidR="00F64FE7" w:rsidRDefault="00F64FE7">
            <w:pPr>
              <w:pStyle w:val="ConsPlusNormal"/>
            </w:pPr>
            <w:r>
              <w:t>8) формирование навыков письма и чтения, счета;</w:t>
            </w:r>
          </w:p>
          <w:p w:rsidR="00F64FE7" w:rsidRDefault="00F64FE7">
            <w:pPr>
              <w:pStyle w:val="ConsPlusNormal"/>
            </w:pPr>
            <w:r>
              <w:t>9) формирование навыка приобретения покупок;</w:t>
            </w:r>
          </w:p>
          <w:p w:rsidR="00F64FE7" w:rsidRDefault="00F64FE7">
            <w:pPr>
              <w:pStyle w:val="ConsPlusNormal"/>
            </w:pPr>
            <w:r>
              <w:t>10) формирование интереса к хобби;</w:t>
            </w:r>
          </w:p>
          <w:p w:rsidR="00F64FE7" w:rsidRDefault="00F64FE7">
            <w:pPr>
              <w:pStyle w:val="ConsPlusNormal"/>
            </w:pPr>
            <w:r>
              <w:t>11) формирование навыков трудовой деятельности;</w:t>
            </w:r>
          </w:p>
          <w:p w:rsidR="00F64FE7" w:rsidRDefault="00F64FE7">
            <w:pPr>
              <w:pStyle w:val="ConsPlusNormal"/>
            </w:pPr>
            <w:r>
              <w:t>12) формирование навыков сексуального воспитания.</w:t>
            </w:r>
          </w:p>
          <w:p w:rsidR="00F64FE7" w:rsidRDefault="00F64FE7">
            <w:pPr>
              <w:pStyle w:val="ConsPlusNormal"/>
            </w:pPr>
            <w:r>
              <w:t>1 услуга - 1 раз</w:t>
            </w:r>
          </w:p>
        </w:tc>
        <w:tc>
          <w:tcPr>
            <w:tcW w:w="1304" w:type="dxa"/>
            <w:tcBorders>
              <w:top w:val="nil"/>
            </w:tcBorders>
          </w:tcPr>
          <w:p w:rsidR="00F64FE7" w:rsidRDefault="00F64FE7">
            <w:pPr>
              <w:pStyle w:val="ConsPlusNormal"/>
            </w:pPr>
          </w:p>
        </w:tc>
        <w:tc>
          <w:tcPr>
            <w:tcW w:w="1020" w:type="dxa"/>
            <w:tcBorders>
              <w:top w:val="nil"/>
            </w:tcBorders>
          </w:tcPr>
          <w:p w:rsidR="00F64FE7" w:rsidRDefault="00F64FE7">
            <w:pPr>
              <w:pStyle w:val="ConsPlusNormal"/>
            </w:pPr>
          </w:p>
        </w:tc>
        <w:tc>
          <w:tcPr>
            <w:tcW w:w="3912" w:type="dxa"/>
            <w:tcBorders>
              <w:top w:val="nil"/>
            </w:tcBorders>
          </w:tcPr>
          <w:p w:rsidR="00F64FE7" w:rsidRDefault="00F64FE7">
            <w:pPr>
              <w:pStyle w:val="ConsPlusNormal"/>
            </w:pPr>
          </w:p>
        </w:tc>
      </w:tr>
      <w:tr w:rsidR="00F64FE7" w:rsidRPr="0090213F">
        <w:tc>
          <w:tcPr>
            <w:tcW w:w="964" w:type="dxa"/>
          </w:tcPr>
          <w:p w:rsidR="00F64FE7" w:rsidRDefault="00F64FE7">
            <w:pPr>
              <w:pStyle w:val="ConsPlusNormal"/>
            </w:pPr>
            <w:r>
              <w:t>7.2</w:t>
            </w:r>
          </w:p>
        </w:tc>
        <w:tc>
          <w:tcPr>
            <w:tcW w:w="2494" w:type="dxa"/>
          </w:tcPr>
          <w:p w:rsidR="00F64FE7" w:rsidRDefault="00F64FE7">
            <w:pPr>
              <w:pStyle w:val="ConsPlusNormal"/>
            </w:pPr>
            <w:r>
              <w:t>Оказание помощи в обучении навыкам компьютерной грамотности</w:t>
            </w:r>
          </w:p>
        </w:tc>
        <w:tc>
          <w:tcPr>
            <w:tcW w:w="3912" w:type="dxa"/>
          </w:tcPr>
          <w:p w:rsidR="00F64FE7" w:rsidRDefault="00F64FE7">
            <w:pPr>
              <w:pStyle w:val="ConsPlusNormal"/>
            </w:pPr>
            <w:r>
              <w:t>Состав социальной услуги:</w:t>
            </w:r>
          </w:p>
          <w:p w:rsidR="00F64FE7" w:rsidRDefault="00F64FE7">
            <w:pPr>
              <w:pStyle w:val="ConsPlusNormal"/>
            </w:pPr>
            <w:r>
              <w:t>1) обучение базовым навыкам компьютерной грамотности получателей социальных услуг;</w:t>
            </w:r>
          </w:p>
          <w:p w:rsidR="00F64FE7" w:rsidRDefault="00F64FE7">
            <w:pPr>
              <w:pStyle w:val="ConsPlusNormal"/>
            </w:pPr>
            <w:r>
              <w:t>2) обучение безопасным базовым навыкам пользования сетью Интернет получателей социальных услуг.</w:t>
            </w:r>
          </w:p>
          <w:p w:rsidR="00F64FE7" w:rsidRDefault="00F64FE7">
            <w:pPr>
              <w:pStyle w:val="ConsPlusNormal"/>
              <w:jc w:val="both"/>
            </w:pPr>
            <w:r>
              <w:t>Продолжительность услуги - 0,75 часа.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исправного компьютера (ноутбука), имеющего выход в Интернет</w:t>
            </w:r>
          </w:p>
        </w:tc>
      </w:tr>
      <w:tr w:rsidR="00F64FE7" w:rsidRPr="0090213F">
        <w:tc>
          <w:tcPr>
            <w:tcW w:w="964" w:type="dxa"/>
          </w:tcPr>
          <w:p w:rsidR="00F64FE7" w:rsidRDefault="00F64FE7">
            <w:pPr>
              <w:pStyle w:val="ConsPlusNormal"/>
            </w:pPr>
            <w:r>
              <w:t>7.3</w:t>
            </w:r>
          </w:p>
        </w:tc>
        <w:tc>
          <w:tcPr>
            <w:tcW w:w="12642" w:type="dxa"/>
            <w:gridSpan w:val="5"/>
          </w:tcPr>
          <w:p w:rsidR="00F64FE7" w:rsidRDefault="00F64FE7">
            <w:pPr>
              <w:pStyle w:val="ConsPlusNormal"/>
              <w:jc w:val="both"/>
            </w:pPr>
            <w:r>
              <w:t>Проведение социально-реабилитационных мероприятий в сфере социального обслуживания:</w:t>
            </w:r>
          </w:p>
        </w:tc>
      </w:tr>
      <w:tr w:rsidR="00F64FE7" w:rsidRPr="0090213F">
        <w:tc>
          <w:tcPr>
            <w:tcW w:w="964" w:type="dxa"/>
          </w:tcPr>
          <w:p w:rsidR="00F64FE7" w:rsidRDefault="00F64FE7">
            <w:pPr>
              <w:pStyle w:val="ConsPlusNormal"/>
            </w:pPr>
            <w:r>
              <w:t>7.3.1</w:t>
            </w:r>
          </w:p>
        </w:tc>
        <w:tc>
          <w:tcPr>
            <w:tcW w:w="2494" w:type="dxa"/>
          </w:tcPr>
          <w:p w:rsidR="00F64FE7" w:rsidRDefault="00F64FE7">
            <w:pPr>
              <w:pStyle w:val="ConsPlusNormal"/>
            </w:pPr>
            <w:r>
              <w:t>- лечебная физкультура (индивидуальное занятие)</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индивидуальных занятий получателя социальных услуг с легкой и умеренной степенью когнитивной дисфункции с использованием методов замедления потери памяти (работа с воспоминаниями, ориентация на реальность; когнитивная стимуляция; восстановление утраченных когнитивных функций (при возможности));</w:t>
            </w:r>
          </w:p>
          <w:p w:rsidR="00F64FE7" w:rsidRDefault="00F64FE7">
            <w:pPr>
              <w:pStyle w:val="ConsPlusNormal"/>
            </w:pPr>
            <w:r>
              <w:t>2) проведение индивидуальных занятий с использованием методов нейрокогнитивного тренинга функций внимания (тренировка объема внимания; тренировка концентрации внимания; тренировка интенсивности внимания; тренировка переключения внимания; тренировка избирательности внимания);</w:t>
            </w:r>
          </w:p>
          <w:p w:rsidR="00F64FE7" w:rsidRDefault="00F64FE7">
            <w:pPr>
              <w:pStyle w:val="ConsPlusNormal"/>
            </w:pPr>
            <w:r>
              <w:t>3) проведение индивидуальных занятий по нейрокогнитивному тренингу мнестической функции (тренировка оперативной памяти);</w:t>
            </w:r>
          </w:p>
          <w:p w:rsidR="00F64FE7" w:rsidRDefault="00F64FE7">
            <w:pPr>
              <w:pStyle w:val="ConsPlusNormal"/>
            </w:pPr>
            <w:r>
              <w:t>4) проведение занятий с использованием 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 прогулки).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направлена на повышение защитных сил организма, способствует укреплению здоровья.</w:t>
            </w:r>
          </w:p>
          <w:p w:rsidR="00F64FE7" w:rsidRDefault="00F64FE7">
            <w:pPr>
              <w:pStyle w:val="ConsPlusNormal"/>
              <w:jc w:val="both"/>
            </w:pPr>
            <w:r>
              <w:t>Социальная услуга предоставляется персоналом, прошедшим специальную подготовку.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outlineLvl w:val="2"/>
            </w:pPr>
            <w:r>
              <w:t>8</w:t>
            </w:r>
          </w:p>
        </w:tc>
        <w:tc>
          <w:tcPr>
            <w:tcW w:w="12642" w:type="dxa"/>
            <w:gridSpan w:val="5"/>
          </w:tcPr>
          <w:p w:rsidR="00F64FE7" w:rsidRDefault="00F64FE7">
            <w:pPr>
              <w:pStyle w:val="ConsPlusNormal"/>
            </w:pPr>
            <w:r>
              <w:t>Срочные социальные услуги</w:t>
            </w:r>
          </w:p>
        </w:tc>
      </w:tr>
      <w:tr w:rsidR="00F64FE7" w:rsidRPr="0090213F">
        <w:tc>
          <w:tcPr>
            <w:tcW w:w="964" w:type="dxa"/>
          </w:tcPr>
          <w:p w:rsidR="00F64FE7" w:rsidRDefault="00F64FE7">
            <w:pPr>
              <w:pStyle w:val="ConsPlusNormal"/>
            </w:pPr>
            <w:r>
              <w:t>8.1</w:t>
            </w:r>
          </w:p>
        </w:tc>
        <w:tc>
          <w:tcPr>
            <w:tcW w:w="2494" w:type="dxa"/>
          </w:tcPr>
          <w:p w:rsidR="00F64FE7" w:rsidRDefault="00F64FE7">
            <w:pPr>
              <w:pStyle w:val="ConsPlusNormal"/>
            </w:pPr>
            <w:r>
              <w:t>Содействие в обеспечении или обеспечение бесплатным горячим питанием или наборами продуктов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предоставление горячих обедов;</w:t>
            </w:r>
          </w:p>
          <w:p w:rsidR="00F64FE7" w:rsidRDefault="00F64FE7">
            <w:pPr>
              <w:pStyle w:val="ConsPlusNormal"/>
            </w:pPr>
            <w:r>
              <w:t>2) предоставление сухого пайка или продуктового набора.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Горячее питание и установленный набор продуктов предоставляются поставщиком социальной услуги лицам, обратившимся за неотложной помощью. Выдаваемые продукты питания должны соответствовать требованиям безопасности пищевых продуктов</w:t>
            </w:r>
          </w:p>
        </w:tc>
      </w:tr>
      <w:tr w:rsidR="00F64FE7" w:rsidRPr="0090213F">
        <w:tc>
          <w:tcPr>
            <w:tcW w:w="964" w:type="dxa"/>
          </w:tcPr>
          <w:p w:rsidR="00F64FE7" w:rsidRDefault="00F64FE7">
            <w:pPr>
              <w:pStyle w:val="ConsPlusNormal"/>
            </w:pPr>
            <w:r>
              <w:t>8.2</w:t>
            </w:r>
          </w:p>
        </w:tc>
        <w:tc>
          <w:tcPr>
            <w:tcW w:w="2494" w:type="dxa"/>
          </w:tcPr>
          <w:p w:rsidR="00F64FE7" w:rsidRDefault="00F64FE7">
            <w:pPr>
              <w:pStyle w:val="ConsPlusNormal"/>
            </w:pPr>
            <w:r>
              <w:t>Содействие в обеспечении или обеспечение одеждой, обувью и другими предметами первой необходимости</w:t>
            </w:r>
          </w:p>
        </w:tc>
        <w:tc>
          <w:tcPr>
            <w:tcW w:w="3912" w:type="dxa"/>
          </w:tcPr>
          <w:p w:rsidR="00F64FE7" w:rsidRDefault="00F64FE7">
            <w:pPr>
              <w:pStyle w:val="ConsPlusNormal"/>
            </w:pPr>
            <w:r>
              <w:t>Состав социальной услуги:</w:t>
            </w:r>
          </w:p>
          <w:p w:rsidR="00F64FE7" w:rsidRDefault="00F64FE7">
            <w:pPr>
              <w:pStyle w:val="ConsPlusNormal"/>
            </w:pPr>
            <w:r>
              <w:t>1) подбор и предоставление получателю социальных услуг приобретенных поставщиком социальных услуг либо принятых от граждан и организаций одежды и обуви, в том числе бывших в употреблении;</w:t>
            </w:r>
          </w:p>
          <w:p w:rsidR="00F64FE7" w:rsidRDefault="00F64FE7">
            <w:pPr>
              <w:pStyle w:val="ConsPlusNormal"/>
            </w:pPr>
            <w:r>
              <w:t>2) предоставление получателю социальных услуг набора предметов первой необходимости, в том числе средств санитарии и гигиены, канцелярских принадлежностей, необходимой мебели и другого.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Одежда и обувь предоставляются поставщиком социальной услуги лицам, обратившимся за неотложной помощью. Выдаваемые вещи должны соответствовать санитарным нормам. Выдаваемые вещи должны соответствовать размеру и росту получателя.</w:t>
            </w:r>
          </w:p>
          <w:p w:rsidR="00F64FE7" w:rsidRDefault="00F64FE7">
            <w:pPr>
              <w:pStyle w:val="ConsPlusNormal"/>
              <w:jc w:val="both"/>
            </w:pPr>
            <w:r>
              <w:t>Набор предметов первой необходимости (средства санитарии и гигиены, канцелярские принадлежности, необходимая мебель и т.п.) предоставляется поставщиком социальной услуги лицам, обратившимся за неотложной помощью. Выдаваемый набор должен соответствовать санитарным нормам</w:t>
            </w:r>
          </w:p>
        </w:tc>
      </w:tr>
      <w:tr w:rsidR="00F64FE7" w:rsidRPr="0090213F">
        <w:tc>
          <w:tcPr>
            <w:tcW w:w="964" w:type="dxa"/>
          </w:tcPr>
          <w:p w:rsidR="00F64FE7" w:rsidRDefault="00F64FE7">
            <w:pPr>
              <w:pStyle w:val="ConsPlusNormal"/>
            </w:pPr>
            <w:r>
              <w:t>8.3</w:t>
            </w:r>
          </w:p>
        </w:tc>
        <w:tc>
          <w:tcPr>
            <w:tcW w:w="2494" w:type="dxa"/>
          </w:tcPr>
          <w:p w:rsidR="00F64FE7" w:rsidRDefault="00F64FE7">
            <w:pPr>
              <w:pStyle w:val="ConsPlusNormal"/>
            </w:pPr>
            <w:r>
              <w:t>Содействие в получении временного жилого помещения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жизненной ситуации получателя социальных услуг, проведение обследования материально-бытовых условий проживания и установление причин невозможности проживания в жилом помещении;</w:t>
            </w:r>
          </w:p>
          <w:p w:rsidR="00F64FE7" w:rsidRDefault="00F64FE7">
            <w:pPr>
              <w:pStyle w:val="ConsPlusNormal"/>
            </w:pPr>
            <w:r>
              <w:t>2) консультирование об условиях предоставления временного жилого помещения, в том числе в учреждениях социального обслуживания;</w:t>
            </w:r>
          </w:p>
          <w:p w:rsidR="00F64FE7" w:rsidRDefault="00F64FE7">
            <w:pPr>
              <w:pStyle w:val="ConsPlusNormal"/>
            </w:pPr>
            <w:r>
              <w:t>3) оперативная помощь в получении места (койко-места):</w:t>
            </w:r>
          </w:p>
          <w:p w:rsidR="00F64FE7" w:rsidRDefault="00F64FE7">
            <w:pPr>
              <w:pStyle w:val="ConsPlusNormal"/>
            </w:pPr>
            <w:r>
              <w:t>- в хостеле, общежитии;</w:t>
            </w:r>
          </w:p>
          <w:p w:rsidR="00F64FE7" w:rsidRDefault="00F64FE7">
            <w:pPr>
              <w:pStyle w:val="ConsPlusNormal"/>
            </w:pPr>
            <w:r>
              <w:t>- в центре социальной адаптации;</w:t>
            </w:r>
          </w:p>
          <w:p w:rsidR="00F64FE7" w:rsidRDefault="00F64FE7">
            <w:pPr>
              <w:pStyle w:val="ConsPlusNormal"/>
            </w:pPr>
            <w:r>
              <w:t>- в кризисном центре или в другой организации социального обслуживания;</w:t>
            </w:r>
          </w:p>
          <w:p w:rsidR="00F64FE7" w:rsidRDefault="00F64FE7">
            <w:pPr>
              <w:pStyle w:val="ConsPlusNormal"/>
            </w:pPr>
            <w:r>
              <w:t>4) оказание содействия в обеспечении трансфера до места временного пребывания;</w:t>
            </w:r>
          </w:p>
          <w:p w:rsidR="00F64FE7" w:rsidRDefault="00F64FE7">
            <w:pPr>
              <w:pStyle w:val="ConsPlusNormal"/>
            </w:pPr>
            <w:r>
              <w:t>5) доставка до места временного пребывания.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r w:rsidR="00F64FE7" w:rsidRPr="0090213F">
        <w:tc>
          <w:tcPr>
            <w:tcW w:w="964" w:type="dxa"/>
          </w:tcPr>
          <w:p w:rsidR="00F64FE7" w:rsidRDefault="00F64FE7">
            <w:pPr>
              <w:pStyle w:val="ConsPlusNormal"/>
            </w:pPr>
            <w:r>
              <w:t>8.4</w:t>
            </w:r>
          </w:p>
        </w:tc>
        <w:tc>
          <w:tcPr>
            <w:tcW w:w="2494" w:type="dxa"/>
          </w:tcPr>
          <w:p w:rsidR="00F64FE7" w:rsidRDefault="00F64FE7">
            <w:pPr>
              <w:pStyle w:val="ConsPlusNormal"/>
            </w:pPr>
            <w:r>
              <w:t>Оказание экстренной социально-психологической помощи</w:t>
            </w:r>
          </w:p>
        </w:tc>
        <w:tc>
          <w:tcPr>
            <w:tcW w:w="3912" w:type="dxa"/>
          </w:tcPr>
          <w:p w:rsidR="00F64FE7" w:rsidRDefault="00F64FE7">
            <w:pPr>
              <w:pStyle w:val="ConsPlusNormal"/>
            </w:pPr>
            <w:r>
              <w:t>Состав социальной услуги:</w:t>
            </w:r>
          </w:p>
          <w:p w:rsidR="00F64FE7" w:rsidRDefault="00F64FE7">
            <w:pPr>
              <w:pStyle w:val="ConsPlusNormal"/>
            </w:pPr>
            <w:r>
              <w:t>1) экстренная психологическая помощь в кризисной ситуации психологом, в том числе по телефону: беседа с получателем социальных услуг и выявление его психологических проблем (поддержка жизненного тонуса, психологическое консультирование);</w:t>
            </w:r>
          </w:p>
          <w:p w:rsidR="00F64FE7" w:rsidRDefault="00F64FE7">
            <w:pPr>
              <w:pStyle w:val="ConsPlusNormal"/>
            </w:pPr>
            <w:r>
              <w:t>2) психодиагностика и психологическое обследование получателя социальных услуг;</w:t>
            </w:r>
          </w:p>
          <w:p w:rsidR="00F64FE7" w:rsidRDefault="00F64FE7">
            <w:pPr>
              <w:pStyle w:val="ConsPlusNormal"/>
            </w:pPr>
            <w:r>
              <w:t>3) восстановление психического равновесия, психологическая помощь в мобилизации физических, духовных, личностных и интеллектуальных ресурсов для выхода из кризисного состояния;</w:t>
            </w:r>
          </w:p>
          <w:p w:rsidR="00F64FE7" w:rsidRDefault="00F64FE7">
            <w:pPr>
              <w:pStyle w:val="ConsPlusNormal"/>
            </w:pPr>
            <w:r>
              <w:t>4) рекомендации (в письменном виде) для выхода из кризисной ситуации.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F64FE7" w:rsidRPr="0090213F">
        <w:tc>
          <w:tcPr>
            <w:tcW w:w="964" w:type="dxa"/>
          </w:tcPr>
          <w:p w:rsidR="00F64FE7" w:rsidRDefault="00F64FE7">
            <w:pPr>
              <w:pStyle w:val="ConsPlusNormal"/>
            </w:pPr>
            <w:r>
              <w:t>8.5</w:t>
            </w:r>
          </w:p>
        </w:tc>
        <w:tc>
          <w:tcPr>
            <w:tcW w:w="2494" w:type="dxa"/>
          </w:tcPr>
          <w:p w:rsidR="00F64FE7" w:rsidRDefault="00F64FE7">
            <w:pPr>
              <w:pStyle w:val="ConsPlusNormal"/>
            </w:pPr>
            <w:r>
              <w:t>Содействие в получении экстренной психологической помощи с привлечением к этой работе психологов и священнослужителей</w:t>
            </w:r>
          </w:p>
        </w:tc>
        <w:tc>
          <w:tcPr>
            <w:tcW w:w="3912" w:type="dxa"/>
          </w:tcPr>
          <w:p w:rsidR="00F64FE7" w:rsidRDefault="00F64FE7">
            <w:pPr>
              <w:pStyle w:val="ConsPlusNormal"/>
            </w:pPr>
            <w:r>
              <w:t>Состав социальной услуги:</w:t>
            </w:r>
          </w:p>
          <w:p w:rsidR="00F64FE7" w:rsidRDefault="00F64FE7">
            <w:pPr>
              <w:pStyle w:val="ConsPlusNormal"/>
            </w:pPr>
            <w:r>
              <w:t>1) беседа с получателем социальных услуг, оценка психического и физического состояния получателя социальных услуг в кризисной ситуации, выявление его психологических проблем;</w:t>
            </w:r>
          </w:p>
          <w:p w:rsidR="00F64FE7" w:rsidRDefault="00F64FE7">
            <w:pPr>
              <w:pStyle w:val="ConsPlusNormal"/>
            </w:pPr>
            <w:r>
              <w:t>2) привлечение квалифицированных специалистов, психологов, представителей традиционных религиозных конфессий.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F64FE7" w:rsidRPr="0090213F">
        <w:tc>
          <w:tcPr>
            <w:tcW w:w="964" w:type="dxa"/>
          </w:tcPr>
          <w:p w:rsidR="00F64FE7" w:rsidRDefault="00F64FE7">
            <w:pPr>
              <w:pStyle w:val="ConsPlusNormal"/>
            </w:pPr>
            <w:r>
              <w:t>8.6</w:t>
            </w:r>
          </w:p>
        </w:tc>
        <w:tc>
          <w:tcPr>
            <w:tcW w:w="2494" w:type="dxa"/>
          </w:tcPr>
          <w:p w:rsidR="00F64FE7" w:rsidRDefault="00F64FE7">
            <w:pPr>
              <w:pStyle w:val="ConsPlusNormal"/>
            </w:pPr>
            <w:r>
              <w:t>Содействие в получении юридической помощи в целях защиты прав и законных интересов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жизненной ситуации получателя социальных услуг;</w:t>
            </w:r>
          </w:p>
          <w:p w:rsidR="00F64FE7" w:rsidRDefault="00F64FE7">
            <w:pPr>
              <w:pStyle w:val="ConsPlusNormal"/>
            </w:pPr>
            <w:r>
              <w:t>2)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F64FE7" w:rsidRDefault="00F64FE7">
            <w:pPr>
              <w:pStyle w:val="ConsPlusNormal"/>
            </w:pPr>
            <w:r>
              <w:t xml:space="preserve">3) разъяснение о путях реализации законных прав получателя социальных услуг и права на получение бесплатной юридической помощи согласно Федеральному </w:t>
            </w:r>
            <w:hyperlink r:id="rId672"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r w:rsidR="00F64FE7" w:rsidRPr="0090213F">
        <w:tc>
          <w:tcPr>
            <w:tcW w:w="964" w:type="dxa"/>
          </w:tcPr>
          <w:p w:rsidR="00F64FE7" w:rsidRDefault="00F64FE7">
            <w:pPr>
              <w:pStyle w:val="ConsPlusNormal"/>
            </w:pPr>
            <w:r>
              <w:t>8.7</w:t>
            </w:r>
          </w:p>
        </w:tc>
        <w:tc>
          <w:tcPr>
            <w:tcW w:w="2494" w:type="dxa"/>
          </w:tcPr>
          <w:p w:rsidR="00F64FE7" w:rsidRDefault="00F64FE7">
            <w:pPr>
              <w:pStyle w:val="ConsPlusNormal"/>
            </w:pPr>
            <w:r>
              <w:t>Содействие в оформлении и восстановлении документов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заполнение (оформление) документов, необходимых для назначения мер социальной поддержки;</w:t>
            </w:r>
          </w:p>
          <w:p w:rsidR="00F64FE7" w:rsidRDefault="00F64FE7">
            <w:pPr>
              <w:pStyle w:val="ConsPlusNormal"/>
            </w:pPr>
            <w:r>
              <w:t>2) фотографирование, или обращение в интересах получателя социальных услуг, или его сопровождение с целью изготовления фотографий для оформления удостоверения личности;</w:t>
            </w:r>
          </w:p>
          <w:p w:rsidR="00F64FE7" w:rsidRDefault="00F64FE7">
            <w:pPr>
              <w:pStyle w:val="ConsPlusNormal"/>
            </w:pPr>
            <w:r>
              <w:t>3) доставка необходимых для назначения мер социальной поддержки документов;</w:t>
            </w:r>
          </w:p>
          <w:p w:rsidR="00F64FE7" w:rsidRDefault="00F64FE7">
            <w:pPr>
              <w:pStyle w:val="ConsPlusNormal"/>
            </w:pPr>
            <w:r>
              <w:t>4) контроль над ходом рассмотрения документов, необходимых для назначения мер социальной поддержки;</w:t>
            </w:r>
          </w:p>
          <w:p w:rsidR="00F64FE7" w:rsidRDefault="00F64FE7">
            <w:pPr>
              <w:pStyle w:val="ConsPlusNormal"/>
            </w:pPr>
            <w:r>
              <w:t>5)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jc w:val="both"/>
      </w:pPr>
      <w:r>
        <w:t xml:space="preserve">(п. 5 в ред. </w:t>
      </w:r>
      <w:hyperlink r:id="rId673" w:history="1">
        <w:r>
          <w:rPr>
            <w:color w:val="0000FF"/>
          </w:rPr>
          <w:t>приказа</w:t>
        </w:r>
      </w:hyperlink>
      <w:r>
        <w:t xml:space="preserve"> Минтруда и соцразвития Новосибирской области от 29.05.2020 N 485)</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6. Стандарты социальных услуг, предоставляемых гражданам пожилого возраста и инвалидам, 4 группы ухода, по результатам оценки его зависимости от посторонней помощи, в форме социального обслуживания на дому.</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02"/>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- 1 календарный месяц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outlineLvl w:val="2"/>
            </w:pPr>
            <w:r>
              <w:t>1</w:t>
            </w:r>
          </w:p>
        </w:tc>
        <w:tc>
          <w:tcPr>
            <w:tcW w:w="12642" w:type="dxa"/>
            <w:gridSpan w:val="5"/>
          </w:tcPr>
          <w:p w:rsidR="00F64FE7" w:rsidRDefault="00F64FE7">
            <w:pPr>
              <w:pStyle w:val="ConsPlusNormal"/>
            </w:pPr>
            <w:r>
              <w:t>Социально-бытовые услуги</w:t>
            </w:r>
          </w:p>
        </w:tc>
      </w:tr>
      <w:tr w:rsidR="00F64FE7" w:rsidRPr="0090213F">
        <w:tc>
          <w:tcPr>
            <w:tcW w:w="964" w:type="dxa"/>
          </w:tcPr>
          <w:p w:rsidR="00F64FE7" w:rsidRDefault="00F64FE7">
            <w:pPr>
              <w:pStyle w:val="ConsPlusNormal"/>
              <w:jc w:val="center"/>
            </w:pPr>
            <w:r>
              <w:t>1.1</w:t>
            </w:r>
          </w:p>
        </w:tc>
        <w:tc>
          <w:tcPr>
            <w:tcW w:w="12642" w:type="dxa"/>
            <w:gridSpan w:val="5"/>
          </w:tcPr>
          <w:p w:rsidR="00F64FE7" w:rsidRDefault="00F64FE7">
            <w:pPr>
              <w:pStyle w:val="ConsPlusNormal"/>
            </w:pPr>
            <w:r>
              <w:t>Помощь в приготовлении пищи:</w:t>
            </w:r>
          </w:p>
        </w:tc>
      </w:tr>
      <w:tr w:rsidR="00F64FE7" w:rsidRPr="0090213F">
        <w:tc>
          <w:tcPr>
            <w:tcW w:w="964" w:type="dxa"/>
          </w:tcPr>
          <w:p w:rsidR="00F64FE7" w:rsidRDefault="00F64FE7">
            <w:pPr>
              <w:pStyle w:val="ConsPlusNormal"/>
            </w:pPr>
            <w:r>
              <w:t>1.1.1</w:t>
            </w:r>
          </w:p>
        </w:tc>
        <w:tc>
          <w:tcPr>
            <w:tcW w:w="2494" w:type="dxa"/>
          </w:tcPr>
          <w:p w:rsidR="00F64FE7" w:rsidRDefault="00F64FE7">
            <w:pPr>
              <w:pStyle w:val="ConsPlusNormal"/>
            </w:pPr>
            <w:r>
              <w:t>- приготовление горячего блюда</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у получателя социальных услуг пожеланий в приготовлении блюда;</w:t>
            </w:r>
          </w:p>
          <w:p w:rsidR="00F64FE7" w:rsidRDefault="00F64FE7">
            <w:pPr>
              <w:pStyle w:val="ConsPlusNormal"/>
            </w:pPr>
            <w:r>
              <w:t>2) согласование с получателем социальных услуг меню;</w:t>
            </w:r>
          </w:p>
          <w:p w:rsidR="00F64FE7" w:rsidRDefault="00F64FE7">
            <w:pPr>
              <w:pStyle w:val="ConsPlusNormal"/>
            </w:pPr>
            <w:r>
              <w:t>3) подготовка продуктов и кухонных приборов, полученных от получателя социальных услуг;</w:t>
            </w:r>
          </w:p>
          <w:p w:rsidR="00F64FE7" w:rsidRDefault="00F64FE7">
            <w:pPr>
              <w:pStyle w:val="ConsPlusNormal"/>
            </w:pPr>
            <w:r>
              <w:t>4) приготовление первых, вторых блюд в соответствии с рецептурой, включающей механическую (мытье, очистка, нарезка картофеля, овощей, плодов, мяса, рыбы, иных продуктов) и термическую обработку продуктов питания;</w:t>
            </w:r>
          </w:p>
          <w:p w:rsidR="00F64FE7" w:rsidRDefault="00F64FE7">
            <w:pPr>
              <w:pStyle w:val="ConsPlusNormal"/>
            </w:pPr>
            <w:r>
              <w:t>5) уборка кухни и мытье крупной посуды после приготовления пищи.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5 раз в календарную неделю</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продуктов, кухонного инвентаря и оборудования (варочной плиты в исправном состоянии и воды), моющих средств. 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1.1.2</w:t>
            </w:r>
          </w:p>
        </w:tc>
        <w:tc>
          <w:tcPr>
            <w:tcW w:w="2494" w:type="dxa"/>
          </w:tcPr>
          <w:p w:rsidR="00F64FE7" w:rsidRDefault="00F64FE7">
            <w:pPr>
              <w:pStyle w:val="ConsPlusNormal"/>
            </w:pPr>
            <w:r>
              <w:t>- мытье посуды</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посуду очищают от остатков пищи;</w:t>
            </w:r>
          </w:p>
          <w:p w:rsidR="00F64FE7" w:rsidRDefault="00F64FE7">
            <w:pPr>
              <w:pStyle w:val="ConsPlusNormal"/>
            </w:pPr>
            <w:r>
              <w:t>2) посуду моют в теплой воде с моющим средством;</w:t>
            </w:r>
          </w:p>
          <w:p w:rsidR="00F64FE7" w:rsidRDefault="00F64FE7">
            <w:pPr>
              <w:pStyle w:val="ConsPlusNormal"/>
            </w:pPr>
            <w:r>
              <w:t>3) посуду ополаскивают;</w:t>
            </w:r>
          </w:p>
          <w:p w:rsidR="00F64FE7" w:rsidRDefault="00F64FE7">
            <w:pPr>
              <w:pStyle w:val="ConsPlusNormal"/>
            </w:pPr>
            <w:r>
              <w:t>4) посуду высушивают в опрокинутом виде.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день</w:t>
            </w:r>
          </w:p>
        </w:tc>
        <w:tc>
          <w:tcPr>
            <w:tcW w:w="1020" w:type="dxa"/>
          </w:tcPr>
          <w:p w:rsidR="00F64FE7" w:rsidRDefault="00F64FE7">
            <w:pPr>
              <w:pStyle w:val="ConsPlusNormal"/>
              <w:jc w:val="center"/>
            </w:pPr>
            <w:r>
              <w:t>780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воды и моющих средств. 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1.2</w:t>
            </w:r>
          </w:p>
        </w:tc>
        <w:tc>
          <w:tcPr>
            <w:tcW w:w="2494" w:type="dxa"/>
          </w:tcPr>
          <w:p w:rsidR="00F64FE7" w:rsidRDefault="00F64FE7">
            <w:pPr>
              <w:pStyle w:val="ConsPlusNormal"/>
              <w:jc w:val="both"/>
            </w:pPr>
            <w:r>
              <w:t>Помощь в приеме пищи (кормление)</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приготовленной пищи и столовых приборов, посуды (выбрать нужную посуду и столовые приборы) для приема пищи (кормления);</w:t>
            </w:r>
          </w:p>
          <w:p w:rsidR="00F64FE7" w:rsidRDefault="00F64FE7">
            <w:pPr>
              <w:pStyle w:val="ConsPlusNormal"/>
            </w:pPr>
            <w:r>
              <w:t>2) подготовка места для приема пищи (стол, тумбочка, поднос);</w:t>
            </w:r>
          </w:p>
          <w:p w:rsidR="00F64FE7" w:rsidRDefault="00F64FE7">
            <w:pPr>
              <w:pStyle w:val="ConsPlusNormal"/>
            </w:pPr>
            <w:r>
              <w:t>3) разогрев готовой пищи;</w:t>
            </w:r>
          </w:p>
          <w:p w:rsidR="00F64FE7" w:rsidRDefault="00F64FE7">
            <w:pPr>
              <w:pStyle w:val="ConsPlusNormal"/>
            </w:pPr>
            <w:r>
              <w:t>4) подача одной порции блюда на стол;</w:t>
            </w:r>
          </w:p>
          <w:p w:rsidR="00F64FE7" w:rsidRDefault="00F64FE7">
            <w:pPr>
              <w:pStyle w:val="ConsPlusNormal"/>
            </w:pPr>
            <w:r>
              <w:t>5) уборка места приема пищи, мытье использованной посуды и столовых приборов.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день</w:t>
            </w:r>
          </w:p>
        </w:tc>
        <w:tc>
          <w:tcPr>
            <w:tcW w:w="1020" w:type="dxa"/>
          </w:tcPr>
          <w:p w:rsidR="00F64FE7" w:rsidRDefault="00F64FE7">
            <w:pPr>
              <w:pStyle w:val="ConsPlusNormal"/>
              <w:jc w:val="center"/>
            </w:pPr>
            <w:r>
              <w:t>780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готовых блюд, кухонного инвентаря (столовых приборов, посуды), оборудования (варочной плиты в исправном состоянии и воды), необходимых моющих средств.</w:t>
            </w:r>
          </w:p>
          <w:p w:rsidR="00F64FE7" w:rsidRDefault="00F64FE7">
            <w:pPr>
              <w:pStyle w:val="ConsPlusNormal"/>
              <w:jc w:val="both"/>
            </w:pPr>
            <w:r>
              <w:t>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1.3</w:t>
            </w:r>
          </w:p>
        </w:tc>
        <w:tc>
          <w:tcPr>
            <w:tcW w:w="12642" w:type="dxa"/>
            <w:gridSpan w:val="5"/>
          </w:tcPr>
          <w:p w:rsidR="00F64FE7" w:rsidRDefault="00F64FE7">
            <w:pPr>
              <w:pStyle w:val="ConsPlusNormal"/>
            </w:pPr>
            <w:r>
              <w:t>Уборка жилых помещений:</w:t>
            </w:r>
          </w:p>
        </w:tc>
      </w:tr>
      <w:tr w:rsidR="00F64FE7" w:rsidRPr="0090213F">
        <w:tc>
          <w:tcPr>
            <w:tcW w:w="964" w:type="dxa"/>
          </w:tcPr>
          <w:p w:rsidR="00F64FE7" w:rsidRDefault="00F64FE7">
            <w:pPr>
              <w:pStyle w:val="ConsPlusNormal"/>
            </w:pPr>
            <w:r>
              <w:t>1.3.1</w:t>
            </w:r>
          </w:p>
        </w:tc>
        <w:tc>
          <w:tcPr>
            <w:tcW w:w="2494" w:type="dxa"/>
          </w:tcPr>
          <w:p w:rsidR="00F64FE7" w:rsidRDefault="00F64FE7">
            <w:pPr>
              <w:pStyle w:val="ConsPlusNormal"/>
              <w:jc w:val="both"/>
            </w:pPr>
            <w:r>
              <w:t>- очистка от пыли полов, стен, мебели, ковров пылесосом</w:t>
            </w:r>
          </w:p>
        </w:tc>
        <w:tc>
          <w:tcPr>
            <w:tcW w:w="3912" w:type="dxa"/>
          </w:tcPr>
          <w:p w:rsidR="00F64FE7" w:rsidRDefault="00F64FE7">
            <w:pPr>
              <w:pStyle w:val="ConsPlusNormal"/>
            </w:pPr>
            <w:r>
              <w:t>Состав социальной услуги:</w:t>
            </w:r>
          </w:p>
          <w:p w:rsidR="00F64FE7" w:rsidRDefault="00F64FE7">
            <w:pPr>
              <w:pStyle w:val="ConsPlusNormal"/>
            </w:pPr>
            <w:r>
              <w:t>проведение сухой уборки от пыли полов, стен, мебели, подоконников, ковров спальной комнаты, кухни и мест общего пользования (ванная комната, туалет, коридор) с помощью пылесоса.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мешка для мусора, пылесоса/щетки для пола</w:t>
            </w:r>
          </w:p>
        </w:tc>
      </w:tr>
      <w:tr w:rsidR="00F64FE7" w:rsidRPr="0090213F">
        <w:tc>
          <w:tcPr>
            <w:tcW w:w="964" w:type="dxa"/>
          </w:tcPr>
          <w:p w:rsidR="00F64FE7" w:rsidRDefault="00F64FE7">
            <w:pPr>
              <w:pStyle w:val="ConsPlusNormal"/>
            </w:pPr>
            <w:r>
              <w:t>1.3.2</w:t>
            </w:r>
          </w:p>
        </w:tc>
        <w:tc>
          <w:tcPr>
            <w:tcW w:w="2494" w:type="dxa"/>
          </w:tcPr>
          <w:p w:rsidR="00F64FE7" w:rsidRDefault="00F64FE7">
            <w:pPr>
              <w:pStyle w:val="ConsPlusNormal"/>
              <w:jc w:val="both"/>
            </w:pPr>
            <w:r>
              <w:t>- влажная уборка помещений</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влажной уборки полов спальной комнаты, кухни и мест общего пользования (ванная комната, туалет, коридор);</w:t>
            </w:r>
          </w:p>
          <w:p w:rsidR="00F64FE7" w:rsidRDefault="00F64FE7">
            <w:pPr>
              <w:pStyle w:val="ConsPlusNormal"/>
            </w:pPr>
            <w:r>
              <w:t>2) проведение влажной уборки от пыли мебели, подоконников в спальной комнате и кухне;</w:t>
            </w:r>
          </w:p>
          <w:p w:rsidR="00F64FE7" w:rsidRDefault="00F64FE7">
            <w:pPr>
              <w:pStyle w:val="ConsPlusNormal"/>
            </w:pPr>
            <w:r>
              <w:t>3) проветривание жилых помещений.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мусора, щетки для пола, швабры, половой тряпки, ведра для мытья полов, необходимого моющего средства, воды</w:t>
            </w:r>
          </w:p>
        </w:tc>
      </w:tr>
      <w:tr w:rsidR="00F64FE7" w:rsidRPr="0090213F">
        <w:tc>
          <w:tcPr>
            <w:tcW w:w="964" w:type="dxa"/>
          </w:tcPr>
          <w:p w:rsidR="00F64FE7" w:rsidRDefault="00F64FE7">
            <w:pPr>
              <w:pStyle w:val="ConsPlusNormal"/>
            </w:pPr>
            <w:r>
              <w:t>1.3.3</w:t>
            </w:r>
          </w:p>
        </w:tc>
        <w:tc>
          <w:tcPr>
            <w:tcW w:w="2494" w:type="dxa"/>
          </w:tcPr>
          <w:p w:rsidR="00F64FE7" w:rsidRDefault="00F64FE7">
            <w:pPr>
              <w:pStyle w:val="ConsPlusNormal"/>
              <w:jc w:val="both"/>
            </w:pPr>
            <w:r>
              <w:t>- частичная уборка помещения после кормления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уборки остатков пищи в холодильник, шкаф;</w:t>
            </w:r>
          </w:p>
          <w:p w:rsidR="00F64FE7" w:rsidRDefault="00F64FE7">
            <w:pPr>
              <w:pStyle w:val="ConsPlusNormal"/>
            </w:pPr>
            <w:r>
              <w:t>2) проведение уборки посуды в мойку;</w:t>
            </w:r>
          </w:p>
          <w:p w:rsidR="00F64FE7" w:rsidRDefault="00F64FE7">
            <w:pPr>
              <w:pStyle w:val="ConsPlusNormal"/>
            </w:pPr>
            <w:r>
              <w:t>3) проведение уборки влажной тряпкой прикроватного столика;</w:t>
            </w:r>
          </w:p>
          <w:p w:rsidR="00F64FE7" w:rsidRDefault="00F64FE7">
            <w:pPr>
              <w:pStyle w:val="ConsPlusNormal"/>
            </w:pPr>
            <w:r>
              <w:t>4) уборка постели (встряхивание);</w:t>
            </w:r>
          </w:p>
          <w:p w:rsidR="00F64FE7" w:rsidRDefault="00F64FE7">
            <w:pPr>
              <w:pStyle w:val="ConsPlusNormal"/>
            </w:pPr>
            <w:r>
              <w:t>5) подметание пола веником (щеткой).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день</w:t>
            </w:r>
          </w:p>
        </w:tc>
        <w:tc>
          <w:tcPr>
            <w:tcW w:w="1020" w:type="dxa"/>
          </w:tcPr>
          <w:p w:rsidR="00F64FE7" w:rsidRDefault="00F64FE7">
            <w:pPr>
              <w:pStyle w:val="ConsPlusNormal"/>
              <w:jc w:val="center"/>
            </w:pPr>
            <w:r>
              <w:t>780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мусора, щетки для пола, швабры, половой тряпки, ведра для мытья полов, необходимого моющего средства, воды</w:t>
            </w:r>
          </w:p>
        </w:tc>
      </w:tr>
      <w:tr w:rsidR="00F64FE7" w:rsidRPr="0090213F">
        <w:tc>
          <w:tcPr>
            <w:tcW w:w="964" w:type="dxa"/>
          </w:tcPr>
          <w:p w:rsidR="00F64FE7" w:rsidRDefault="00F64FE7">
            <w:pPr>
              <w:pStyle w:val="ConsPlusNormal"/>
            </w:pPr>
            <w:r>
              <w:t>1.3.4</w:t>
            </w:r>
          </w:p>
        </w:tc>
        <w:tc>
          <w:tcPr>
            <w:tcW w:w="2494" w:type="dxa"/>
          </w:tcPr>
          <w:p w:rsidR="00F64FE7" w:rsidRDefault="00F64FE7">
            <w:pPr>
              <w:pStyle w:val="ConsPlusNormal"/>
              <w:jc w:val="both"/>
            </w:pPr>
            <w:r>
              <w:t>- вынос мусора в контейнер (1 ведро - 7 л)</w:t>
            </w:r>
          </w:p>
        </w:tc>
        <w:tc>
          <w:tcPr>
            <w:tcW w:w="3912" w:type="dxa"/>
          </w:tcPr>
          <w:p w:rsidR="00F64FE7" w:rsidRDefault="00F64FE7">
            <w:pPr>
              <w:pStyle w:val="ConsPlusNormal"/>
            </w:pPr>
            <w:r>
              <w:t>Состав социальной услуги:</w:t>
            </w:r>
          </w:p>
          <w:p w:rsidR="00F64FE7" w:rsidRDefault="00F64FE7">
            <w:pPr>
              <w:pStyle w:val="ConsPlusNormal"/>
            </w:pPr>
            <w:r>
              <w:t>1) вынос бытового мусора в контейнер (кроме строительного и крупногабаритного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F64FE7" w:rsidRPr="0090213F">
        <w:tc>
          <w:tcPr>
            <w:tcW w:w="964" w:type="dxa"/>
          </w:tcPr>
          <w:p w:rsidR="00F64FE7" w:rsidRDefault="00F64FE7">
            <w:pPr>
              <w:pStyle w:val="ConsPlusNormal"/>
            </w:pPr>
            <w:r>
              <w:t>1.3.5</w:t>
            </w:r>
          </w:p>
        </w:tc>
        <w:tc>
          <w:tcPr>
            <w:tcW w:w="2494" w:type="dxa"/>
          </w:tcPr>
          <w:p w:rsidR="00F64FE7" w:rsidRDefault="00F64FE7">
            <w:pPr>
              <w:pStyle w:val="ConsPlusNormal"/>
              <w:jc w:val="both"/>
            </w:pPr>
            <w:r>
              <w:t>- вынос мусора в мусоропровод (1 ведро - 7 л)</w:t>
            </w:r>
          </w:p>
        </w:tc>
        <w:tc>
          <w:tcPr>
            <w:tcW w:w="3912" w:type="dxa"/>
          </w:tcPr>
          <w:p w:rsidR="00F64FE7" w:rsidRDefault="00F64FE7">
            <w:pPr>
              <w:pStyle w:val="ConsPlusNormal"/>
            </w:pPr>
            <w:r>
              <w:t>Состав социальной услуги:</w:t>
            </w:r>
          </w:p>
          <w:p w:rsidR="00F64FE7" w:rsidRDefault="00F64FE7">
            <w:pPr>
              <w:pStyle w:val="ConsPlusNormal"/>
            </w:pPr>
            <w:r>
              <w:t>1) вынос бытового мусора в мусоропровод (кроме строительного и крупногабаритного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F64FE7" w:rsidRPr="0090213F">
        <w:tc>
          <w:tcPr>
            <w:tcW w:w="964" w:type="dxa"/>
          </w:tcPr>
          <w:p w:rsidR="00F64FE7" w:rsidRDefault="00F64FE7">
            <w:pPr>
              <w:pStyle w:val="ConsPlusNormal"/>
            </w:pPr>
            <w:r>
              <w:t>1.3.6</w:t>
            </w:r>
          </w:p>
        </w:tc>
        <w:tc>
          <w:tcPr>
            <w:tcW w:w="2494" w:type="dxa"/>
          </w:tcPr>
          <w:p w:rsidR="00F64FE7" w:rsidRDefault="00F64FE7">
            <w:pPr>
              <w:pStyle w:val="ConsPlusNormal"/>
            </w:pPr>
            <w:r>
              <w:t>- вынос нечистот</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вынос 1 ведра до 7 л на улицу в специально отведенное место;</w:t>
            </w:r>
          </w:p>
          <w:p w:rsidR="00F64FE7" w:rsidRDefault="00F64FE7">
            <w:pPr>
              <w:pStyle w:val="ConsPlusNormal"/>
            </w:pPr>
            <w:r>
              <w:t>2) ведро поставить на место.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Вынос нечистот осуществляется в специально отведенные места. Услуга предоставляется с применением инвентаря (ведро), предоставленного получателем социальных услуг</w:t>
            </w:r>
          </w:p>
        </w:tc>
      </w:tr>
      <w:tr w:rsidR="00F64FE7" w:rsidRPr="0090213F">
        <w:tc>
          <w:tcPr>
            <w:tcW w:w="964" w:type="dxa"/>
          </w:tcPr>
          <w:p w:rsidR="00F64FE7" w:rsidRDefault="00F64FE7">
            <w:pPr>
              <w:pStyle w:val="ConsPlusNormal"/>
            </w:pPr>
            <w:r>
              <w:t>1.3.7</w:t>
            </w:r>
          </w:p>
        </w:tc>
        <w:tc>
          <w:tcPr>
            <w:tcW w:w="2494" w:type="dxa"/>
          </w:tcPr>
          <w:p w:rsidR="00F64FE7" w:rsidRDefault="00F64FE7">
            <w:pPr>
              <w:pStyle w:val="ConsPlusNormal"/>
              <w:jc w:val="both"/>
            </w:pPr>
            <w:r>
              <w:t>- очищение дорожек от снега длиной до 20 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подготовить инструменты (совковая лопата, метелка, веник);</w:t>
            </w:r>
          </w:p>
          <w:p w:rsidR="00F64FE7" w:rsidRDefault="00F64FE7">
            <w:pPr>
              <w:pStyle w:val="ConsPlusNormal"/>
            </w:pPr>
            <w:r>
              <w:t>2) расчистить заснеженные дорожки шириной до одного метра, длиной до двадцати метров для обеспечения подхода к жилому дому и надворным постройкам.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необходимости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метлы (веника) и лопаты у получателя социальных услуг по необходимости и в зависимости от погодных условий</w:t>
            </w:r>
          </w:p>
        </w:tc>
      </w:tr>
      <w:tr w:rsidR="00F64FE7" w:rsidRPr="0090213F">
        <w:tc>
          <w:tcPr>
            <w:tcW w:w="964" w:type="dxa"/>
          </w:tcPr>
          <w:p w:rsidR="00F64FE7" w:rsidRDefault="00F64FE7">
            <w:pPr>
              <w:pStyle w:val="ConsPlusNormal"/>
            </w:pPr>
            <w:r>
              <w:t>1.4</w:t>
            </w:r>
          </w:p>
        </w:tc>
        <w:tc>
          <w:tcPr>
            <w:tcW w:w="12642" w:type="dxa"/>
            <w:gridSpan w:val="5"/>
          </w:tcPr>
          <w:p w:rsidR="00F64FE7" w:rsidRDefault="00F64FE7">
            <w:pPr>
              <w:pStyle w:val="ConsPlusNormal"/>
            </w:pPr>
            <w:r>
              <w:t>Покупка за счет средств получателя социальных услуг топлива (в жилых помещениях без центрального отопления), обеспечение водой (в жилых помещениях без водоснабжения), топка печей:</w:t>
            </w:r>
          </w:p>
        </w:tc>
      </w:tr>
      <w:tr w:rsidR="00F64FE7" w:rsidRPr="0090213F">
        <w:tc>
          <w:tcPr>
            <w:tcW w:w="964" w:type="dxa"/>
          </w:tcPr>
          <w:p w:rsidR="00F64FE7" w:rsidRDefault="00F64FE7">
            <w:pPr>
              <w:pStyle w:val="ConsPlusNormal"/>
            </w:pPr>
            <w:r>
              <w:t>1.4.1</w:t>
            </w:r>
          </w:p>
        </w:tc>
        <w:tc>
          <w:tcPr>
            <w:tcW w:w="2494" w:type="dxa"/>
          </w:tcPr>
          <w:p w:rsidR="00F64FE7" w:rsidRDefault="00F64FE7">
            <w:pPr>
              <w:pStyle w:val="ConsPlusNormal"/>
              <w:jc w:val="both"/>
            </w:pPr>
            <w:r>
              <w:t>- организация вывоза угля, дров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заявки получателя социальных услуг на приобретение и доставку топлива;</w:t>
            </w:r>
          </w:p>
          <w:p w:rsidR="00F64FE7" w:rsidRDefault="00F64FE7">
            <w:pPr>
              <w:pStyle w:val="ConsPlusNormal"/>
            </w:pPr>
            <w:r>
              <w:t>2) получение наличных денежных средств от получателя социальных услуг на приобретение и доставку топлива;</w:t>
            </w:r>
          </w:p>
          <w:p w:rsidR="00F64FE7" w:rsidRDefault="00F64FE7">
            <w:pPr>
              <w:pStyle w:val="ConsPlusNormal"/>
            </w:pPr>
            <w:r>
              <w:t>3) обращение с заявкой получателя социальных услуг на приобретение и доставку топлива;</w:t>
            </w:r>
          </w:p>
          <w:p w:rsidR="00F64FE7" w:rsidRDefault="00F64FE7">
            <w:pPr>
              <w:pStyle w:val="ConsPlusNormal"/>
            </w:pPr>
            <w:r>
              <w:t>4) устное информирование получателя социальных услуг о сроках доставки топлива.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год 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с использованием телефонных сетей и/или доступа в Интернет</w:t>
            </w:r>
          </w:p>
        </w:tc>
      </w:tr>
      <w:tr w:rsidR="00F64FE7" w:rsidRPr="0090213F">
        <w:tc>
          <w:tcPr>
            <w:tcW w:w="964" w:type="dxa"/>
          </w:tcPr>
          <w:p w:rsidR="00F64FE7" w:rsidRDefault="00F64FE7">
            <w:pPr>
              <w:pStyle w:val="ConsPlusNormal"/>
            </w:pPr>
            <w:r>
              <w:t>1.4.2</w:t>
            </w:r>
          </w:p>
        </w:tc>
        <w:tc>
          <w:tcPr>
            <w:tcW w:w="2494" w:type="dxa"/>
          </w:tcPr>
          <w:p w:rsidR="00F64FE7" w:rsidRDefault="00F64FE7">
            <w:pPr>
              <w:pStyle w:val="ConsPlusNormal"/>
              <w:jc w:val="both"/>
            </w:pPr>
            <w:r>
              <w:t>- организация разгрузки и складирования топлива</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оформление заявки и иных необходимых документов на доставку и разгрузку угля (дров) в специализированной организации в районе проживания получателя социальных услуг;</w:t>
            </w:r>
          </w:p>
          <w:p w:rsidR="00F64FE7" w:rsidRDefault="00F64FE7">
            <w:pPr>
              <w:pStyle w:val="ConsPlusNormal"/>
            </w:pPr>
            <w:r>
              <w:t>2) доставка по месту проживания;</w:t>
            </w:r>
          </w:p>
          <w:p w:rsidR="00F64FE7" w:rsidRDefault="00F64FE7">
            <w:pPr>
              <w:pStyle w:val="ConsPlusNormal"/>
            </w:pPr>
            <w:r>
              <w:t>3) разгрузка и складирование в подготовленные помещения.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год 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и наличия складского помещения</w:t>
            </w:r>
          </w:p>
        </w:tc>
      </w:tr>
      <w:tr w:rsidR="00F64FE7" w:rsidRPr="0090213F">
        <w:tc>
          <w:tcPr>
            <w:tcW w:w="964" w:type="dxa"/>
          </w:tcPr>
          <w:p w:rsidR="00F64FE7" w:rsidRDefault="00F64FE7">
            <w:pPr>
              <w:pStyle w:val="ConsPlusNormal"/>
            </w:pPr>
            <w:r>
              <w:t>1.4.3</w:t>
            </w:r>
          </w:p>
        </w:tc>
        <w:tc>
          <w:tcPr>
            <w:tcW w:w="2494" w:type="dxa"/>
          </w:tcPr>
          <w:p w:rsidR="00F64FE7" w:rsidRDefault="00F64FE7">
            <w:pPr>
              <w:pStyle w:val="ConsPlusNormal"/>
              <w:jc w:val="both"/>
            </w:pPr>
            <w:r>
              <w:t>- доставка угля в дом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уголь в ведро (до 7 кг);</w:t>
            </w:r>
          </w:p>
          <w:p w:rsidR="00F64FE7" w:rsidRDefault="00F64FE7">
            <w:pPr>
              <w:pStyle w:val="ConsPlusNormal"/>
            </w:pPr>
            <w:r>
              <w:t>2) доставить ведро с углем от места хранения в дом.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300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F64FE7" w:rsidRPr="0090213F">
        <w:tc>
          <w:tcPr>
            <w:tcW w:w="964" w:type="dxa"/>
          </w:tcPr>
          <w:p w:rsidR="00F64FE7" w:rsidRDefault="00F64FE7">
            <w:pPr>
              <w:pStyle w:val="ConsPlusNormal"/>
            </w:pPr>
            <w:r>
              <w:t>1.4.4</w:t>
            </w:r>
          </w:p>
        </w:tc>
        <w:tc>
          <w:tcPr>
            <w:tcW w:w="2494" w:type="dxa"/>
          </w:tcPr>
          <w:p w:rsidR="00F64FE7" w:rsidRDefault="00F64FE7">
            <w:pPr>
              <w:pStyle w:val="ConsPlusNormal"/>
              <w:jc w:val="both"/>
            </w:pPr>
            <w:r>
              <w:t>- доставка угля в баню</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уголь в ведро (до 7 кг);</w:t>
            </w:r>
          </w:p>
          <w:p w:rsidR="00F64FE7" w:rsidRDefault="00F64FE7">
            <w:pPr>
              <w:pStyle w:val="ConsPlusNormal"/>
            </w:pPr>
            <w:r>
              <w:t>2) доставить ведро с углем от места хранения в баню.</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F64FE7" w:rsidRPr="0090213F">
        <w:tc>
          <w:tcPr>
            <w:tcW w:w="964" w:type="dxa"/>
          </w:tcPr>
          <w:p w:rsidR="00F64FE7" w:rsidRDefault="00F64FE7">
            <w:pPr>
              <w:pStyle w:val="ConsPlusNormal"/>
            </w:pPr>
            <w:r>
              <w:t>1.4.5</w:t>
            </w:r>
          </w:p>
        </w:tc>
        <w:tc>
          <w:tcPr>
            <w:tcW w:w="2494" w:type="dxa"/>
          </w:tcPr>
          <w:p w:rsidR="00F64FE7" w:rsidRDefault="00F64FE7">
            <w:pPr>
              <w:pStyle w:val="ConsPlusNormal"/>
            </w:pPr>
            <w:r>
              <w:t>- доставка дров в дом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дров на 1 растопку;</w:t>
            </w:r>
          </w:p>
          <w:p w:rsidR="00F64FE7" w:rsidRDefault="00F64FE7">
            <w:pPr>
              <w:pStyle w:val="ConsPlusNormal"/>
            </w:pPr>
            <w:r>
              <w:t>2) доставить дрова от места хранения по желанию получателя социальных услуг в дом.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300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дров, предоставленных получателем социальных услуг</w:t>
            </w:r>
          </w:p>
        </w:tc>
      </w:tr>
      <w:tr w:rsidR="00F64FE7" w:rsidRPr="0090213F">
        <w:tc>
          <w:tcPr>
            <w:tcW w:w="964" w:type="dxa"/>
          </w:tcPr>
          <w:p w:rsidR="00F64FE7" w:rsidRDefault="00F64FE7">
            <w:pPr>
              <w:pStyle w:val="ConsPlusNormal"/>
            </w:pPr>
            <w:r>
              <w:t>1.4.6</w:t>
            </w:r>
          </w:p>
        </w:tc>
        <w:tc>
          <w:tcPr>
            <w:tcW w:w="2494" w:type="dxa"/>
          </w:tcPr>
          <w:p w:rsidR="00F64FE7" w:rsidRDefault="00F64FE7">
            <w:pPr>
              <w:pStyle w:val="ConsPlusNormal"/>
            </w:pPr>
            <w:r>
              <w:t>- доставка дров в баню</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дров на 1 растопку;</w:t>
            </w:r>
          </w:p>
          <w:p w:rsidR="00F64FE7" w:rsidRDefault="00F64FE7">
            <w:pPr>
              <w:pStyle w:val="ConsPlusNormal"/>
            </w:pPr>
            <w:r>
              <w:t>2) доставить дрова от места хранения по желанию получателя социальных услуг в баню.</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дров, предоставленных получателем социальных услуг</w:t>
            </w:r>
          </w:p>
        </w:tc>
      </w:tr>
      <w:tr w:rsidR="00F64FE7" w:rsidRPr="0090213F">
        <w:tc>
          <w:tcPr>
            <w:tcW w:w="964" w:type="dxa"/>
          </w:tcPr>
          <w:p w:rsidR="00F64FE7" w:rsidRDefault="00F64FE7">
            <w:pPr>
              <w:pStyle w:val="ConsPlusNormal"/>
            </w:pPr>
            <w:r>
              <w:t>1.4.7</w:t>
            </w:r>
          </w:p>
        </w:tc>
        <w:tc>
          <w:tcPr>
            <w:tcW w:w="2494" w:type="dxa"/>
          </w:tcPr>
          <w:p w:rsidR="00F64FE7" w:rsidRDefault="00F64FE7">
            <w:pPr>
              <w:pStyle w:val="ConsPlusNormal"/>
              <w:jc w:val="both"/>
            </w:pPr>
            <w:r>
              <w:t>- доставка воды в дом</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F64FE7" w:rsidRDefault="00F64FE7">
            <w:pPr>
              <w:pStyle w:val="ConsPlusNormal"/>
            </w:pPr>
            <w:r>
              <w:t>2) забор воды из ближайшего пригодного для использования источника воды;</w:t>
            </w:r>
          </w:p>
          <w:p w:rsidR="00F64FE7" w:rsidRDefault="00F64FE7">
            <w:pPr>
              <w:pStyle w:val="ConsPlusNormal"/>
            </w:pPr>
            <w:r>
              <w:t>3) доставка воды получателю социальных услуг в дом;</w:t>
            </w:r>
          </w:p>
          <w:p w:rsidR="00F64FE7" w:rsidRDefault="00F64FE7">
            <w:pPr>
              <w:pStyle w:val="ConsPlusNormal"/>
            </w:pPr>
            <w:r>
              <w:t>4) слив воды в емкости для хранения;</w:t>
            </w:r>
          </w:p>
          <w:p w:rsidR="00F64FE7" w:rsidRDefault="00F64FE7">
            <w:pPr>
              <w:pStyle w:val="ConsPlusNormal"/>
            </w:pPr>
            <w:r>
              <w:t>5) уборка использованной тары в место, согласованное с получателем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5 раз в календарную неделю</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инвентаря получателя социальных услуг (ведер, канистр и пр.)</w:t>
            </w:r>
          </w:p>
        </w:tc>
      </w:tr>
      <w:tr w:rsidR="00F64FE7" w:rsidRPr="0090213F">
        <w:tc>
          <w:tcPr>
            <w:tcW w:w="964" w:type="dxa"/>
          </w:tcPr>
          <w:p w:rsidR="00F64FE7" w:rsidRDefault="00F64FE7">
            <w:pPr>
              <w:pStyle w:val="ConsPlusNormal"/>
            </w:pPr>
            <w:r>
              <w:t>1.4.8</w:t>
            </w:r>
          </w:p>
        </w:tc>
        <w:tc>
          <w:tcPr>
            <w:tcW w:w="2494" w:type="dxa"/>
          </w:tcPr>
          <w:p w:rsidR="00F64FE7" w:rsidRDefault="00F64FE7">
            <w:pPr>
              <w:pStyle w:val="ConsPlusNormal"/>
              <w:jc w:val="both"/>
            </w:pPr>
            <w:r>
              <w:t>- доставка воды в баню</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F64FE7" w:rsidRDefault="00F64FE7">
            <w:pPr>
              <w:pStyle w:val="ConsPlusNormal"/>
            </w:pPr>
            <w:r>
              <w:t>2) забор воды из ближайшего пригодного для использования источника воды;</w:t>
            </w:r>
          </w:p>
          <w:p w:rsidR="00F64FE7" w:rsidRDefault="00F64FE7">
            <w:pPr>
              <w:pStyle w:val="ConsPlusNormal"/>
            </w:pPr>
            <w:r>
              <w:t>3) доставка воды получателю социальных услуг в баню;</w:t>
            </w:r>
          </w:p>
          <w:p w:rsidR="00F64FE7" w:rsidRDefault="00F64FE7">
            <w:pPr>
              <w:pStyle w:val="ConsPlusNormal"/>
            </w:pPr>
            <w:r>
              <w:t>4) слив воды в емкости для хранения;</w:t>
            </w:r>
          </w:p>
          <w:p w:rsidR="00F64FE7" w:rsidRDefault="00F64FE7">
            <w:pPr>
              <w:pStyle w:val="ConsPlusNormal"/>
            </w:pPr>
            <w:r>
              <w:t>5) уборка использованной тары в место, согласованное с получателем социальной услуги.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инвентаря получателя социальных услуг (ведер, канистр и пр.)</w:t>
            </w:r>
          </w:p>
        </w:tc>
      </w:tr>
      <w:tr w:rsidR="00F64FE7" w:rsidRPr="0090213F">
        <w:tc>
          <w:tcPr>
            <w:tcW w:w="964" w:type="dxa"/>
          </w:tcPr>
          <w:p w:rsidR="00F64FE7" w:rsidRDefault="00F64FE7">
            <w:pPr>
              <w:pStyle w:val="ConsPlusNormal"/>
            </w:pPr>
            <w:r>
              <w:t>1.4.9</w:t>
            </w:r>
          </w:p>
        </w:tc>
        <w:tc>
          <w:tcPr>
            <w:tcW w:w="2494" w:type="dxa"/>
          </w:tcPr>
          <w:p w:rsidR="00F64FE7" w:rsidRDefault="00F64FE7">
            <w:pPr>
              <w:pStyle w:val="ConsPlusNormal"/>
            </w:pPr>
            <w:r>
              <w:t>- топка одной печи</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печи к топке (очистка топочной и зольника, вынос золы (шлака), занос в дом закладки твердого топлива, открывание вьюшки);</w:t>
            </w:r>
          </w:p>
          <w:p w:rsidR="00F64FE7" w:rsidRDefault="00F64FE7">
            <w:pPr>
              <w:pStyle w:val="ConsPlusNormal"/>
            </w:pPr>
            <w:r>
              <w:t>2) растопка печи с соблюдением правил пожарной безопасности;</w:t>
            </w:r>
          </w:p>
          <w:p w:rsidR="00F64FE7" w:rsidRDefault="00F64FE7">
            <w:pPr>
              <w:pStyle w:val="ConsPlusNormal"/>
            </w:pPr>
            <w:r>
              <w:t>3) подкладывание в топочную твердого топлива;</w:t>
            </w:r>
          </w:p>
          <w:p w:rsidR="00F64FE7" w:rsidRDefault="00F64FE7">
            <w:pPr>
              <w:pStyle w:val="ConsPlusNormal"/>
            </w:pPr>
            <w:r>
              <w:t>4) проверка топочной, закрытие зольника и задвижки;</w:t>
            </w:r>
          </w:p>
          <w:p w:rsidR="00F64FE7" w:rsidRDefault="00F64FE7">
            <w:pPr>
              <w:pStyle w:val="ConsPlusNormal"/>
            </w:pPr>
            <w:r>
              <w:t>5) уборка инвентаря и места около печи.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300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инвентаря получателей социальных услуг (топлива для топки печи, мешков, совка и пр.).</w:t>
            </w:r>
          </w:p>
          <w:p w:rsidR="00F64FE7" w:rsidRDefault="00F64FE7">
            <w:pPr>
              <w:pStyle w:val="ConsPlusNormal"/>
              <w:jc w:val="both"/>
            </w:pPr>
            <w:r>
              <w:t>Услуга по топке печей предоставляется в период отопительного сезона и с соблюдением требований противопожарной безопасности в жилом помещении получателя социальных услуг</w:t>
            </w:r>
          </w:p>
        </w:tc>
      </w:tr>
      <w:tr w:rsidR="00F64FE7" w:rsidRPr="0090213F">
        <w:tc>
          <w:tcPr>
            <w:tcW w:w="964" w:type="dxa"/>
          </w:tcPr>
          <w:p w:rsidR="00F64FE7" w:rsidRDefault="00F64FE7">
            <w:pPr>
              <w:pStyle w:val="ConsPlusNormal"/>
            </w:pPr>
            <w:r>
              <w:t>1.5</w:t>
            </w:r>
          </w:p>
        </w:tc>
        <w:tc>
          <w:tcPr>
            <w:tcW w:w="2494" w:type="dxa"/>
          </w:tcPr>
          <w:p w:rsidR="00F64FE7" w:rsidRDefault="00F64FE7">
            <w:pPr>
              <w:pStyle w:val="ConsPlusNormal"/>
            </w:pPr>
            <w:r>
              <w:t>Сдача за счет средств получателя социальных услуг вещей в стирку, химчистку, ремонт, обратная их доставка</w:t>
            </w:r>
          </w:p>
        </w:tc>
        <w:tc>
          <w:tcPr>
            <w:tcW w:w="3912" w:type="dxa"/>
          </w:tcPr>
          <w:p w:rsidR="00F64FE7" w:rsidRDefault="00F64FE7">
            <w:pPr>
              <w:pStyle w:val="ConsPlusNormal"/>
            </w:pPr>
            <w:r>
              <w:t>Состав социальной услуги:</w:t>
            </w:r>
          </w:p>
          <w:p w:rsidR="00F64FE7" w:rsidRDefault="00F64FE7">
            <w:pPr>
              <w:pStyle w:val="ConsPlusNormal"/>
            </w:pPr>
            <w:r>
              <w:t>1) сбор вещей (весом до 7 килограмм) получателя социальных услуг, требующих стирки, химчистки или ремонта;</w:t>
            </w:r>
          </w:p>
          <w:p w:rsidR="00F64FE7" w:rsidRDefault="00F64FE7">
            <w:pPr>
              <w:pStyle w:val="ConsPlusNormal"/>
            </w:pPr>
            <w:r>
              <w:t>2) получение наличных денежных средств от получателя социальных услуг на оплату стирки, химчистки, ремонта;</w:t>
            </w:r>
          </w:p>
          <w:p w:rsidR="00F64FE7" w:rsidRDefault="00F64FE7">
            <w:pPr>
              <w:pStyle w:val="ConsPlusNormal"/>
            </w:pPr>
            <w:r>
              <w:t>3) доставка вещей в пункты стирки, химчистки, ремонта;</w:t>
            </w:r>
          </w:p>
          <w:p w:rsidR="00F64FE7" w:rsidRDefault="00F64FE7">
            <w:pPr>
              <w:pStyle w:val="ConsPlusNormal"/>
            </w:pPr>
            <w:r>
              <w:t>4) обратная доставка вещей получателю социальных услуг;</w:t>
            </w:r>
          </w:p>
          <w:p w:rsidR="00F64FE7" w:rsidRDefault="00F64FE7">
            <w:pPr>
              <w:pStyle w:val="ConsPlusNormal"/>
            </w:pPr>
            <w:r>
              <w:t>5) расчет с получателем социальных услуг по квитанции.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 по мере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 и при наличии в муниципальном районе получателя социальных услуг организаций бытового обслуживания</w:t>
            </w:r>
          </w:p>
        </w:tc>
      </w:tr>
      <w:tr w:rsidR="00F64FE7" w:rsidRPr="0090213F">
        <w:tc>
          <w:tcPr>
            <w:tcW w:w="964" w:type="dxa"/>
          </w:tcPr>
          <w:p w:rsidR="00F64FE7" w:rsidRDefault="00F64FE7">
            <w:pPr>
              <w:pStyle w:val="ConsPlusNormal"/>
            </w:pPr>
            <w:r>
              <w:t>1.6</w:t>
            </w:r>
          </w:p>
        </w:tc>
        <w:tc>
          <w:tcPr>
            <w:tcW w:w="2494" w:type="dxa"/>
          </w:tcPr>
          <w:p w:rsidR="00F64FE7" w:rsidRDefault="00F64FE7">
            <w:pPr>
              <w:pStyle w:val="ConsPlusNormal"/>
            </w:pPr>
            <w:r>
              <w:t>Ремонт одежды</w:t>
            </w:r>
          </w:p>
        </w:tc>
        <w:tc>
          <w:tcPr>
            <w:tcW w:w="3912" w:type="dxa"/>
          </w:tcPr>
          <w:p w:rsidR="00F64FE7" w:rsidRDefault="00F64FE7">
            <w:pPr>
              <w:pStyle w:val="ConsPlusNormal"/>
            </w:pPr>
            <w:r>
              <w:t>Состав социальной услуги:</w:t>
            </w:r>
          </w:p>
          <w:p w:rsidR="00F64FE7" w:rsidRDefault="00F64FE7">
            <w:pPr>
              <w:pStyle w:val="ConsPlusNormal"/>
            </w:pPr>
            <w:r>
              <w:t>1) мелкий ремонт одежды, белья, штопка постельных принадлежностей.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 по мере необходимости</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(швейные принадлежности)</w:t>
            </w:r>
          </w:p>
        </w:tc>
      </w:tr>
      <w:tr w:rsidR="00F64FE7" w:rsidRPr="0090213F">
        <w:tc>
          <w:tcPr>
            <w:tcW w:w="964" w:type="dxa"/>
          </w:tcPr>
          <w:p w:rsidR="00F64FE7" w:rsidRDefault="00F64FE7">
            <w:pPr>
              <w:pStyle w:val="ConsPlusNormal"/>
            </w:pPr>
            <w:r>
              <w:t>1.7</w:t>
            </w:r>
          </w:p>
        </w:tc>
        <w:tc>
          <w:tcPr>
            <w:tcW w:w="12642" w:type="dxa"/>
            <w:gridSpan w:val="5"/>
          </w:tcPr>
          <w:p w:rsidR="00F64FE7" w:rsidRDefault="00F64FE7">
            <w:pPr>
              <w:pStyle w:val="ConsPlusNormal"/>
            </w:pPr>
            <w:r>
              <w:t>Организация помощи в проведении ремонта жилых помещений:</w:t>
            </w:r>
          </w:p>
        </w:tc>
      </w:tr>
      <w:tr w:rsidR="00F64FE7" w:rsidRPr="0090213F">
        <w:tc>
          <w:tcPr>
            <w:tcW w:w="964" w:type="dxa"/>
          </w:tcPr>
          <w:p w:rsidR="00F64FE7" w:rsidRDefault="00F64FE7">
            <w:pPr>
              <w:pStyle w:val="ConsPlusNormal"/>
            </w:pPr>
            <w:r>
              <w:t>1.7.1</w:t>
            </w:r>
          </w:p>
        </w:tc>
        <w:tc>
          <w:tcPr>
            <w:tcW w:w="2494" w:type="dxa"/>
          </w:tcPr>
          <w:p w:rsidR="00F64FE7" w:rsidRDefault="00F64FE7">
            <w:pPr>
              <w:pStyle w:val="ConsPlusNormal"/>
            </w:pPr>
            <w:r>
              <w:t>- организация помощи в проведении ремонта жилых помещений</w:t>
            </w:r>
          </w:p>
        </w:tc>
        <w:tc>
          <w:tcPr>
            <w:tcW w:w="3912" w:type="dxa"/>
          </w:tcPr>
          <w:p w:rsidR="00F64FE7" w:rsidRDefault="00F64FE7">
            <w:pPr>
              <w:pStyle w:val="ConsPlusNormal"/>
            </w:pPr>
            <w:r>
              <w:t>Состав социальной услуги:</w:t>
            </w:r>
          </w:p>
          <w:p w:rsidR="00F64FE7" w:rsidRDefault="00F64FE7">
            <w:pPr>
              <w:pStyle w:val="ConsPlusNormal"/>
            </w:pPr>
            <w:r>
              <w:t>1) поиск исполнителей, в том числе и помощь в заключении с ними гражданско-правовых договоров на выполнение следующих работ: шпаклевка и окраска потолка; шпаклевка и оклейка стен обоями; установка плинтусов; стяжка пола до 2 - 3 сантиметров; укладка линолеума, ковролина или ламината; окрашивание труб отопления; шпаклевка и окраска оконных откосов; замена фурнитуры в санузлах; укладка в санузлах и на кухонном полу плитки; замена межкомнатных дверей; установка в ванной комнате реечного потолка; установка новых электроприборов и электропроводки; штукатурка проемов дверей и откосов окон; замена унитаза и ванной; замена раковины на кухне и в ванной; перестановка полотенцесушителя;</w:t>
            </w:r>
          </w:p>
          <w:p w:rsidR="00F64FE7" w:rsidRDefault="00F64FE7">
            <w:pPr>
              <w:pStyle w:val="ConsPlusNormal"/>
            </w:pPr>
            <w:r>
              <w:t>2) составление общего плана ремонтных работ.</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год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и при наличии в муниципальном районе получателя социальных услуг организаций ремонтных работ</w:t>
            </w:r>
          </w:p>
        </w:tc>
      </w:tr>
      <w:tr w:rsidR="00F64FE7" w:rsidRPr="0090213F">
        <w:tc>
          <w:tcPr>
            <w:tcW w:w="964" w:type="dxa"/>
          </w:tcPr>
          <w:p w:rsidR="00F64FE7" w:rsidRDefault="00F64FE7">
            <w:pPr>
              <w:pStyle w:val="ConsPlusNormal"/>
            </w:pPr>
            <w:r>
              <w:t>1.7.2</w:t>
            </w:r>
          </w:p>
        </w:tc>
        <w:tc>
          <w:tcPr>
            <w:tcW w:w="2494" w:type="dxa"/>
          </w:tcPr>
          <w:p w:rsidR="00F64FE7" w:rsidRDefault="00F64FE7">
            <w:pPr>
              <w:pStyle w:val="ConsPlusNormal"/>
            </w:pPr>
            <w:r>
              <w:t>- приобретение материалов для ремонта жилья, в т.ч. клея, обоев, краски</w:t>
            </w:r>
          </w:p>
        </w:tc>
        <w:tc>
          <w:tcPr>
            <w:tcW w:w="3912" w:type="dxa"/>
          </w:tcPr>
          <w:p w:rsidR="00F64FE7" w:rsidRDefault="00F64FE7">
            <w:pPr>
              <w:pStyle w:val="ConsPlusNormal"/>
            </w:pPr>
            <w:r>
              <w:t>Состав социальной услуги:</w:t>
            </w:r>
          </w:p>
          <w:p w:rsidR="00F64FE7" w:rsidRDefault="00F64FE7">
            <w:pPr>
              <w:pStyle w:val="ConsPlusNormal"/>
            </w:pPr>
            <w:r>
              <w:t>1) содействие в покупке и организации доставки строительных и ремонтных материалов;</w:t>
            </w:r>
          </w:p>
          <w:p w:rsidR="00F64FE7" w:rsidRDefault="00F64FE7">
            <w:pPr>
              <w:pStyle w:val="ConsPlusNormal"/>
            </w:pPr>
            <w:r>
              <w:t>2) общий контроль над выполнением ремонтных работ в полном объеме, качеством и своевременностью ремонта и уборки помещений от строительного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год</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Уборка после ремонтных работ должна осуществляться с соблюдением санитарно-гигиенических норм и правил с применением инвентаря, предоставленного получателем социальных услуг (тряпка для вытирания пыли, веник, мешок для мусора, пылесос/щетка для пола, тряпка для влажной уборки, емкость для влажной уборки поверхностей, швабра, половая тряпка, ведро для мытья полов, моющее средство, вода)</w:t>
            </w:r>
          </w:p>
        </w:tc>
      </w:tr>
      <w:tr w:rsidR="00F64FE7" w:rsidRPr="0090213F">
        <w:tc>
          <w:tcPr>
            <w:tcW w:w="964" w:type="dxa"/>
          </w:tcPr>
          <w:p w:rsidR="00F64FE7" w:rsidRDefault="00F64FE7">
            <w:pPr>
              <w:pStyle w:val="ConsPlusNormal"/>
            </w:pPr>
            <w:r>
              <w:t>1.8</w:t>
            </w:r>
          </w:p>
        </w:tc>
        <w:tc>
          <w:tcPr>
            <w:tcW w:w="12642" w:type="dxa"/>
            <w:gridSpan w:val="5"/>
          </w:tcPr>
          <w:p w:rsidR="00F64FE7" w:rsidRDefault="00F64FE7">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F64FE7" w:rsidRPr="0090213F">
        <w:tc>
          <w:tcPr>
            <w:tcW w:w="964" w:type="dxa"/>
          </w:tcPr>
          <w:p w:rsidR="00F64FE7" w:rsidRDefault="00F64FE7">
            <w:pPr>
              <w:pStyle w:val="ConsPlusNormal"/>
            </w:pPr>
            <w:r>
              <w:t>1.8.1</w:t>
            </w:r>
          </w:p>
        </w:tc>
        <w:tc>
          <w:tcPr>
            <w:tcW w:w="2494" w:type="dxa"/>
          </w:tcPr>
          <w:p w:rsidR="00F64FE7" w:rsidRDefault="00F64FE7">
            <w:pPr>
              <w:pStyle w:val="ConsPlusNormal"/>
              <w:jc w:val="both"/>
            </w:pPr>
            <w:r>
              <w:t>- покупка и доставка промышленных товаров весом до 7 кг</w:t>
            </w:r>
          </w:p>
        </w:tc>
        <w:tc>
          <w:tcPr>
            <w:tcW w:w="3912" w:type="dxa"/>
          </w:tcPr>
          <w:p w:rsidR="00F64FE7" w:rsidRDefault="00F64FE7">
            <w:pPr>
              <w:pStyle w:val="ConsPlusNormal"/>
            </w:pPr>
            <w:r>
              <w:t>Состав социальной услуги:</w:t>
            </w:r>
          </w:p>
          <w:p w:rsidR="00F64FE7" w:rsidRDefault="00F64FE7">
            <w:pPr>
              <w:pStyle w:val="ConsPlusNormal"/>
            </w:pPr>
            <w:r>
              <w:t>1) обсудить с получателем социальных услуг список необходимых товаров;</w:t>
            </w:r>
          </w:p>
          <w:p w:rsidR="00F64FE7" w:rsidRDefault="00F64FE7">
            <w:pPr>
              <w:pStyle w:val="ConsPlusNormal"/>
            </w:pPr>
            <w:r>
              <w:t>2) получение наличных денежных средств от получателя социальных услуг на приобретение товаров;</w:t>
            </w:r>
          </w:p>
          <w:p w:rsidR="00F64FE7" w:rsidRDefault="00F64FE7">
            <w:pPr>
              <w:pStyle w:val="ConsPlusNormal"/>
            </w:pPr>
            <w:r>
              <w:t>3) покупка товаров;</w:t>
            </w:r>
          </w:p>
          <w:p w:rsidR="00F64FE7" w:rsidRDefault="00F64FE7">
            <w:pPr>
              <w:pStyle w:val="ConsPlusNormal"/>
            </w:pPr>
            <w:r>
              <w:t>4) доставка на дом получателю социальных услуг купленных товаров, их раскладка в места хранения;</w:t>
            </w:r>
          </w:p>
          <w:p w:rsidR="00F64FE7" w:rsidRDefault="00F64FE7">
            <w:pPr>
              <w:pStyle w:val="ConsPlusNormal"/>
            </w:pPr>
            <w:r>
              <w:t>5) окончательный расчет с получателем социальных услуг по чекам.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месяц</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Обеспечение своевременного приобретения промышленных товаров за счет средств получателя социальной услуги. Предоставление получателю социальной услуги чеков на приобретенные для него промышленные товары, возврат сдачи (при наличии). Отсутствие обоснованных жалоб.</w:t>
            </w:r>
          </w:p>
          <w:p w:rsidR="00F64FE7" w:rsidRDefault="00F64FE7">
            <w:pPr>
              <w:pStyle w:val="ConsPlusNormal"/>
              <w:jc w:val="both"/>
            </w:pPr>
            <w:r>
              <w:t>Услуга предоставляется своевременно при наличии у получателя заявки на покупку необходимых товаров и наличных денежных средств</w:t>
            </w:r>
          </w:p>
        </w:tc>
      </w:tr>
      <w:tr w:rsidR="00F64FE7" w:rsidRPr="0090213F">
        <w:tc>
          <w:tcPr>
            <w:tcW w:w="964" w:type="dxa"/>
          </w:tcPr>
          <w:p w:rsidR="00F64FE7" w:rsidRDefault="00F64FE7">
            <w:pPr>
              <w:pStyle w:val="ConsPlusNormal"/>
            </w:pPr>
            <w:r>
              <w:t>1.8.2</w:t>
            </w:r>
          </w:p>
        </w:tc>
        <w:tc>
          <w:tcPr>
            <w:tcW w:w="2494" w:type="dxa"/>
          </w:tcPr>
          <w:p w:rsidR="00F64FE7" w:rsidRDefault="00F64FE7">
            <w:pPr>
              <w:pStyle w:val="ConsPlusNormal"/>
              <w:jc w:val="both"/>
            </w:pPr>
            <w:r>
              <w:t>- покупка и доставка продуктов питания весом до 7 кг</w:t>
            </w:r>
          </w:p>
        </w:tc>
        <w:tc>
          <w:tcPr>
            <w:tcW w:w="3912" w:type="dxa"/>
          </w:tcPr>
          <w:p w:rsidR="00F64FE7" w:rsidRDefault="00F64FE7">
            <w:pPr>
              <w:pStyle w:val="ConsPlusNormal"/>
            </w:pPr>
            <w:r>
              <w:t>Состав социальной услуги:</w:t>
            </w:r>
          </w:p>
          <w:p w:rsidR="00F64FE7" w:rsidRDefault="00F64FE7">
            <w:pPr>
              <w:pStyle w:val="ConsPlusNormal"/>
            </w:pPr>
            <w:r>
              <w:t>1) обсудить с получателем социальных услуг список покупки продуктов;</w:t>
            </w:r>
          </w:p>
          <w:p w:rsidR="00F64FE7" w:rsidRDefault="00F64FE7">
            <w:pPr>
              <w:pStyle w:val="ConsPlusNormal"/>
            </w:pPr>
            <w:r>
              <w:t>2) получение наличных денежных средств от получателя социальных услуг на приобретение продуктов;</w:t>
            </w:r>
          </w:p>
          <w:p w:rsidR="00F64FE7" w:rsidRDefault="00F64FE7">
            <w:pPr>
              <w:pStyle w:val="ConsPlusNormal"/>
            </w:pPr>
            <w:r>
              <w:t>3) покупка продуктов питания;</w:t>
            </w:r>
          </w:p>
          <w:p w:rsidR="00F64FE7" w:rsidRDefault="00F64FE7">
            <w:pPr>
              <w:pStyle w:val="ConsPlusNormal"/>
            </w:pPr>
            <w:r>
              <w:t>4) доставка на дом получателю социальных услуг купленных продуктов, их раскладка в места хранения (шкаф, холодильник, полки);</w:t>
            </w:r>
          </w:p>
          <w:p w:rsidR="00F64FE7" w:rsidRDefault="00F64FE7">
            <w:pPr>
              <w:pStyle w:val="ConsPlusNormal"/>
            </w:pPr>
            <w:r>
              <w:t>5) окончательный расчет с получателем социальных услуг по чекам.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календарную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Обеспечение своевременного приобретения продуктов питания за счет средств получателя социальной услуги. Соответствие сроков приобретаемых продуктов питания установленным срокам их годности. Предоставление получателю социальной услуги чеков на приобретенные для него продукты, возврат сдачи (при наличии). Отсутствие обоснованных жалоб.</w:t>
            </w:r>
          </w:p>
          <w:p w:rsidR="00F64FE7" w:rsidRDefault="00F64FE7">
            <w:pPr>
              <w:pStyle w:val="ConsPlusNormal"/>
              <w:jc w:val="both"/>
            </w:pPr>
            <w:r>
              <w:t>Услуга предоставляется своевременно при наличии у получателя заявки на покупку необходимых продуктов питания и наличных денежных средств</w:t>
            </w:r>
          </w:p>
        </w:tc>
      </w:tr>
      <w:tr w:rsidR="00F64FE7" w:rsidRPr="0090213F">
        <w:tc>
          <w:tcPr>
            <w:tcW w:w="964" w:type="dxa"/>
          </w:tcPr>
          <w:p w:rsidR="00F64FE7" w:rsidRDefault="00F64FE7">
            <w:pPr>
              <w:pStyle w:val="ConsPlusNormal"/>
            </w:pPr>
            <w:r>
              <w:t>1.8.3</w:t>
            </w:r>
          </w:p>
        </w:tc>
        <w:tc>
          <w:tcPr>
            <w:tcW w:w="2494" w:type="dxa"/>
          </w:tcPr>
          <w:p w:rsidR="00F64FE7" w:rsidRDefault="00F64FE7">
            <w:pPr>
              <w:pStyle w:val="ConsPlusNormal"/>
            </w:pPr>
            <w:r>
              <w:t>- приобретение книг, газет, журналов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социальных услуг на покупку книг, газет, журналов за счет средств получателей социальных услуг;</w:t>
            </w:r>
          </w:p>
          <w:p w:rsidR="00F64FE7" w:rsidRDefault="00F64FE7">
            <w:pPr>
              <w:pStyle w:val="ConsPlusNormal"/>
            </w:pPr>
            <w:r>
              <w:t>2) получение наличных денежных средств от получателя социальных услуг на покупку книг, газет, журналов;</w:t>
            </w:r>
          </w:p>
          <w:p w:rsidR="00F64FE7" w:rsidRDefault="00F64FE7">
            <w:pPr>
              <w:pStyle w:val="ConsPlusNormal"/>
            </w:pPr>
            <w:r>
              <w:t>3) покупка книг, газет, журналов в ближайших торговых точках;</w:t>
            </w:r>
          </w:p>
          <w:p w:rsidR="00F64FE7" w:rsidRDefault="00F64FE7">
            <w:pPr>
              <w:pStyle w:val="ConsPlusNormal"/>
            </w:pPr>
            <w:r>
              <w:t>4) доставка получателю социальных услуг книг, газет, журналов, личной корреспонденции из почтового ящика;</w:t>
            </w:r>
          </w:p>
          <w:p w:rsidR="00F64FE7" w:rsidRDefault="00F64FE7">
            <w:pPr>
              <w:pStyle w:val="ConsPlusNormal"/>
            </w:pPr>
            <w:r>
              <w:t>5) окончательный расчет с получателем социальных услуг по платежным документам о покупке.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 по факту обращения</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F64FE7" w:rsidRPr="0090213F">
        <w:tc>
          <w:tcPr>
            <w:tcW w:w="964" w:type="dxa"/>
          </w:tcPr>
          <w:p w:rsidR="00F64FE7" w:rsidRDefault="00F64FE7">
            <w:pPr>
              <w:pStyle w:val="ConsPlusNormal"/>
            </w:pPr>
            <w:r>
              <w:t>1.8.4</w:t>
            </w:r>
          </w:p>
        </w:tc>
        <w:tc>
          <w:tcPr>
            <w:tcW w:w="2494" w:type="dxa"/>
          </w:tcPr>
          <w:p w:rsidR="00F64FE7" w:rsidRDefault="00F64FE7">
            <w:pPr>
              <w:pStyle w:val="ConsPlusNormal"/>
            </w:pPr>
            <w:r>
              <w:t>- оформление подписки на печатные издания</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социальной услуги на подписку на газеты и журналы;</w:t>
            </w:r>
          </w:p>
          <w:p w:rsidR="00F64FE7" w:rsidRDefault="00F64FE7">
            <w:pPr>
              <w:pStyle w:val="ConsPlusNormal"/>
            </w:pPr>
            <w:r>
              <w:t>2) получение наличных денежных средств от получателя социальных услуг на оформление подписки на газеты и журналы;</w:t>
            </w:r>
          </w:p>
          <w:p w:rsidR="00F64FE7" w:rsidRDefault="00F64FE7">
            <w:pPr>
              <w:pStyle w:val="ConsPlusNormal"/>
            </w:pPr>
            <w:r>
              <w:t>3) оформление подписки на периодические издания в ближайших почтовых отделениях или по сети Интернет;</w:t>
            </w:r>
          </w:p>
          <w:p w:rsidR="00F64FE7" w:rsidRDefault="00F64FE7">
            <w:pPr>
              <w:pStyle w:val="ConsPlusNormal"/>
            </w:pPr>
            <w:r>
              <w:t>4) вручение получателю социальных услуг документов о подписке на газеты и журналы;</w:t>
            </w:r>
          </w:p>
          <w:p w:rsidR="00F64FE7" w:rsidRDefault="00F64FE7">
            <w:pPr>
              <w:pStyle w:val="ConsPlusNormal"/>
            </w:pPr>
            <w:r>
              <w:t>5) окончательный расчет с получателем социальных услуг по платежным документам о подписке.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год 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F64FE7" w:rsidRPr="0090213F">
        <w:tc>
          <w:tcPr>
            <w:tcW w:w="964" w:type="dxa"/>
          </w:tcPr>
          <w:p w:rsidR="00F64FE7" w:rsidRDefault="00F64FE7">
            <w:pPr>
              <w:pStyle w:val="ConsPlusNormal"/>
            </w:pPr>
            <w:r>
              <w:t>1.9</w:t>
            </w:r>
          </w:p>
        </w:tc>
        <w:tc>
          <w:tcPr>
            <w:tcW w:w="12642" w:type="dxa"/>
            <w:gridSpan w:val="5"/>
          </w:tcPr>
          <w:p w:rsidR="00F64FE7" w:rsidRDefault="00F64FE7">
            <w:pPr>
              <w:pStyle w:val="ConsPlusNormal"/>
              <w:jc w:val="both"/>
            </w:pPr>
            <w:r>
              <w:t>Оплата за счет средств получателя социальных услуг жилищно-коммунальных услуг и услуг связи:</w:t>
            </w:r>
          </w:p>
        </w:tc>
      </w:tr>
      <w:tr w:rsidR="00F64FE7" w:rsidRPr="0090213F">
        <w:tc>
          <w:tcPr>
            <w:tcW w:w="964" w:type="dxa"/>
          </w:tcPr>
          <w:p w:rsidR="00F64FE7" w:rsidRDefault="00F64FE7">
            <w:pPr>
              <w:pStyle w:val="ConsPlusNormal"/>
            </w:pPr>
            <w:r>
              <w:t>1.9.1</w:t>
            </w:r>
          </w:p>
        </w:tc>
        <w:tc>
          <w:tcPr>
            <w:tcW w:w="2494" w:type="dxa"/>
          </w:tcPr>
          <w:p w:rsidR="00F64FE7" w:rsidRDefault="00F64FE7">
            <w:pPr>
              <w:pStyle w:val="ConsPlusNormal"/>
              <w:jc w:val="both"/>
            </w:pPr>
            <w:r>
              <w:t>- заполнение квитанций, оплата за услуги связи</w:t>
            </w:r>
          </w:p>
        </w:tc>
        <w:tc>
          <w:tcPr>
            <w:tcW w:w="3912" w:type="dxa"/>
          </w:tcPr>
          <w:p w:rsidR="00F64FE7" w:rsidRDefault="00F64FE7">
            <w:pPr>
              <w:pStyle w:val="ConsPlusNormal"/>
            </w:pPr>
            <w:r>
              <w:t>Состав социальной услуги:</w:t>
            </w:r>
          </w:p>
          <w:p w:rsidR="00F64FE7" w:rsidRDefault="00F64FE7">
            <w:pPr>
              <w:pStyle w:val="ConsPlusNormal"/>
            </w:pPr>
            <w:r>
              <w:t>1) информирование получателя социальной услуги о порядке и условиях оплаты за услуги связи, правилах расчетов, изменениях тарифов;</w:t>
            </w:r>
          </w:p>
          <w:p w:rsidR="00F64FE7" w:rsidRDefault="00F64FE7">
            <w:pPr>
              <w:pStyle w:val="ConsPlusNormal"/>
            </w:pPr>
            <w:r>
              <w:t>2) получение наличных денежных средств от получателя социальной услуги для оплаты за услуги связи;</w:t>
            </w:r>
          </w:p>
          <w:p w:rsidR="00F64FE7" w:rsidRDefault="00F64FE7">
            <w:pPr>
              <w:pStyle w:val="ConsPlusNormal"/>
            </w:pPr>
            <w:r>
              <w:t>3) посещение пунктов приема платежей для внесения платы за услуги связи;</w:t>
            </w:r>
          </w:p>
          <w:p w:rsidR="00F64FE7" w:rsidRDefault="00F64FE7">
            <w:pPr>
              <w:pStyle w:val="ConsPlusNormal"/>
            </w:pPr>
            <w:r>
              <w:t>4) внесение платы за услуги связи (телефон, Интернет, радио, антенна);</w:t>
            </w:r>
          </w:p>
          <w:p w:rsidR="00F64FE7" w:rsidRDefault="00F64FE7">
            <w:pPr>
              <w:pStyle w:val="ConsPlusNormal"/>
            </w:pPr>
            <w:r>
              <w:t>5) окончательный расчет с получателем социальной услуги по квитанции.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Осуществление своевременной оплаты услуг связи за счет средств получателя социальной услуги с предоставлением ему квитанции об оплате указанных услуг. Отсутствие обоснованных жалоб.</w:t>
            </w:r>
          </w:p>
          <w:p w:rsidR="00F64FE7" w:rsidRDefault="00F64FE7">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F64FE7" w:rsidRPr="0090213F">
        <w:tc>
          <w:tcPr>
            <w:tcW w:w="964" w:type="dxa"/>
          </w:tcPr>
          <w:p w:rsidR="00F64FE7" w:rsidRDefault="00F64FE7">
            <w:pPr>
              <w:pStyle w:val="ConsPlusNormal"/>
            </w:pPr>
            <w:r>
              <w:t>1.9.2</w:t>
            </w:r>
          </w:p>
        </w:tc>
        <w:tc>
          <w:tcPr>
            <w:tcW w:w="2494" w:type="dxa"/>
          </w:tcPr>
          <w:p w:rsidR="00F64FE7" w:rsidRDefault="00F64FE7">
            <w:pPr>
              <w:pStyle w:val="ConsPlusNormal"/>
              <w:jc w:val="both"/>
            </w:pPr>
            <w:r>
              <w:t>- заполнение квитанций, оплата за жилищно-коммунальные услуги</w:t>
            </w:r>
          </w:p>
        </w:tc>
        <w:tc>
          <w:tcPr>
            <w:tcW w:w="3912" w:type="dxa"/>
          </w:tcPr>
          <w:p w:rsidR="00F64FE7" w:rsidRDefault="00F64FE7">
            <w:pPr>
              <w:pStyle w:val="ConsPlusNormal"/>
            </w:pPr>
            <w:r>
              <w:t>Состав социальной услуги:</w:t>
            </w:r>
          </w:p>
          <w:p w:rsidR="00F64FE7" w:rsidRDefault="00F64FE7">
            <w:pPr>
              <w:pStyle w:val="ConsPlusNormal"/>
            </w:pPr>
            <w:r>
              <w:t>1) снятие показаний с приборов учета коммунальных услуг;</w:t>
            </w:r>
          </w:p>
          <w:p w:rsidR="00F64FE7" w:rsidRDefault="00F64FE7">
            <w:pPr>
              <w:pStyle w:val="ConsPlusNormal"/>
            </w:pPr>
            <w:r>
              <w:t>2) передача показаний в ресурсоснабжающие организации, в том числе заполнение соответствующих квитанций;</w:t>
            </w:r>
          </w:p>
          <w:p w:rsidR="00F64FE7" w:rsidRDefault="00F64FE7">
            <w:pPr>
              <w:pStyle w:val="ConsPlusNormal"/>
            </w:pPr>
            <w:r>
              <w:t>3) получение наличных денежных средств от получателя социальной услуги для оплаты жилищно-коммунальных услуг;</w:t>
            </w:r>
          </w:p>
          <w:p w:rsidR="00F64FE7" w:rsidRDefault="00F64FE7">
            <w:pPr>
              <w:pStyle w:val="ConsPlusNormal"/>
            </w:pPr>
            <w:r>
              <w:t>4) посещение пунктов приема платежей для внесения платы;</w:t>
            </w:r>
          </w:p>
          <w:p w:rsidR="00F64FE7" w:rsidRDefault="00F64FE7">
            <w:pPr>
              <w:pStyle w:val="ConsPlusNormal"/>
            </w:pPr>
            <w:r>
              <w:t>5) внесение платы за жилищно-коммунальные услуги (тепловодоснабжение, электроэнергия, газ, домофон);</w:t>
            </w:r>
          </w:p>
          <w:p w:rsidR="00F64FE7" w:rsidRDefault="00F64FE7">
            <w:pPr>
              <w:pStyle w:val="ConsPlusNormal"/>
            </w:pPr>
            <w:r>
              <w:t>6) услуги вневедомственной охраны, налоговые и другие обязательные платежи;</w:t>
            </w:r>
          </w:p>
          <w:p w:rsidR="00F64FE7" w:rsidRDefault="00F64FE7">
            <w:pPr>
              <w:pStyle w:val="ConsPlusNormal"/>
            </w:pPr>
            <w:r>
              <w:t>7) окончательный расчет с получателем социальной услуги по квитанции;</w:t>
            </w:r>
          </w:p>
          <w:p w:rsidR="00F64FE7" w:rsidRDefault="00F64FE7">
            <w:pPr>
              <w:pStyle w:val="ConsPlusNormal"/>
            </w:pPr>
            <w:r>
              <w:t>8) информирование получателя социальной услуги о порядке и условиях оплаты жилищно-коммунальных услуг, правилах расчетов, изменениях тарифов.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Обеспечение своевременного предоставления показаний приборов учета услуг в ресурсоснабжающие организации; осуществление оплаты жилищно-коммунальных услуг за счет средств получателя социальной услуги с предоставлением ему квитанции об оплате указанных услуг. Отсутствие обоснованных жалоб.</w:t>
            </w:r>
          </w:p>
          <w:p w:rsidR="00F64FE7" w:rsidRDefault="00F64FE7">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F64FE7" w:rsidRPr="0090213F">
        <w:tc>
          <w:tcPr>
            <w:tcW w:w="964" w:type="dxa"/>
          </w:tcPr>
          <w:p w:rsidR="00F64FE7" w:rsidRDefault="00F64FE7">
            <w:pPr>
              <w:pStyle w:val="ConsPlusNormal"/>
            </w:pPr>
            <w:r>
              <w:t>1.10</w:t>
            </w:r>
          </w:p>
        </w:tc>
        <w:tc>
          <w:tcPr>
            <w:tcW w:w="2494" w:type="dxa"/>
          </w:tcPr>
          <w:p w:rsidR="00F64FE7" w:rsidRDefault="00F64FE7">
            <w:pPr>
              <w:pStyle w:val="ConsPlusNormal"/>
            </w:pPr>
            <w:r>
              <w:t>Отправка за счет средств получателя социальных услуг почтовой корреспонденции</w:t>
            </w:r>
          </w:p>
        </w:tc>
        <w:tc>
          <w:tcPr>
            <w:tcW w:w="3912" w:type="dxa"/>
          </w:tcPr>
          <w:p w:rsidR="00F64FE7" w:rsidRDefault="00F64FE7">
            <w:pPr>
              <w:pStyle w:val="ConsPlusNormal"/>
            </w:pPr>
            <w:r>
              <w:t>Состав социальной услуги:</w:t>
            </w:r>
          </w:p>
          <w:p w:rsidR="00F64FE7" w:rsidRDefault="00F64FE7">
            <w:pPr>
              <w:pStyle w:val="ConsPlusNormal"/>
            </w:pPr>
            <w:r>
              <w:t>1) отправка в почтовом отделении за счет средств получателя социальных услуг почтовой корреспонденции весом до 7 кг;</w:t>
            </w:r>
          </w:p>
          <w:p w:rsidR="00F64FE7" w:rsidRDefault="00F64FE7">
            <w:pPr>
              <w:pStyle w:val="ConsPlusNormal"/>
            </w:pPr>
            <w:r>
              <w:t>2) консультирование получателя социальных услуг по вопросам грамотного и корректного составления документов, оформление письма или необходимых документов (подписание конверта и т.п.).</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2 раз в календарный год</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(бумага, ручка)</w:t>
            </w:r>
          </w:p>
        </w:tc>
      </w:tr>
      <w:tr w:rsidR="00F64FE7" w:rsidRPr="0090213F">
        <w:tc>
          <w:tcPr>
            <w:tcW w:w="964" w:type="dxa"/>
          </w:tcPr>
          <w:p w:rsidR="00F64FE7" w:rsidRDefault="00F64FE7">
            <w:pPr>
              <w:pStyle w:val="ConsPlusNormal"/>
            </w:pPr>
            <w:r>
              <w:t>1.11</w:t>
            </w:r>
          </w:p>
        </w:tc>
        <w:tc>
          <w:tcPr>
            <w:tcW w:w="2494" w:type="dxa"/>
          </w:tcPr>
          <w:p w:rsidR="00F64FE7" w:rsidRDefault="00F64FE7">
            <w:pPr>
              <w:pStyle w:val="ConsPlusNormal"/>
            </w:pPr>
            <w:r>
              <w:t>Оказание помощи в написании и прочтении писем</w:t>
            </w:r>
          </w:p>
        </w:tc>
        <w:tc>
          <w:tcPr>
            <w:tcW w:w="3912" w:type="dxa"/>
          </w:tcPr>
          <w:p w:rsidR="00F64FE7" w:rsidRDefault="00F64FE7">
            <w:pPr>
              <w:pStyle w:val="ConsPlusNormal"/>
            </w:pPr>
            <w:r>
              <w:t>Состав социальной услуги:</w:t>
            </w:r>
          </w:p>
          <w:p w:rsidR="00F64FE7" w:rsidRDefault="00F64FE7">
            <w:pPr>
              <w:pStyle w:val="ConsPlusNormal"/>
            </w:pPr>
            <w:r>
              <w:t>1) ознакомление получателя социальных услуг с текстом письма (документа), разъяснение его содержания;</w:t>
            </w:r>
          </w:p>
          <w:p w:rsidR="00F64FE7" w:rsidRDefault="00F64FE7">
            <w:pPr>
              <w:pStyle w:val="ConsPlusNormal"/>
            </w:pPr>
            <w:r>
              <w:t>2) помощь в написании письма (документа), включающая запись текста письма или необходимого документа под диктовку получателя социальных услуг (или набор текста с помощью компьютера, прочтение текста вслух для возможной его корректировки получателем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F64FE7" w:rsidRDefault="00F64FE7">
            <w:pPr>
              <w:pStyle w:val="ConsPlusNormal"/>
            </w:pPr>
            <w:r>
              <w:t>Услуга предоставляется с применением инвентаря, предоставленного получателем социальных услуг (бумага, ручка)</w:t>
            </w:r>
          </w:p>
        </w:tc>
      </w:tr>
      <w:tr w:rsidR="00F64FE7" w:rsidRPr="0090213F">
        <w:tc>
          <w:tcPr>
            <w:tcW w:w="964" w:type="dxa"/>
          </w:tcPr>
          <w:p w:rsidR="00F64FE7" w:rsidRDefault="00F64FE7">
            <w:pPr>
              <w:pStyle w:val="ConsPlusNormal"/>
            </w:pPr>
            <w:r>
              <w:t>1.12</w:t>
            </w:r>
          </w:p>
        </w:tc>
        <w:tc>
          <w:tcPr>
            <w:tcW w:w="2494" w:type="dxa"/>
          </w:tcPr>
          <w:p w:rsidR="00F64FE7" w:rsidRDefault="00F64FE7">
            <w:pPr>
              <w:pStyle w:val="ConsPlusNormal"/>
            </w:pPr>
            <w:r>
              <w:t>Содействие в ритуальных мероприятиях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F64FE7" w:rsidRDefault="00F64FE7">
            <w:pPr>
              <w:pStyle w:val="ConsPlusNormal"/>
            </w:pPr>
            <w:r>
              <w:t>Состав социальной услуги:</w:t>
            </w:r>
          </w:p>
          <w:p w:rsidR="00F64FE7" w:rsidRDefault="00F64FE7">
            <w:pPr>
              <w:pStyle w:val="ConsPlusNormal"/>
            </w:pPr>
            <w:r>
              <w:t>1) организация медицинского освидетельствования факта смерти;</w:t>
            </w:r>
          </w:p>
          <w:p w:rsidR="00F64FE7" w:rsidRDefault="00F64FE7">
            <w:pPr>
              <w:pStyle w:val="ConsPlusNormal"/>
            </w:pPr>
            <w:r>
              <w:t>2) оформление справки о смерти в органах ЗАГС;</w:t>
            </w:r>
          </w:p>
          <w:p w:rsidR="00F64FE7" w:rsidRDefault="00F64FE7">
            <w:pPr>
              <w:pStyle w:val="ConsPlusNormal"/>
            </w:pPr>
            <w:r>
              <w:t>3) информирование родственников о факте смерти (телеграммой или по телефону);</w:t>
            </w:r>
          </w:p>
          <w:p w:rsidR="00F64FE7" w:rsidRDefault="00F64FE7">
            <w:pPr>
              <w:pStyle w:val="ConsPlusNormal"/>
            </w:pPr>
            <w:r>
              <w:t>4) оформление документов на погребение;</w:t>
            </w:r>
          </w:p>
          <w:p w:rsidR="00F64FE7" w:rsidRDefault="00F64FE7">
            <w:pPr>
              <w:pStyle w:val="ConsPlusNormal"/>
            </w:pPr>
            <w:r>
              <w:t>5) вызов специальных служб для осуществления захоронения.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наступления смерти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в пределах муниципального района поставщика социальных услуг</w:t>
            </w:r>
          </w:p>
        </w:tc>
      </w:tr>
      <w:tr w:rsidR="00F64FE7" w:rsidRPr="0090213F">
        <w:tc>
          <w:tcPr>
            <w:tcW w:w="964" w:type="dxa"/>
          </w:tcPr>
          <w:p w:rsidR="00F64FE7" w:rsidRDefault="00F64FE7">
            <w:pPr>
              <w:pStyle w:val="ConsPlusNormal"/>
            </w:pPr>
            <w:r>
              <w:t>1.13</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pPr>
            <w:r>
              <w:t>1.13.1</w:t>
            </w:r>
          </w:p>
        </w:tc>
        <w:tc>
          <w:tcPr>
            <w:tcW w:w="2494" w:type="dxa"/>
          </w:tcPr>
          <w:p w:rsidR="00F64FE7" w:rsidRDefault="00F64FE7">
            <w:pPr>
              <w:pStyle w:val="ConsPlusNormal"/>
            </w:pPr>
            <w:r>
              <w:t>- бритье лица</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необходимых инструментов и места, подготовка получателя социальных услуг к процедуре;</w:t>
            </w:r>
          </w:p>
          <w:p w:rsidR="00F64FE7" w:rsidRDefault="00F64FE7">
            <w:pPr>
              <w:pStyle w:val="ConsPlusNormal"/>
            </w:pPr>
            <w:r>
              <w:t>2) бритье бороды, усов/помощь при бритье (для мужчин) - удаление нежелательной растительности на лице - проведение процедуры бритья с соблюдением техники безопасности. Помощь может заключаться в следующих действиях: подача мыльной пены и помощь в ее нанесении, подача инструментария, подержать зеркало, обратить внимание на пропущенные при бритье участки;</w:t>
            </w:r>
          </w:p>
          <w:p w:rsidR="00F64FE7" w:rsidRDefault="00F64FE7">
            <w:pPr>
              <w:pStyle w:val="ConsPlusNormal"/>
            </w:pPr>
            <w:r>
              <w:t>3) уборка инструментов и места выполнения социальной услуги.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5 раз в календарную неделю (по необходимости)</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(средство для бритья, емкость для воды, вода, бритвенный станок, средство после бритья - при наличии, полотенце).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1.13.2</w:t>
            </w:r>
          </w:p>
        </w:tc>
        <w:tc>
          <w:tcPr>
            <w:tcW w:w="2494" w:type="dxa"/>
          </w:tcPr>
          <w:p w:rsidR="00F64FE7" w:rsidRDefault="00F64FE7">
            <w:pPr>
              <w:pStyle w:val="ConsPlusNormal"/>
            </w:pPr>
            <w:r>
              <w:t>- питье</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питья в кружку (поилку, бутылку с соской);</w:t>
            </w:r>
          </w:p>
          <w:p w:rsidR="00F64FE7" w:rsidRDefault="00F64FE7">
            <w:pPr>
              <w:pStyle w:val="ConsPlusNormal"/>
              <w:jc w:val="both"/>
            </w:pPr>
            <w:r>
              <w:t>2) подготовка получателя социальной услуги к принятию питья, в том числе при необходимости надевание пеленки, прием удобного положения тела;</w:t>
            </w:r>
          </w:p>
          <w:p w:rsidR="00F64FE7" w:rsidRDefault="00F64FE7">
            <w:pPr>
              <w:pStyle w:val="ConsPlusNormal"/>
              <w:jc w:val="both"/>
            </w:pPr>
            <w:r>
              <w:t>3) поддержание тела и головы при приеме питья (при необходимости);</w:t>
            </w:r>
          </w:p>
          <w:p w:rsidR="00F64FE7" w:rsidRDefault="00F64FE7">
            <w:pPr>
              <w:pStyle w:val="ConsPlusNormal"/>
              <w:jc w:val="both"/>
            </w:pPr>
            <w:r>
              <w:t>4) уборка использованной посуды;</w:t>
            </w:r>
          </w:p>
          <w:p w:rsidR="00F64FE7" w:rsidRDefault="00F64FE7">
            <w:pPr>
              <w:pStyle w:val="ConsPlusNormal"/>
              <w:jc w:val="both"/>
            </w:pPr>
            <w:r>
              <w:t>5) контроль за соблюдением питьевого режима (до 2 литров воды в сутки);</w:t>
            </w:r>
          </w:p>
          <w:p w:rsidR="00F64FE7" w:rsidRDefault="00F64FE7">
            <w:pPr>
              <w:pStyle w:val="ConsPlusNormal"/>
            </w:pPr>
            <w:r>
              <w:t>6) запись в журнал (при назначении врача питьевого режима).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4 раз в день</w:t>
            </w:r>
          </w:p>
        </w:tc>
        <w:tc>
          <w:tcPr>
            <w:tcW w:w="1020" w:type="dxa"/>
          </w:tcPr>
          <w:p w:rsidR="00F64FE7" w:rsidRDefault="00F64FE7">
            <w:pPr>
              <w:pStyle w:val="ConsPlusNormal"/>
              <w:jc w:val="center"/>
            </w:pPr>
            <w:r>
              <w:t>1040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свежей питьевой воды и иных напитков, емкостей для питьевой воды, приобретенных за счет средств получателя социальный услуг</w:t>
            </w:r>
          </w:p>
        </w:tc>
      </w:tr>
      <w:tr w:rsidR="00F64FE7" w:rsidRPr="0090213F">
        <w:tc>
          <w:tcPr>
            <w:tcW w:w="964" w:type="dxa"/>
          </w:tcPr>
          <w:p w:rsidR="00F64FE7" w:rsidRDefault="00F64FE7">
            <w:pPr>
              <w:pStyle w:val="ConsPlusNormal"/>
            </w:pPr>
            <w:r>
              <w:t>1.13.3</w:t>
            </w:r>
          </w:p>
        </w:tc>
        <w:tc>
          <w:tcPr>
            <w:tcW w:w="2494" w:type="dxa"/>
          </w:tcPr>
          <w:p w:rsidR="00F64FE7" w:rsidRDefault="00F64FE7">
            <w:pPr>
              <w:pStyle w:val="ConsPlusNormal"/>
            </w:pPr>
            <w:r>
              <w:t>- одевание и раздевание</w:t>
            </w:r>
          </w:p>
        </w:tc>
        <w:tc>
          <w:tcPr>
            <w:tcW w:w="3912" w:type="dxa"/>
          </w:tcPr>
          <w:p w:rsidR="00F64FE7" w:rsidRDefault="00F64FE7">
            <w:pPr>
              <w:pStyle w:val="ConsPlusNormal"/>
            </w:pPr>
            <w:r>
              <w:t>Состав социальной услуги:</w:t>
            </w:r>
          </w:p>
          <w:p w:rsidR="00F64FE7" w:rsidRDefault="00F64FE7">
            <w:pPr>
              <w:pStyle w:val="ConsPlusNormal"/>
            </w:pPr>
            <w:r>
              <w:t>1) надеть подготовленную в соответствии с целью и сезоном обувь и одежду;</w:t>
            </w:r>
          </w:p>
          <w:p w:rsidR="00F64FE7" w:rsidRDefault="00F64FE7">
            <w:pPr>
              <w:pStyle w:val="ConsPlusNormal"/>
            </w:pPr>
            <w:r>
              <w:t>2) снять одежду, обувь и убрать их на место хранения.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день</w:t>
            </w:r>
          </w:p>
        </w:tc>
        <w:tc>
          <w:tcPr>
            <w:tcW w:w="1020" w:type="dxa"/>
          </w:tcPr>
          <w:p w:rsidR="00F64FE7" w:rsidRDefault="00F64FE7">
            <w:pPr>
              <w:pStyle w:val="ConsPlusNormal"/>
              <w:jc w:val="center"/>
            </w:pPr>
            <w:r>
              <w:t>520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сезонной одежды и обуви.</w:t>
            </w:r>
          </w:p>
          <w:p w:rsidR="00F64FE7" w:rsidRDefault="00F64FE7">
            <w:pPr>
              <w:pStyle w:val="ConsPlusNormal"/>
              <w:jc w:val="both"/>
            </w:pPr>
            <w:r>
              <w:t>Предоставление социальной услуги с учетом пожеланий получателя социальной услуги в выборе одежды и обуви.</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1.13.4</w:t>
            </w:r>
          </w:p>
        </w:tc>
        <w:tc>
          <w:tcPr>
            <w:tcW w:w="2494" w:type="dxa"/>
          </w:tcPr>
          <w:p w:rsidR="00F64FE7" w:rsidRDefault="00F64FE7">
            <w:pPr>
              <w:pStyle w:val="ConsPlusNormal"/>
            </w:pPr>
            <w:r>
              <w:t>- стрижка ногтей (с предварительной подготовкой)</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инструментов получателя социальных услуг к стрижке ногтей на руках (ногах);</w:t>
            </w:r>
          </w:p>
          <w:p w:rsidR="00F64FE7" w:rsidRDefault="00F64FE7">
            <w:pPr>
              <w:pStyle w:val="ConsPlusNormal"/>
            </w:pPr>
            <w:r>
              <w:t>2) продезинфицировать инструменты для проведения процедуры;</w:t>
            </w:r>
          </w:p>
          <w:p w:rsidR="00F64FE7" w:rsidRDefault="00F64FE7">
            <w:pPr>
              <w:pStyle w:val="ConsPlusNormal"/>
            </w:pPr>
            <w:r>
              <w:t>3) объяснение получателю социальной услуги о ходе выполнения процедуры;</w:t>
            </w:r>
          </w:p>
          <w:p w:rsidR="00F64FE7" w:rsidRDefault="00F64FE7">
            <w:pPr>
              <w:pStyle w:val="ConsPlusNormal"/>
            </w:pPr>
            <w:r>
              <w:t>4) распаривание ног (при необходимости);</w:t>
            </w:r>
          </w:p>
          <w:p w:rsidR="00F64FE7" w:rsidRDefault="00F64FE7">
            <w:pPr>
              <w:pStyle w:val="ConsPlusNormal"/>
            </w:pPr>
            <w:r>
              <w:t>5) стрижка ногтей на руках (ногах), подпиливание (укорачивание) ногтевой пластины;</w:t>
            </w:r>
          </w:p>
          <w:p w:rsidR="00F64FE7" w:rsidRDefault="00F64FE7">
            <w:pPr>
              <w:pStyle w:val="ConsPlusNormal"/>
            </w:pPr>
            <w:r>
              <w:t>6) обработка рук (ног) кремом при наличии крема у получателя социальной услуги.</w:t>
            </w:r>
          </w:p>
          <w:p w:rsidR="00F64FE7" w:rsidRDefault="00F64FE7">
            <w:pPr>
              <w:pStyle w:val="ConsPlusNormal"/>
            </w:pPr>
            <w:r>
              <w:t>Под одной услугой считается стрижка ногтей на руках либо стрижка ногтей на ногах.</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ножницы, пилка, крем для рук (ног).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1.13.5</w:t>
            </w:r>
          </w:p>
        </w:tc>
        <w:tc>
          <w:tcPr>
            <w:tcW w:w="2494" w:type="dxa"/>
          </w:tcPr>
          <w:p w:rsidR="00F64FE7" w:rsidRDefault="00F64FE7">
            <w:pPr>
              <w:pStyle w:val="ConsPlusNormal"/>
            </w:pPr>
            <w:r>
              <w:t>- причесывание</w:t>
            </w:r>
          </w:p>
        </w:tc>
        <w:tc>
          <w:tcPr>
            <w:tcW w:w="3912" w:type="dxa"/>
          </w:tcPr>
          <w:p w:rsidR="00F64FE7" w:rsidRDefault="00F64FE7">
            <w:pPr>
              <w:pStyle w:val="ConsPlusNormal"/>
            </w:pPr>
            <w:r>
              <w:t>Состав социальной услуги:</w:t>
            </w:r>
          </w:p>
          <w:p w:rsidR="00F64FE7" w:rsidRDefault="00F64FE7">
            <w:pPr>
              <w:pStyle w:val="ConsPlusNormal"/>
            </w:pPr>
            <w:r>
              <w:t>1) ежедневный уход за волосами - расчесывание (помощь при расчесывании);</w:t>
            </w:r>
          </w:p>
          <w:p w:rsidR="00F64FE7" w:rsidRDefault="00F64FE7">
            <w:pPr>
              <w:pStyle w:val="ConsPlusNormal"/>
            </w:pPr>
            <w:r>
              <w:t>2) плетение длинных волос в косу или укладывание их в пучок с использованием зажимов (по желанию получателя социальной услуги).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день</w:t>
            </w:r>
          </w:p>
        </w:tc>
        <w:tc>
          <w:tcPr>
            <w:tcW w:w="1020" w:type="dxa"/>
          </w:tcPr>
          <w:p w:rsidR="00F64FE7" w:rsidRDefault="00F64FE7">
            <w:pPr>
              <w:pStyle w:val="ConsPlusNormal"/>
              <w:jc w:val="center"/>
            </w:pPr>
            <w:r>
              <w:t>520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(расческа, заколка /резинка - при наличии).</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1.13.6</w:t>
            </w:r>
          </w:p>
        </w:tc>
        <w:tc>
          <w:tcPr>
            <w:tcW w:w="2494" w:type="dxa"/>
          </w:tcPr>
          <w:p w:rsidR="00F64FE7" w:rsidRDefault="00F64FE7">
            <w:pPr>
              <w:pStyle w:val="ConsPlusNormal"/>
            </w:pPr>
            <w:r>
              <w:t>- чистка зубов или уход за полостью рта</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необходимых инструментов и места, подготовка получателя социальных услуг к процедуре;</w:t>
            </w:r>
          </w:p>
          <w:p w:rsidR="00F64FE7" w:rsidRDefault="00F64FE7">
            <w:pPr>
              <w:pStyle w:val="ConsPlusNormal"/>
            </w:pPr>
            <w:r>
              <w:t>2) помощь в уходе за зубами или челюстью (чистка зубов (протезов);</w:t>
            </w:r>
          </w:p>
          <w:p w:rsidR="00F64FE7" w:rsidRDefault="00F64FE7">
            <w:pPr>
              <w:pStyle w:val="ConsPlusNormal"/>
            </w:pPr>
            <w:r>
              <w:t>3) чистка ротовой полости (языка, слизистой щек);</w:t>
            </w:r>
          </w:p>
          <w:p w:rsidR="00F64FE7" w:rsidRDefault="00F64FE7">
            <w:pPr>
              <w:pStyle w:val="ConsPlusNormal"/>
            </w:pPr>
            <w:r>
              <w:t>4) полоскание ротовой полости;</w:t>
            </w:r>
          </w:p>
          <w:p w:rsidR="00F64FE7" w:rsidRDefault="00F64FE7">
            <w:pPr>
              <w:pStyle w:val="ConsPlusNormal"/>
            </w:pPr>
            <w:r>
              <w:t>5) уборка места выполнения услуги.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день</w:t>
            </w:r>
          </w:p>
        </w:tc>
        <w:tc>
          <w:tcPr>
            <w:tcW w:w="1020" w:type="dxa"/>
          </w:tcPr>
          <w:p w:rsidR="00F64FE7" w:rsidRDefault="00F64FE7">
            <w:pPr>
              <w:pStyle w:val="ConsPlusNormal"/>
              <w:jc w:val="center"/>
            </w:pPr>
            <w:r>
              <w:t>520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(зубная щетка и паста, емкость для воды, вода, полотенце).</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1.13.7</w:t>
            </w:r>
          </w:p>
        </w:tc>
        <w:tc>
          <w:tcPr>
            <w:tcW w:w="2494" w:type="dxa"/>
          </w:tcPr>
          <w:p w:rsidR="00F64FE7" w:rsidRDefault="00F64FE7">
            <w:pPr>
              <w:pStyle w:val="ConsPlusNormal"/>
            </w:pPr>
            <w:r>
              <w:t>- гигиена тела частичная</w:t>
            </w:r>
          </w:p>
        </w:tc>
        <w:tc>
          <w:tcPr>
            <w:tcW w:w="3912" w:type="dxa"/>
          </w:tcPr>
          <w:p w:rsidR="00F64FE7" w:rsidRDefault="00F64FE7">
            <w:pPr>
              <w:pStyle w:val="ConsPlusNormal"/>
            </w:pPr>
            <w:r>
              <w:t>Состав социальной услуги:</w:t>
            </w:r>
          </w:p>
          <w:p w:rsidR="00F64FE7" w:rsidRDefault="00F64FE7">
            <w:pPr>
              <w:pStyle w:val="ConsPlusNormal"/>
            </w:pPr>
            <w:r>
              <w:t>1) умывание рук, лица, шеи, ушей водой либо водой с использованием гигиенических средств;</w:t>
            </w:r>
          </w:p>
          <w:p w:rsidR="00F64FE7" w:rsidRDefault="00F64FE7">
            <w:pPr>
              <w:pStyle w:val="ConsPlusNormal"/>
            </w:pPr>
            <w:r>
              <w:t>2) вытирание полотенцем (салфеткой).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день</w:t>
            </w:r>
          </w:p>
        </w:tc>
        <w:tc>
          <w:tcPr>
            <w:tcW w:w="1020" w:type="dxa"/>
          </w:tcPr>
          <w:p w:rsidR="00F64FE7" w:rsidRDefault="00F64FE7">
            <w:pPr>
              <w:pStyle w:val="ConsPlusNormal"/>
              <w:jc w:val="center"/>
            </w:pPr>
            <w:r>
              <w:t>780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(емкость для воды, вода, мыло/гигиеническое средство для умывания - при наличии, полотенце). 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1.13.8</w:t>
            </w:r>
          </w:p>
        </w:tc>
        <w:tc>
          <w:tcPr>
            <w:tcW w:w="2494" w:type="dxa"/>
          </w:tcPr>
          <w:p w:rsidR="00F64FE7" w:rsidRDefault="00F64FE7">
            <w:pPr>
              <w:pStyle w:val="ConsPlusNormal"/>
            </w:pPr>
            <w:r>
              <w:t>- мытье головы шампунем, мылом</w:t>
            </w:r>
          </w:p>
        </w:tc>
        <w:tc>
          <w:tcPr>
            <w:tcW w:w="3912" w:type="dxa"/>
          </w:tcPr>
          <w:p w:rsidR="00F64FE7" w:rsidRDefault="00F64FE7">
            <w:pPr>
              <w:pStyle w:val="ConsPlusNormal"/>
            </w:pPr>
            <w:r>
              <w:t>Состав социальной услуги:</w:t>
            </w:r>
          </w:p>
          <w:p w:rsidR="00F64FE7" w:rsidRDefault="00F64FE7">
            <w:pPr>
              <w:pStyle w:val="ConsPlusNormal"/>
            </w:pPr>
            <w:r>
              <w:t>1) сопровождение в душевую или ванную комнату;</w:t>
            </w:r>
          </w:p>
          <w:p w:rsidR="00F64FE7" w:rsidRDefault="00F64FE7">
            <w:pPr>
              <w:pStyle w:val="ConsPlusNormal"/>
            </w:pPr>
            <w:r>
              <w:t>2) перед мытьем головы расчесать волосы;</w:t>
            </w:r>
          </w:p>
          <w:p w:rsidR="00F64FE7" w:rsidRDefault="00F64FE7">
            <w:pPr>
              <w:pStyle w:val="ConsPlusNormal"/>
            </w:pPr>
            <w:r>
              <w:t>3) шампунь (мыло) перед нанесением вспенить в ладонях, нанести массажными движениями и распределить по волосам;</w:t>
            </w:r>
          </w:p>
          <w:p w:rsidR="00F64FE7" w:rsidRDefault="00F64FE7">
            <w:pPr>
              <w:pStyle w:val="ConsPlusNormal"/>
            </w:pPr>
            <w:r>
              <w:t>4) ополоснуть волосы прохладной водой;</w:t>
            </w:r>
          </w:p>
          <w:p w:rsidR="00F64FE7" w:rsidRDefault="00F64FE7">
            <w:pPr>
              <w:pStyle w:val="ConsPlusNormal"/>
            </w:pPr>
            <w:r>
              <w:t>5) сопровождение из душевой или ванной комнаты обратно.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 по мере необходимости, не реже 1 раза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(емкость для воды, вода, мыло/шампунь, полотенце).</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1.13.9</w:t>
            </w:r>
          </w:p>
        </w:tc>
        <w:tc>
          <w:tcPr>
            <w:tcW w:w="2494" w:type="dxa"/>
          </w:tcPr>
          <w:p w:rsidR="00F64FE7" w:rsidRDefault="00F64FE7">
            <w:pPr>
              <w:pStyle w:val="ConsPlusNormal"/>
            </w:pPr>
            <w:r>
              <w:t>- гигиена тела общая (гигиеническая ванна)</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получателя социальной услуги к полному купанию в ванне (душе), по необходимости в постели;</w:t>
            </w:r>
          </w:p>
          <w:p w:rsidR="00F64FE7" w:rsidRDefault="00F64FE7">
            <w:pPr>
              <w:pStyle w:val="ConsPlusNormal"/>
            </w:pPr>
            <w:r>
              <w:t>2) сопровождение в душевую или ванную комнату;</w:t>
            </w:r>
          </w:p>
          <w:p w:rsidR="00F64FE7" w:rsidRDefault="00F64FE7">
            <w:pPr>
              <w:pStyle w:val="ConsPlusNormal"/>
            </w:pPr>
            <w:r>
              <w:t>3) проведение полного туалета (купания) или содействие при мытье труднодоступных частей тела с помощью моющих средств или водой, а также приспособлений;</w:t>
            </w:r>
          </w:p>
          <w:p w:rsidR="00F64FE7" w:rsidRDefault="00F64FE7">
            <w:pPr>
              <w:pStyle w:val="ConsPlusNormal"/>
            </w:pPr>
            <w:r>
              <w:t>4) вытирание тела полотенцем полностью или помощь в вытирании труднодоступных частей тела полотенцем;</w:t>
            </w:r>
          </w:p>
          <w:p w:rsidR="00F64FE7" w:rsidRDefault="00F64FE7">
            <w:pPr>
              <w:pStyle w:val="ConsPlusNormal"/>
            </w:pPr>
            <w:r>
              <w:t>5) обработка лосьоном или кремом (при наличии);</w:t>
            </w:r>
          </w:p>
          <w:p w:rsidR="00F64FE7" w:rsidRDefault="00F64FE7">
            <w:pPr>
              <w:pStyle w:val="ConsPlusNormal"/>
            </w:pPr>
            <w:r>
              <w:t>6) сопровождение из душевой или ванной комнаты обратно.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 по мере необходимости, не реже 1 раза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(технические средства реабилитации (при наличии), средство для мытья, вода, губка/мочалка, полотенце, лосьон/крем (при наличии)).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1.13.10</w:t>
            </w:r>
          </w:p>
        </w:tc>
        <w:tc>
          <w:tcPr>
            <w:tcW w:w="2494" w:type="dxa"/>
          </w:tcPr>
          <w:p w:rsidR="00F64FE7" w:rsidRDefault="00F64FE7">
            <w:pPr>
              <w:pStyle w:val="ConsPlusNormal"/>
            </w:pPr>
            <w:r>
              <w:t>- обработка кожных покровов</w:t>
            </w:r>
          </w:p>
        </w:tc>
        <w:tc>
          <w:tcPr>
            <w:tcW w:w="3912" w:type="dxa"/>
          </w:tcPr>
          <w:p w:rsidR="00F64FE7" w:rsidRDefault="00F64FE7">
            <w:pPr>
              <w:pStyle w:val="ConsPlusNormal"/>
            </w:pPr>
            <w:r>
              <w:t>Состав социальной услуги:</w:t>
            </w:r>
          </w:p>
          <w:p w:rsidR="00F64FE7" w:rsidRDefault="00F64FE7">
            <w:pPr>
              <w:pStyle w:val="ConsPlusNormal"/>
            </w:pPr>
            <w:r>
              <w:t>1) смачивание полотенца (ватный тампон) тонизирующей жидкостью или дезинфицирующим раствором;</w:t>
            </w:r>
          </w:p>
          <w:p w:rsidR="00F64FE7" w:rsidRDefault="00F64FE7">
            <w:pPr>
              <w:pStyle w:val="ConsPlusNormal"/>
            </w:pPr>
            <w:r>
              <w:t>2) протирание мест возможного образования пролежней.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рекомендации врача, не менее 2 раз в день</w:t>
            </w:r>
          </w:p>
        </w:tc>
        <w:tc>
          <w:tcPr>
            <w:tcW w:w="1020" w:type="dxa"/>
          </w:tcPr>
          <w:p w:rsidR="00F64FE7" w:rsidRDefault="00F64FE7">
            <w:pPr>
              <w:pStyle w:val="ConsPlusNormal"/>
              <w:jc w:val="center"/>
            </w:pPr>
            <w:r>
              <w:t>520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кремов, предоставленных получателем социальных услуг (полотенце, ватный тампон, дезинфицирующий раствор) для снижения риска возникновения контактных дерматитов.</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1.13.11</w:t>
            </w:r>
          </w:p>
        </w:tc>
        <w:tc>
          <w:tcPr>
            <w:tcW w:w="2494" w:type="dxa"/>
          </w:tcPr>
          <w:p w:rsidR="00F64FE7" w:rsidRDefault="00F64FE7">
            <w:pPr>
              <w:pStyle w:val="ConsPlusNormal"/>
              <w:jc w:val="both"/>
            </w:pPr>
            <w:r>
              <w:t>- оказание помощи в пользовании туалетом (судном, уткой)</w:t>
            </w:r>
          </w:p>
        </w:tc>
        <w:tc>
          <w:tcPr>
            <w:tcW w:w="3912" w:type="dxa"/>
          </w:tcPr>
          <w:p w:rsidR="00F64FE7" w:rsidRDefault="00F64FE7">
            <w:pPr>
              <w:pStyle w:val="ConsPlusNormal"/>
            </w:pPr>
            <w:r>
              <w:t>Состав социальной услуги:</w:t>
            </w:r>
          </w:p>
          <w:p w:rsidR="00F64FE7" w:rsidRDefault="00F64FE7">
            <w:pPr>
              <w:pStyle w:val="ConsPlusNormal"/>
            </w:pPr>
            <w:r>
              <w:t>1) сопроводить получателя социальных услуг до туалета;</w:t>
            </w:r>
          </w:p>
          <w:p w:rsidR="00F64FE7" w:rsidRDefault="00F64FE7">
            <w:pPr>
              <w:pStyle w:val="ConsPlusNormal"/>
            </w:pPr>
            <w:r>
              <w:t>2) поправить одежду (до и после туалета);</w:t>
            </w:r>
          </w:p>
          <w:p w:rsidR="00F64FE7" w:rsidRDefault="00F64FE7">
            <w:pPr>
              <w:pStyle w:val="ConsPlusNormal"/>
            </w:pPr>
            <w:r>
              <w:t>3) помочь сесть на унитаз (или судно/санитарное кресло);</w:t>
            </w:r>
          </w:p>
          <w:p w:rsidR="00F64FE7" w:rsidRDefault="00F64FE7">
            <w:pPr>
              <w:pStyle w:val="ConsPlusNormal"/>
            </w:pPr>
            <w:r>
              <w:t>4) помочь встать с унитаза (судна/санитарного кресла);</w:t>
            </w:r>
          </w:p>
          <w:p w:rsidR="00F64FE7" w:rsidRDefault="00F64FE7">
            <w:pPr>
              <w:pStyle w:val="ConsPlusNormal"/>
            </w:pPr>
            <w:r>
              <w:t>5) при применении судна лежачим получателям социальных услуг: помочь приподнять таз или повернуться, подставить судно;</w:t>
            </w:r>
          </w:p>
          <w:p w:rsidR="00F64FE7" w:rsidRDefault="00F64FE7">
            <w:pPr>
              <w:pStyle w:val="ConsPlusNormal"/>
            </w:pPr>
            <w:r>
              <w:t>6) подтереть или подмыть получателя социальных услуг, помочь сменить абсорбирующее белье (при необходимости);</w:t>
            </w:r>
          </w:p>
          <w:p w:rsidR="00F64FE7" w:rsidRDefault="00F64FE7">
            <w:pPr>
              <w:pStyle w:val="ConsPlusNormal"/>
            </w:pPr>
            <w:r>
              <w:t>7) вымыть получателю социальных услуг руки.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потребности, не менее 6 раз в день</w:t>
            </w:r>
          </w:p>
        </w:tc>
        <w:tc>
          <w:tcPr>
            <w:tcW w:w="1020" w:type="dxa"/>
          </w:tcPr>
          <w:p w:rsidR="00F64FE7" w:rsidRDefault="00F64FE7">
            <w:pPr>
              <w:pStyle w:val="ConsPlusNormal"/>
              <w:jc w:val="center"/>
            </w:pPr>
            <w:r>
              <w:t>1560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(ТСР - при наличии, средство для мытья рук, емкость для воды, вода, полотенце, влажные салфетки, туалетная бумага, абсорбирующее белье)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 и при соблюдении техники безопасности</w:t>
            </w:r>
          </w:p>
        </w:tc>
      </w:tr>
      <w:tr w:rsidR="00F64FE7" w:rsidRPr="0090213F">
        <w:tc>
          <w:tcPr>
            <w:tcW w:w="964" w:type="dxa"/>
          </w:tcPr>
          <w:p w:rsidR="00F64FE7" w:rsidRDefault="00F64FE7">
            <w:pPr>
              <w:pStyle w:val="ConsPlusNormal"/>
            </w:pPr>
            <w:r>
              <w:t>1.13.12</w:t>
            </w:r>
          </w:p>
        </w:tc>
        <w:tc>
          <w:tcPr>
            <w:tcW w:w="2494" w:type="dxa"/>
          </w:tcPr>
          <w:p w:rsidR="00F64FE7" w:rsidRDefault="00F64FE7">
            <w:pPr>
              <w:pStyle w:val="ConsPlusNormal"/>
            </w:pPr>
            <w:r>
              <w:t>- вынос горшка (судна, утки) с последующей обработкой</w:t>
            </w:r>
          </w:p>
        </w:tc>
        <w:tc>
          <w:tcPr>
            <w:tcW w:w="3912" w:type="dxa"/>
          </w:tcPr>
          <w:p w:rsidR="00F64FE7" w:rsidRDefault="00F64FE7">
            <w:pPr>
              <w:pStyle w:val="ConsPlusNormal"/>
            </w:pPr>
            <w:r>
              <w:t>Состав социальной услуги:</w:t>
            </w:r>
          </w:p>
          <w:p w:rsidR="00F64FE7" w:rsidRDefault="00F64FE7">
            <w:pPr>
              <w:pStyle w:val="ConsPlusNormal"/>
            </w:pPr>
            <w:r>
              <w:t>1) вынос судна, в том числе из санитарного кресла или гигиенического ведра;</w:t>
            </w:r>
          </w:p>
          <w:p w:rsidR="00F64FE7" w:rsidRDefault="00F64FE7">
            <w:pPr>
              <w:pStyle w:val="ConsPlusNormal"/>
            </w:pPr>
            <w:r>
              <w:t>2) обработка судна антисептическими препаратами.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потребности, не менее 6 раз в день</w:t>
            </w:r>
          </w:p>
        </w:tc>
        <w:tc>
          <w:tcPr>
            <w:tcW w:w="1020" w:type="dxa"/>
          </w:tcPr>
          <w:p w:rsidR="00F64FE7" w:rsidRDefault="00F64FE7">
            <w:pPr>
              <w:pStyle w:val="ConsPlusNormal"/>
              <w:jc w:val="center"/>
            </w:pPr>
            <w:r>
              <w:t>1560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(судно, антисептическое/дезинфицирующее средство).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1.13.13</w:t>
            </w:r>
          </w:p>
        </w:tc>
        <w:tc>
          <w:tcPr>
            <w:tcW w:w="2494" w:type="dxa"/>
          </w:tcPr>
          <w:p w:rsidR="00F64FE7" w:rsidRDefault="00F64FE7">
            <w:pPr>
              <w:pStyle w:val="ConsPlusNormal"/>
            </w:pPr>
            <w:r>
              <w:t>- замена памперса</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подготовить влажные салфетки, присыпку или крем, воду, мешок для утилизации использованного памперса и свежий памперс;</w:t>
            </w:r>
          </w:p>
          <w:p w:rsidR="00F64FE7" w:rsidRDefault="00F64FE7">
            <w:pPr>
              <w:pStyle w:val="ConsPlusNormal"/>
            </w:pPr>
            <w:r>
              <w:t>2) проведение туалета наружных половых органов (подмывание, обтирание);</w:t>
            </w:r>
          </w:p>
          <w:p w:rsidR="00F64FE7" w:rsidRDefault="00F64FE7">
            <w:pPr>
              <w:pStyle w:val="ConsPlusNormal"/>
            </w:pPr>
            <w:r>
              <w:t>3) памперс одевают, предварительно смазав кожу получателя социальных услуг тонизирующей жидкостью или защитным кремом.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потребности до 3 раз в день</w:t>
            </w:r>
          </w:p>
        </w:tc>
        <w:tc>
          <w:tcPr>
            <w:tcW w:w="1020" w:type="dxa"/>
          </w:tcPr>
          <w:p w:rsidR="00F64FE7" w:rsidRDefault="00F64FE7">
            <w:pPr>
              <w:pStyle w:val="ConsPlusNormal"/>
              <w:jc w:val="center"/>
            </w:pPr>
            <w:r>
              <w:t>780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памперса, предоставленного получателем социальных услуг. Выполняется в одноразовых перчатках (одноразовые перчатки предоставляются поставщиком социальных услуг).</w:t>
            </w:r>
          </w:p>
          <w:p w:rsidR="00F64FE7" w:rsidRDefault="00F64FE7">
            <w:pPr>
              <w:pStyle w:val="ConsPlusNormal"/>
            </w:pPr>
            <w:r>
              <w:t>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1.13.14</w:t>
            </w:r>
          </w:p>
        </w:tc>
        <w:tc>
          <w:tcPr>
            <w:tcW w:w="2494" w:type="dxa"/>
          </w:tcPr>
          <w:p w:rsidR="00F64FE7" w:rsidRDefault="00F64FE7">
            <w:pPr>
              <w:pStyle w:val="ConsPlusNormal"/>
            </w:pPr>
            <w:r>
              <w:t>- замена постельного белья</w:t>
            </w:r>
          </w:p>
        </w:tc>
        <w:tc>
          <w:tcPr>
            <w:tcW w:w="3912" w:type="dxa"/>
          </w:tcPr>
          <w:p w:rsidR="00F64FE7" w:rsidRDefault="00F64FE7">
            <w:pPr>
              <w:pStyle w:val="ConsPlusNormal"/>
            </w:pPr>
            <w:r>
              <w:t>Состав социальной услуги:</w:t>
            </w:r>
          </w:p>
          <w:p w:rsidR="00F64FE7" w:rsidRDefault="00F64FE7">
            <w:pPr>
              <w:pStyle w:val="ConsPlusNormal"/>
            </w:pPr>
            <w:r>
              <w:t>1) снятие постельного белья с постели;</w:t>
            </w:r>
          </w:p>
          <w:p w:rsidR="00F64FE7" w:rsidRDefault="00F64FE7">
            <w:pPr>
              <w:pStyle w:val="ConsPlusNormal"/>
            </w:pPr>
            <w:r>
              <w:t>2) уборка снятого белья в место, согласованное с получателем социальных услуг;</w:t>
            </w:r>
          </w:p>
          <w:p w:rsidR="00F64FE7" w:rsidRDefault="00F64FE7">
            <w:pPr>
              <w:pStyle w:val="ConsPlusNormal"/>
            </w:pPr>
            <w:r>
              <w:t>3) застил чистого комплекта белья.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5 раз в календарную неделю в зависимости от загрязнения белья</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(постельное белье, корзина для белья).</w:t>
            </w:r>
          </w:p>
          <w:p w:rsidR="00F64FE7" w:rsidRDefault="00F64FE7">
            <w:pPr>
              <w:pStyle w:val="ConsPlusNormal"/>
              <w:jc w:val="both"/>
            </w:pPr>
            <w:r>
              <w:t>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1.13.15</w:t>
            </w:r>
          </w:p>
        </w:tc>
        <w:tc>
          <w:tcPr>
            <w:tcW w:w="2494" w:type="dxa"/>
          </w:tcPr>
          <w:p w:rsidR="00F64FE7" w:rsidRDefault="00F64FE7">
            <w:pPr>
              <w:pStyle w:val="ConsPlusNormal"/>
            </w:pPr>
            <w:r>
              <w:t>- смена нательного белья</w:t>
            </w:r>
          </w:p>
        </w:tc>
        <w:tc>
          <w:tcPr>
            <w:tcW w:w="3912" w:type="dxa"/>
          </w:tcPr>
          <w:p w:rsidR="00F64FE7" w:rsidRDefault="00F64FE7">
            <w:pPr>
              <w:pStyle w:val="ConsPlusNormal"/>
            </w:pPr>
            <w:r>
              <w:t>Состав социальной услуги:</w:t>
            </w:r>
          </w:p>
          <w:p w:rsidR="00F64FE7" w:rsidRDefault="00F64FE7">
            <w:pPr>
              <w:pStyle w:val="ConsPlusNormal"/>
            </w:pPr>
            <w:r>
              <w:t>1) снятие нательного белья с получателя социальных услуг;</w:t>
            </w:r>
          </w:p>
          <w:p w:rsidR="00F64FE7" w:rsidRDefault="00F64FE7">
            <w:pPr>
              <w:pStyle w:val="ConsPlusNormal"/>
            </w:pPr>
            <w:r>
              <w:t>2) уборка снятого нательного белья в место, согласованное с получателем социальных услуг;</w:t>
            </w:r>
          </w:p>
          <w:p w:rsidR="00F64FE7" w:rsidRDefault="00F64FE7">
            <w:pPr>
              <w:pStyle w:val="ConsPlusNormal"/>
            </w:pPr>
            <w:r>
              <w:t>3) одевание чистого комплекта нательного белья на получателя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5 раз в календарную неделю в зависимости от загрязнения белья</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получателем социальных услуг нательного белья.</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1.13.16</w:t>
            </w:r>
          </w:p>
        </w:tc>
        <w:tc>
          <w:tcPr>
            <w:tcW w:w="2494" w:type="dxa"/>
          </w:tcPr>
          <w:p w:rsidR="00F64FE7" w:rsidRDefault="00F64FE7">
            <w:pPr>
              <w:pStyle w:val="ConsPlusNormal"/>
            </w:pPr>
            <w:r>
              <w:t>- помощь в передвижении</w:t>
            </w:r>
          </w:p>
        </w:tc>
        <w:tc>
          <w:tcPr>
            <w:tcW w:w="3912" w:type="dxa"/>
          </w:tcPr>
          <w:p w:rsidR="00F64FE7" w:rsidRDefault="00F64FE7">
            <w:pPr>
              <w:pStyle w:val="ConsPlusNormal"/>
            </w:pPr>
            <w:r>
              <w:t>Состав социальной услуги:</w:t>
            </w:r>
          </w:p>
          <w:p w:rsidR="00F64FE7" w:rsidRDefault="00F64FE7">
            <w:pPr>
              <w:pStyle w:val="ConsPlusNormal"/>
            </w:pPr>
            <w:r>
              <w:t>- помощь в безопасном передвижении (ходьбе) по дому с техническими средствами реабилитации и без технических средств реабилитации.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не менее 2 раз в день по мере необходимости</w:t>
            </w:r>
          </w:p>
        </w:tc>
        <w:tc>
          <w:tcPr>
            <w:tcW w:w="1020" w:type="dxa"/>
          </w:tcPr>
          <w:p w:rsidR="00F64FE7" w:rsidRDefault="00F64FE7">
            <w:pPr>
              <w:pStyle w:val="ConsPlusNormal"/>
              <w:jc w:val="center"/>
            </w:pPr>
            <w:r>
              <w:t>520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исправных и правильно подобранных по размеру технических средств реабилитации (в случае их необходимости) получателя социальных услуг</w:t>
            </w:r>
          </w:p>
        </w:tc>
      </w:tr>
      <w:tr w:rsidR="00F64FE7" w:rsidRPr="0090213F">
        <w:tc>
          <w:tcPr>
            <w:tcW w:w="964" w:type="dxa"/>
          </w:tcPr>
          <w:p w:rsidR="00F64FE7" w:rsidRDefault="00F64FE7">
            <w:pPr>
              <w:pStyle w:val="ConsPlusNormal"/>
            </w:pPr>
            <w:r>
              <w:t>1.13.17</w:t>
            </w:r>
          </w:p>
        </w:tc>
        <w:tc>
          <w:tcPr>
            <w:tcW w:w="2494" w:type="dxa"/>
          </w:tcPr>
          <w:p w:rsidR="00F64FE7" w:rsidRDefault="00F64FE7">
            <w:pPr>
              <w:pStyle w:val="ConsPlusNormal"/>
            </w:pPr>
            <w:r>
              <w:t>- стрижка волос</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необходимых инструментов (ножницы или электрическая машинка) и места, подготовка получателя социальных услуг к процедуре;</w:t>
            </w:r>
          </w:p>
          <w:p w:rsidR="00F64FE7" w:rsidRDefault="00F64FE7">
            <w:pPr>
              <w:pStyle w:val="ConsPlusNormal"/>
              <w:jc w:val="both"/>
            </w:pPr>
            <w:r>
              <w:t>2) на получателя социальных услуг одевается пелерина;</w:t>
            </w:r>
          </w:p>
          <w:p w:rsidR="00F64FE7" w:rsidRDefault="00F64FE7">
            <w:pPr>
              <w:pStyle w:val="ConsPlusNormal"/>
              <w:jc w:val="both"/>
            </w:pPr>
            <w:r>
              <w:t>3) инструменты после использования подвергаются дезинфекции;</w:t>
            </w:r>
          </w:p>
          <w:p w:rsidR="00F64FE7" w:rsidRDefault="00F64FE7">
            <w:pPr>
              <w:pStyle w:val="ConsPlusNormal"/>
              <w:jc w:val="both"/>
            </w:pPr>
            <w:r>
              <w:t>4) проведение уборки места выполнения социальной услуги.</w:t>
            </w:r>
          </w:p>
          <w:p w:rsidR="00F64FE7" w:rsidRDefault="00F64FE7">
            <w:pPr>
              <w:pStyle w:val="ConsPlusNormal"/>
              <w:jc w:val="both"/>
            </w:pPr>
            <w:r>
              <w:t>1 услуга - 1 раз</w:t>
            </w:r>
          </w:p>
        </w:tc>
        <w:tc>
          <w:tcPr>
            <w:tcW w:w="1304" w:type="dxa"/>
          </w:tcPr>
          <w:p w:rsidR="00F64FE7" w:rsidRDefault="00F64FE7">
            <w:pPr>
              <w:pStyle w:val="ConsPlusNormal"/>
            </w:pPr>
            <w:r>
              <w:t>Социальная услуга предоставляется по необходимости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 Услуга предоставляется при наличии исправных и правильно подобранных по размеру технических средств реабилитации (в случае их необходимости) получателя социальных услуг</w:t>
            </w:r>
          </w:p>
        </w:tc>
      </w:tr>
      <w:tr w:rsidR="00F64FE7" w:rsidRPr="0090213F">
        <w:tc>
          <w:tcPr>
            <w:tcW w:w="964" w:type="dxa"/>
          </w:tcPr>
          <w:p w:rsidR="00F64FE7" w:rsidRDefault="00F64FE7">
            <w:pPr>
              <w:pStyle w:val="ConsPlusNormal"/>
            </w:pPr>
            <w:r>
              <w:t>1.14</w:t>
            </w:r>
          </w:p>
        </w:tc>
        <w:tc>
          <w:tcPr>
            <w:tcW w:w="12642" w:type="dxa"/>
            <w:gridSpan w:val="5"/>
          </w:tcPr>
          <w:p w:rsidR="00F64FE7" w:rsidRDefault="00F64FE7">
            <w:pPr>
              <w:pStyle w:val="ConsPlusNormal"/>
            </w:pPr>
            <w:r>
              <w:t>Сопровождение на прогулке:</w:t>
            </w:r>
          </w:p>
        </w:tc>
      </w:tr>
      <w:tr w:rsidR="00F64FE7" w:rsidRPr="0090213F">
        <w:tc>
          <w:tcPr>
            <w:tcW w:w="964" w:type="dxa"/>
          </w:tcPr>
          <w:p w:rsidR="00F64FE7" w:rsidRDefault="00F64FE7">
            <w:pPr>
              <w:pStyle w:val="ConsPlusNormal"/>
            </w:pPr>
            <w:r>
              <w:t>1.14.1</w:t>
            </w:r>
          </w:p>
        </w:tc>
        <w:tc>
          <w:tcPr>
            <w:tcW w:w="2494" w:type="dxa"/>
          </w:tcPr>
          <w:p w:rsidR="00F64FE7" w:rsidRDefault="00F64FE7">
            <w:pPr>
              <w:pStyle w:val="ConsPlusNormal"/>
            </w:pPr>
            <w:r>
              <w:t>- сопровождение на прогулке индивидуальной</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при сборе получателя социальной услуги на прогулку (одевание, обувание, усаживание и т.д.);</w:t>
            </w:r>
          </w:p>
          <w:p w:rsidR="00F64FE7" w:rsidRDefault="00F64FE7">
            <w:pPr>
              <w:pStyle w:val="ConsPlusNormal"/>
            </w:pPr>
            <w:r>
              <w:t>2) сопровождение получателя социальных услуг на прогулку в диаметре 1000 метров от дома;</w:t>
            </w:r>
          </w:p>
          <w:p w:rsidR="00F64FE7" w:rsidRDefault="00F64FE7">
            <w:pPr>
              <w:pStyle w:val="ConsPlusNormal"/>
            </w:pPr>
            <w:r>
              <w:t>3) возвращение вместе с получателем социальной услуги к нему домой, если иное предварительно не оговорено при согласовании маршрута.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не менее 2 раз в календарную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одежды и обуви, соответствующих сезону, у получателя социальных услуг, возможности безопасного передвижения по улице, а также с учетом погодных условий</w:t>
            </w:r>
          </w:p>
        </w:tc>
      </w:tr>
      <w:tr w:rsidR="00F64FE7" w:rsidRPr="0090213F">
        <w:tc>
          <w:tcPr>
            <w:tcW w:w="964" w:type="dxa"/>
          </w:tcPr>
          <w:p w:rsidR="00F64FE7" w:rsidRDefault="00F64FE7">
            <w:pPr>
              <w:pStyle w:val="ConsPlusNormal"/>
            </w:pPr>
            <w:r>
              <w:t>1.15</w:t>
            </w:r>
          </w:p>
        </w:tc>
        <w:tc>
          <w:tcPr>
            <w:tcW w:w="2494" w:type="dxa"/>
          </w:tcPr>
          <w:p w:rsidR="00F64FE7" w:rsidRDefault="00F64FE7">
            <w:pPr>
              <w:pStyle w:val="ConsPlusNormal"/>
            </w:pPr>
            <w:r>
              <w:t>Помощь в пользовании очками или слуховыми аппаратами</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в пользовании очками или слуховыми аппаратами;</w:t>
            </w:r>
          </w:p>
          <w:p w:rsidR="00F64FE7" w:rsidRDefault="00F64FE7">
            <w:pPr>
              <w:pStyle w:val="ConsPlusNormal"/>
            </w:pPr>
            <w:r>
              <w:t>2) проверка технического состояния, чистоты и безопасности очков, аппарата;</w:t>
            </w:r>
          </w:p>
          <w:p w:rsidR="00F64FE7" w:rsidRDefault="00F64FE7">
            <w:pPr>
              <w:pStyle w:val="ConsPlusNormal"/>
            </w:pPr>
            <w:r>
              <w:t>3) помощь в установке аппарата, и надевании очков, и их снятии.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F64FE7" w:rsidRDefault="00F64FE7">
            <w:pPr>
              <w:pStyle w:val="ConsPlusNormal"/>
              <w:jc w:val="both"/>
            </w:pPr>
            <w:r>
              <w:t>Услуга предоставляется при наличии очков, слухового аппарата у получателя социальных услуг, приобретенных в соответствии с назначением врача</w:t>
            </w:r>
          </w:p>
        </w:tc>
      </w:tr>
      <w:tr w:rsidR="00F64FE7" w:rsidRPr="0090213F">
        <w:tc>
          <w:tcPr>
            <w:tcW w:w="964" w:type="dxa"/>
          </w:tcPr>
          <w:p w:rsidR="00F64FE7" w:rsidRDefault="00F64FE7">
            <w:pPr>
              <w:pStyle w:val="ConsPlusNormal"/>
            </w:pPr>
            <w:r>
              <w:t>1.16</w:t>
            </w:r>
          </w:p>
        </w:tc>
        <w:tc>
          <w:tcPr>
            <w:tcW w:w="12642" w:type="dxa"/>
            <w:gridSpan w:val="5"/>
          </w:tcPr>
          <w:p w:rsidR="00F64FE7" w:rsidRDefault="00F64FE7">
            <w:pPr>
              <w:pStyle w:val="ConsPlusNormal"/>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1.16.1</w:t>
            </w:r>
          </w:p>
        </w:tc>
        <w:tc>
          <w:tcPr>
            <w:tcW w:w="2494" w:type="dxa"/>
          </w:tcPr>
          <w:p w:rsidR="00F64FE7" w:rsidRDefault="00F64FE7">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Pr>
          <w:p w:rsidR="00F64FE7" w:rsidRDefault="00F64FE7">
            <w:pPr>
              <w:pStyle w:val="ConsPlusNormal"/>
            </w:pPr>
            <w:r>
              <w:t>Состав социальной услуги:</w:t>
            </w:r>
          </w:p>
          <w:p w:rsidR="00F64FE7" w:rsidRDefault="00F64FE7">
            <w:pPr>
              <w:pStyle w:val="ConsPlusNormal"/>
            </w:pPr>
            <w:r>
              <w:t>1) предоставляется при возникновении необходимости в перевозке получателя социальных услуг, возникающей в ходе предоставления ему социальных услуг;</w:t>
            </w:r>
          </w:p>
          <w:p w:rsidR="00F64FE7" w:rsidRDefault="00F64FE7">
            <w:pPr>
              <w:pStyle w:val="ConsPlusNormal"/>
            </w:pPr>
            <w:r>
              <w:t>2) вызов специализированной транспортной службы, с которой заключен договор для осуществления перевозок;</w:t>
            </w:r>
          </w:p>
          <w:p w:rsidR="00F64FE7" w:rsidRDefault="00F64FE7">
            <w:pPr>
              <w:pStyle w:val="ConsPlusNormal"/>
            </w:pPr>
            <w:r>
              <w:t>3) сопровождение нуждающегося в организации для лечения и в учреждения социальной сферы.</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случае невозможности воспользоваться общественным транспортом или такси,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договорных отношений между организацией, предоставляющей социальные услуги, и транспортной компанией</w:t>
            </w:r>
          </w:p>
        </w:tc>
      </w:tr>
      <w:tr w:rsidR="00F64FE7" w:rsidRPr="0090213F">
        <w:tc>
          <w:tcPr>
            <w:tcW w:w="964" w:type="dxa"/>
          </w:tcPr>
          <w:p w:rsidR="00F64FE7" w:rsidRDefault="00F64FE7">
            <w:pPr>
              <w:pStyle w:val="ConsPlusNormal"/>
            </w:pPr>
            <w:r>
              <w:t>1.17</w:t>
            </w:r>
          </w:p>
        </w:tc>
        <w:tc>
          <w:tcPr>
            <w:tcW w:w="2494" w:type="dxa"/>
          </w:tcPr>
          <w:p w:rsidR="00F64FE7" w:rsidRDefault="00F64FE7">
            <w:pPr>
              <w:pStyle w:val="ConsPlusNormal"/>
            </w:pPr>
            <w:r>
              <w:t>Сопровождение вне дома, в том числе к врачу</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пожеланий получателя социальных услуг на сопровождение вне дома;</w:t>
            </w:r>
          </w:p>
          <w:p w:rsidR="00F64FE7" w:rsidRDefault="00F64FE7">
            <w:pPr>
              <w:pStyle w:val="ConsPlusNormal"/>
            </w:pPr>
            <w:r>
              <w:t>2) получение наличных денежных средств от получателя социальных услуг для приобретения билетов на посещение театра, выставок и других культурных мероприятий;</w:t>
            </w:r>
          </w:p>
          <w:p w:rsidR="00F64FE7" w:rsidRDefault="00F64FE7">
            <w:pPr>
              <w:pStyle w:val="ConsPlusNormal"/>
            </w:pPr>
            <w:r>
              <w:t>3) приобретение билетов на культурные мероприятия и вручение их получателю социальных услуг;</w:t>
            </w:r>
          </w:p>
          <w:p w:rsidR="00F64FE7" w:rsidRDefault="00F64FE7">
            <w:pPr>
              <w:pStyle w:val="ConsPlusNormal"/>
            </w:pPr>
            <w:r>
              <w:t>4) сопровождение получателя социальных услуг вне дома (туда и обратно) в рабочее время.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социальных услуг. Услуга предоставляется в рабочее время социального работника. Оплата за проезд в общественном транспорте или такси получателя социальных услуг и работника организации социального обслуживания осуществляется за счет средств получателя социальных услуг</w:t>
            </w:r>
          </w:p>
        </w:tc>
      </w:tr>
      <w:tr w:rsidR="00F64FE7" w:rsidRPr="0090213F">
        <w:tc>
          <w:tcPr>
            <w:tcW w:w="964" w:type="dxa"/>
          </w:tcPr>
          <w:p w:rsidR="00F64FE7" w:rsidRDefault="00F64FE7">
            <w:pPr>
              <w:pStyle w:val="ConsPlusNormal"/>
            </w:pPr>
            <w:r>
              <w:t>1.18</w:t>
            </w:r>
          </w:p>
        </w:tc>
        <w:tc>
          <w:tcPr>
            <w:tcW w:w="2494" w:type="dxa"/>
          </w:tcPr>
          <w:p w:rsidR="00F64FE7" w:rsidRDefault="00F64FE7">
            <w:pPr>
              <w:pStyle w:val="ConsPlusNormal"/>
            </w:pPr>
            <w:r>
              <w:t>Стирка белья в машине заказчика</w:t>
            </w:r>
          </w:p>
        </w:tc>
        <w:tc>
          <w:tcPr>
            <w:tcW w:w="3912" w:type="dxa"/>
          </w:tcPr>
          <w:p w:rsidR="00F64FE7" w:rsidRDefault="00F64FE7">
            <w:pPr>
              <w:pStyle w:val="ConsPlusNormal"/>
            </w:pPr>
            <w:r>
              <w:t>Состав социальной услуги:</w:t>
            </w:r>
          </w:p>
          <w:p w:rsidR="00F64FE7" w:rsidRDefault="00F64FE7">
            <w:pPr>
              <w:pStyle w:val="ConsPlusNormal"/>
            </w:pPr>
            <w:r>
              <w:t>1) сортировка (помощь в сортировке) белья (до 5 кг);</w:t>
            </w:r>
          </w:p>
          <w:p w:rsidR="00F64FE7" w:rsidRDefault="00F64FE7">
            <w:pPr>
              <w:pStyle w:val="ConsPlusNormal"/>
            </w:pPr>
            <w:r>
              <w:t>2) закладка белья (помощь в закладке) в стиральную машину с добавлением специальных моющих средств;</w:t>
            </w:r>
          </w:p>
          <w:p w:rsidR="00F64FE7" w:rsidRDefault="00F64FE7">
            <w:pPr>
              <w:pStyle w:val="ConsPlusNormal"/>
            </w:pPr>
            <w:r>
              <w:t>3) выбор программы стирки;</w:t>
            </w:r>
          </w:p>
          <w:p w:rsidR="00F64FE7" w:rsidRDefault="00F64FE7">
            <w:pPr>
              <w:pStyle w:val="ConsPlusNormal"/>
            </w:pPr>
            <w:r>
              <w:t>4) выгрузка постиранного белья из стиральной машины;</w:t>
            </w:r>
          </w:p>
          <w:p w:rsidR="00F64FE7" w:rsidRDefault="00F64FE7">
            <w:pPr>
              <w:pStyle w:val="ConsPlusNormal"/>
            </w:pPr>
            <w:r>
              <w:t>5) развешивание чистого белья;</w:t>
            </w:r>
          </w:p>
          <w:p w:rsidR="00F64FE7" w:rsidRDefault="00F64FE7">
            <w:pPr>
              <w:pStyle w:val="ConsPlusNormal"/>
            </w:pPr>
            <w:r>
              <w:t>6) снятие сухого белья и раскладка его в места хранения.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5 раз в календарную неделю в зависимости от индивидуальной нуждаемости</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F64FE7" w:rsidRPr="0090213F">
        <w:tc>
          <w:tcPr>
            <w:tcW w:w="964" w:type="dxa"/>
          </w:tcPr>
          <w:p w:rsidR="00F64FE7" w:rsidRDefault="00F64FE7">
            <w:pPr>
              <w:pStyle w:val="ConsPlusNormal"/>
            </w:pPr>
            <w:r>
              <w:t>1.19</w:t>
            </w:r>
          </w:p>
        </w:tc>
        <w:tc>
          <w:tcPr>
            <w:tcW w:w="2494" w:type="dxa"/>
          </w:tcPr>
          <w:p w:rsidR="00F64FE7" w:rsidRDefault="00F64FE7">
            <w:pPr>
              <w:pStyle w:val="ConsPlusNormal"/>
            </w:pPr>
            <w:r>
              <w:t>Стирка белья вручную на дому заказчика</w:t>
            </w:r>
          </w:p>
        </w:tc>
        <w:tc>
          <w:tcPr>
            <w:tcW w:w="3912" w:type="dxa"/>
          </w:tcPr>
          <w:p w:rsidR="00F64FE7" w:rsidRDefault="00F64FE7">
            <w:pPr>
              <w:pStyle w:val="ConsPlusNormal"/>
            </w:pPr>
            <w:r>
              <w:t>Состав социальной услуги:</w:t>
            </w:r>
          </w:p>
          <w:p w:rsidR="00F64FE7" w:rsidRDefault="00F64FE7">
            <w:pPr>
              <w:pStyle w:val="ConsPlusNormal"/>
            </w:pPr>
            <w:r>
              <w:t>1) сортировка белья (до 5 кг);</w:t>
            </w:r>
          </w:p>
          <w:p w:rsidR="00F64FE7" w:rsidRDefault="00F64FE7">
            <w:pPr>
              <w:pStyle w:val="ConsPlusNormal"/>
            </w:pPr>
            <w:r>
              <w:t>2) замачивание белья;</w:t>
            </w:r>
          </w:p>
          <w:p w:rsidR="00F64FE7" w:rsidRDefault="00F64FE7">
            <w:pPr>
              <w:pStyle w:val="ConsPlusNormal"/>
            </w:pPr>
            <w:r>
              <w:t>3) ручная стирка белья или закладка в полуавтоматическую стиральную машину;</w:t>
            </w:r>
          </w:p>
          <w:p w:rsidR="00F64FE7" w:rsidRDefault="00F64FE7">
            <w:pPr>
              <w:pStyle w:val="ConsPlusNormal"/>
            </w:pPr>
            <w:r>
              <w:t>4) полоскание белья в машине или руками (выгрузка для полоскания);</w:t>
            </w:r>
          </w:p>
          <w:p w:rsidR="00F64FE7" w:rsidRDefault="00F64FE7">
            <w:pPr>
              <w:pStyle w:val="ConsPlusNormal"/>
            </w:pPr>
            <w:r>
              <w:t>5) развешивание чистого белья;</w:t>
            </w:r>
          </w:p>
          <w:p w:rsidR="00F64FE7" w:rsidRDefault="00F64FE7">
            <w:pPr>
              <w:pStyle w:val="ConsPlusNormal"/>
            </w:pPr>
            <w:r>
              <w:t>6) снятие сухого белья и раскладка его в места хранения.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5 раз в календарную неделю в зависимости от индивидуальной нуждаемости</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F64FE7" w:rsidRPr="0090213F">
        <w:tc>
          <w:tcPr>
            <w:tcW w:w="964" w:type="dxa"/>
          </w:tcPr>
          <w:p w:rsidR="00F64FE7" w:rsidRDefault="00F64FE7">
            <w:pPr>
              <w:pStyle w:val="ConsPlusNormal"/>
            </w:pPr>
            <w:r>
              <w:t>1.20</w:t>
            </w:r>
          </w:p>
        </w:tc>
        <w:tc>
          <w:tcPr>
            <w:tcW w:w="2494" w:type="dxa"/>
          </w:tcPr>
          <w:p w:rsidR="00F64FE7" w:rsidRDefault="00F64FE7">
            <w:pPr>
              <w:pStyle w:val="ConsPlusNormal"/>
            </w:pPr>
            <w:r>
              <w:t>Глажение белья на дому заказчика</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предоставленного получателем социальных услуг инвентаря для глажки белья;</w:t>
            </w:r>
          </w:p>
          <w:p w:rsidR="00F64FE7" w:rsidRDefault="00F64FE7">
            <w:pPr>
              <w:pStyle w:val="ConsPlusNormal"/>
            </w:pPr>
            <w:r>
              <w:t>2) глажка предоставленного получателем социальных услуг чистого белья (до 5 кг);</w:t>
            </w:r>
          </w:p>
          <w:p w:rsidR="00F64FE7" w:rsidRDefault="00F64FE7">
            <w:pPr>
              <w:pStyle w:val="ConsPlusNormal"/>
            </w:pPr>
            <w:r>
              <w:t>3) раскладка выглаженного белья в места хранения;</w:t>
            </w:r>
          </w:p>
          <w:p w:rsidR="00F64FE7" w:rsidRDefault="00F64FE7">
            <w:pPr>
              <w:pStyle w:val="ConsPlusNormal"/>
            </w:pPr>
            <w:r>
              <w:t>4) уборка предоставленного получателем социальных услуг инвентаря для глажки белья.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глажка белья осуществляется технически исправным утюгом с соблюдением техники безопасности</w:t>
            </w:r>
          </w:p>
        </w:tc>
      </w:tr>
      <w:tr w:rsidR="00F64FE7" w:rsidRPr="0090213F">
        <w:tc>
          <w:tcPr>
            <w:tcW w:w="964" w:type="dxa"/>
          </w:tcPr>
          <w:p w:rsidR="00F64FE7" w:rsidRDefault="00F64FE7">
            <w:pPr>
              <w:pStyle w:val="ConsPlusNormal"/>
            </w:pPr>
            <w:r>
              <w:t>1.21</w:t>
            </w:r>
          </w:p>
        </w:tc>
        <w:tc>
          <w:tcPr>
            <w:tcW w:w="2494" w:type="dxa"/>
          </w:tcPr>
          <w:p w:rsidR="00F64FE7" w:rsidRDefault="00F64FE7">
            <w:pPr>
              <w:pStyle w:val="ConsPlusNormal"/>
            </w:pPr>
            <w:r>
              <w:t>Присмотр на дому (сиделка)</w:t>
            </w:r>
          </w:p>
        </w:tc>
        <w:tc>
          <w:tcPr>
            <w:tcW w:w="3912" w:type="dxa"/>
          </w:tcPr>
          <w:p w:rsidR="00F64FE7" w:rsidRDefault="00F64FE7">
            <w:pPr>
              <w:pStyle w:val="ConsPlusNormal"/>
            </w:pPr>
            <w:r>
              <w:t>Состав социальной услуги:</w:t>
            </w:r>
          </w:p>
          <w:p w:rsidR="00F64FE7" w:rsidRDefault="00F64FE7">
            <w:pPr>
              <w:pStyle w:val="ConsPlusNormal"/>
            </w:pPr>
            <w:r>
              <w:t>1) организация питания;</w:t>
            </w:r>
          </w:p>
          <w:p w:rsidR="00F64FE7" w:rsidRDefault="00F64FE7">
            <w:pPr>
              <w:pStyle w:val="ConsPlusNormal"/>
            </w:pPr>
            <w:r>
              <w:t>2) организация и проведения уборки жилого помещения получателя социальных услуг;</w:t>
            </w:r>
          </w:p>
          <w:p w:rsidR="00F64FE7" w:rsidRDefault="00F64FE7">
            <w:pPr>
              <w:pStyle w:val="ConsPlusNormal"/>
            </w:pPr>
            <w:r>
              <w:t>3) содействие в использовании туалета и абсорбирующего белья;</w:t>
            </w:r>
          </w:p>
          <w:p w:rsidR="00F64FE7" w:rsidRDefault="00F64FE7">
            <w:pPr>
              <w:pStyle w:val="ConsPlusNormal"/>
            </w:pPr>
            <w:r>
              <w:t>4) покупка и доставка за счет средств получателя социальных услуг на дом продуктов питания, готовых блюд из торговых организаций, покупка промышленных товаров первой необходимости;</w:t>
            </w:r>
          </w:p>
          <w:p w:rsidR="00F64FE7" w:rsidRDefault="00F64FE7">
            <w:pPr>
              <w:pStyle w:val="ConsPlusNormal"/>
            </w:pPr>
            <w:r>
              <w:t>5) оказание помощи в гигиенических процедурах, одевании, раздевании и др.;</w:t>
            </w:r>
          </w:p>
          <w:p w:rsidR="00F64FE7" w:rsidRDefault="00F64FE7">
            <w:pPr>
              <w:pStyle w:val="ConsPlusNormal"/>
            </w:pPr>
            <w:r>
              <w:t>6) организация приема лекарственных препаратов по прописанной лечащим врачом схеме;</w:t>
            </w:r>
          </w:p>
          <w:p w:rsidR="00F64FE7" w:rsidRDefault="00F64FE7">
            <w:pPr>
              <w:pStyle w:val="ConsPlusNormal"/>
            </w:pPr>
            <w:r>
              <w:t>7) стирка;</w:t>
            </w:r>
          </w:p>
          <w:p w:rsidR="00F64FE7" w:rsidRDefault="00F64FE7">
            <w:pPr>
              <w:pStyle w:val="ConsPlusNormal"/>
            </w:pPr>
            <w:r>
              <w:t>8) организация досуга;</w:t>
            </w:r>
          </w:p>
          <w:p w:rsidR="00F64FE7" w:rsidRDefault="00F64FE7">
            <w:pPr>
              <w:pStyle w:val="ConsPlusNormal"/>
            </w:pPr>
            <w:r>
              <w:t>9) осуществление коммуникации с родственниками (законными представителями) в процессе оказания услуги;</w:t>
            </w:r>
          </w:p>
          <w:p w:rsidR="00F64FE7" w:rsidRDefault="00F64FE7">
            <w:pPr>
              <w:pStyle w:val="ConsPlusNormal"/>
            </w:pPr>
            <w:r>
              <w:t>10) прогулка;</w:t>
            </w:r>
          </w:p>
          <w:p w:rsidR="00F64FE7" w:rsidRDefault="00F64FE7">
            <w:pPr>
              <w:pStyle w:val="ConsPlusNormal"/>
            </w:pPr>
            <w:r>
              <w:t>11) присмотр за получателем социальных услуг в случае когнитивных нарушений и/или вследствие общего тяжелого физического состояния;</w:t>
            </w:r>
          </w:p>
          <w:p w:rsidR="00F64FE7" w:rsidRDefault="00F64FE7">
            <w:pPr>
              <w:pStyle w:val="ConsPlusNormal"/>
            </w:pPr>
            <w:r>
              <w:t>12) наблюдение за состоянием здоровья.</w:t>
            </w:r>
          </w:p>
          <w:p w:rsidR="00F64FE7" w:rsidRDefault="00F64FE7">
            <w:pPr>
              <w:pStyle w:val="ConsPlusNormal"/>
            </w:pPr>
            <w:r>
              <w:t>Услуга сиделки заключается в частичном уходе за получателем социальных услуг на дому.</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4 часов в день</w:t>
            </w:r>
          </w:p>
        </w:tc>
        <w:tc>
          <w:tcPr>
            <w:tcW w:w="1020" w:type="dxa"/>
          </w:tcPr>
          <w:p w:rsidR="00F64FE7" w:rsidRDefault="00F64FE7">
            <w:pPr>
              <w:pStyle w:val="ConsPlusNormal"/>
              <w:jc w:val="center"/>
            </w:pPr>
            <w:r>
              <w:t>520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денежных средств, продуктов, лекарственных средств, абсорбирующего белья, оборудования для приготовления пищи, стирки у получателя социальных услуг</w:t>
            </w:r>
          </w:p>
        </w:tc>
      </w:tr>
      <w:tr w:rsidR="00F64FE7" w:rsidRPr="0090213F">
        <w:tc>
          <w:tcPr>
            <w:tcW w:w="964" w:type="dxa"/>
          </w:tcPr>
          <w:p w:rsidR="00F64FE7" w:rsidRDefault="00F64FE7">
            <w:pPr>
              <w:pStyle w:val="ConsPlusNormal"/>
              <w:outlineLvl w:val="2"/>
            </w:pPr>
            <w:r>
              <w:t>2</w:t>
            </w:r>
          </w:p>
        </w:tc>
        <w:tc>
          <w:tcPr>
            <w:tcW w:w="12642" w:type="dxa"/>
            <w:gridSpan w:val="5"/>
          </w:tcPr>
          <w:p w:rsidR="00F64FE7" w:rsidRDefault="00F64FE7">
            <w:pPr>
              <w:pStyle w:val="ConsPlusNormal"/>
            </w:pPr>
            <w:r>
              <w:t>Социально-медицинские услуги</w:t>
            </w:r>
          </w:p>
        </w:tc>
      </w:tr>
      <w:tr w:rsidR="00F64FE7" w:rsidRPr="0090213F">
        <w:tc>
          <w:tcPr>
            <w:tcW w:w="964" w:type="dxa"/>
          </w:tcPr>
          <w:p w:rsidR="00F64FE7" w:rsidRDefault="00F64FE7">
            <w:pPr>
              <w:pStyle w:val="ConsPlusNormal"/>
            </w:pPr>
            <w:r>
              <w:t>2.1</w:t>
            </w:r>
          </w:p>
        </w:tc>
        <w:tc>
          <w:tcPr>
            <w:tcW w:w="12642" w:type="dxa"/>
            <w:gridSpan w:val="5"/>
          </w:tcPr>
          <w:p w:rsidR="00F64FE7" w:rsidRDefault="00F64FE7">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pPr>
            <w:r>
              <w:t>- измерение температуры тела, артериального давления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F64FE7" w:rsidRDefault="00F64FE7">
            <w:pPr>
              <w:pStyle w:val="ConsPlusNormal"/>
            </w:pPr>
            <w:r>
              <w:t>2) подготовка термометра или тонометра;</w:t>
            </w:r>
          </w:p>
          <w:p w:rsidR="00F64FE7" w:rsidRDefault="00F64FE7">
            <w:pPr>
              <w:pStyle w:val="ConsPlusNormal"/>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F64FE7" w:rsidRDefault="00F64FE7">
            <w:pPr>
              <w:pStyle w:val="ConsPlusNormal"/>
            </w:pPr>
            <w:r>
              <w:t>4) объяснение результатов измерений и симптомов, указывающих на возможные заболевания;</w:t>
            </w:r>
          </w:p>
          <w:p w:rsidR="00F64FE7" w:rsidRDefault="00F64FE7">
            <w:pPr>
              <w:pStyle w:val="ConsPlusNormal"/>
            </w:pPr>
            <w:r>
              <w:t>5) контроль над соблюдением предписаний врача.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(термометр, тонометр, дневник наблюдения за состоянием здоровья, тетрадь (блокнот), ручка), при наличии назначения или рекомендации врача</w:t>
            </w:r>
          </w:p>
        </w:tc>
      </w:tr>
      <w:tr w:rsidR="00F64FE7" w:rsidRPr="0090213F">
        <w:tc>
          <w:tcPr>
            <w:tcW w:w="964" w:type="dxa"/>
          </w:tcPr>
          <w:p w:rsidR="00F64FE7" w:rsidRDefault="00F64FE7">
            <w:pPr>
              <w:pStyle w:val="ConsPlusNormal"/>
            </w:pPr>
            <w:r>
              <w:t>2.2</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pPr>
            <w:r>
              <w:t>2.2.1</w:t>
            </w:r>
          </w:p>
        </w:tc>
        <w:tc>
          <w:tcPr>
            <w:tcW w:w="2494" w:type="dxa"/>
          </w:tcPr>
          <w:p w:rsidR="00F64FE7" w:rsidRDefault="00F64FE7">
            <w:pPr>
              <w:pStyle w:val="ConsPlusNormal"/>
            </w:pPr>
            <w:r>
              <w:t>- вызов врача</w:t>
            </w:r>
          </w:p>
        </w:tc>
        <w:tc>
          <w:tcPr>
            <w:tcW w:w="3912" w:type="dxa"/>
          </w:tcPr>
          <w:p w:rsidR="00F64FE7" w:rsidRDefault="00F64FE7">
            <w:pPr>
              <w:pStyle w:val="ConsPlusNormal"/>
            </w:pPr>
            <w:r>
              <w:t>Состав социальной услуги:</w:t>
            </w:r>
          </w:p>
          <w:p w:rsidR="00F64FE7" w:rsidRDefault="00F64FE7">
            <w:pPr>
              <w:pStyle w:val="ConsPlusNormal"/>
            </w:pPr>
            <w:r>
              <w:t>1) вызвать дежурного врача неотложной медицинской помощи или бригады скорой медицинской помощи;</w:t>
            </w:r>
          </w:p>
          <w:p w:rsidR="00F64FE7" w:rsidRDefault="00F64FE7">
            <w:pPr>
              <w:pStyle w:val="ConsPlusNormal"/>
            </w:pPr>
            <w:r>
              <w:t>2) дождаться приезда врача или неотложной медицинской помощи;</w:t>
            </w:r>
          </w:p>
          <w:p w:rsidR="00F64FE7" w:rsidRDefault="00F64FE7">
            <w:pPr>
              <w:pStyle w:val="ConsPlusNormal"/>
            </w:pPr>
            <w:r>
              <w:t>3) сопровождение в стационарные и (или) лечебно-профилактические медицинские организации в экстренных случаях.</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своевременно в необходимом объеме помощи с учетом характера заболевания</w:t>
            </w:r>
          </w:p>
        </w:tc>
      </w:tr>
      <w:tr w:rsidR="00F64FE7" w:rsidRPr="0090213F">
        <w:tc>
          <w:tcPr>
            <w:tcW w:w="964" w:type="dxa"/>
          </w:tcPr>
          <w:p w:rsidR="00F64FE7" w:rsidRDefault="00F64FE7">
            <w:pPr>
              <w:pStyle w:val="ConsPlusNormal"/>
            </w:pPr>
            <w:r>
              <w:t>2.2.2</w:t>
            </w:r>
          </w:p>
        </w:tc>
        <w:tc>
          <w:tcPr>
            <w:tcW w:w="2494" w:type="dxa"/>
          </w:tcPr>
          <w:p w:rsidR="00F64FE7" w:rsidRDefault="00F64FE7">
            <w:pPr>
              <w:pStyle w:val="ConsPlusNormal"/>
            </w:pPr>
            <w:r>
              <w:t>- предварительная запись, оформление документов на госпитализацию</w:t>
            </w:r>
          </w:p>
        </w:tc>
        <w:tc>
          <w:tcPr>
            <w:tcW w:w="3912" w:type="dxa"/>
          </w:tcPr>
          <w:p w:rsidR="00F64FE7" w:rsidRDefault="00F64FE7">
            <w:pPr>
              <w:pStyle w:val="ConsPlusNormal"/>
            </w:pPr>
            <w:r>
              <w:t>Состав социальной услуги:</w:t>
            </w:r>
          </w:p>
          <w:p w:rsidR="00F64FE7" w:rsidRDefault="00F64FE7">
            <w:pPr>
              <w:pStyle w:val="ConsPlusNormal"/>
            </w:pPr>
            <w:r>
              <w:t>1) сбор документов, необходимых для госпитализации;</w:t>
            </w:r>
          </w:p>
          <w:p w:rsidR="00F64FE7" w:rsidRDefault="00F64FE7">
            <w:pPr>
              <w:pStyle w:val="ConsPlusNormal"/>
            </w:pPr>
            <w:r>
              <w:t>2) помощь в сборе вещей перед госпитализацией;</w:t>
            </w:r>
          </w:p>
          <w:p w:rsidR="00F64FE7" w:rsidRDefault="00F64FE7">
            <w:pPr>
              <w:pStyle w:val="ConsPlusNormal"/>
            </w:pPr>
            <w:r>
              <w:t>3) вызов специализированного автотранспорта;</w:t>
            </w:r>
          </w:p>
          <w:p w:rsidR="00F64FE7" w:rsidRDefault="00F64FE7">
            <w:pPr>
              <w:pStyle w:val="ConsPlusNormal"/>
            </w:pPr>
            <w:r>
              <w:t>4) сопровождение получателя социальных услуг в медицинские организации в рабочее время.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своевременно в необходимом объеме силами прикрепленного социального работника</w:t>
            </w:r>
          </w:p>
        </w:tc>
      </w:tr>
      <w:tr w:rsidR="00F64FE7" w:rsidRPr="0090213F">
        <w:tc>
          <w:tcPr>
            <w:tcW w:w="964" w:type="dxa"/>
          </w:tcPr>
          <w:p w:rsidR="00F64FE7" w:rsidRDefault="00F64FE7">
            <w:pPr>
              <w:pStyle w:val="ConsPlusNormal"/>
            </w:pPr>
            <w:r>
              <w:t>2.2.3</w:t>
            </w:r>
          </w:p>
        </w:tc>
        <w:tc>
          <w:tcPr>
            <w:tcW w:w="2494" w:type="dxa"/>
          </w:tcPr>
          <w:p w:rsidR="00F64FE7" w:rsidRDefault="00F64FE7">
            <w:pPr>
              <w:pStyle w:val="ConsPlusNormal"/>
            </w:pPr>
            <w:r>
              <w:t>- посещение в случае госпитализации</w:t>
            </w:r>
          </w:p>
        </w:tc>
        <w:tc>
          <w:tcPr>
            <w:tcW w:w="3912" w:type="dxa"/>
          </w:tcPr>
          <w:p w:rsidR="00F64FE7" w:rsidRDefault="00F64FE7">
            <w:pPr>
              <w:pStyle w:val="ConsPlusNormal"/>
            </w:pPr>
            <w:r>
              <w:t>Состав социальной услуги:</w:t>
            </w:r>
          </w:p>
          <w:p w:rsidR="00F64FE7" w:rsidRDefault="00F64FE7">
            <w:pPr>
              <w:pStyle w:val="ConsPlusNormal"/>
            </w:pPr>
            <w:r>
              <w:t>1) посещение в стационарных медицинских организациях в часы посещений;</w:t>
            </w:r>
          </w:p>
          <w:p w:rsidR="00F64FE7" w:rsidRDefault="00F64FE7">
            <w:pPr>
              <w:pStyle w:val="ConsPlusNormal"/>
            </w:pPr>
            <w:r>
              <w:t>2) доставка за счет получателя социальных услуг книг, периодических изданий, не запрещенных в стационарной медицинской организации продуктов питания, иных предметов первой необходимости;</w:t>
            </w:r>
          </w:p>
          <w:p w:rsidR="00F64FE7" w:rsidRDefault="00F64FE7">
            <w:pPr>
              <w:pStyle w:val="ConsPlusNormal"/>
            </w:pPr>
            <w:r>
              <w:t>3) оказание психологической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при наличии тяжелого состояния не реже 5 раз в календарную неделю в соответствии с кратностью посещения на дому</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выполняется силами прикрепленного социального работника, если получатель находится в стационарном учреждении здравоохранения в том же населенном пункте, либо, при наличии, другого сотрудника в случае расположения стационарного учреждения в ином населенном пункте</w:t>
            </w:r>
          </w:p>
        </w:tc>
      </w:tr>
      <w:tr w:rsidR="00F64FE7" w:rsidRPr="0090213F">
        <w:tc>
          <w:tcPr>
            <w:tcW w:w="964" w:type="dxa"/>
          </w:tcPr>
          <w:p w:rsidR="00F64FE7" w:rsidRDefault="00F64FE7">
            <w:pPr>
              <w:pStyle w:val="ConsPlusNormal"/>
            </w:pPr>
            <w:r>
              <w:t>2.3</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pPr>
            <w:r>
              <w:t>2.3.1</w:t>
            </w:r>
          </w:p>
        </w:tc>
        <w:tc>
          <w:tcPr>
            <w:tcW w:w="2494" w:type="dxa"/>
          </w:tcPr>
          <w:p w:rsidR="00F64FE7" w:rsidRDefault="00F64FE7">
            <w:pPr>
              <w:pStyle w:val="ConsPlusNormal"/>
            </w:pPr>
            <w:r>
              <w:t>- оказание помощи в выполнении физических упражнений</w:t>
            </w:r>
          </w:p>
        </w:tc>
        <w:tc>
          <w:tcPr>
            <w:tcW w:w="3912" w:type="dxa"/>
          </w:tcPr>
          <w:p w:rsidR="00F64FE7" w:rsidRDefault="00F64FE7">
            <w:pPr>
              <w:pStyle w:val="ConsPlusNormal"/>
            </w:pPr>
            <w:r>
              <w:t>Состав социальной услуги:</w:t>
            </w:r>
          </w:p>
          <w:p w:rsidR="00F64FE7" w:rsidRDefault="00F64FE7">
            <w:pPr>
              <w:pStyle w:val="ConsPlusNormal"/>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F64FE7" w:rsidRDefault="00F64FE7">
            <w:pPr>
              <w:pStyle w:val="ConsPlusNormal"/>
            </w:pPr>
            <w:r>
              <w:t>2) общеукрепляющие физические упражнения сидя, лежа, стоя;</w:t>
            </w:r>
          </w:p>
          <w:p w:rsidR="00F64FE7" w:rsidRDefault="00F64FE7">
            <w:pPr>
              <w:pStyle w:val="ConsPlusNormal"/>
            </w:pPr>
            <w:r>
              <w:t>3) специальные физические упражнения для определенной группы мышц.</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(не менее 2 раз в календарную неделю) до достижения результата, обозначенного/рекомендованного врачом</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Социальная услуга предоставляется персоналом, имеющим специальное образование</w:t>
            </w:r>
          </w:p>
        </w:tc>
      </w:tr>
      <w:tr w:rsidR="00F64FE7" w:rsidRPr="0090213F">
        <w:tc>
          <w:tcPr>
            <w:tcW w:w="964" w:type="dxa"/>
          </w:tcPr>
          <w:p w:rsidR="00F64FE7" w:rsidRDefault="00F64FE7">
            <w:pPr>
              <w:pStyle w:val="ConsPlusNormal"/>
            </w:pPr>
            <w:r>
              <w:t>2.3.2</w:t>
            </w:r>
          </w:p>
        </w:tc>
        <w:tc>
          <w:tcPr>
            <w:tcW w:w="2494" w:type="dxa"/>
          </w:tcPr>
          <w:p w:rsidR="00F64FE7" w:rsidRDefault="00F64FE7">
            <w:pPr>
              <w:pStyle w:val="ConsPlusNormal"/>
            </w:pPr>
            <w:r>
              <w:t>- содействие в организации оздоровления и санаторно-курортного лечения согласно медицинским показаниям</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на прием к соответствующим врачам-специалистам;</w:t>
            </w:r>
          </w:p>
          <w:p w:rsidR="00F64FE7" w:rsidRDefault="00F64FE7">
            <w:pPr>
              <w:pStyle w:val="ConsPlusNormal"/>
            </w:pPr>
            <w:r>
              <w:t>2) сопровождение в рабочее время на прием к соответствующим врачам-специалистам и обратно;</w:t>
            </w:r>
          </w:p>
          <w:p w:rsidR="00F64FE7" w:rsidRDefault="00F64FE7">
            <w:pPr>
              <w:pStyle w:val="ConsPlusNormal"/>
            </w:pPr>
            <w:r>
              <w:t>3) получение в медицинской организации справки по установленной форме для получения санаторно-курортного лечения;</w:t>
            </w:r>
          </w:p>
          <w:p w:rsidR="00F64FE7" w:rsidRDefault="00F64FE7">
            <w:pPr>
              <w:pStyle w:val="ConsPlusNormal"/>
            </w:pPr>
            <w:r>
              <w:t>4) передача справки по установленной форме для получения санаторно-курортного лечения получателю социальных услуг;</w:t>
            </w:r>
          </w:p>
          <w:p w:rsidR="00F64FE7" w:rsidRDefault="00F64FE7">
            <w:pPr>
              <w:pStyle w:val="ConsPlusNormal"/>
            </w:pPr>
            <w:r>
              <w:t>5) передача в уполномоченный орган социальной защиты населения документов, необходимых для оформления путевки на санаторно-курортное лечение;</w:t>
            </w:r>
          </w:p>
          <w:p w:rsidR="00F64FE7" w:rsidRDefault="00F64FE7">
            <w:pPr>
              <w:pStyle w:val="ConsPlusNormal"/>
            </w:pPr>
            <w:r>
              <w:t>6) получение и передача получателю социальных услуг оформленной путевки на санаторно-курортное лечение.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год</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оформление документов на санаторно-курортное лечение</w:t>
            </w:r>
          </w:p>
        </w:tc>
      </w:tr>
      <w:tr w:rsidR="00F64FE7" w:rsidRPr="0090213F">
        <w:tc>
          <w:tcPr>
            <w:tcW w:w="964" w:type="dxa"/>
          </w:tcPr>
          <w:p w:rsidR="00F64FE7" w:rsidRDefault="00F64FE7">
            <w:pPr>
              <w:pStyle w:val="ConsPlusNormal"/>
            </w:pPr>
            <w:r>
              <w:t>2.4</w:t>
            </w:r>
          </w:p>
        </w:tc>
        <w:tc>
          <w:tcPr>
            <w:tcW w:w="12642" w:type="dxa"/>
            <w:gridSpan w:val="5"/>
          </w:tcPr>
          <w:p w:rsidR="00F64FE7" w:rsidRDefault="00F64FE7">
            <w:pPr>
              <w:pStyle w:val="ConsPlusNormal"/>
            </w:pPr>
            <w:r>
              <w:t>Проведение занятий по адаптивной физической культуре:</w:t>
            </w:r>
          </w:p>
        </w:tc>
      </w:tr>
      <w:tr w:rsidR="00F64FE7" w:rsidRPr="0090213F">
        <w:tc>
          <w:tcPr>
            <w:tcW w:w="964" w:type="dxa"/>
          </w:tcPr>
          <w:p w:rsidR="00F64FE7" w:rsidRDefault="00F64FE7">
            <w:pPr>
              <w:pStyle w:val="ConsPlusNormal"/>
            </w:pPr>
            <w:r>
              <w:t>2.4.1</w:t>
            </w:r>
          </w:p>
        </w:tc>
        <w:tc>
          <w:tcPr>
            <w:tcW w:w="2494" w:type="dxa"/>
          </w:tcPr>
          <w:p w:rsidR="00F64FE7" w:rsidRDefault="00F64FE7">
            <w:pPr>
              <w:pStyle w:val="ConsPlusNormal"/>
            </w:pPr>
            <w:r>
              <w:t>- гимнастика</w:t>
            </w:r>
          </w:p>
        </w:tc>
        <w:tc>
          <w:tcPr>
            <w:tcW w:w="3912" w:type="dxa"/>
          </w:tcPr>
          <w:p w:rsidR="00F64FE7" w:rsidRDefault="00F64FE7">
            <w:pPr>
              <w:pStyle w:val="ConsPlusNormal"/>
            </w:pPr>
            <w:r>
              <w:t>Состав социальной услуги:</w:t>
            </w:r>
          </w:p>
          <w:p w:rsidR="00F64FE7" w:rsidRDefault="00F64FE7">
            <w:pPr>
              <w:pStyle w:val="ConsPlusNormal"/>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F64FE7" w:rsidRDefault="00F64FE7">
            <w:pPr>
              <w:pStyle w:val="ConsPlusNormal"/>
            </w:pPr>
            <w:r>
              <w:t>2) общеукрепляющая (самостоятельная активная и пассивная гимнастика): сидя, лежа, стоя;</w:t>
            </w:r>
          </w:p>
          <w:p w:rsidR="00F64FE7" w:rsidRDefault="00F64FE7">
            <w:pPr>
              <w:pStyle w:val="ConsPlusNormal"/>
            </w:pPr>
            <w:r>
              <w:t>3) специальные физические упражнения для определенной группы мышц.</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Социальная услуга предоставляется персоналом, имеющим специальное образование</w:t>
            </w:r>
          </w:p>
        </w:tc>
      </w:tr>
      <w:tr w:rsidR="00F64FE7" w:rsidRPr="0090213F">
        <w:tc>
          <w:tcPr>
            <w:tcW w:w="964" w:type="dxa"/>
          </w:tcPr>
          <w:p w:rsidR="00F64FE7" w:rsidRDefault="00F64FE7">
            <w:pPr>
              <w:pStyle w:val="ConsPlusNormal"/>
            </w:pPr>
            <w:r>
              <w:t>2.4.2</w:t>
            </w:r>
          </w:p>
        </w:tc>
        <w:tc>
          <w:tcPr>
            <w:tcW w:w="2494" w:type="dxa"/>
          </w:tcPr>
          <w:p w:rsidR="00F64FE7" w:rsidRDefault="00F64FE7">
            <w:pPr>
              <w:pStyle w:val="ConsPlusNormal"/>
            </w:pPr>
            <w:r>
              <w:t>- подбор индивидуального физкультурно-оздоровительного комплекса</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скрининга когнитивной функции у получателей социальной услуги перед началом занятий - один раз, затем с периодичностью, обусловленной состоянием получателя, но не реже 1 раза в 6 месяцев;</w:t>
            </w:r>
          </w:p>
          <w:p w:rsidR="00F64FE7" w:rsidRDefault="00F64FE7">
            <w:pPr>
              <w:pStyle w:val="ConsPlusNormal"/>
            </w:pPr>
            <w:r>
              <w:t>2) закупка и подготовка необходимых материалов для занятий.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Социальная услуга предоставляется персоналом, прошедшим специальную подготовку</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2.5</w:t>
            </w:r>
          </w:p>
        </w:tc>
        <w:tc>
          <w:tcPr>
            <w:tcW w:w="2494" w:type="dxa"/>
            <w:tcBorders>
              <w:bottom w:val="nil"/>
            </w:tcBorders>
          </w:tcPr>
          <w:p w:rsidR="00F64FE7" w:rsidRDefault="00F64FE7">
            <w:pPr>
              <w:pStyle w:val="ConsPlusNormal"/>
            </w:pPr>
            <w:r>
              <w:t>Оказание первичной медико-санитарной помощи в соответствии с имеющейся лицензией</w:t>
            </w:r>
          </w:p>
        </w:tc>
        <w:tc>
          <w:tcPr>
            <w:tcW w:w="3912" w:type="dxa"/>
            <w:tcBorders>
              <w:bottom w:val="nil"/>
            </w:tcBorders>
          </w:tcPr>
          <w:p w:rsidR="00F64FE7" w:rsidRDefault="00F64FE7">
            <w:pPr>
              <w:pStyle w:val="ConsPlusNormal"/>
            </w:pPr>
            <w:r>
              <w:t>Состав социальной услуги:</w:t>
            </w:r>
          </w:p>
          <w:p w:rsidR="00F64FE7" w:rsidRDefault="00F64FE7">
            <w:pPr>
              <w:pStyle w:val="ConsPlusNormal"/>
            </w:pPr>
            <w:r>
              <w:t>1. Оценка обстановки и обеспечение безопасных условий для оказания первой помощи:</w:t>
            </w:r>
          </w:p>
          <w:p w:rsidR="00F64FE7" w:rsidRDefault="00F64FE7">
            <w:pPr>
              <w:pStyle w:val="ConsPlusNormal"/>
            </w:pPr>
            <w:r>
              <w:t>1) определение угрожающих факторов для собственной жизни и здоровья;</w:t>
            </w:r>
          </w:p>
          <w:p w:rsidR="00F64FE7" w:rsidRDefault="00F64FE7">
            <w:pPr>
              <w:pStyle w:val="ConsPlusNormal"/>
            </w:pPr>
            <w:r>
              <w:t>2) определение угрожающих факторов для жизни и здоровья пострадавшего;</w:t>
            </w:r>
          </w:p>
          <w:p w:rsidR="00F64FE7" w:rsidRDefault="00F64FE7">
            <w:pPr>
              <w:pStyle w:val="ConsPlusNormal"/>
            </w:pPr>
            <w:r>
              <w:t>3) устранение угрожающих факторов для жизни и здоровья;</w:t>
            </w:r>
          </w:p>
          <w:p w:rsidR="00F64FE7" w:rsidRDefault="00F64FE7">
            <w:pPr>
              <w:pStyle w:val="ConsPlusNormal"/>
            </w:pPr>
            <w:r>
              <w:t>4) прекращение действия повреждающих факторов на пострадавшего;</w:t>
            </w:r>
          </w:p>
          <w:p w:rsidR="00F64FE7" w:rsidRDefault="00F64FE7">
            <w:pPr>
              <w:pStyle w:val="ConsPlusNormal"/>
            </w:pPr>
            <w:r>
              <w:t>5) извлечение пострадавшего из труднодоступного места;</w:t>
            </w:r>
          </w:p>
          <w:p w:rsidR="00F64FE7" w:rsidRDefault="00F64FE7">
            <w:pPr>
              <w:pStyle w:val="ConsPlusNormal"/>
            </w:pPr>
            <w:r>
              <w:t>6) перемещение пострадавшего.</w:t>
            </w:r>
          </w:p>
          <w:p w:rsidR="00F64FE7" w:rsidRDefault="00F64FE7">
            <w:pPr>
              <w:pStyle w:val="ConsPlusNormal"/>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F64FE7" w:rsidRDefault="00F64FE7">
            <w:pPr>
              <w:pStyle w:val="ConsPlusNormal"/>
            </w:pPr>
            <w:r>
              <w:t>3. Определение наличия сознания у пострадавшего.</w:t>
            </w:r>
          </w:p>
          <w:p w:rsidR="00F64FE7" w:rsidRDefault="00F64FE7">
            <w:pPr>
              <w:pStyle w:val="ConsPlusNormal"/>
            </w:pPr>
            <w:r>
              <w:t>4. Мероприятия по восстановлению проходимости дыхательных путей и определению признаков жизни у пострадавшего:</w:t>
            </w:r>
          </w:p>
          <w:p w:rsidR="00F64FE7" w:rsidRDefault="00F64FE7">
            <w:pPr>
              <w:pStyle w:val="ConsPlusNormal"/>
            </w:pPr>
            <w:r>
              <w:t>1) запрокидывание головы с подъемом подбородка;</w:t>
            </w:r>
          </w:p>
          <w:p w:rsidR="00F64FE7" w:rsidRDefault="00F64FE7">
            <w:pPr>
              <w:pStyle w:val="ConsPlusNormal"/>
            </w:pPr>
            <w:r>
              <w:t>2) выдвижение нижней челюсти;</w:t>
            </w:r>
          </w:p>
          <w:p w:rsidR="00F64FE7" w:rsidRDefault="00F64FE7">
            <w:pPr>
              <w:pStyle w:val="ConsPlusNormal"/>
            </w:pPr>
            <w:r>
              <w:t>3) определение наличия дыхания с помощью слуха, зрения и осязания;</w:t>
            </w:r>
          </w:p>
          <w:p w:rsidR="00F64FE7" w:rsidRDefault="00F64FE7">
            <w:pPr>
              <w:pStyle w:val="ConsPlusNormal"/>
            </w:pPr>
            <w:r>
              <w:t>4) определение наличия кровообращения, проверка пульса на магистральных артериях.</w:t>
            </w:r>
          </w:p>
        </w:tc>
        <w:tc>
          <w:tcPr>
            <w:tcW w:w="1304" w:type="dxa"/>
            <w:tcBorders>
              <w:bottom w:val="nil"/>
            </w:tcBorders>
          </w:tcPr>
          <w:p w:rsidR="00F64FE7" w:rsidRDefault="00F64FE7">
            <w:pPr>
              <w:pStyle w:val="ConsPlusNormal"/>
            </w:pPr>
            <w:r>
              <w:t>Социальная услуга предоставляется по факту обращения</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F64FE7" w:rsidRPr="0090213F">
        <w:tblPrEx>
          <w:tblBorders>
            <w:insideH w:val="none" w:sz="0" w:space="0" w:color="auto"/>
          </w:tblBorders>
        </w:tblPrEx>
        <w:tc>
          <w:tcPr>
            <w:tcW w:w="964" w:type="dxa"/>
            <w:tcBorders>
              <w:top w:val="nil"/>
              <w:bottom w:val="nil"/>
            </w:tcBorders>
          </w:tcPr>
          <w:p w:rsidR="00F64FE7" w:rsidRDefault="00F64FE7">
            <w:pPr>
              <w:pStyle w:val="ConsPlusNormal"/>
              <w:rPr>
                <w:rFonts w:cs="Times New Roman"/>
              </w:rPr>
            </w:pPr>
          </w:p>
        </w:tc>
        <w:tc>
          <w:tcPr>
            <w:tcW w:w="2494" w:type="dxa"/>
            <w:tcBorders>
              <w:top w:val="nil"/>
              <w:bottom w:val="nil"/>
            </w:tcBorders>
          </w:tcPr>
          <w:p w:rsidR="00F64FE7" w:rsidRDefault="00F64FE7">
            <w:pPr>
              <w:pStyle w:val="ConsPlusNormal"/>
              <w:rPr>
                <w:rFonts w:cs="Times New Roman"/>
              </w:rPr>
            </w:pPr>
          </w:p>
        </w:tc>
        <w:tc>
          <w:tcPr>
            <w:tcW w:w="3912" w:type="dxa"/>
            <w:tcBorders>
              <w:top w:val="nil"/>
              <w:bottom w:val="nil"/>
            </w:tcBorders>
          </w:tcPr>
          <w:p w:rsidR="00F64FE7" w:rsidRDefault="00F64FE7">
            <w:pPr>
              <w:pStyle w:val="ConsPlusNormal"/>
            </w:pPr>
            <w:r>
              <w:t>5. Мероприятия по проведению сердечно-легочной реанимации до появления признаков жизни:</w:t>
            </w:r>
          </w:p>
          <w:p w:rsidR="00F64FE7" w:rsidRDefault="00F64FE7">
            <w:pPr>
              <w:pStyle w:val="ConsPlusNormal"/>
            </w:pPr>
            <w:r>
              <w:t>1) давление руками на грудину пострадавшего;</w:t>
            </w:r>
          </w:p>
          <w:p w:rsidR="00F64FE7" w:rsidRDefault="00F64FE7">
            <w:pPr>
              <w:pStyle w:val="ConsPlusNormal"/>
            </w:pPr>
            <w:r>
              <w:t>2) искусственное дыхание "рот ко рту";</w:t>
            </w:r>
          </w:p>
          <w:p w:rsidR="00F64FE7" w:rsidRDefault="00F64FE7">
            <w:pPr>
              <w:pStyle w:val="ConsPlusNormal"/>
            </w:pPr>
            <w:r>
              <w:t>3) искусственное дыхание "рот к носу";</w:t>
            </w:r>
          </w:p>
          <w:p w:rsidR="00F64FE7" w:rsidRDefault="00F64FE7">
            <w:pPr>
              <w:pStyle w:val="ConsPlusNormal"/>
            </w:pPr>
            <w:r>
              <w:t>4) искусственное дыхание с использованием устройства для искусственного дыхания.</w:t>
            </w:r>
          </w:p>
          <w:p w:rsidR="00F64FE7" w:rsidRDefault="00F64FE7">
            <w:pPr>
              <w:pStyle w:val="ConsPlusNormal"/>
            </w:pPr>
            <w:r>
              <w:t>6. Мероприятия по поддержанию проходимости дыхательных путей:</w:t>
            </w:r>
          </w:p>
          <w:p w:rsidR="00F64FE7" w:rsidRDefault="00F64FE7">
            <w:pPr>
              <w:pStyle w:val="ConsPlusNormal"/>
            </w:pPr>
            <w:r>
              <w:t>1) придание устойчивого бокового положения;</w:t>
            </w:r>
          </w:p>
          <w:p w:rsidR="00F64FE7" w:rsidRDefault="00F64FE7">
            <w:pPr>
              <w:pStyle w:val="ConsPlusNormal"/>
            </w:pPr>
            <w:r>
              <w:t>2) запрокидывание головы с подъемом подбородка;</w:t>
            </w:r>
          </w:p>
          <w:p w:rsidR="00F64FE7" w:rsidRDefault="00F64FE7">
            <w:pPr>
              <w:pStyle w:val="ConsPlusNormal"/>
            </w:pPr>
            <w:r>
              <w:t>3) выдвижение нижней челюсти.</w:t>
            </w:r>
          </w:p>
          <w:p w:rsidR="00F64FE7" w:rsidRDefault="00F64FE7">
            <w:pPr>
              <w:pStyle w:val="ConsPlusNormal"/>
            </w:pPr>
            <w:r>
              <w:t>7. Мероприятия по обзорному осмотру пострадавшего и временной остановке наружного кровотечения:</w:t>
            </w:r>
          </w:p>
          <w:p w:rsidR="00F64FE7" w:rsidRDefault="00F64FE7">
            <w:pPr>
              <w:pStyle w:val="ConsPlusNormal"/>
            </w:pPr>
            <w:r>
              <w:t>1) обзорный осмотр пострадавшего на наличие кровотечений;</w:t>
            </w:r>
          </w:p>
          <w:p w:rsidR="00F64FE7" w:rsidRDefault="00F64FE7">
            <w:pPr>
              <w:pStyle w:val="ConsPlusNormal"/>
            </w:pPr>
            <w:r>
              <w:t>2) пальцевое прижатие артерии;</w:t>
            </w:r>
          </w:p>
          <w:p w:rsidR="00F64FE7" w:rsidRDefault="00F64FE7">
            <w:pPr>
              <w:pStyle w:val="ConsPlusNormal"/>
            </w:pPr>
            <w:r>
              <w:t>3) наложение жгута;</w:t>
            </w:r>
          </w:p>
          <w:p w:rsidR="00F64FE7" w:rsidRDefault="00F64FE7">
            <w:pPr>
              <w:pStyle w:val="ConsPlusNormal"/>
            </w:pPr>
            <w:r>
              <w:t>4) максимальное сгибание конечности в суставе;</w:t>
            </w:r>
          </w:p>
          <w:p w:rsidR="00F64FE7" w:rsidRDefault="00F64FE7">
            <w:pPr>
              <w:pStyle w:val="ConsPlusNormal"/>
            </w:pPr>
            <w:r>
              <w:t>5) прямое давление на рану;</w:t>
            </w:r>
          </w:p>
          <w:p w:rsidR="00F64FE7" w:rsidRDefault="00F64FE7">
            <w:pPr>
              <w:pStyle w:val="ConsPlusNormal"/>
            </w:pPr>
            <w:r>
              <w:t>6) наложение давящей повязки.</w:t>
            </w:r>
          </w:p>
          <w:p w:rsidR="00F64FE7" w:rsidRDefault="00F64FE7">
            <w:pPr>
              <w:pStyle w:val="ConsPlusNormal"/>
            </w:pPr>
            <w:r>
              <w:t>8. Мероприятия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F64FE7" w:rsidRDefault="00F64FE7">
            <w:pPr>
              <w:pStyle w:val="ConsPlusNormal"/>
            </w:pPr>
            <w:r>
              <w:t>1) проведение осмотра головы;</w:t>
            </w:r>
          </w:p>
          <w:p w:rsidR="00F64FE7" w:rsidRDefault="00F64FE7">
            <w:pPr>
              <w:pStyle w:val="ConsPlusNormal"/>
            </w:pPr>
            <w:r>
              <w:t>2) проведение осмотра шеи;</w:t>
            </w:r>
          </w:p>
          <w:p w:rsidR="00F64FE7" w:rsidRDefault="00F64FE7">
            <w:pPr>
              <w:pStyle w:val="ConsPlusNormal"/>
            </w:pPr>
            <w:r>
              <w:t>3) проведение осмотра груди;</w:t>
            </w:r>
          </w:p>
          <w:p w:rsidR="00F64FE7" w:rsidRDefault="00F64FE7">
            <w:pPr>
              <w:pStyle w:val="ConsPlusNormal"/>
            </w:pPr>
            <w:r>
              <w:t>4) проведение осмотра спины;</w:t>
            </w:r>
          </w:p>
          <w:p w:rsidR="00F64FE7" w:rsidRDefault="00F64FE7">
            <w:pPr>
              <w:pStyle w:val="ConsPlusNormal"/>
            </w:pPr>
            <w:r>
              <w:t>5) проведение осмотра живота и таза;</w:t>
            </w:r>
          </w:p>
        </w:tc>
        <w:tc>
          <w:tcPr>
            <w:tcW w:w="1304" w:type="dxa"/>
            <w:tcBorders>
              <w:top w:val="nil"/>
              <w:bottom w:val="nil"/>
            </w:tcBorders>
          </w:tcPr>
          <w:p w:rsidR="00F64FE7" w:rsidRDefault="00F64FE7">
            <w:pPr>
              <w:pStyle w:val="ConsPlusNormal"/>
            </w:pPr>
          </w:p>
        </w:tc>
        <w:tc>
          <w:tcPr>
            <w:tcW w:w="1020" w:type="dxa"/>
            <w:tcBorders>
              <w:top w:val="nil"/>
              <w:bottom w:val="nil"/>
            </w:tcBorders>
          </w:tcPr>
          <w:p w:rsidR="00F64FE7" w:rsidRDefault="00F64FE7">
            <w:pPr>
              <w:pStyle w:val="ConsPlusNormal"/>
            </w:pPr>
          </w:p>
        </w:tc>
        <w:tc>
          <w:tcPr>
            <w:tcW w:w="3912" w:type="dxa"/>
            <w:tcBorders>
              <w:top w:val="nil"/>
              <w:bottom w:val="nil"/>
            </w:tcBorders>
          </w:tcPr>
          <w:p w:rsidR="00F64FE7" w:rsidRDefault="00F64FE7">
            <w:pPr>
              <w:pStyle w:val="ConsPlusNormal"/>
            </w:pPr>
          </w:p>
        </w:tc>
      </w:tr>
      <w:tr w:rsidR="00F64FE7" w:rsidRPr="0090213F">
        <w:tblPrEx>
          <w:tblBorders>
            <w:insideH w:val="none" w:sz="0" w:space="0" w:color="auto"/>
          </w:tblBorders>
        </w:tblPrEx>
        <w:tc>
          <w:tcPr>
            <w:tcW w:w="964" w:type="dxa"/>
            <w:tcBorders>
              <w:top w:val="nil"/>
            </w:tcBorders>
          </w:tcPr>
          <w:p w:rsidR="00F64FE7" w:rsidRDefault="00F64FE7">
            <w:pPr>
              <w:pStyle w:val="ConsPlusNormal"/>
              <w:rPr>
                <w:rFonts w:cs="Times New Roman"/>
              </w:rPr>
            </w:pPr>
          </w:p>
        </w:tc>
        <w:tc>
          <w:tcPr>
            <w:tcW w:w="2494" w:type="dxa"/>
            <w:tcBorders>
              <w:top w:val="nil"/>
            </w:tcBorders>
          </w:tcPr>
          <w:p w:rsidR="00F64FE7" w:rsidRDefault="00F64FE7">
            <w:pPr>
              <w:pStyle w:val="ConsPlusNormal"/>
              <w:rPr>
                <w:rFonts w:cs="Times New Roman"/>
              </w:rPr>
            </w:pPr>
          </w:p>
        </w:tc>
        <w:tc>
          <w:tcPr>
            <w:tcW w:w="3912" w:type="dxa"/>
            <w:tcBorders>
              <w:top w:val="nil"/>
            </w:tcBorders>
          </w:tcPr>
          <w:p w:rsidR="00F64FE7" w:rsidRDefault="00F64FE7">
            <w:pPr>
              <w:pStyle w:val="ConsPlusNormal"/>
            </w:pPr>
            <w:r>
              <w:t>6) проведение осмотра конечностей;</w:t>
            </w:r>
          </w:p>
          <w:p w:rsidR="00F64FE7" w:rsidRDefault="00F64FE7">
            <w:pPr>
              <w:pStyle w:val="ConsPlusNormal"/>
            </w:pPr>
            <w:r>
              <w:t>7) наложение повязок при травмах различных областей тела, в том числе окклюзионной (герметизирующей) при ранении грудной клетки;</w:t>
            </w:r>
          </w:p>
          <w:p w:rsidR="00F64FE7" w:rsidRDefault="00F64FE7">
            <w:pPr>
              <w:pStyle w:val="ConsPlusNormal"/>
            </w:pPr>
            <w:r>
              <w:t>8) проведение иммобилизации (с помощью подручных средств, аутоиммобилизация, с использованием изделий медицинского назначения);</w:t>
            </w:r>
          </w:p>
          <w:p w:rsidR="00F64FE7" w:rsidRDefault="00F64FE7">
            <w:pPr>
              <w:pStyle w:val="ConsPlusNormal"/>
            </w:pPr>
            <w:r>
              <w:t>9) фиксация шейного отдела позвоночника (вручную, подручными средствами, с использованием изделий медицинского назначения);</w:t>
            </w:r>
          </w:p>
          <w:p w:rsidR="00F64FE7" w:rsidRDefault="00F64FE7">
            <w:pPr>
              <w:pStyle w:val="ConsPlusNormal"/>
            </w:pPr>
            <w:r>
              <w:t>10) прекращение воздействия опасных химических веществ на пострадавшего (промывание желудка путем приема воды и вызывания рвоты, удаление с поврежденной поверхности и промывание поврежденной поверхности проточной водой);</w:t>
            </w:r>
          </w:p>
          <w:p w:rsidR="00F64FE7" w:rsidRDefault="00F64FE7">
            <w:pPr>
              <w:pStyle w:val="ConsPlusNormal"/>
            </w:pPr>
            <w:r>
              <w:t>11) местное охлаждение при травмах, термических ожогах и иных воздействиях высоких температур или теплового излучения;</w:t>
            </w:r>
          </w:p>
          <w:p w:rsidR="00F64FE7" w:rsidRDefault="00F64FE7">
            <w:pPr>
              <w:pStyle w:val="ConsPlusNormal"/>
            </w:pPr>
            <w:r>
              <w:t>12) термоизоляция при отморожениях и других эффектах воздействия низких температур.</w:t>
            </w:r>
          </w:p>
          <w:p w:rsidR="00F64FE7" w:rsidRDefault="00F64FE7">
            <w:pPr>
              <w:pStyle w:val="ConsPlusNormal"/>
            </w:pPr>
            <w:r>
              <w:t>9. Придание пострадавшему оптимального положения тела.</w:t>
            </w:r>
          </w:p>
          <w:p w:rsidR="00F64FE7" w:rsidRDefault="00F64FE7">
            <w:pPr>
              <w:pStyle w:val="ConsPlusNormal"/>
            </w:pPr>
            <w:r>
              <w:t>10. Контроль за состоянием пострадавшего (сознание, дыхание, кровообращение) и оказание психологической поддержки.</w:t>
            </w:r>
          </w:p>
          <w:p w:rsidR="00F64FE7" w:rsidRDefault="00F64FE7">
            <w:pPr>
              <w:pStyle w:val="ConsPlusNormal"/>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F64FE7" w:rsidRDefault="00F64FE7">
            <w:pPr>
              <w:pStyle w:val="ConsPlusNormal"/>
            </w:pPr>
            <w:r>
              <w:t>1 услуга - 1 раз</w:t>
            </w:r>
          </w:p>
        </w:tc>
        <w:tc>
          <w:tcPr>
            <w:tcW w:w="1304" w:type="dxa"/>
            <w:tcBorders>
              <w:top w:val="nil"/>
            </w:tcBorders>
          </w:tcPr>
          <w:p w:rsidR="00F64FE7" w:rsidRDefault="00F64FE7">
            <w:pPr>
              <w:pStyle w:val="ConsPlusNormal"/>
            </w:pPr>
          </w:p>
        </w:tc>
        <w:tc>
          <w:tcPr>
            <w:tcW w:w="1020" w:type="dxa"/>
            <w:tcBorders>
              <w:top w:val="nil"/>
            </w:tcBorders>
          </w:tcPr>
          <w:p w:rsidR="00F64FE7" w:rsidRDefault="00F64FE7">
            <w:pPr>
              <w:pStyle w:val="ConsPlusNormal"/>
            </w:pPr>
          </w:p>
        </w:tc>
        <w:tc>
          <w:tcPr>
            <w:tcW w:w="3912" w:type="dxa"/>
            <w:tcBorders>
              <w:top w:val="nil"/>
            </w:tcBorders>
          </w:tcPr>
          <w:p w:rsidR="00F64FE7" w:rsidRDefault="00F64FE7">
            <w:pPr>
              <w:pStyle w:val="ConsPlusNormal"/>
            </w:pPr>
          </w:p>
        </w:tc>
      </w:tr>
      <w:tr w:rsidR="00F64FE7" w:rsidRPr="0090213F">
        <w:tc>
          <w:tcPr>
            <w:tcW w:w="964" w:type="dxa"/>
          </w:tcPr>
          <w:p w:rsidR="00F64FE7" w:rsidRDefault="00F64FE7">
            <w:pPr>
              <w:pStyle w:val="ConsPlusNormal"/>
            </w:pPr>
            <w:r>
              <w:t>2.6</w:t>
            </w:r>
          </w:p>
        </w:tc>
        <w:tc>
          <w:tcPr>
            <w:tcW w:w="12642" w:type="dxa"/>
            <w:gridSpan w:val="5"/>
          </w:tcPr>
          <w:p w:rsidR="00F64FE7" w:rsidRDefault="00F64FE7">
            <w:pPr>
              <w:pStyle w:val="ConsPlusNormal"/>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F64FE7" w:rsidRPr="0090213F">
        <w:tc>
          <w:tcPr>
            <w:tcW w:w="964" w:type="dxa"/>
          </w:tcPr>
          <w:p w:rsidR="00F64FE7" w:rsidRDefault="00F64FE7">
            <w:pPr>
              <w:pStyle w:val="ConsPlusNormal"/>
            </w:pPr>
            <w:r>
              <w:t>2.6.1</w:t>
            </w:r>
          </w:p>
        </w:tc>
        <w:tc>
          <w:tcPr>
            <w:tcW w:w="2494" w:type="dxa"/>
          </w:tcPr>
          <w:p w:rsidR="00F64FE7" w:rsidRDefault="00F64FE7">
            <w:pPr>
              <w:pStyle w:val="ConsPlusNormal"/>
              <w:jc w:val="both"/>
            </w:pPr>
            <w:r>
              <w:t>- обработка пролежней, раневых поверхностей, опрелостей</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обработка пролежней (с целью профилактики и предупреждения распространения процесса опрелостей), раневых поверхностей;</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5 раз в календарную неделю, по необходимости, при наличии назначений лечащего врача</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перевязочных, лекарственных средств, предметов медицинского назначения (расходных материалов) у получателя, а также тетради (блокнота) и пишущей ручки для документирования измерений и процедур у получателя социальной услуги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2.6.2</w:t>
            </w:r>
          </w:p>
        </w:tc>
        <w:tc>
          <w:tcPr>
            <w:tcW w:w="2494" w:type="dxa"/>
            <w:tcBorders>
              <w:bottom w:val="nil"/>
            </w:tcBorders>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F64FE7" w:rsidRDefault="00F64FE7">
            <w:pPr>
              <w:pStyle w:val="ConsPlusNormal"/>
            </w:pPr>
            <w:r>
              <w:t>Состав социальной услуги:</w:t>
            </w:r>
          </w:p>
          <w:p w:rsidR="00F64FE7" w:rsidRDefault="00F64FE7">
            <w:pPr>
              <w:pStyle w:val="ConsPlusNormal"/>
            </w:pPr>
            <w:r>
              <w:t>1) внимательно ознакомиться с назначениями врача, прочитать название лекарственного препарата, его дозировку и способ приема (до еды, во время еды или после еды);</w:t>
            </w:r>
          </w:p>
          <w:p w:rsidR="00F64FE7" w:rsidRDefault="00F64FE7">
            <w:pPr>
              <w:pStyle w:val="ConsPlusNormal"/>
            </w:pPr>
            <w:r>
              <w:t>2) внимательно прочитать название препарата и дозировку на упаковке, сверить с назначениями врача;</w:t>
            </w:r>
          </w:p>
          <w:p w:rsidR="00F64FE7" w:rsidRDefault="00F64FE7">
            <w:pPr>
              <w:pStyle w:val="ConsPlusNormal"/>
            </w:pPr>
            <w:r>
              <w:t>3) проверить срок годности лекарственного препарата;</w:t>
            </w:r>
          </w:p>
          <w:p w:rsidR="00F64FE7" w:rsidRDefault="00F64FE7">
            <w:pPr>
              <w:pStyle w:val="ConsPlusNormal"/>
            </w:pPr>
            <w:r>
              <w:t>4) вымыть руки и вытереть их насухо;</w:t>
            </w:r>
          </w:p>
          <w:p w:rsidR="00F64FE7" w:rsidRDefault="00F64FE7">
            <w:pPr>
              <w:pStyle w:val="ConsPlusNormal"/>
            </w:pPr>
            <w:r>
              <w:t>5) разложить лекарственные препараты в соответствии с назначениями врача в таблетницы или мензурки согласно назначенной индивидуальной дозе (при необходимости разделить на части), с учетом времени приема (утром, днем, вечером, на ночь), способа приема (до еды, во время еды, после еды, независимо от времени приема пищи), на срок не более 7 дней;</w:t>
            </w:r>
          </w:p>
          <w:p w:rsidR="00F64FE7" w:rsidRDefault="00F64FE7">
            <w:pPr>
              <w:pStyle w:val="ConsPlusNormal"/>
            </w:pPr>
            <w:r>
              <w:t>6) разъяснить получателю социальных услуг о необходимости своевременного приема лекарственных препаратов, а при нарушениях памяти оказать содействие в настройке будильника (таймера) для напоминания о приеме лекарственных препаратов;</w:t>
            </w:r>
          </w:p>
        </w:tc>
        <w:tc>
          <w:tcPr>
            <w:tcW w:w="1304" w:type="dxa"/>
            <w:tcBorders>
              <w:bottom w:val="nil"/>
            </w:tcBorders>
          </w:tcPr>
          <w:p w:rsidR="00F64FE7" w:rsidRDefault="00F64FE7">
            <w:pPr>
              <w:pStyle w:val="ConsPlusNormal"/>
            </w:pPr>
            <w:r>
              <w:t>Социальная услуга предоставляется до 5 раз в календарную неделю, по необходимости, при наличии назначений лечащего врача</w:t>
            </w:r>
          </w:p>
        </w:tc>
        <w:tc>
          <w:tcPr>
            <w:tcW w:w="1020" w:type="dxa"/>
            <w:tcBorders>
              <w:bottom w:val="nil"/>
            </w:tcBorders>
          </w:tcPr>
          <w:p w:rsidR="00F64FE7" w:rsidRDefault="00F64FE7">
            <w:pPr>
              <w:pStyle w:val="ConsPlusNormal"/>
              <w:jc w:val="center"/>
            </w:pPr>
            <w:r>
              <w:t>260</w:t>
            </w:r>
          </w:p>
        </w:tc>
        <w:tc>
          <w:tcPr>
            <w:tcW w:w="3912" w:type="dxa"/>
            <w:tcBorders>
              <w:bottom w:val="nil"/>
            </w:tcBorders>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 при наличии назначений врача, записанных в лист назначений (составляется согласно имеющейся медицинской документации), наличия лекарственных средств на дому у получателя социальной услуги, предметов немедицинского назначения (расходных материалов), а также тетради (блокнота) и пишущей ручки для фиксирования измерений и процедур</w:t>
            </w:r>
          </w:p>
        </w:tc>
      </w:tr>
      <w:tr w:rsidR="00F64FE7" w:rsidRPr="0090213F">
        <w:tblPrEx>
          <w:tblBorders>
            <w:insideH w:val="none" w:sz="0" w:space="0" w:color="auto"/>
          </w:tblBorders>
        </w:tblPrEx>
        <w:tc>
          <w:tcPr>
            <w:tcW w:w="964" w:type="dxa"/>
            <w:tcBorders>
              <w:top w:val="nil"/>
            </w:tcBorders>
          </w:tcPr>
          <w:p w:rsidR="00F64FE7" w:rsidRDefault="00F64FE7">
            <w:pPr>
              <w:pStyle w:val="ConsPlusNormal"/>
              <w:rPr>
                <w:rFonts w:cs="Times New Roman"/>
              </w:rPr>
            </w:pPr>
          </w:p>
        </w:tc>
        <w:tc>
          <w:tcPr>
            <w:tcW w:w="2494" w:type="dxa"/>
            <w:tcBorders>
              <w:top w:val="nil"/>
            </w:tcBorders>
          </w:tcPr>
          <w:p w:rsidR="00F64FE7" w:rsidRDefault="00F64FE7">
            <w:pPr>
              <w:pStyle w:val="ConsPlusNormal"/>
              <w:rPr>
                <w:rFonts w:cs="Times New Roman"/>
              </w:rPr>
            </w:pPr>
          </w:p>
        </w:tc>
        <w:tc>
          <w:tcPr>
            <w:tcW w:w="3912" w:type="dxa"/>
            <w:tcBorders>
              <w:top w:val="nil"/>
            </w:tcBorders>
          </w:tcPr>
          <w:p w:rsidR="00F64FE7" w:rsidRDefault="00F64FE7">
            <w:pPr>
              <w:pStyle w:val="ConsPlusNormal"/>
            </w:pPr>
            <w:r>
              <w:t>7) разъяснить получателю социальных услуг о необходимости соблюдения питьевого режима при приеме лекарственных препаратов с целью исключения побочных эффектов и интоксикации;</w:t>
            </w:r>
          </w:p>
          <w:p w:rsidR="00F64FE7" w:rsidRDefault="00F64FE7">
            <w:pPr>
              <w:pStyle w:val="ConsPlusNormal"/>
            </w:pPr>
            <w:r>
              <w:t>8) разъяснить получателю социальных услуг о необходимости закапывания капель и проведения ингаляции;</w:t>
            </w:r>
          </w:p>
          <w:p w:rsidR="00F64FE7" w:rsidRDefault="00F64FE7">
            <w:pPr>
              <w:pStyle w:val="ConsPlusNormal"/>
            </w:pPr>
            <w:r>
              <w:t>9) усадить получателя социальных услуг со слегка запрокинутой головой или уложить на спину без подушки;</w:t>
            </w:r>
          </w:p>
          <w:p w:rsidR="00F64FE7" w:rsidRDefault="00F64FE7">
            <w:pPr>
              <w:pStyle w:val="ConsPlusNormal"/>
            </w:pPr>
            <w:r>
              <w:t>10) набрать в пипетку лекарственный раствор из флакона в объеме, достаточном для проведения процедуры;</w:t>
            </w:r>
          </w:p>
          <w:p w:rsidR="00F64FE7" w:rsidRDefault="00F64FE7">
            <w:pPr>
              <w:pStyle w:val="ConsPlusNormal"/>
            </w:pPr>
            <w:r>
              <w:t>11) наклонить голову получателя социальных услуг к правому плечу, если пациент сидит, повернуть вправо - если лежит;</w:t>
            </w:r>
          </w:p>
          <w:p w:rsidR="00F64FE7" w:rsidRDefault="00F64FE7">
            <w:pPr>
              <w:pStyle w:val="ConsPlusNormal"/>
            </w:pPr>
            <w:r>
              <w:t>12) ввести пипетку в правый носовой ход на глубину 1 - 1,5 см, стараясь не касаться слизистой носа, и закапать 3 - 4 капли;</w:t>
            </w:r>
          </w:p>
          <w:p w:rsidR="00F64FE7" w:rsidRDefault="00F64FE7">
            <w:pPr>
              <w:pStyle w:val="ConsPlusNormal"/>
            </w:pPr>
            <w:r>
              <w:t>13) аналогично через 20 - 30 секунд закапать лекарственный раствор в левый носовой ход;</w:t>
            </w:r>
          </w:p>
          <w:p w:rsidR="00F64FE7" w:rsidRDefault="00F64FE7">
            <w:pPr>
              <w:pStyle w:val="ConsPlusNormal"/>
            </w:pPr>
            <w:r>
              <w:t>14) провести дезинфекцию пипетки;</w:t>
            </w:r>
          </w:p>
          <w:p w:rsidR="00F64FE7" w:rsidRDefault="00F64FE7">
            <w:pPr>
              <w:pStyle w:val="ConsPlusNormal"/>
            </w:pPr>
            <w:r>
              <w:t>15) разъяснить получателю социальных услуг о необходимости проведения ингаляции, а также о поведении и дыхании во время процедуры;</w:t>
            </w:r>
          </w:p>
          <w:p w:rsidR="00F64FE7" w:rsidRDefault="00F64FE7">
            <w:pPr>
              <w:pStyle w:val="ConsPlusNormal"/>
            </w:pPr>
            <w:r>
              <w:t>16) заполнить емкость ингалятора лекарством;</w:t>
            </w:r>
          </w:p>
          <w:p w:rsidR="00F64FE7" w:rsidRDefault="00F64FE7">
            <w:pPr>
              <w:pStyle w:val="ConsPlusNormal"/>
            </w:pPr>
            <w:r>
              <w:t>17) усадить получателя социальных услуг</w:t>
            </w:r>
          </w:p>
          <w:p w:rsidR="00F64FE7" w:rsidRDefault="00F64FE7">
            <w:pPr>
              <w:pStyle w:val="ConsPlusNormal"/>
            </w:pPr>
            <w:r>
              <w:t>у ингалятора;</w:t>
            </w:r>
          </w:p>
          <w:p w:rsidR="00F64FE7" w:rsidRDefault="00F64FE7">
            <w:pPr>
              <w:pStyle w:val="ConsPlusNormal"/>
            </w:pPr>
            <w:r>
              <w:t>18) включить ингалятор;</w:t>
            </w:r>
          </w:p>
          <w:p w:rsidR="00F64FE7" w:rsidRDefault="00F64FE7">
            <w:pPr>
              <w:pStyle w:val="ConsPlusNormal"/>
            </w:pPr>
            <w:r>
              <w:t>19) вести наблюдение за получателем социальных услуг;</w:t>
            </w:r>
          </w:p>
          <w:p w:rsidR="00F64FE7" w:rsidRDefault="00F64FE7">
            <w:pPr>
              <w:pStyle w:val="ConsPlusNormal"/>
            </w:pPr>
            <w:r>
              <w:t>20) по окончании процедуры выключить ингалятор, снять наконечник и простерилизовать.</w:t>
            </w:r>
          </w:p>
          <w:p w:rsidR="00F64FE7" w:rsidRDefault="00F64FE7">
            <w:pPr>
              <w:pStyle w:val="ConsPlusNormal"/>
            </w:pPr>
            <w:r>
              <w:t>1 услуга - 1 раз</w:t>
            </w:r>
          </w:p>
        </w:tc>
        <w:tc>
          <w:tcPr>
            <w:tcW w:w="1304" w:type="dxa"/>
            <w:tcBorders>
              <w:top w:val="nil"/>
            </w:tcBorders>
          </w:tcPr>
          <w:p w:rsidR="00F64FE7" w:rsidRDefault="00F64FE7">
            <w:pPr>
              <w:pStyle w:val="ConsPlusNormal"/>
            </w:pPr>
          </w:p>
        </w:tc>
        <w:tc>
          <w:tcPr>
            <w:tcW w:w="1020" w:type="dxa"/>
            <w:tcBorders>
              <w:top w:val="nil"/>
            </w:tcBorders>
          </w:tcPr>
          <w:p w:rsidR="00F64FE7" w:rsidRDefault="00F64FE7">
            <w:pPr>
              <w:pStyle w:val="ConsPlusNormal"/>
            </w:pPr>
          </w:p>
        </w:tc>
        <w:tc>
          <w:tcPr>
            <w:tcW w:w="3912" w:type="dxa"/>
            <w:tcBorders>
              <w:top w:val="nil"/>
            </w:tcBorders>
          </w:tcPr>
          <w:p w:rsidR="00F64FE7" w:rsidRDefault="00F64FE7">
            <w:pPr>
              <w:pStyle w:val="ConsPlusNormal"/>
            </w:pPr>
          </w:p>
        </w:tc>
      </w:tr>
      <w:tr w:rsidR="00F64FE7" w:rsidRPr="0090213F">
        <w:tc>
          <w:tcPr>
            <w:tcW w:w="964" w:type="dxa"/>
          </w:tcPr>
          <w:p w:rsidR="00F64FE7" w:rsidRDefault="00F64FE7">
            <w:pPr>
              <w:pStyle w:val="ConsPlusNormal"/>
            </w:pPr>
            <w:r>
              <w:t>2.6.3</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проведение внутримышечных инъекций лекарственных препаратов;</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5 раз в неделю, по необходимости, при наличии назначений лечащего врача</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2.6.4</w:t>
            </w:r>
          </w:p>
        </w:tc>
        <w:tc>
          <w:tcPr>
            <w:tcW w:w="2494" w:type="dxa"/>
          </w:tcPr>
          <w:p w:rsidR="00F64FE7" w:rsidRDefault="00F64FE7">
            <w:pPr>
              <w:pStyle w:val="ConsPlusNormal"/>
              <w:jc w:val="both"/>
            </w:pPr>
            <w:r>
              <w:t>- внутривенная инъекция</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проведение внутривенных инъекций лекарственных препаратов;</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5 раз в неделю, по необходимости, при наличии назначений лечащего врача</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2.6.5</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наложение компрессов, проведение перевязки;</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необходимости, при наличии назначений лечащего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2.6.6</w:t>
            </w:r>
          </w:p>
        </w:tc>
        <w:tc>
          <w:tcPr>
            <w:tcW w:w="2494" w:type="dxa"/>
          </w:tcPr>
          <w:p w:rsidR="00F64FE7" w:rsidRDefault="00F64FE7">
            <w:pPr>
              <w:pStyle w:val="ConsPlusNormal"/>
              <w:jc w:val="both"/>
            </w:pPr>
            <w:r>
              <w:t>- выполнение очистительной клизмы</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выполнение очистительной клизмы;</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необходимости, при наличии назначений лечащего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2.7</w:t>
            </w:r>
          </w:p>
        </w:tc>
        <w:tc>
          <w:tcPr>
            <w:tcW w:w="12642" w:type="dxa"/>
            <w:gridSpan w:val="5"/>
          </w:tcPr>
          <w:p w:rsidR="00F64FE7" w:rsidRDefault="00F64FE7">
            <w:pPr>
              <w:pStyle w:val="ConsPlusNormal"/>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c>
          <w:tcPr>
            <w:tcW w:w="964" w:type="dxa"/>
          </w:tcPr>
          <w:p w:rsidR="00F64FE7" w:rsidRDefault="00F64FE7">
            <w:pPr>
              <w:pStyle w:val="ConsPlusNormal"/>
            </w:pPr>
            <w:r>
              <w:t>2.7.1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на прием к врачам-специалистам в целях прохождения медико-социальной экспертизы;</w:t>
            </w:r>
          </w:p>
          <w:p w:rsidR="00F64FE7" w:rsidRDefault="00F64FE7">
            <w:pPr>
              <w:pStyle w:val="ConsPlusNormal"/>
            </w:pPr>
            <w:r>
              <w:t>2) сопровождение получателя социальных услуг при посещении врачей-специалистов;</w:t>
            </w:r>
          </w:p>
          <w:p w:rsidR="00F64FE7" w:rsidRDefault="00F64FE7">
            <w:pPr>
              <w:pStyle w:val="ConsPlusNormal"/>
            </w:pPr>
            <w:r>
              <w:t>3) сбор документов, необходимых для комплексной оценки состояния здоровья получателя социальных услуг;</w:t>
            </w:r>
          </w:p>
          <w:p w:rsidR="00F64FE7" w:rsidRDefault="00F64FE7">
            <w:pPr>
              <w:pStyle w:val="ConsPlusNormal"/>
            </w:pPr>
            <w:r>
              <w:t>4) сопровождение получателя социальных услуг на заседание комиссии медико-социальной экспертизы;</w:t>
            </w:r>
          </w:p>
          <w:p w:rsidR="00F64FE7" w:rsidRDefault="00F64FE7">
            <w:pPr>
              <w:pStyle w:val="ConsPlusNormal"/>
            </w:pPr>
            <w:r>
              <w:t>5) помощь в получении документов, подтверждающих инвалидность;</w:t>
            </w:r>
          </w:p>
          <w:p w:rsidR="00F64FE7" w:rsidRDefault="00F64FE7">
            <w:pPr>
              <w:pStyle w:val="ConsPlusNormal"/>
            </w:pPr>
            <w:r>
              <w:t>6) помощь в составлении жалобы на решение комиссии медико-социальной экспертизы (в случае несогласия с принятым решением).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в соответствии со сроками переосвидетельствования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pPr>
            <w:r>
              <w:t>2.8</w:t>
            </w:r>
          </w:p>
        </w:tc>
        <w:tc>
          <w:tcPr>
            <w:tcW w:w="12642" w:type="dxa"/>
            <w:gridSpan w:val="5"/>
          </w:tcPr>
          <w:p w:rsidR="00F64FE7" w:rsidRDefault="00F64FE7">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c>
          <w:tcPr>
            <w:tcW w:w="964" w:type="dxa"/>
          </w:tcPr>
          <w:p w:rsidR="00F64FE7" w:rsidRDefault="00F64FE7">
            <w:pPr>
              <w:pStyle w:val="ConsPlusNormal"/>
            </w:pPr>
            <w:r>
              <w:t>2.8.1</w:t>
            </w:r>
          </w:p>
        </w:tc>
        <w:tc>
          <w:tcPr>
            <w:tcW w:w="2494" w:type="dxa"/>
          </w:tcPr>
          <w:p w:rsidR="00F64FE7" w:rsidRDefault="00F64FE7">
            <w:pPr>
              <w:pStyle w:val="ConsPlusNormal"/>
            </w:pPr>
            <w:r>
              <w:t>- предварительная запись в медицинскую организацию для прохождения диспансеризации</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к врачам-специалистам для оказания медицинской помощи, в том числе в целях прохождения диспансеризации;</w:t>
            </w:r>
          </w:p>
          <w:p w:rsidR="00F64FE7" w:rsidRDefault="00F64FE7">
            <w:pPr>
              <w:pStyle w:val="ConsPlusNormal"/>
            </w:pPr>
            <w:r>
              <w:t>2) взаимодействие с медицинскими работниками по вопросам лечения, обеспечения лекарственными средствами.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pPr>
            <w:r>
              <w:t>2.9</w:t>
            </w:r>
          </w:p>
        </w:tc>
        <w:tc>
          <w:tcPr>
            <w:tcW w:w="12642" w:type="dxa"/>
            <w:gridSpan w:val="5"/>
          </w:tcPr>
          <w:p w:rsidR="00F64FE7" w:rsidRDefault="00F64FE7">
            <w:pPr>
              <w:pStyle w:val="ConsPlusNormal"/>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F64FE7" w:rsidRPr="0090213F">
        <w:tc>
          <w:tcPr>
            <w:tcW w:w="964" w:type="dxa"/>
          </w:tcPr>
          <w:p w:rsidR="00F64FE7" w:rsidRDefault="00F64FE7">
            <w:pPr>
              <w:pStyle w:val="ConsPlusNormal"/>
            </w:pPr>
            <w:r>
              <w:t>2.9.1</w:t>
            </w:r>
          </w:p>
        </w:tc>
        <w:tc>
          <w:tcPr>
            <w:tcW w:w="2494" w:type="dxa"/>
          </w:tcPr>
          <w:p w:rsidR="00F64FE7" w:rsidRDefault="00F64FE7">
            <w:pPr>
              <w:pStyle w:val="ConsPlusNormal"/>
            </w:pPr>
            <w:r>
              <w:t>- выписка льготных рецептов</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к врачам-специалистам для оказания медицинской помощи, в том числе в целях прохождения диспансеризации;</w:t>
            </w:r>
          </w:p>
          <w:p w:rsidR="00F64FE7" w:rsidRDefault="00F64FE7">
            <w:pPr>
              <w:pStyle w:val="ConsPlusNormal"/>
            </w:pPr>
            <w:r>
              <w:t>2) взаимодействие с медицинскими работниками по вопросам лечения, обеспечения лекарственными средствами (выписки льготных рецептов).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посещение специалистов в медицинских организациях для получения льготных рецептов</w:t>
            </w:r>
          </w:p>
        </w:tc>
      </w:tr>
      <w:tr w:rsidR="00F64FE7" w:rsidRPr="0090213F">
        <w:tc>
          <w:tcPr>
            <w:tcW w:w="964" w:type="dxa"/>
          </w:tcPr>
          <w:p w:rsidR="00F64FE7" w:rsidRDefault="00F64FE7">
            <w:pPr>
              <w:pStyle w:val="ConsPlusNormal"/>
            </w:pPr>
            <w:r>
              <w:t>2.9.2</w:t>
            </w:r>
          </w:p>
        </w:tc>
        <w:tc>
          <w:tcPr>
            <w:tcW w:w="2494" w:type="dxa"/>
          </w:tcPr>
          <w:p w:rsidR="00F64FE7" w:rsidRDefault="00F64FE7">
            <w:pPr>
              <w:pStyle w:val="ConsPlusNormal"/>
            </w:pPr>
            <w:r>
              <w:t>- приобретение лекарственных средств и изделий медицинского назначения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социальных услуг или получение рецепта от врача;</w:t>
            </w:r>
          </w:p>
          <w:p w:rsidR="00F64FE7" w:rsidRDefault="00F64FE7">
            <w:pPr>
              <w:pStyle w:val="ConsPlusNormal"/>
            </w:pPr>
            <w:r>
              <w:t>2) получение наличных денежных средств от получателя социальных услуг на приобретение лекарственных средств и изделий медицинского назначения;</w:t>
            </w:r>
          </w:p>
          <w:p w:rsidR="00F64FE7" w:rsidRDefault="00F64FE7">
            <w:pPr>
              <w:pStyle w:val="ConsPlusNormal"/>
            </w:pPr>
            <w:r>
              <w:t>3) приобретение лекарственных средств и изделий медицинского назначения;</w:t>
            </w:r>
          </w:p>
          <w:p w:rsidR="00F64FE7" w:rsidRDefault="00F64FE7">
            <w:pPr>
              <w:pStyle w:val="ConsPlusNormal"/>
            </w:pPr>
            <w:r>
              <w:t>4) доставка получателю социальных услуг лекарственных средств и изделий медицинского назначения;</w:t>
            </w:r>
          </w:p>
          <w:p w:rsidR="00F64FE7" w:rsidRDefault="00F64FE7">
            <w:pPr>
              <w:pStyle w:val="ConsPlusNormal"/>
            </w:pPr>
            <w:r>
              <w:t>5) окончательный расчет с получателем социальных услуг по платежным документам о покупке.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своевременно за счет средств получателя социальных услуг</w:t>
            </w:r>
          </w:p>
        </w:tc>
      </w:tr>
      <w:tr w:rsidR="00F64FE7" w:rsidRPr="0090213F">
        <w:tc>
          <w:tcPr>
            <w:tcW w:w="964" w:type="dxa"/>
          </w:tcPr>
          <w:p w:rsidR="00F64FE7" w:rsidRDefault="00F64FE7">
            <w:pPr>
              <w:pStyle w:val="ConsPlusNormal"/>
            </w:pPr>
            <w:r>
              <w:t>2.10</w:t>
            </w:r>
          </w:p>
        </w:tc>
        <w:tc>
          <w:tcPr>
            <w:tcW w:w="12642" w:type="dxa"/>
            <w:gridSpan w:val="5"/>
          </w:tcPr>
          <w:p w:rsidR="00F64FE7" w:rsidRDefault="00F64FE7">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F64FE7" w:rsidRPr="0090213F">
        <w:tc>
          <w:tcPr>
            <w:tcW w:w="964" w:type="dxa"/>
          </w:tcPr>
          <w:p w:rsidR="00F64FE7" w:rsidRDefault="00F64FE7">
            <w:pPr>
              <w:pStyle w:val="ConsPlusNormal"/>
            </w:pPr>
            <w:r>
              <w:t>2.10.1</w:t>
            </w:r>
          </w:p>
        </w:tc>
        <w:tc>
          <w:tcPr>
            <w:tcW w:w="2494" w:type="dxa"/>
          </w:tcPr>
          <w:p w:rsidR="00F64FE7" w:rsidRDefault="00F64FE7">
            <w:pPr>
              <w:pStyle w:val="ConsPlusNormal"/>
            </w:pPr>
            <w:r>
              <w:t>- подбор и выдача технических средств реабилитации</w:t>
            </w:r>
          </w:p>
        </w:tc>
        <w:tc>
          <w:tcPr>
            <w:tcW w:w="3912" w:type="dxa"/>
          </w:tcPr>
          <w:p w:rsidR="00F64FE7" w:rsidRDefault="00F64FE7">
            <w:pPr>
              <w:pStyle w:val="ConsPlusNormal"/>
            </w:pPr>
            <w:r>
              <w:t>Состав социальной услуги:</w:t>
            </w:r>
          </w:p>
          <w:p w:rsidR="00F64FE7" w:rsidRDefault="00F64FE7">
            <w:pPr>
              <w:pStyle w:val="ConsPlusNormal"/>
            </w:pPr>
            <w:r>
              <w:t>1) содействие в выдаче технических средств реабилитации во временное пользование за плату (в прокат по договору);</w:t>
            </w:r>
          </w:p>
          <w:p w:rsidR="00F64FE7" w:rsidRDefault="00F64FE7">
            <w:pPr>
              <w:pStyle w:val="ConsPlusNormal"/>
            </w:pPr>
            <w:r>
              <w:t>2) получение и доставка технических средств реабилитации и абсорбирующего белья на дом;</w:t>
            </w:r>
          </w:p>
          <w:p w:rsidR="00F64FE7" w:rsidRDefault="00F64FE7">
            <w:pPr>
              <w:pStyle w:val="ConsPlusNormal"/>
            </w:pPr>
            <w:r>
              <w:t>3) подбор технических средств реабилитации, инструктаж по использованию и мерам безопасности;</w:t>
            </w:r>
          </w:p>
          <w:p w:rsidR="00F64FE7" w:rsidRDefault="00F64FE7">
            <w:pPr>
              <w:pStyle w:val="ConsPlusNormal"/>
            </w:pPr>
            <w:r>
              <w:t>4) консультирование по обустройству жилого помещения с учетом индивидуальных ограничений жизнедеятельности.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выполняется персоналом, имеющим специальное образование</w:t>
            </w:r>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pPr>
            <w:r>
              <w:t>Проведение мероприятий, направленных на формирование здорового образа жизни</w:t>
            </w:r>
          </w:p>
        </w:tc>
        <w:tc>
          <w:tcPr>
            <w:tcW w:w="3912" w:type="dxa"/>
          </w:tcPr>
          <w:p w:rsidR="00F64FE7" w:rsidRDefault="00F64FE7">
            <w:pPr>
              <w:pStyle w:val="ConsPlusNormal"/>
              <w:jc w:val="both"/>
            </w:pPr>
            <w:r>
              <w:t>Состав социальной услуги:</w:t>
            </w:r>
          </w:p>
          <w:p w:rsidR="00F64FE7" w:rsidRDefault="00F64FE7">
            <w:pPr>
              <w:pStyle w:val="ConsPlusNormal"/>
              <w:jc w:val="both"/>
            </w:pPr>
            <w:r>
              <w:t>проведение занятия, обучающего здоровому образу жизни, в том числе по тематике:</w:t>
            </w:r>
          </w:p>
          <w:p w:rsidR="00F64FE7" w:rsidRDefault="00F64FE7">
            <w:pPr>
              <w:pStyle w:val="ConsPlusNormal"/>
              <w:jc w:val="both"/>
            </w:pPr>
            <w:r>
              <w:t>1) выработки санитарно-гигиенических навыков, навыков ведения здорового образа жизни, предупреждения и профилактики заболеваний, безопасности жизнедеятельности;</w:t>
            </w:r>
          </w:p>
          <w:p w:rsidR="00F64FE7" w:rsidRDefault="00F64FE7">
            <w:pPr>
              <w:pStyle w:val="ConsPlusNormal"/>
              <w:jc w:val="both"/>
            </w:pPr>
            <w:r>
              <w:t>2) предупреждения появления вредных привычек и методов избавления от них;</w:t>
            </w:r>
          </w:p>
          <w:p w:rsidR="00F64FE7" w:rsidRDefault="00F64FE7">
            <w:pPr>
              <w:pStyle w:val="ConsPlusNormal"/>
              <w:jc w:val="both"/>
            </w:pPr>
            <w:r>
              <w:t>3) санитарно-просветительской работы для решения вопросов возрастной адаптации;</w:t>
            </w:r>
          </w:p>
          <w:p w:rsidR="00F64FE7" w:rsidRDefault="00F64FE7">
            <w:pPr>
              <w:pStyle w:val="ConsPlusNormal"/>
              <w:jc w:val="both"/>
            </w:pPr>
            <w:r>
              <w:t>4) обучения основам здорового образа жизни.</w:t>
            </w:r>
          </w:p>
          <w:p w:rsidR="00F64FE7" w:rsidRDefault="00F64FE7">
            <w:pPr>
              <w:pStyle w:val="ConsPlusNormal"/>
            </w:pPr>
            <w:r>
              <w:t>1 услуга - 1 раз</w:t>
            </w:r>
          </w:p>
        </w:tc>
        <w:tc>
          <w:tcPr>
            <w:tcW w:w="1304" w:type="dxa"/>
          </w:tcPr>
          <w:p w:rsidR="00F64FE7" w:rsidRDefault="00F64FE7">
            <w:pPr>
              <w:pStyle w:val="ConsPlusNormal"/>
              <w:jc w:val="both"/>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 или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Для выполнения социальной услуги требуется специально обученный персонал</w:t>
            </w:r>
          </w:p>
        </w:tc>
      </w:tr>
      <w:tr w:rsidR="00F64FE7" w:rsidRPr="0090213F">
        <w:tc>
          <w:tcPr>
            <w:tcW w:w="964" w:type="dxa"/>
          </w:tcPr>
          <w:p w:rsidR="00F64FE7" w:rsidRDefault="00F64FE7">
            <w:pPr>
              <w:pStyle w:val="ConsPlusNormal"/>
              <w:outlineLvl w:val="2"/>
            </w:pPr>
            <w:r>
              <w:t>3</w:t>
            </w:r>
          </w:p>
        </w:tc>
        <w:tc>
          <w:tcPr>
            <w:tcW w:w="12642" w:type="dxa"/>
            <w:gridSpan w:val="5"/>
          </w:tcPr>
          <w:p w:rsidR="00F64FE7" w:rsidRDefault="00F64FE7">
            <w:pPr>
              <w:pStyle w:val="ConsPlusNormal"/>
            </w:pPr>
            <w:r>
              <w:t>Социально-психологические услуги</w:t>
            </w:r>
          </w:p>
        </w:tc>
      </w:tr>
      <w:tr w:rsidR="00F64FE7" w:rsidRPr="0090213F">
        <w:tc>
          <w:tcPr>
            <w:tcW w:w="964" w:type="dxa"/>
          </w:tcPr>
          <w:p w:rsidR="00F64FE7" w:rsidRDefault="00F64FE7">
            <w:pPr>
              <w:pStyle w:val="ConsPlusNormal"/>
            </w:pPr>
            <w:r>
              <w:t>3.1</w:t>
            </w:r>
          </w:p>
        </w:tc>
        <w:tc>
          <w:tcPr>
            <w:tcW w:w="12642" w:type="dxa"/>
            <w:gridSpan w:val="5"/>
          </w:tcPr>
          <w:p w:rsidR="00F64FE7" w:rsidRDefault="00F64FE7">
            <w:pPr>
              <w:pStyle w:val="ConsPlusNormal"/>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pPr>
            <w:r>
              <w:t>3.1.1</w:t>
            </w:r>
          </w:p>
        </w:tc>
        <w:tc>
          <w:tcPr>
            <w:tcW w:w="2494" w:type="dxa"/>
          </w:tcPr>
          <w:p w:rsidR="00F64FE7" w:rsidRDefault="00F64FE7">
            <w:pPr>
              <w:pStyle w:val="ConsPlusNormal"/>
            </w:pPr>
            <w:r>
              <w:t>- консультация психолога</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бесед в целях выхода из сложившейся ситуации;</w:t>
            </w:r>
          </w:p>
          <w:p w:rsidR="00F64FE7" w:rsidRDefault="00F64FE7">
            <w:pPr>
              <w:pStyle w:val="ConsPlusNormal"/>
            </w:pPr>
            <w:r>
              <w:t>2) содействие в оказании экстренной психологической помощи в кризисной ситуации, в том числе по телефону и анонимно.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в случае кризисной ситуации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3.2</w:t>
            </w:r>
          </w:p>
        </w:tc>
        <w:tc>
          <w:tcPr>
            <w:tcW w:w="2494" w:type="dxa"/>
          </w:tcPr>
          <w:p w:rsidR="00F64FE7" w:rsidRDefault="00F64FE7">
            <w:pPr>
              <w:pStyle w:val="ConsPlusNormal"/>
            </w:pPr>
            <w:r>
              <w:t>Социально-психологический патронаж</w:t>
            </w:r>
          </w:p>
        </w:tc>
        <w:tc>
          <w:tcPr>
            <w:tcW w:w="3912" w:type="dxa"/>
          </w:tcPr>
          <w:p w:rsidR="00F64FE7" w:rsidRDefault="00F64FE7">
            <w:pPr>
              <w:pStyle w:val="ConsPlusNormal"/>
            </w:pPr>
            <w:r>
              <w:t>Состав социальной услуги:</w:t>
            </w:r>
          </w:p>
          <w:p w:rsidR="00F64FE7" w:rsidRDefault="00F64FE7">
            <w:pPr>
              <w:pStyle w:val="ConsPlusNormal"/>
            </w:pPr>
            <w:r>
              <w:t>1) систематическое (в объеме, предусмотренном программой психологического сопровождения) наблюдение за психологическим состоянием получателя социальных услуг;</w:t>
            </w:r>
          </w:p>
          <w:p w:rsidR="00F64FE7" w:rsidRDefault="00F64FE7">
            <w:pPr>
              <w:pStyle w:val="ConsPlusNormal"/>
            </w:pPr>
            <w:r>
              <w:t>2) систематическое (в объеме, предусмотренном программой психологического сопровождения) проведение бесед, тренингов, иных мероприятий в целях выхода из сложившейся ситуации.</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3.3</w:t>
            </w:r>
          </w:p>
        </w:tc>
        <w:tc>
          <w:tcPr>
            <w:tcW w:w="2494" w:type="dxa"/>
          </w:tcPr>
          <w:p w:rsidR="00F64FE7" w:rsidRDefault="00F64FE7">
            <w:pPr>
              <w:pStyle w:val="ConsPlusNormal"/>
            </w:pPr>
            <w:r>
              <w:t>Оказание консультационной психологической помощи анонимно, в том числе с использованием телефона доверия</w:t>
            </w:r>
          </w:p>
        </w:tc>
        <w:tc>
          <w:tcPr>
            <w:tcW w:w="3912" w:type="dxa"/>
          </w:tcPr>
          <w:p w:rsidR="00F64FE7" w:rsidRDefault="00F64FE7">
            <w:pPr>
              <w:pStyle w:val="ConsPlusNormal"/>
            </w:pPr>
            <w:r>
              <w:t>Состав социальной услуги:</w:t>
            </w:r>
          </w:p>
          <w:p w:rsidR="00F64FE7" w:rsidRDefault="00F64FE7">
            <w:pPr>
              <w:pStyle w:val="ConsPlusNormal"/>
            </w:pPr>
            <w:r>
              <w:t>1) установление контакта с получателем социальных услуг;</w:t>
            </w:r>
          </w:p>
          <w:p w:rsidR="00F64FE7" w:rsidRDefault="00F64FE7">
            <w:pPr>
              <w:pStyle w:val="ConsPlusNormal"/>
            </w:pPr>
            <w:r>
              <w:t>2) определение проблем и уровня мотивации к их преодолению, снятие в ходе беседы психологического дискомфорта, повышение самостоятельности и мотивации;</w:t>
            </w:r>
          </w:p>
          <w:p w:rsidR="00F64FE7" w:rsidRDefault="00F64FE7">
            <w:pPr>
              <w:pStyle w:val="ConsPlusNormal"/>
            </w:pPr>
            <w:r>
              <w:t>3) оценка положительных результатов самостоятельной работы.</w:t>
            </w:r>
          </w:p>
          <w:p w:rsidR="00F64FE7" w:rsidRDefault="00F64FE7">
            <w:pPr>
              <w:pStyle w:val="ConsPlusNormal"/>
            </w:pPr>
            <w:r>
              <w:t>Услуга предоставляется как на дому (по согласованному графику), так и с использованием телефона доверия, анонимно.</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3.4</w:t>
            </w:r>
          </w:p>
        </w:tc>
        <w:tc>
          <w:tcPr>
            <w:tcW w:w="2494" w:type="dxa"/>
          </w:tcPr>
          <w:p w:rsidR="00F64FE7" w:rsidRDefault="00F64FE7">
            <w:pPr>
              <w:pStyle w:val="ConsPlusNormal"/>
            </w:pPr>
            <w:r>
              <w:t>Психологическая, в том числе экстренная, помощь</w:t>
            </w:r>
          </w:p>
        </w:tc>
        <w:tc>
          <w:tcPr>
            <w:tcW w:w="3912" w:type="dxa"/>
          </w:tcPr>
          <w:p w:rsidR="00F64FE7" w:rsidRDefault="00F64FE7">
            <w:pPr>
              <w:pStyle w:val="ConsPlusNormal"/>
            </w:pPr>
            <w:r>
              <w:t>Состав социальной услуги:</w:t>
            </w:r>
          </w:p>
          <w:p w:rsidR="00F64FE7" w:rsidRDefault="00F64FE7">
            <w:pPr>
              <w:pStyle w:val="ConsPlusNormal"/>
            </w:pPr>
            <w:r>
              <w:t>1) установление контакта с получателем социальных услуг;</w:t>
            </w:r>
          </w:p>
          <w:p w:rsidR="00F64FE7" w:rsidRDefault="00F64FE7">
            <w:pPr>
              <w:pStyle w:val="ConsPlusNormal"/>
            </w:pPr>
            <w:r>
              <w:t>2) выявление в ходе беседы психологических проблем, стоящих перед получателем социальных услуг;</w:t>
            </w:r>
          </w:p>
          <w:p w:rsidR="00F64FE7" w:rsidRDefault="00F64FE7">
            <w:pPr>
              <w:pStyle w:val="ConsPlusNormal"/>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F64FE7" w:rsidRDefault="00F64FE7">
            <w:pPr>
              <w:pStyle w:val="ConsPlusNormal"/>
            </w:pPr>
            <w:r>
              <w:t>4) оценка положительных результатов самостоятельной работы.</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outlineLvl w:val="2"/>
            </w:pPr>
            <w:r>
              <w:t>4</w:t>
            </w:r>
          </w:p>
        </w:tc>
        <w:tc>
          <w:tcPr>
            <w:tcW w:w="12642" w:type="dxa"/>
            <w:gridSpan w:val="5"/>
          </w:tcPr>
          <w:p w:rsidR="00F64FE7" w:rsidRDefault="00F64FE7">
            <w:pPr>
              <w:pStyle w:val="ConsPlusNormal"/>
            </w:pPr>
            <w:r>
              <w:t>Социально-педагогические услуги</w:t>
            </w:r>
          </w:p>
        </w:tc>
      </w:tr>
      <w:tr w:rsidR="00F64FE7" w:rsidRPr="0090213F">
        <w:tc>
          <w:tcPr>
            <w:tcW w:w="964" w:type="dxa"/>
          </w:tcPr>
          <w:p w:rsidR="00F64FE7" w:rsidRDefault="00F64FE7">
            <w:pPr>
              <w:pStyle w:val="ConsPlusNormal"/>
            </w:pPr>
            <w:r>
              <w:t>4.1</w:t>
            </w:r>
          </w:p>
        </w:tc>
        <w:tc>
          <w:tcPr>
            <w:tcW w:w="2494" w:type="dxa"/>
          </w:tcPr>
          <w:p w:rsidR="00F64FE7" w:rsidRDefault="00F64FE7">
            <w:pPr>
              <w:pStyle w:val="ConsPlusNormal"/>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F64FE7" w:rsidRDefault="00F64FE7">
            <w:pPr>
              <w:pStyle w:val="ConsPlusNormal"/>
            </w:pPr>
            <w:r>
              <w:t>Состав социальной услуги:</w:t>
            </w:r>
          </w:p>
          <w:p w:rsidR="00F64FE7" w:rsidRDefault="00F64FE7">
            <w:pPr>
              <w:pStyle w:val="ConsPlusNormal"/>
            </w:pPr>
            <w:r>
              <w:t>1) получение запроса на тему интересующих занятий;</w:t>
            </w:r>
          </w:p>
          <w:p w:rsidR="00F64FE7" w:rsidRDefault="00F64FE7">
            <w:pPr>
              <w:pStyle w:val="ConsPlusNormal"/>
            </w:pPr>
            <w:r>
              <w:t>2) разработка программы занятия, включающей теоретическую и практическую часть;</w:t>
            </w:r>
          </w:p>
          <w:p w:rsidR="00F64FE7" w:rsidRDefault="00F64FE7">
            <w:pPr>
              <w:pStyle w:val="ConsPlusNormal"/>
            </w:pPr>
            <w:r>
              <w:t>3) согласование даты, времени и продолжительности консультаций;</w:t>
            </w:r>
          </w:p>
          <w:p w:rsidR="00F64FE7" w:rsidRDefault="00F64FE7">
            <w:pPr>
              <w:pStyle w:val="ConsPlusNormal"/>
            </w:pPr>
            <w:r>
              <w:t>4) проведение занятия по заранее согласованной теме;</w:t>
            </w:r>
          </w:p>
          <w:p w:rsidR="00F64FE7" w:rsidRDefault="00F64FE7">
            <w:pPr>
              <w:pStyle w:val="ConsPlusNormal"/>
            </w:pPr>
            <w:r>
              <w:t>5) получение обратной связи.</w:t>
            </w:r>
          </w:p>
          <w:p w:rsidR="00F64FE7" w:rsidRDefault="00F64FE7">
            <w:pPr>
              <w:pStyle w:val="ConsPlusNormal"/>
            </w:pPr>
            <w:r>
              <w:t>Обучение основным приемам принятия вертикального положения:</w:t>
            </w:r>
          </w:p>
          <w:p w:rsidR="00F64FE7" w:rsidRDefault="00F64FE7">
            <w:pPr>
              <w:pStyle w:val="ConsPlusNormal"/>
            </w:pPr>
            <w:r>
              <w:t>1) обучение получателя социальных услуг способам безопасно подняться после падения;</w:t>
            </w:r>
          </w:p>
          <w:p w:rsidR="00F64FE7" w:rsidRDefault="00F64FE7">
            <w:pPr>
              <w:pStyle w:val="ConsPlusNormal"/>
            </w:pPr>
            <w:r>
              <w:t>2) обучение получателя социальных услуг безопасным (основным) приемам встать с постели и лечь в постель;</w:t>
            </w:r>
          </w:p>
          <w:p w:rsidR="00F64FE7" w:rsidRDefault="00F64FE7">
            <w:pPr>
              <w:pStyle w:val="ConsPlusNormal"/>
            </w:pPr>
            <w:r>
              <w:t>3) обучение правилам безопасного пересаживания с кровати на кресло-коляску (на стул) и обратно.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членами мультидисциплинарной команды или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Для выполнения социальной услуги требуется специально обученный персонал</w:t>
            </w:r>
          </w:p>
        </w:tc>
      </w:tr>
      <w:tr w:rsidR="00F64FE7" w:rsidRPr="0090213F">
        <w:tc>
          <w:tcPr>
            <w:tcW w:w="964" w:type="dxa"/>
          </w:tcPr>
          <w:p w:rsidR="00F64FE7" w:rsidRDefault="00F64FE7">
            <w:pPr>
              <w:pStyle w:val="ConsPlusNormal"/>
            </w:pPr>
            <w:r>
              <w:t>4.2</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pPr>
            <w:r>
              <w:t>4.2.1</w:t>
            </w:r>
          </w:p>
        </w:tc>
        <w:tc>
          <w:tcPr>
            <w:tcW w:w="2494" w:type="dxa"/>
          </w:tcPr>
          <w:p w:rsidR="00F64FE7" w:rsidRDefault="00F64FE7">
            <w:pPr>
              <w:pStyle w:val="ConsPlusNormal"/>
            </w:pPr>
            <w:r>
              <w:t>- организация и проведение культурно-развлекательной программы</w:t>
            </w:r>
          </w:p>
        </w:tc>
        <w:tc>
          <w:tcPr>
            <w:tcW w:w="3912" w:type="dxa"/>
          </w:tcPr>
          <w:p w:rsidR="00F64FE7" w:rsidRDefault="00F64FE7">
            <w:pPr>
              <w:pStyle w:val="ConsPlusNormal"/>
            </w:pPr>
            <w:r>
              <w:t>Состав социальной услуги:</w:t>
            </w:r>
          </w:p>
          <w:p w:rsidR="00F64FE7" w:rsidRDefault="00F64FE7">
            <w:pPr>
              <w:pStyle w:val="ConsPlusNormal"/>
            </w:pPr>
            <w:r>
              <w:t>1) подбор интересующих получателя социальных услуг телевизионных и радио передач; музыкальных произведений, аудиокниг (спектаклей, концертов);</w:t>
            </w:r>
          </w:p>
          <w:p w:rsidR="00F64FE7" w:rsidRDefault="00F64FE7">
            <w:pPr>
              <w:pStyle w:val="ConsPlusNormal"/>
            </w:pPr>
            <w:r>
              <w:t>2) включение/выключение телевизионных и радиопередач, интересующих получателя социальных услуг музыкальных произведений, аудиокниг (спектаклей, концертов);</w:t>
            </w:r>
          </w:p>
          <w:p w:rsidR="00F64FE7" w:rsidRDefault="00F64FE7">
            <w:pPr>
              <w:pStyle w:val="ConsPlusNormal"/>
            </w:pPr>
            <w:r>
              <w:t>3) игры в настольные игры;</w:t>
            </w:r>
          </w:p>
          <w:p w:rsidR="00F64FE7" w:rsidRDefault="00F64FE7">
            <w:pPr>
              <w:pStyle w:val="ConsPlusNormal"/>
            </w:pPr>
            <w:r>
              <w:t>4) лепка из пластилина;</w:t>
            </w:r>
          </w:p>
          <w:p w:rsidR="00F64FE7" w:rsidRDefault="00F64FE7">
            <w:pPr>
              <w:pStyle w:val="ConsPlusNormal"/>
            </w:pPr>
            <w:r>
              <w:t>5) арт-терапия;</w:t>
            </w:r>
          </w:p>
          <w:p w:rsidR="00F64FE7" w:rsidRDefault="00F64FE7">
            <w:pPr>
              <w:pStyle w:val="ConsPlusNormal"/>
            </w:pPr>
            <w:r>
              <w:t>6) чтение вслух интересующих книг, журналов, специальной литературы.</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с учетом его пожелания</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устройств для воспроизведения аудио-, радио- и телепрограмм, а также материалов для игр, рисования, книг у получателя социальных услуг</w:t>
            </w:r>
          </w:p>
        </w:tc>
      </w:tr>
      <w:tr w:rsidR="00F64FE7" w:rsidRPr="0090213F">
        <w:tc>
          <w:tcPr>
            <w:tcW w:w="964" w:type="dxa"/>
          </w:tcPr>
          <w:p w:rsidR="00F64FE7" w:rsidRDefault="00F64FE7">
            <w:pPr>
              <w:pStyle w:val="ConsPlusNormal"/>
            </w:pPr>
            <w:r>
              <w:t>4.2.2</w:t>
            </w:r>
          </w:p>
        </w:tc>
        <w:tc>
          <w:tcPr>
            <w:tcW w:w="2494" w:type="dxa"/>
          </w:tcPr>
          <w:p w:rsidR="00F64FE7" w:rsidRDefault="00F64FE7">
            <w:pPr>
              <w:pStyle w:val="ConsPlusNormal"/>
            </w:pPr>
            <w:r>
              <w:t>- доставка книг из библиотеки</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социальных услуг на доставку книг из библиотеки;</w:t>
            </w:r>
          </w:p>
          <w:p w:rsidR="00F64FE7" w:rsidRDefault="00F64FE7">
            <w:pPr>
              <w:pStyle w:val="ConsPlusNormal"/>
            </w:pPr>
            <w:r>
              <w:t>2) подбор книг, интересующих получателя социальных услуг;</w:t>
            </w:r>
          </w:p>
          <w:p w:rsidR="00F64FE7" w:rsidRDefault="00F64FE7">
            <w:pPr>
              <w:pStyle w:val="ConsPlusNormal"/>
            </w:pPr>
            <w:r>
              <w:t>3) доставка получателю социальных услуг книг.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не реже 1 раза в календарный месяц с учетом пожелания получателя социальных услуг</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библиотеки в том же населенном пункте, что и получатель социальных услуг, либо, при наличии, другого сотрудника в случае расположения библиотеки в ином населенном пункте</w:t>
            </w:r>
          </w:p>
        </w:tc>
      </w:tr>
      <w:tr w:rsidR="00F64FE7" w:rsidRPr="0090213F">
        <w:tc>
          <w:tcPr>
            <w:tcW w:w="964" w:type="dxa"/>
          </w:tcPr>
          <w:p w:rsidR="00F64FE7" w:rsidRDefault="00F64FE7">
            <w:pPr>
              <w:pStyle w:val="ConsPlusNormal"/>
            </w:pPr>
            <w:r>
              <w:t>4.3</w:t>
            </w:r>
          </w:p>
        </w:tc>
        <w:tc>
          <w:tcPr>
            <w:tcW w:w="2494" w:type="dxa"/>
          </w:tcPr>
          <w:p w:rsidR="00F64FE7" w:rsidRDefault="00F64FE7">
            <w:pPr>
              <w:pStyle w:val="ConsPlusNormal"/>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F64FE7" w:rsidRDefault="00F64FE7">
            <w:pPr>
              <w:pStyle w:val="ConsPlusNormal"/>
            </w:pPr>
            <w:r>
              <w:t>Состав социальной услуги:</w:t>
            </w:r>
          </w:p>
          <w:p w:rsidR="00F64FE7" w:rsidRDefault="00F64FE7">
            <w:pPr>
              <w:pStyle w:val="ConsPlusNormal"/>
            </w:pPr>
            <w:r>
              <w:t>- перевод жестового языка для получателя социальных услуг, имеющего инвалидность по слуху.</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1 раз в день по необходимости</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4.4</w:t>
            </w:r>
          </w:p>
        </w:tc>
        <w:tc>
          <w:tcPr>
            <w:tcW w:w="2494" w:type="dxa"/>
          </w:tcPr>
          <w:p w:rsidR="00F64FE7" w:rsidRDefault="00F64FE7">
            <w:pPr>
              <w:pStyle w:val="ConsPlusNormal"/>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в выборе вида образования или профессиональной деятельности в соответствии с интересами и возможностями получателя социальных услуг, в том числе с привлечением психолога или иных членов междисциплинарной команды;</w:t>
            </w:r>
          </w:p>
          <w:p w:rsidR="00F64FE7" w:rsidRDefault="00F64FE7">
            <w:pPr>
              <w:pStyle w:val="ConsPlusNormal"/>
            </w:pPr>
            <w:r>
              <w:t>2) предоставление информации об образовательных программах образовательных организаций, занимающихся обучением инвалидов;</w:t>
            </w:r>
          </w:p>
          <w:p w:rsidR="00F64FE7" w:rsidRDefault="00F64FE7">
            <w:pPr>
              <w:pStyle w:val="ConsPlusNormal"/>
            </w:pPr>
            <w:r>
              <w:t>3) запись получателя социальной услуги на обучение в образовательную организацию;</w:t>
            </w:r>
          </w:p>
          <w:p w:rsidR="00F64FE7" w:rsidRDefault="00F64FE7">
            <w:pPr>
              <w:pStyle w:val="ConsPlusNormal"/>
            </w:pPr>
            <w:r>
              <w:t>4) сбор документов для обучения получателя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outlineLvl w:val="2"/>
            </w:pPr>
            <w:r>
              <w:t>5</w:t>
            </w:r>
          </w:p>
        </w:tc>
        <w:tc>
          <w:tcPr>
            <w:tcW w:w="12642" w:type="dxa"/>
            <w:gridSpan w:val="5"/>
          </w:tcPr>
          <w:p w:rsidR="00F64FE7" w:rsidRDefault="00F64FE7">
            <w:pPr>
              <w:pStyle w:val="ConsPlusNormal"/>
              <w:jc w:val="both"/>
            </w:pPr>
            <w:r>
              <w:t>Социально-трудовые услуги</w:t>
            </w:r>
          </w:p>
        </w:tc>
      </w:tr>
      <w:tr w:rsidR="00F64FE7" w:rsidRPr="0090213F">
        <w:tc>
          <w:tcPr>
            <w:tcW w:w="964" w:type="dxa"/>
          </w:tcPr>
          <w:p w:rsidR="00F64FE7" w:rsidRDefault="00F64FE7">
            <w:pPr>
              <w:pStyle w:val="ConsPlusNormal"/>
            </w:pPr>
            <w:r>
              <w:t>5.1</w:t>
            </w:r>
          </w:p>
        </w:tc>
        <w:tc>
          <w:tcPr>
            <w:tcW w:w="12642" w:type="dxa"/>
            <w:gridSpan w:val="5"/>
          </w:tcPr>
          <w:p w:rsidR="00F64FE7" w:rsidRDefault="00F64FE7">
            <w:pPr>
              <w:pStyle w:val="ConsPlusNormal"/>
            </w:pPr>
            <w:r>
              <w:t>Оказание помощи в трудоустройстве:</w:t>
            </w:r>
          </w:p>
        </w:tc>
      </w:tr>
      <w:tr w:rsidR="00F64FE7" w:rsidRPr="0090213F">
        <w:tc>
          <w:tcPr>
            <w:tcW w:w="964" w:type="dxa"/>
          </w:tcPr>
          <w:p w:rsidR="00F64FE7" w:rsidRDefault="00F64FE7">
            <w:pPr>
              <w:pStyle w:val="ConsPlusNormal"/>
            </w:pPr>
            <w:r>
              <w:t>5.1.1</w:t>
            </w:r>
          </w:p>
        </w:tc>
        <w:tc>
          <w:tcPr>
            <w:tcW w:w="2494" w:type="dxa"/>
          </w:tcPr>
          <w:p w:rsidR="00F64FE7" w:rsidRDefault="00F64FE7">
            <w:pPr>
              <w:pStyle w:val="ConsPlusNormal"/>
            </w:pPr>
            <w:r>
              <w:t>- предоставление информации</w:t>
            </w:r>
          </w:p>
        </w:tc>
        <w:tc>
          <w:tcPr>
            <w:tcW w:w="3912" w:type="dxa"/>
          </w:tcPr>
          <w:p w:rsidR="00F64FE7" w:rsidRDefault="00F64FE7">
            <w:pPr>
              <w:pStyle w:val="ConsPlusNormal"/>
            </w:pPr>
            <w:r>
              <w:t>Состав социальной услуги:</w:t>
            </w:r>
          </w:p>
          <w:p w:rsidR="00F64FE7" w:rsidRDefault="00F64FE7">
            <w:pPr>
              <w:pStyle w:val="ConsPlusNormal"/>
            </w:pPr>
            <w:r>
              <w:t>1) устное разъяснение получателю социальных услуг основ законодательного регулирования реализации права на труд;</w:t>
            </w:r>
          </w:p>
          <w:p w:rsidR="00F64FE7" w:rsidRDefault="00F64FE7">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F64FE7" w:rsidRDefault="00F64FE7">
            <w:pPr>
              <w:pStyle w:val="ConsPlusNormal"/>
            </w:pPr>
            <w:r>
              <w:t>3) содействие в решении вопросов профессионального обучения через органы службы занятости.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w:t>
            </w:r>
          </w:p>
        </w:tc>
      </w:tr>
      <w:tr w:rsidR="00F64FE7" w:rsidRPr="0090213F">
        <w:tc>
          <w:tcPr>
            <w:tcW w:w="964" w:type="dxa"/>
          </w:tcPr>
          <w:p w:rsidR="00F64FE7" w:rsidRDefault="00F64FE7">
            <w:pPr>
              <w:pStyle w:val="ConsPlusNormal"/>
            </w:pPr>
            <w:r>
              <w:t>5.1.2</w:t>
            </w:r>
          </w:p>
        </w:tc>
        <w:tc>
          <w:tcPr>
            <w:tcW w:w="2494" w:type="dxa"/>
          </w:tcPr>
          <w:p w:rsidR="00F64FE7" w:rsidRDefault="00F64FE7">
            <w:pPr>
              <w:pStyle w:val="ConsPlusNormal"/>
            </w:pPr>
            <w:r>
              <w:t>- содействие во временном или постоянном трудоустройстве</w:t>
            </w:r>
          </w:p>
        </w:tc>
        <w:tc>
          <w:tcPr>
            <w:tcW w:w="3912" w:type="dxa"/>
          </w:tcPr>
          <w:p w:rsidR="00F64FE7" w:rsidRDefault="00F64FE7">
            <w:pPr>
              <w:pStyle w:val="ConsPlusNormal"/>
            </w:pPr>
            <w:r>
              <w:t>Состав социальной услуги:</w:t>
            </w:r>
          </w:p>
          <w:p w:rsidR="00F64FE7" w:rsidRDefault="00F64FE7">
            <w:pPr>
              <w:pStyle w:val="ConsPlusNormal"/>
            </w:pPr>
            <w:r>
              <w:t>1) устное разъяснение получателю социальных услуг основ законодательного регулирования реализации права на труд;</w:t>
            </w:r>
          </w:p>
          <w:p w:rsidR="00F64FE7" w:rsidRDefault="00F64FE7">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F64FE7" w:rsidRDefault="00F64FE7">
            <w:pPr>
              <w:pStyle w:val="ConsPlusNormal"/>
            </w:pPr>
            <w:r>
              <w:t>3) содействие в решении вопросов профессионального обучения через органы службы занятости.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w:t>
            </w:r>
          </w:p>
        </w:tc>
      </w:tr>
      <w:tr w:rsidR="00F64FE7" w:rsidRPr="0090213F">
        <w:tc>
          <w:tcPr>
            <w:tcW w:w="964" w:type="dxa"/>
          </w:tcPr>
          <w:p w:rsidR="00F64FE7" w:rsidRDefault="00F64FE7">
            <w:pPr>
              <w:pStyle w:val="ConsPlusNormal"/>
              <w:outlineLvl w:val="2"/>
            </w:pPr>
            <w:r>
              <w:t>6</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pPr>
            <w:r>
              <w:t>6.1</w:t>
            </w:r>
          </w:p>
        </w:tc>
        <w:tc>
          <w:tcPr>
            <w:tcW w:w="2494" w:type="dxa"/>
          </w:tcPr>
          <w:p w:rsidR="00F64FE7" w:rsidRDefault="00F64FE7">
            <w:pPr>
              <w:pStyle w:val="ConsPlusNormal"/>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написание документов и заполнение форм документов, необходимых для реализации получателем социальных услуг своих прав;</w:t>
            </w:r>
          </w:p>
          <w:p w:rsidR="00F64FE7" w:rsidRDefault="00F64FE7">
            <w:pPr>
              <w:pStyle w:val="ConsPlusNormal"/>
            </w:pPr>
            <w:r>
              <w:t>2)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F64FE7" w:rsidRDefault="00F64FE7">
            <w:pPr>
              <w:pStyle w:val="ConsPlusNormal"/>
            </w:pPr>
            <w:r>
              <w:t>3) осуществление контроля над ходом и результатами рассмотрения поданных документов.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pPr>
            <w:r>
              <w:t>6.2</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pPr>
            <w:r>
              <w:t>6.2.1</w:t>
            </w:r>
          </w:p>
        </w:tc>
        <w:tc>
          <w:tcPr>
            <w:tcW w:w="2494" w:type="dxa"/>
          </w:tcPr>
          <w:p w:rsidR="00F64FE7" w:rsidRDefault="00F64FE7">
            <w:pPr>
              <w:pStyle w:val="ConsPlusNormal"/>
            </w:pPr>
            <w:r>
              <w:t>- содействие в подготовке запросов, заявлений, направлений, ходатайств</w:t>
            </w:r>
          </w:p>
        </w:tc>
        <w:tc>
          <w:tcPr>
            <w:tcW w:w="3912" w:type="dxa"/>
          </w:tcPr>
          <w:p w:rsidR="00F64FE7" w:rsidRDefault="00F64FE7">
            <w:pPr>
              <w:pStyle w:val="ConsPlusNormal"/>
            </w:pPr>
            <w:r>
              <w:t>Состав социальной услуги:</w:t>
            </w:r>
          </w:p>
          <w:p w:rsidR="00F64FE7" w:rsidRDefault="00F64FE7">
            <w:pPr>
              <w:pStyle w:val="ConsPlusNormal"/>
            </w:pPr>
            <w:r>
              <w:t>1) информирование о мерах социальной поддержки, предоставляемых в соответствии с законодательством;</w:t>
            </w:r>
          </w:p>
          <w:p w:rsidR="00F64FE7" w:rsidRDefault="00F64FE7">
            <w:pPr>
              <w:pStyle w:val="ConsPlusNormal"/>
            </w:pPr>
            <w:r>
              <w:t>2) информирование о перечне необходимых документов в соответствии с действующим законодательством для реализации прав на получение мер социальной поддержки;</w:t>
            </w:r>
          </w:p>
          <w:p w:rsidR="00F64FE7" w:rsidRDefault="00F64FE7">
            <w:pPr>
              <w:pStyle w:val="ConsPlusNormal"/>
            </w:pPr>
            <w:r>
              <w:t>3) заполнение (оформление) документов, необходимых для назначения мер социальной поддержки;</w:t>
            </w:r>
          </w:p>
          <w:p w:rsidR="00F64FE7" w:rsidRDefault="00F64FE7">
            <w:pPr>
              <w:pStyle w:val="ConsPlusNormal"/>
            </w:pPr>
            <w:r>
              <w:t>4) доставка необходимых для назначения мер социальной поддержки документов;</w:t>
            </w:r>
          </w:p>
          <w:p w:rsidR="00F64FE7" w:rsidRDefault="00F64FE7">
            <w:pPr>
              <w:pStyle w:val="ConsPlusNormal"/>
            </w:pPr>
            <w:r>
              <w:t>5) контроль над ходом рассмотрения документов, необходимых для назначения мер социальной поддержки;</w:t>
            </w:r>
          </w:p>
          <w:p w:rsidR="00F64FE7" w:rsidRDefault="00F64FE7">
            <w:pPr>
              <w:pStyle w:val="ConsPlusNormal"/>
            </w:pPr>
            <w:r>
              <w:t>6)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6.3</w:t>
            </w:r>
          </w:p>
        </w:tc>
        <w:tc>
          <w:tcPr>
            <w:tcW w:w="2494" w:type="dxa"/>
          </w:tcPr>
          <w:p w:rsidR="00F64FE7" w:rsidRDefault="00F64FE7">
            <w:pPr>
              <w:pStyle w:val="ConsPlusNormal"/>
            </w:pPr>
            <w:r>
              <w:t>Оказание помощи в получении юридических услуг, в том числе консультирование</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ситуации получателя социальных услуг,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F64FE7" w:rsidRDefault="00F64FE7">
            <w:pPr>
              <w:pStyle w:val="ConsPlusNormal"/>
            </w:pPr>
            <w:r>
              <w:t>2) выяснение жизненной ситуации получателя социальных услуг:</w:t>
            </w:r>
          </w:p>
          <w:p w:rsidR="00F64FE7" w:rsidRDefault="00F64FE7">
            <w:pPr>
              <w:pStyle w:val="ConsPlusNormal"/>
            </w:pPr>
            <w:r>
              <w:t>- информирование получателя социальных услуг о путях реализации его законных прав;</w:t>
            </w:r>
          </w:p>
          <w:p w:rsidR="00F64FE7" w:rsidRDefault="00F64FE7">
            <w:pPr>
              <w:pStyle w:val="ConsPlusNormal"/>
            </w:pPr>
            <w:r>
              <w:t xml:space="preserve">- разъяснение права на получение бесплатной юридической помощи согласно Федеральному </w:t>
            </w:r>
            <w:hyperlink r:id="rId674"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outlineLvl w:val="2"/>
            </w:pPr>
            <w:r>
              <w:t>7</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pPr>
            <w:r>
              <w:t>7.1</w:t>
            </w:r>
          </w:p>
        </w:tc>
        <w:tc>
          <w:tcPr>
            <w:tcW w:w="12642" w:type="dxa"/>
            <w:gridSpan w:val="5"/>
          </w:tcPr>
          <w:p w:rsidR="00F64FE7" w:rsidRDefault="00F64FE7">
            <w:pPr>
              <w:pStyle w:val="ConsPlusNormal"/>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7.1.1</w:t>
            </w:r>
          </w:p>
        </w:tc>
        <w:tc>
          <w:tcPr>
            <w:tcW w:w="2494" w:type="dxa"/>
            <w:tcBorders>
              <w:bottom w:val="nil"/>
            </w:tcBorders>
          </w:tcPr>
          <w:p w:rsidR="00F64FE7" w:rsidRDefault="00F64FE7">
            <w:pPr>
              <w:pStyle w:val="ConsPlusNormal"/>
            </w:pPr>
            <w:r>
              <w:t>- индивидуальное занятие</w:t>
            </w:r>
          </w:p>
        </w:tc>
        <w:tc>
          <w:tcPr>
            <w:tcW w:w="3912" w:type="dxa"/>
            <w:tcBorders>
              <w:bottom w:val="nil"/>
            </w:tcBorders>
          </w:tcPr>
          <w:p w:rsidR="00F64FE7" w:rsidRDefault="00F64FE7">
            <w:pPr>
              <w:pStyle w:val="ConsPlusNormal"/>
            </w:pPr>
            <w:r>
              <w:t>Состав социальной услуги:</w:t>
            </w:r>
          </w:p>
          <w:p w:rsidR="00F64FE7" w:rsidRDefault="00F64FE7">
            <w:pPr>
              <w:pStyle w:val="ConsPlusNormal"/>
            </w:pPr>
            <w:r>
              <w:t>1) формирование навыка приготовления и приема пищи:</w:t>
            </w:r>
          </w:p>
          <w:p w:rsidR="00F64FE7" w:rsidRDefault="00F64FE7">
            <w:pPr>
              <w:pStyle w:val="ConsPlusNormal"/>
            </w:pPr>
            <w:r>
              <w:t>а) приготовление основных блюд согласно принятым в обществе традициям приготовления пищи;</w:t>
            </w:r>
          </w:p>
          <w:p w:rsidR="00F64FE7" w:rsidRDefault="00F64FE7">
            <w:pPr>
              <w:pStyle w:val="ConsPlusNormal"/>
            </w:pPr>
            <w:r>
              <w:t>б) сервировать стол;</w:t>
            </w:r>
          </w:p>
          <w:p w:rsidR="00F64FE7" w:rsidRDefault="00F64FE7">
            <w:pPr>
              <w:pStyle w:val="ConsPlusNormal"/>
            </w:pPr>
            <w:r>
              <w:t>в) пользоваться столовыми приборами (ножом, вилкой, ложкой);</w:t>
            </w:r>
          </w:p>
          <w:p w:rsidR="00F64FE7" w:rsidRDefault="00F64FE7">
            <w:pPr>
              <w:pStyle w:val="ConsPlusNormal"/>
            </w:pPr>
            <w:r>
              <w:t>г) пить из чашки;</w:t>
            </w:r>
          </w:p>
          <w:p w:rsidR="00F64FE7" w:rsidRDefault="00F64FE7">
            <w:pPr>
              <w:pStyle w:val="ConsPlusNormal"/>
            </w:pPr>
            <w:r>
              <w:t>д) вытирать рот, руки салфеткой;</w:t>
            </w:r>
          </w:p>
          <w:p w:rsidR="00F64FE7" w:rsidRDefault="00F64FE7">
            <w:pPr>
              <w:pStyle w:val="ConsPlusNormal"/>
            </w:pPr>
            <w:r>
              <w:t>е) убирать и мыть посуду после еды;</w:t>
            </w:r>
          </w:p>
          <w:p w:rsidR="00F64FE7" w:rsidRDefault="00F64FE7">
            <w:pPr>
              <w:pStyle w:val="ConsPlusNormal"/>
            </w:pPr>
            <w:r>
              <w:t>2) формирование гигиенических навыков: обучение умыванию, соблюдая определенную последовательность;</w:t>
            </w:r>
          </w:p>
          <w:p w:rsidR="00F64FE7" w:rsidRDefault="00F64FE7">
            <w:pPr>
              <w:pStyle w:val="ConsPlusNormal"/>
            </w:pPr>
            <w:r>
              <w:t>3) формирование навыка одевания и раздевания:</w:t>
            </w:r>
          </w:p>
          <w:p w:rsidR="00F64FE7" w:rsidRDefault="00F64FE7">
            <w:pPr>
              <w:pStyle w:val="ConsPlusNormal"/>
            </w:pPr>
            <w:r>
              <w:t>а) обучение раздеваться и одеваться в определенном порядке;</w:t>
            </w:r>
          </w:p>
          <w:p w:rsidR="00F64FE7" w:rsidRDefault="00F64FE7">
            <w:pPr>
              <w:pStyle w:val="ConsPlusNormal"/>
            </w:pPr>
            <w:r>
              <w:t>б) расстегивать и застегивать различные застежки на одежде и обуви (пуговицы, молнии, ремни и т.п.);</w:t>
            </w:r>
          </w:p>
          <w:p w:rsidR="00F64FE7" w:rsidRDefault="00F64FE7">
            <w:pPr>
              <w:pStyle w:val="ConsPlusNormal"/>
            </w:pPr>
            <w:r>
              <w:t>в) шнуровать ботинки, развязывать и завязывать шнурки;</w:t>
            </w:r>
          </w:p>
        </w:tc>
        <w:tc>
          <w:tcPr>
            <w:tcW w:w="1304" w:type="dxa"/>
            <w:tcBorders>
              <w:bottom w:val="nil"/>
            </w:tcBorders>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членами мультидисциплинарной команды или врачом</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социальных услуг, повышение их интеллектуального уровня и адаптацию к сложившимся условиям жизни и быта.</w:t>
            </w:r>
          </w:p>
          <w:p w:rsidR="00F64FE7" w:rsidRDefault="00F64FE7">
            <w:pPr>
              <w:pStyle w:val="ConsPlusNormal"/>
              <w:jc w:val="both"/>
            </w:pPr>
            <w:r>
              <w:t>Для выполнения социальной услуги требуется специально обученный персонал</w:t>
            </w:r>
          </w:p>
        </w:tc>
      </w:tr>
      <w:tr w:rsidR="00F64FE7" w:rsidRPr="0090213F">
        <w:tblPrEx>
          <w:tblBorders>
            <w:insideH w:val="none" w:sz="0" w:space="0" w:color="auto"/>
          </w:tblBorders>
        </w:tblPrEx>
        <w:tc>
          <w:tcPr>
            <w:tcW w:w="964" w:type="dxa"/>
            <w:tcBorders>
              <w:top w:val="nil"/>
            </w:tcBorders>
          </w:tcPr>
          <w:p w:rsidR="00F64FE7" w:rsidRDefault="00F64FE7">
            <w:pPr>
              <w:pStyle w:val="ConsPlusNormal"/>
              <w:rPr>
                <w:rFonts w:cs="Times New Roman"/>
              </w:rPr>
            </w:pPr>
          </w:p>
        </w:tc>
        <w:tc>
          <w:tcPr>
            <w:tcW w:w="2494" w:type="dxa"/>
            <w:tcBorders>
              <w:top w:val="nil"/>
            </w:tcBorders>
          </w:tcPr>
          <w:p w:rsidR="00F64FE7" w:rsidRDefault="00F64FE7">
            <w:pPr>
              <w:pStyle w:val="ConsPlusNormal"/>
              <w:rPr>
                <w:rFonts w:cs="Times New Roman"/>
              </w:rPr>
            </w:pPr>
          </w:p>
        </w:tc>
        <w:tc>
          <w:tcPr>
            <w:tcW w:w="3912" w:type="dxa"/>
            <w:tcBorders>
              <w:top w:val="nil"/>
            </w:tcBorders>
          </w:tcPr>
          <w:p w:rsidR="00F64FE7" w:rsidRDefault="00F64FE7">
            <w:pPr>
              <w:pStyle w:val="ConsPlusNormal"/>
            </w:pPr>
            <w:r>
              <w:t>4) обучение правильно пользоваться иглой, ножницами для выполнения элементарных действий по уходу за собой;</w:t>
            </w:r>
          </w:p>
          <w:p w:rsidR="00F64FE7" w:rsidRDefault="00F64FE7">
            <w:pPr>
              <w:pStyle w:val="ConsPlusNormal"/>
            </w:pPr>
            <w:r>
              <w:t>5) обучение пользоваться стационарным и мобильным телефоном;</w:t>
            </w:r>
          </w:p>
          <w:p w:rsidR="00F64FE7" w:rsidRDefault="00F64FE7">
            <w:pPr>
              <w:pStyle w:val="ConsPlusNormal"/>
            </w:pPr>
            <w:r>
              <w:t>6) формирование навыков общения, принятых в обществе;</w:t>
            </w:r>
          </w:p>
          <w:p w:rsidR="00F64FE7" w:rsidRDefault="00F64FE7">
            <w:pPr>
              <w:pStyle w:val="ConsPlusNormal"/>
            </w:pPr>
            <w:r>
              <w:t>7) разъяснение понятий и формирование навыков поддержки, дружбы, сочувствия, сопереживания;</w:t>
            </w:r>
          </w:p>
          <w:p w:rsidR="00F64FE7" w:rsidRDefault="00F64FE7">
            <w:pPr>
              <w:pStyle w:val="ConsPlusNormal"/>
            </w:pPr>
            <w:r>
              <w:t>8) формирование навыков письма и чтения, счета;</w:t>
            </w:r>
          </w:p>
          <w:p w:rsidR="00F64FE7" w:rsidRDefault="00F64FE7">
            <w:pPr>
              <w:pStyle w:val="ConsPlusNormal"/>
            </w:pPr>
            <w:r>
              <w:t>9) формирование навыка приобретения покупок;</w:t>
            </w:r>
          </w:p>
          <w:p w:rsidR="00F64FE7" w:rsidRDefault="00F64FE7">
            <w:pPr>
              <w:pStyle w:val="ConsPlusNormal"/>
            </w:pPr>
            <w:r>
              <w:t>10) формирование интереса к хобби;</w:t>
            </w:r>
          </w:p>
          <w:p w:rsidR="00F64FE7" w:rsidRDefault="00F64FE7">
            <w:pPr>
              <w:pStyle w:val="ConsPlusNormal"/>
            </w:pPr>
            <w:r>
              <w:t>11) формирование навыков трудовой деятельности;</w:t>
            </w:r>
          </w:p>
          <w:p w:rsidR="00F64FE7" w:rsidRDefault="00F64FE7">
            <w:pPr>
              <w:pStyle w:val="ConsPlusNormal"/>
            </w:pPr>
            <w:r>
              <w:t>12) формирование навыков сексуального воспитания.</w:t>
            </w:r>
          </w:p>
          <w:p w:rsidR="00F64FE7" w:rsidRDefault="00F64FE7">
            <w:pPr>
              <w:pStyle w:val="ConsPlusNormal"/>
            </w:pPr>
            <w:r>
              <w:t>1 услуга - 1 раз</w:t>
            </w:r>
          </w:p>
        </w:tc>
        <w:tc>
          <w:tcPr>
            <w:tcW w:w="1304" w:type="dxa"/>
            <w:tcBorders>
              <w:top w:val="nil"/>
            </w:tcBorders>
          </w:tcPr>
          <w:p w:rsidR="00F64FE7" w:rsidRDefault="00F64FE7">
            <w:pPr>
              <w:pStyle w:val="ConsPlusNormal"/>
            </w:pPr>
          </w:p>
        </w:tc>
        <w:tc>
          <w:tcPr>
            <w:tcW w:w="1020" w:type="dxa"/>
            <w:tcBorders>
              <w:top w:val="nil"/>
            </w:tcBorders>
          </w:tcPr>
          <w:p w:rsidR="00F64FE7" w:rsidRDefault="00F64FE7">
            <w:pPr>
              <w:pStyle w:val="ConsPlusNormal"/>
            </w:pPr>
          </w:p>
        </w:tc>
        <w:tc>
          <w:tcPr>
            <w:tcW w:w="3912" w:type="dxa"/>
            <w:tcBorders>
              <w:top w:val="nil"/>
            </w:tcBorders>
          </w:tcPr>
          <w:p w:rsidR="00F64FE7" w:rsidRDefault="00F64FE7">
            <w:pPr>
              <w:pStyle w:val="ConsPlusNormal"/>
            </w:pPr>
          </w:p>
        </w:tc>
      </w:tr>
      <w:tr w:rsidR="00F64FE7" w:rsidRPr="0090213F">
        <w:tc>
          <w:tcPr>
            <w:tcW w:w="964" w:type="dxa"/>
          </w:tcPr>
          <w:p w:rsidR="00F64FE7" w:rsidRDefault="00F64FE7">
            <w:pPr>
              <w:pStyle w:val="ConsPlusNormal"/>
            </w:pPr>
            <w:r>
              <w:t>7.2</w:t>
            </w:r>
          </w:p>
        </w:tc>
        <w:tc>
          <w:tcPr>
            <w:tcW w:w="2494" w:type="dxa"/>
          </w:tcPr>
          <w:p w:rsidR="00F64FE7" w:rsidRDefault="00F64FE7">
            <w:pPr>
              <w:pStyle w:val="ConsPlusNormal"/>
            </w:pPr>
            <w:r>
              <w:t>Оказание помощи в обучении навыкам компьютерной грамотности</w:t>
            </w:r>
          </w:p>
        </w:tc>
        <w:tc>
          <w:tcPr>
            <w:tcW w:w="3912" w:type="dxa"/>
          </w:tcPr>
          <w:p w:rsidR="00F64FE7" w:rsidRDefault="00F64FE7">
            <w:pPr>
              <w:pStyle w:val="ConsPlusNormal"/>
            </w:pPr>
            <w:r>
              <w:t>Состав социальной услуги:</w:t>
            </w:r>
          </w:p>
          <w:p w:rsidR="00F64FE7" w:rsidRDefault="00F64FE7">
            <w:pPr>
              <w:pStyle w:val="ConsPlusNormal"/>
            </w:pPr>
            <w:r>
              <w:t>1) обучение базовым навыкам компьютерной грамотности получателей социальных услуг;</w:t>
            </w:r>
          </w:p>
          <w:p w:rsidR="00F64FE7" w:rsidRDefault="00F64FE7">
            <w:pPr>
              <w:pStyle w:val="ConsPlusNormal"/>
            </w:pPr>
            <w:r>
              <w:t>2) обучение безопасным базовым навыкам пользования сетью Интернет получателей социальных услуг.</w:t>
            </w:r>
          </w:p>
          <w:p w:rsidR="00F64FE7" w:rsidRDefault="00F64FE7">
            <w:pPr>
              <w:pStyle w:val="ConsPlusNormal"/>
              <w:jc w:val="both"/>
            </w:pPr>
            <w:r>
              <w:t>Продолжительность услуги - 0,75 часа.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исправного компьютера (ноутбука), имеющего выход в Интернет</w:t>
            </w:r>
          </w:p>
        </w:tc>
      </w:tr>
      <w:tr w:rsidR="00F64FE7" w:rsidRPr="0090213F">
        <w:tc>
          <w:tcPr>
            <w:tcW w:w="964" w:type="dxa"/>
          </w:tcPr>
          <w:p w:rsidR="00F64FE7" w:rsidRDefault="00F64FE7">
            <w:pPr>
              <w:pStyle w:val="ConsPlusNormal"/>
            </w:pPr>
            <w:r>
              <w:t>7.3</w:t>
            </w:r>
          </w:p>
        </w:tc>
        <w:tc>
          <w:tcPr>
            <w:tcW w:w="12642" w:type="dxa"/>
            <w:gridSpan w:val="5"/>
          </w:tcPr>
          <w:p w:rsidR="00F64FE7" w:rsidRDefault="00F64FE7">
            <w:pPr>
              <w:pStyle w:val="ConsPlusNormal"/>
              <w:jc w:val="both"/>
            </w:pPr>
            <w:r>
              <w:t>Проведение социально-реабилитационных мероприятий в сфере социального обслуживания:</w:t>
            </w:r>
          </w:p>
        </w:tc>
      </w:tr>
      <w:tr w:rsidR="00F64FE7" w:rsidRPr="0090213F">
        <w:tc>
          <w:tcPr>
            <w:tcW w:w="964" w:type="dxa"/>
          </w:tcPr>
          <w:p w:rsidR="00F64FE7" w:rsidRDefault="00F64FE7">
            <w:pPr>
              <w:pStyle w:val="ConsPlusNormal"/>
            </w:pPr>
            <w:r>
              <w:t>7.3.1</w:t>
            </w:r>
          </w:p>
        </w:tc>
        <w:tc>
          <w:tcPr>
            <w:tcW w:w="2494" w:type="dxa"/>
          </w:tcPr>
          <w:p w:rsidR="00F64FE7" w:rsidRDefault="00F64FE7">
            <w:pPr>
              <w:pStyle w:val="ConsPlusNormal"/>
            </w:pPr>
            <w:r>
              <w:t>- лечебная физкультура (индивидуальное занятие)</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индивидуальных занятий получателя социальных услуг с легкой и умеренной степенью когнитивной дисфункции с использованием методов замедления потери памяти (работа с воспоминаниями, ориентация на реальность; когнитивная стимуляция; восстановление утраченных когнитивных функций (при возможности));</w:t>
            </w:r>
          </w:p>
          <w:p w:rsidR="00F64FE7" w:rsidRDefault="00F64FE7">
            <w:pPr>
              <w:pStyle w:val="ConsPlusNormal"/>
            </w:pPr>
            <w:r>
              <w:t>2) проведение индивидуальных занятий с использованием методов нейрокогнитивного тренинга функций внимания (тренировка объема внимания; тренировка концентрации внимания; тренировка интенсивности внимания; тренировка переключения внимания; тренировка избирательности внимания);</w:t>
            </w:r>
          </w:p>
          <w:p w:rsidR="00F64FE7" w:rsidRDefault="00F64FE7">
            <w:pPr>
              <w:pStyle w:val="ConsPlusNormal"/>
            </w:pPr>
            <w:r>
              <w:t>3) проведение индивидуальных занятий по нейрокогнитивному тренингу мнестической функции (тренировка оперативной памяти);</w:t>
            </w:r>
          </w:p>
          <w:p w:rsidR="00F64FE7" w:rsidRDefault="00F64FE7">
            <w:pPr>
              <w:pStyle w:val="ConsPlusNormal"/>
            </w:pPr>
            <w:r>
              <w:t>4) проведение занятий с использованием 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 прогулки).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направлена на повышение защитных сил организма, способствует укреплению здоровья.</w:t>
            </w:r>
          </w:p>
          <w:p w:rsidR="00F64FE7" w:rsidRDefault="00F64FE7">
            <w:pPr>
              <w:pStyle w:val="ConsPlusNormal"/>
              <w:jc w:val="both"/>
            </w:pPr>
            <w:r>
              <w:t>Социальная услуга предоставляется персоналом, прошедшим специальную подготовку.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outlineLvl w:val="2"/>
            </w:pPr>
            <w:r>
              <w:t>8</w:t>
            </w:r>
          </w:p>
        </w:tc>
        <w:tc>
          <w:tcPr>
            <w:tcW w:w="12642" w:type="dxa"/>
            <w:gridSpan w:val="5"/>
          </w:tcPr>
          <w:p w:rsidR="00F64FE7" w:rsidRDefault="00F64FE7">
            <w:pPr>
              <w:pStyle w:val="ConsPlusNormal"/>
            </w:pPr>
            <w:r>
              <w:t>Срочные социальные услуги</w:t>
            </w:r>
          </w:p>
        </w:tc>
      </w:tr>
      <w:tr w:rsidR="00F64FE7" w:rsidRPr="0090213F">
        <w:tc>
          <w:tcPr>
            <w:tcW w:w="964" w:type="dxa"/>
          </w:tcPr>
          <w:p w:rsidR="00F64FE7" w:rsidRDefault="00F64FE7">
            <w:pPr>
              <w:pStyle w:val="ConsPlusNormal"/>
            </w:pPr>
            <w:r>
              <w:t>8.1</w:t>
            </w:r>
          </w:p>
        </w:tc>
        <w:tc>
          <w:tcPr>
            <w:tcW w:w="2494" w:type="dxa"/>
          </w:tcPr>
          <w:p w:rsidR="00F64FE7" w:rsidRDefault="00F64FE7">
            <w:pPr>
              <w:pStyle w:val="ConsPlusNormal"/>
            </w:pPr>
            <w:r>
              <w:t>Содействие в обеспечении или обеспечение бесплатным горячим питанием или наборами продуктов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предоставление горячих обедов;</w:t>
            </w:r>
          </w:p>
          <w:p w:rsidR="00F64FE7" w:rsidRDefault="00F64FE7">
            <w:pPr>
              <w:pStyle w:val="ConsPlusNormal"/>
            </w:pPr>
            <w:r>
              <w:t>2) предоставление сухого пайка или продуктового набора.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Горячее питание и установленный набор продуктов предоставляются поставщиком социальной услуги лицам, обратившимся за неотложной помощью. Выдаваемые продукты питания должны соответствовать требованиям безопасности пищевых продуктов</w:t>
            </w:r>
          </w:p>
        </w:tc>
      </w:tr>
      <w:tr w:rsidR="00F64FE7" w:rsidRPr="0090213F">
        <w:tc>
          <w:tcPr>
            <w:tcW w:w="964" w:type="dxa"/>
          </w:tcPr>
          <w:p w:rsidR="00F64FE7" w:rsidRDefault="00F64FE7">
            <w:pPr>
              <w:pStyle w:val="ConsPlusNormal"/>
            </w:pPr>
            <w:r>
              <w:t>8.2</w:t>
            </w:r>
          </w:p>
        </w:tc>
        <w:tc>
          <w:tcPr>
            <w:tcW w:w="2494" w:type="dxa"/>
          </w:tcPr>
          <w:p w:rsidR="00F64FE7" w:rsidRDefault="00F64FE7">
            <w:pPr>
              <w:pStyle w:val="ConsPlusNormal"/>
            </w:pPr>
            <w:r>
              <w:t>Содействие в обеспечении или обеспечение одеждой, обувью и другими предметами первой необходимости</w:t>
            </w:r>
          </w:p>
        </w:tc>
        <w:tc>
          <w:tcPr>
            <w:tcW w:w="3912" w:type="dxa"/>
          </w:tcPr>
          <w:p w:rsidR="00F64FE7" w:rsidRDefault="00F64FE7">
            <w:pPr>
              <w:pStyle w:val="ConsPlusNormal"/>
            </w:pPr>
            <w:r>
              <w:t>Состав социальной услуги:</w:t>
            </w:r>
          </w:p>
          <w:p w:rsidR="00F64FE7" w:rsidRDefault="00F64FE7">
            <w:pPr>
              <w:pStyle w:val="ConsPlusNormal"/>
            </w:pPr>
            <w:r>
              <w:t>1) подбор и предоставление получателю социальных услуг приобретенных поставщиком социальных услуг либо принятых от граждан и организаций одежды и обуви, в том числе бывших в употреблении;</w:t>
            </w:r>
          </w:p>
          <w:p w:rsidR="00F64FE7" w:rsidRDefault="00F64FE7">
            <w:pPr>
              <w:pStyle w:val="ConsPlusNormal"/>
            </w:pPr>
            <w:r>
              <w:t>2) предоставление получателю социальных услуг набора предметов первой необходимости, в том числе средств санитарии и гигиены, канцелярских принадлежностей, необходимой мебели и другого.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Одежда и обувь предоставляются поставщиком социальной услуги лицам, обратившимся за неотложной помощью. Выдаваемые вещи должны соответствовать санитарным нормам. Выдаваемые вещи должны соответствовать размеру и росту получателя.</w:t>
            </w:r>
          </w:p>
          <w:p w:rsidR="00F64FE7" w:rsidRDefault="00F64FE7">
            <w:pPr>
              <w:pStyle w:val="ConsPlusNormal"/>
              <w:jc w:val="both"/>
            </w:pPr>
            <w:r>
              <w:t>Набор предметов первой необходимости (средства санитарии и гигиены, канцелярские принадлежности, необходимая мебель и т.п.) предоставляется поставщиком социальной услуги лицам, обратившимся за неотложной помощью. Выдаваемый набор должен соответствовать санитарным нормам</w:t>
            </w:r>
          </w:p>
        </w:tc>
      </w:tr>
      <w:tr w:rsidR="00F64FE7" w:rsidRPr="0090213F">
        <w:tc>
          <w:tcPr>
            <w:tcW w:w="964" w:type="dxa"/>
          </w:tcPr>
          <w:p w:rsidR="00F64FE7" w:rsidRDefault="00F64FE7">
            <w:pPr>
              <w:pStyle w:val="ConsPlusNormal"/>
            </w:pPr>
            <w:r>
              <w:t>8.3</w:t>
            </w:r>
          </w:p>
        </w:tc>
        <w:tc>
          <w:tcPr>
            <w:tcW w:w="2494" w:type="dxa"/>
          </w:tcPr>
          <w:p w:rsidR="00F64FE7" w:rsidRDefault="00F64FE7">
            <w:pPr>
              <w:pStyle w:val="ConsPlusNormal"/>
            </w:pPr>
            <w:r>
              <w:t>Содействие в получении временного жилого помещения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жизненной ситуации получателя социальных услуг, проведение обследования материально-бытовых условий проживания и установление причин невозможности проживания в жилом помещении;</w:t>
            </w:r>
          </w:p>
          <w:p w:rsidR="00F64FE7" w:rsidRDefault="00F64FE7">
            <w:pPr>
              <w:pStyle w:val="ConsPlusNormal"/>
            </w:pPr>
            <w:r>
              <w:t>2) консультирование об условиях предоставления временного жилого помещения, в том числе в учреждениях социального обслуживания;</w:t>
            </w:r>
          </w:p>
          <w:p w:rsidR="00F64FE7" w:rsidRDefault="00F64FE7">
            <w:pPr>
              <w:pStyle w:val="ConsPlusNormal"/>
            </w:pPr>
            <w:r>
              <w:t>3) оперативная помощь в получении места (койко-места):</w:t>
            </w:r>
          </w:p>
          <w:p w:rsidR="00F64FE7" w:rsidRDefault="00F64FE7">
            <w:pPr>
              <w:pStyle w:val="ConsPlusNormal"/>
            </w:pPr>
            <w:r>
              <w:t>- в хостеле, общежитии;</w:t>
            </w:r>
          </w:p>
          <w:p w:rsidR="00F64FE7" w:rsidRDefault="00F64FE7">
            <w:pPr>
              <w:pStyle w:val="ConsPlusNormal"/>
            </w:pPr>
            <w:r>
              <w:t>- в центре социальной адаптации;</w:t>
            </w:r>
          </w:p>
          <w:p w:rsidR="00F64FE7" w:rsidRDefault="00F64FE7">
            <w:pPr>
              <w:pStyle w:val="ConsPlusNormal"/>
            </w:pPr>
            <w:r>
              <w:t>- в кризисном центре или в другой организации социального обслуживания;</w:t>
            </w:r>
          </w:p>
          <w:p w:rsidR="00F64FE7" w:rsidRDefault="00F64FE7">
            <w:pPr>
              <w:pStyle w:val="ConsPlusNormal"/>
            </w:pPr>
            <w:r>
              <w:t>4) оказание содействия в обеспечении трансфера до места временного пребывания;</w:t>
            </w:r>
          </w:p>
          <w:p w:rsidR="00F64FE7" w:rsidRDefault="00F64FE7">
            <w:pPr>
              <w:pStyle w:val="ConsPlusNormal"/>
            </w:pPr>
            <w:r>
              <w:t>5) доставка до места временного пребывания.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r w:rsidR="00F64FE7" w:rsidRPr="0090213F">
        <w:tc>
          <w:tcPr>
            <w:tcW w:w="964" w:type="dxa"/>
          </w:tcPr>
          <w:p w:rsidR="00F64FE7" w:rsidRDefault="00F64FE7">
            <w:pPr>
              <w:pStyle w:val="ConsPlusNormal"/>
            </w:pPr>
            <w:r>
              <w:t>8.4</w:t>
            </w:r>
          </w:p>
        </w:tc>
        <w:tc>
          <w:tcPr>
            <w:tcW w:w="2494" w:type="dxa"/>
          </w:tcPr>
          <w:p w:rsidR="00F64FE7" w:rsidRDefault="00F64FE7">
            <w:pPr>
              <w:pStyle w:val="ConsPlusNormal"/>
            </w:pPr>
            <w:r>
              <w:t>Оказание экстренной социально-психологической помощи</w:t>
            </w:r>
          </w:p>
        </w:tc>
        <w:tc>
          <w:tcPr>
            <w:tcW w:w="3912" w:type="dxa"/>
          </w:tcPr>
          <w:p w:rsidR="00F64FE7" w:rsidRDefault="00F64FE7">
            <w:pPr>
              <w:pStyle w:val="ConsPlusNormal"/>
            </w:pPr>
            <w:r>
              <w:t>Состав социальной услуги:</w:t>
            </w:r>
          </w:p>
          <w:p w:rsidR="00F64FE7" w:rsidRDefault="00F64FE7">
            <w:pPr>
              <w:pStyle w:val="ConsPlusNormal"/>
            </w:pPr>
            <w:r>
              <w:t>1) экстренная психологическая помощь в кризисной ситуации психологом, в том числе по телефону: беседа с получателем социальных услуг и выявление его психологических проблем (поддержка жизненного тонуса, психологическое консультирование);</w:t>
            </w:r>
          </w:p>
          <w:p w:rsidR="00F64FE7" w:rsidRDefault="00F64FE7">
            <w:pPr>
              <w:pStyle w:val="ConsPlusNormal"/>
            </w:pPr>
            <w:r>
              <w:t>2) психодиагностика и психологическое обследование получателя социальных услуг;</w:t>
            </w:r>
          </w:p>
          <w:p w:rsidR="00F64FE7" w:rsidRDefault="00F64FE7">
            <w:pPr>
              <w:pStyle w:val="ConsPlusNormal"/>
            </w:pPr>
            <w:r>
              <w:t>3) восстановление психического равновесия, психологическая помощь в мобилизации физических, духовных, личностных и интеллектуальных ресурсов для выхода из кризисного состояния;</w:t>
            </w:r>
          </w:p>
          <w:p w:rsidR="00F64FE7" w:rsidRDefault="00F64FE7">
            <w:pPr>
              <w:pStyle w:val="ConsPlusNormal"/>
            </w:pPr>
            <w:r>
              <w:t>4) рекомендации (в письменном виде) для выхода из кризисной ситуации.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F64FE7" w:rsidRPr="0090213F">
        <w:tc>
          <w:tcPr>
            <w:tcW w:w="964" w:type="dxa"/>
          </w:tcPr>
          <w:p w:rsidR="00F64FE7" w:rsidRDefault="00F64FE7">
            <w:pPr>
              <w:pStyle w:val="ConsPlusNormal"/>
            </w:pPr>
            <w:r>
              <w:t>8.5</w:t>
            </w:r>
          </w:p>
        </w:tc>
        <w:tc>
          <w:tcPr>
            <w:tcW w:w="2494" w:type="dxa"/>
          </w:tcPr>
          <w:p w:rsidR="00F64FE7" w:rsidRDefault="00F64FE7">
            <w:pPr>
              <w:pStyle w:val="ConsPlusNormal"/>
            </w:pPr>
            <w:r>
              <w:t>Содействие в получении экстренной психологической помощи с привлечением к этой работе психологов и священнослужителей</w:t>
            </w:r>
          </w:p>
        </w:tc>
        <w:tc>
          <w:tcPr>
            <w:tcW w:w="3912" w:type="dxa"/>
          </w:tcPr>
          <w:p w:rsidR="00F64FE7" w:rsidRDefault="00F64FE7">
            <w:pPr>
              <w:pStyle w:val="ConsPlusNormal"/>
            </w:pPr>
            <w:r>
              <w:t>Состав социальной услуги:</w:t>
            </w:r>
          </w:p>
          <w:p w:rsidR="00F64FE7" w:rsidRDefault="00F64FE7">
            <w:pPr>
              <w:pStyle w:val="ConsPlusNormal"/>
            </w:pPr>
            <w:r>
              <w:t>1) беседа с получателем социальных услуг, оценка психического и физического состояния получателя социальных услуг в кризисной ситуации, выявление его психологических проблем;</w:t>
            </w:r>
          </w:p>
          <w:p w:rsidR="00F64FE7" w:rsidRDefault="00F64FE7">
            <w:pPr>
              <w:pStyle w:val="ConsPlusNormal"/>
            </w:pPr>
            <w:r>
              <w:t>2) привлечение квалифицированных специалистов, психологов, представителей традиционных религиозных конфессий.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F64FE7" w:rsidRPr="0090213F">
        <w:tc>
          <w:tcPr>
            <w:tcW w:w="964" w:type="dxa"/>
          </w:tcPr>
          <w:p w:rsidR="00F64FE7" w:rsidRDefault="00F64FE7">
            <w:pPr>
              <w:pStyle w:val="ConsPlusNormal"/>
            </w:pPr>
            <w:r>
              <w:t>8.6</w:t>
            </w:r>
          </w:p>
        </w:tc>
        <w:tc>
          <w:tcPr>
            <w:tcW w:w="2494" w:type="dxa"/>
          </w:tcPr>
          <w:p w:rsidR="00F64FE7" w:rsidRDefault="00F64FE7">
            <w:pPr>
              <w:pStyle w:val="ConsPlusNormal"/>
            </w:pPr>
            <w:r>
              <w:t>Содействие в получении юридической помощи в целях защиты прав и законных интересов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жизненной ситуации получателя социальных услуг;</w:t>
            </w:r>
          </w:p>
          <w:p w:rsidR="00F64FE7" w:rsidRDefault="00F64FE7">
            <w:pPr>
              <w:pStyle w:val="ConsPlusNormal"/>
            </w:pPr>
            <w:r>
              <w:t>2)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F64FE7" w:rsidRDefault="00F64FE7">
            <w:pPr>
              <w:pStyle w:val="ConsPlusNormal"/>
            </w:pPr>
            <w:r>
              <w:t xml:space="preserve">3) разъяснение о путях реализации законных прав получателя социальных услуг и права на получение бесплатной юридической помощи согласно Федеральному </w:t>
            </w:r>
            <w:hyperlink r:id="rId675"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r w:rsidR="00F64FE7" w:rsidRPr="0090213F">
        <w:tc>
          <w:tcPr>
            <w:tcW w:w="964" w:type="dxa"/>
          </w:tcPr>
          <w:p w:rsidR="00F64FE7" w:rsidRDefault="00F64FE7">
            <w:pPr>
              <w:pStyle w:val="ConsPlusNormal"/>
            </w:pPr>
            <w:r>
              <w:t>8.7</w:t>
            </w:r>
          </w:p>
        </w:tc>
        <w:tc>
          <w:tcPr>
            <w:tcW w:w="2494" w:type="dxa"/>
          </w:tcPr>
          <w:p w:rsidR="00F64FE7" w:rsidRDefault="00F64FE7">
            <w:pPr>
              <w:pStyle w:val="ConsPlusNormal"/>
            </w:pPr>
            <w:r>
              <w:t>Содействие в оформлении и восстановлении документов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заполнение (оформление) документов, необходимых для назначения мер социальной поддержки;</w:t>
            </w:r>
          </w:p>
          <w:p w:rsidR="00F64FE7" w:rsidRDefault="00F64FE7">
            <w:pPr>
              <w:pStyle w:val="ConsPlusNormal"/>
            </w:pPr>
            <w:r>
              <w:t>2) фотографирование, или обращение в интересах получателя социальных услуг, или его сопровождение с целью изготовления фотографий для оформления удостоверения личности;</w:t>
            </w:r>
          </w:p>
          <w:p w:rsidR="00F64FE7" w:rsidRDefault="00F64FE7">
            <w:pPr>
              <w:pStyle w:val="ConsPlusNormal"/>
            </w:pPr>
            <w:r>
              <w:t>3) доставка необходимых для назначения мер социальной поддержки документов;</w:t>
            </w:r>
          </w:p>
          <w:p w:rsidR="00F64FE7" w:rsidRDefault="00F64FE7">
            <w:pPr>
              <w:pStyle w:val="ConsPlusNormal"/>
            </w:pPr>
            <w:r>
              <w:t>4) контроль над ходом рассмотрения документов, необходимых для назначения мер социальной поддержки;</w:t>
            </w:r>
          </w:p>
          <w:p w:rsidR="00F64FE7" w:rsidRDefault="00F64FE7">
            <w:pPr>
              <w:pStyle w:val="ConsPlusNormal"/>
            </w:pPr>
            <w:r>
              <w:t>5)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jc w:val="both"/>
      </w:pPr>
      <w:r>
        <w:t xml:space="preserve">(п. 6 введен </w:t>
      </w:r>
      <w:hyperlink r:id="rId676" w:history="1">
        <w:r>
          <w:rPr>
            <w:color w:val="0000FF"/>
          </w:rPr>
          <w:t>приказом</w:t>
        </w:r>
      </w:hyperlink>
      <w:r>
        <w:t xml:space="preserve"> Минтруда и соцразвития Новосибирской области от 29.05.2020 N 485)</w:t>
      </w:r>
    </w:p>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7. Стандарты социальных услуг, предоставляемых гражданам пожилого возраста и инвалидам, 5 группы ухода, по результатам оценки его зависимости от посторонней помощи, в форме социального обслуживания на дому.</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02"/>
        <w:gridCol w:w="2494"/>
        <w:gridCol w:w="3912"/>
        <w:gridCol w:w="1304"/>
        <w:gridCol w:w="1020"/>
        <w:gridCol w:w="3912"/>
      </w:tblGrid>
      <w:tr w:rsidR="00F64FE7" w:rsidRPr="0090213F">
        <w:tc>
          <w:tcPr>
            <w:tcW w:w="964" w:type="dxa"/>
          </w:tcPr>
          <w:p w:rsidR="00F64FE7" w:rsidRDefault="00F64FE7">
            <w:pPr>
              <w:pStyle w:val="ConsPlusNormal"/>
              <w:jc w:val="center"/>
            </w:pPr>
            <w:r>
              <w:t>N п/п</w:t>
            </w:r>
          </w:p>
        </w:tc>
        <w:tc>
          <w:tcPr>
            <w:tcW w:w="2494" w:type="dxa"/>
          </w:tcPr>
          <w:p w:rsidR="00F64FE7" w:rsidRDefault="00F64FE7">
            <w:pPr>
              <w:pStyle w:val="ConsPlusNormal"/>
              <w:jc w:val="center"/>
            </w:pPr>
            <w:r>
              <w:t>Наименование социальной услуги</w:t>
            </w:r>
          </w:p>
        </w:tc>
        <w:tc>
          <w:tcPr>
            <w:tcW w:w="3912"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020" w:type="dxa"/>
          </w:tcPr>
          <w:p w:rsidR="00F64FE7" w:rsidRDefault="00F64FE7">
            <w:pPr>
              <w:pStyle w:val="ConsPlusNormal"/>
              <w:jc w:val="center"/>
            </w:pPr>
            <w:r>
              <w:t>Объем социальных услуг из расчета периода обслуживания - 1 календарный месяц (на 1 получателя социальных услуг)</w:t>
            </w:r>
          </w:p>
        </w:tc>
        <w:tc>
          <w:tcPr>
            <w:tcW w:w="3912"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964" w:type="dxa"/>
          </w:tcPr>
          <w:p w:rsidR="00F64FE7" w:rsidRDefault="00F64FE7">
            <w:pPr>
              <w:pStyle w:val="ConsPlusNormal"/>
              <w:jc w:val="center"/>
              <w:outlineLvl w:val="2"/>
            </w:pPr>
            <w:r>
              <w:t>1</w:t>
            </w:r>
          </w:p>
        </w:tc>
        <w:tc>
          <w:tcPr>
            <w:tcW w:w="12642" w:type="dxa"/>
            <w:gridSpan w:val="5"/>
          </w:tcPr>
          <w:p w:rsidR="00F64FE7" w:rsidRDefault="00F64FE7">
            <w:pPr>
              <w:pStyle w:val="ConsPlusNormal"/>
            </w:pPr>
            <w:r>
              <w:t>Социально-бытовые услуги</w:t>
            </w:r>
          </w:p>
        </w:tc>
      </w:tr>
      <w:tr w:rsidR="00F64FE7" w:rsidRPr="0090213F">
        <w:tc>
          <w:tcPr>
            <w:tcW w:w="964" w:type="dxa"/>
          </w:tcPr>
          <w:p w:rsidR="00F64FE7" w:rsidRDefault="00F64FE7">
            <w:pPr>
              <w:pStyle w:val="ConsPlusNormal"/>
              <w:jc w:val="center"/>
            </w:pPr>
            <w:r>
              <w:t>1.1</w:t>
            </w:r>
          </w:p>
        </w:tc>
        <w:tc>
          <w:tcPr>
            <w:tcW w:w="12642" w:type="dxa"/>
            <w:gridSpan w:val="5"/>
          </w:tcPr>
          <w:p w:rsidR="00F64FE7" w:rsidRDefault="00F64FE7">
            <w:pPr>
              <w:pStyle w:val="ConsPlusNormal"/>
            </w:pPr>
            <w:r>
              <w:t>Помощь в приготовлении пищи:</w:t>
            </w:r>
          </w:p>
        </w:tc>
      </w:tr>
      <w:tr w:rsidR="00F64FE7" w:rsidRPr="0090213F">
        <w:tc>
          <w:tcPr>
            <w:tcW w:w="964" w:type="dxa"/>
          </w:tcPr>
          <w:p w:rsidR="00F64FE7" w:rsidRDefault="00F64FE7">
            <w:pPr>
              <w:pStyle w:val="ConsPlusNormal"/>
            </w:pPr>
            <w:r>
              <w:t>1.1.1</w:t>
            </w:r>
          </w:p>
        </w:tc>
        <w:tc>
          <w:tcPr>
            <w:tcW w:w="2494" w:type="dxa"/>
          </w:tcPr>
          <w:p w:rsidR="00F64FE7" w:rsidRDefault="00F64FE7">
            <w:pPr>
              <w:pStyle w:val="ConsPlusNormal"/>
            </w:pPr>
            <w:r>
              <w:t>- приготовление горячего блюда</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у получателя социальных услуг пожеланий в приготовлении блюда;</w:t>
            </w:r>
          </w:p>
          <w:p w:rsidR="00F64FE7" w:rsidRDefault="00F64FE7">
            <w:pPr>
              <w:pStyle w:val="ConsPlusNormal"/>
            </w:pPr>
            <w:r>
              <w:t>2) согласование с получателем социальных услуг меню;</w:t>
            </w:r>
          </w:p>
          <w:p w:rsidR="00F64FE7" w:rsidRDefault="00F64FE7">
            <w:pPr>
              <w:pStyle w:val="ConsPlusNormal"/>
            </w:pPr>
            <w:r>
              <w:t>3) подготовка продуктов и кухонных приборов, полученных от получателя социальных услуг;</w:t>
            </w:r>
          </w:p>
          <w:p w:rsidR="00F64FE7" w:rsidRDefault="00F64FE7">
            <w:pPr>
              <w:pStyle w:val="ConsPlusNormal"/>
            </w:pPr>
            <w:r>
              <w:t>4) приготовление первых, вторых блюд в соответствии с рецептурой, включающей механическую (мытье, очистка, нарезка картофеля, овощей, плодов, мяса, рыбы, иных продуктов) и термическую обработку продуктов питания;</w:t>
            </w:r>
          </w:p>
          <w:p w:rsidR="00F64FE7" w:rsidRDefault="00F64FE7">
            <w:pPr>
              <w:pStyle w:val="ConsPlusNormal"/>
            </w:pPr>
            <w:r>
              <w:t>5) уборка кухни и мытье крупной посуды после приготовления пищи.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5 раз в календарную неделю</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продуктов, кухонного инвентаря и оборудования (варочной плиты в исправном состоянии и воды), моющих средств. 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1.1.2</w:t>
            </w:r>
          </w:p>
        </w:tc>
        <w:tc>
          <w:tcPr>
            <w:tcW w:w="2494" w:type="dxa"/>
          </w:tcPr>
          <w:p w:rsidR="00F64FE7" w:rsidRDefault="00F64FE7">
            <w:pPr>
              <w:pStyle w:val="ConsPlusNormal"/>
            </w:pPr>
            <w:r>
              <w:t>- мытье посуды</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посуду очищают от остатков пищи;</w:t>
            </w:r>
          </w:p>
          <w:p w:rsidR="00F64FE7" w:rsidRDefault="00F64FE7">
            <w:pPr>
              <w:pStyle w:val="ConsPlusNormal"/>
            </w:pPr>
            <w:r>
              <w:t>2) посуду моют в теплой воде с моющим средством;</w:t>
            </w:r>
          </w:p>
          <w:p w:rsidR="00F64FE7" w:rsidRDefault="00F64FE7">
            <w:pPr>
              <w:pStyle w:val="ConsPlusNormal"/>
            </w:pPr>
            <w:r>
              <w:t>3) посуду ополаскивают;</w:t>
            </w:r>
          </w:p>
          <w:p w:rsidR="00F64FE7" w:rsidRDefault="00F64FE7">
            <w:pPr>
              <w:pStyle w:val="ConsPlusNormal"/>
            </w:pPr>
            <w:r>
              <w:t>4) посуду высушивают в опрокинутом виде.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день</w:t>
            </w:r>
          </w:p>
        </w:tc>
        <w:tc>
          <w:tcPr>
            <w:tcW w:w="1020" w:type="dxa"/>
          </w:tcPr>
          <w:p w:rsidR="00F64FE7" w:rsidRDefault="00F64FE7">
            <w:pPr>
              <w:pStyle w:val="ConsPlusNormal"/>
              <w:jc w:val="center"/>
            </w:pPr>
            <w:r>
              <w:t>780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воды и моющих средств. 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1.2</w:t>
            </w:r>
          </w:p>
        </w:tc>
        <w:tc>
          <w:tcPr>
            <w:tcW w:w="2494" w:type="dxa"/>
          </w:tcPr>
          <w:p w:rsidR="00F64FE7" w:rsidRDefault="00F64FE7">
            <w:pPr>
              <w:pStyle w:val="ConsPlusNormal"/>
              <w:jc w:val="both"/>
            </w:pPr>
            <w:r>
              <w:t>Помощь в приеме пищи (кормление)</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получателя социальных услуг к приему пищи: удобно усадить получателя социальных услуг (кормление осуществляется в сидячем или полусидячем положении в зависимости от состояния получателя социальных услуг) и вымыть руки;</w:t>
            </w:r>
          </w:p>
          <w:p w:rsidR="00F64FE7" w:rsidRDefault="00F64FE7">
            <w:pPr>
              <w:pStyle w:val="ConsPlusNormal"/>
            </w:pPr>
            <w:r>
              <w:t>2) подготовка приготовленной пищи и столовых приборов, посуды (выбрать нужную посуду и столовые приборы) для приема пищи (кормления);</w:t>
            </w:r>
          </w:p>
          <w:p w:rsidR="00F64FE7" w:rsidRDefault="00F64FE7">
            <w:pPr>
              <w:pStyle w:val="ConsPlusNormal"/>
            </w:pPr>
            <w:r>
              <w:t>3) подготовка места для приема пищи (стол, тумбочка, поднос);</w:t>
            </w:r>
          </w:p>
          <w:p w:rsidR="00F64FE7" w:rsidRDefault="00F64FE7">
            <w:pPr>
              <w:pStyle w:val="ConsPlusNormal"/>
            </w:pPr>
            <w:r>
              <w:t>4) разогрев готовой пищи;</w:t>
            </w:r>
          </w:p>
          <w:p w:rsidR="00F64FE7" w:rsidRDefault="00F64FE7">
            <w:pPr>
              <w:pStyle w:val="ConsPlusNormal"/>
            </w:pPr>
            <w:r>
              <w:t>5) подача одной порции блюда на стол;</w:t>
            </w:r>
          </w:p>
          <w:p w:rsidR="00F64FE7" w:rsidRDefault="00F64FE7">
            <w:pPr>
              <w:pStyle w:val="ConsPlusNormal"/>
            </w:pPr>
            <w:r>
              <w:t>6) кормление получателя социальных услуг, который не может самостоятельно принимать пищу;</w:t>
            </w:r>
          </w:p>
          <w:p w:rsidR="00F64FE7" w:rsidRDefault="00F64FE7">
            <w:pPr>
              <w:pStyle w:val="ConsPlusNormal"/>
            </w:pPr>
            <w:r>
              <w:t>7) мытье получателю социальных услуг рук, лица;</w:t>
            </w:r>
          </w:p>
          <w:p w:rsidR="00F64FE7" w:rsidRDefault="00F64FE7">
            <w:pPr>
              <w:pStyle w:val="ConsPlusNormal"/>
            </w:pPr>
            <w:r>
              <w:t>8) уборка места приема пищи, мытье использованной посуды и столовых приборов.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день</w:t>
            </w:r>
          </w:p>
        </w:tc>
        <w:tc>
          <w:tcPr>
            <w:tcW w:w="1020" w:type="dxa"/>
          </w:tcPr>
          <w:p w:rsidR="00F64FE7" w:rsidRDefault="00F64FE7">
            <w:pPr>
              <w:pStyle w:val="ConsPlusNormal"/>
              <w:jc w:val="center"/>
            </w:pPr>
            <w:r>
              <w:t>780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готовых блюд, кухонного инвентаря (столовых приборов, посуды), оборудования (варочной плиты в исправном состоянии и воды), необходимых моющих средств.</w:t>
            </w:r>
          </w:p>
          <w:p w:rsidR="00F64FE7" w:rsidRDefault="00F64FE7">
            <w:pPr>
              <w:pStyle w:val="ConsPlusNormal"/>
              <w:jc w:val="both"/>
            </w:pPr>
            <w:r>
              <w:t>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1.3</w:t>
            </w:r>
          </w:p>
        </w:tc>
        <w:tc>
          <w:tcPr>
            <w:tcW w:w="12642" w:type="dxa"/>
            <w:gridSpan w:val="5"/>
          </w:tcPr>
          <w:p w:rsidR="00F64FE7" w:rsidRDefault="00F64FE7">
            <w:pPr>
              <w:pStyle w:val="ConsPlusNormal"/>
            </w:pPr>
            <w:r>
              <w:t>Уборка жилых помещений:</w:t>
            </w:r>
          </w:p>
        </w:tc>
      </w:tr>
      <w:tr w:rsidR="00F64FE7" w:rsidRPr="0090213F">
        <w:tc>
          <w:tcPr>
            <w:tcW w:w="964" w:type="dxa"/>
          </w:tcPr>
          <w:p w:rsidR="00F64FE7" w:rsidRDefault="00F64FE7">
            <w:pPr>
              <w:pStyle w:val="ConsPlusNormal"/>
            </w:pPr>
            <w:r>
              <w:t>1.3.1</w:t>
            </w:r>
          </w:p>
        </w:tc>
        <w:tc>
          <w:tcPr>
            <w:tcW w:w="2494" w:type="dxa"/>
          </w:tcPr>
          <w:p w:rsidR="00F64FE7" w:rsidRDefault="00F64FE7">
            <w:pPr>
              <w:pStyle w:val="ConsPlusNormal"/>
              <w:jc w:val="both"/>
            </w:pPr>
            <w:r>
              <w:t>- очистка от пыли полов, стен, мебели, ковров пылесосом</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сухой уборки от пыли полов, стен, мебели, подоконников, ковров спальной комнаты, кухни и мест общего пользования (ванная комната, туалет, коридор) с помощью пылесоса.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мешка для мусора, пылесоса/щетки для пола</w:t>
            </w:r>
          </w:p>
        </w:tc>
      </w:tr>
      <w:tr w:rsidR="00F64FE7" w:rsidRPr="0090213F">
        <w:tc>
          <w:tcPr>
            <w:tcW w:w="964" w:type="dxa"/>
          </w:tcPr>
          <w:p w:rsidR="00F64FE7" w:rsidRDefault="00F64FE7">
            <w:pPr>
              <w:pStyle w:val="ConsPlusNormal"/>
            </w:pPr>
            <w:r>
              <w:t>1.3.2</w:t>
            </w:r>
          </w:p>
        </w:tc>
        <w:tc>
          <w:tcPr>
            <w:tcW w:w="2494" w:type="dxa"/>
          </w:tcPr>
          <w:p w:rsidR="00F64FE7" w:rsidRDefault="00F64FE7">
            <w:pPr>
              <w:pStyle w:val="ConsPlusNormal"/>
              <w:jc w:val="both"/>
            </w:pPr>
            <w:r>
              <w:t>- влажная уборка помещений</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влажной уборки полов спальной комнаты, кухни и мест общего пользования (ванная комната, туалет, коридор);</w:t>
            </w:r>
          </w:p>
          <w:p w:rsidR="00F64FE7" w:rsidRDefault="00F64FE7">
            <w:pPr>
              <w:pStyle w:val="ConsPlusNormal"/>
            </w:pPr>
            <w:r>
              <w:t>2) проведение влажной уборки от пыли мебели, подоконников в спальной комнате и кухне;</w:t>
            </w:r>
          </w:p>
          <w:p w:rsidR="00F64FE7" w:rsidRDefault="00F64FE7">
            <w:pPr>
              <w:pStyle w:val="ConsPlusNormal"/>
            </w:pPr>
            <w:r>
              <w:t>3) проветривание жилых помещений.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мусора, щетки для пола, швабры, половой тряпки, ведра для мытья полов, необходимого моющего средства, воды</w:t>
            </w:r>
          </w:p>
        </w:tc>
      </w:tr>
      <w:tr w:rsidR="00F64FE7" w:rsidRPr="0090213F">
        <w:tc>
          <w:tcPr>
            <w:tcW w:w="964" w:type="dxa"/>
          </w:tcPr>
          <w:p w:rsidR="00F64FE7" w:rsidRDefault="00F64FE7">
            <w:pPr>
              <w:pStyle w:val="ConsPlusNormal"/>
            </w:pPr>
            <w:r>
              <w:t>1.3.3</w:t>
            </w:r>
          </w:p>
        </w:tc>
        <w:tc>
          <w:tcPr>
            <w:tcW w:w="2494" w:type="dxa"/>
          </w:tcPr>
          <w:p w:rsidR="00F64FE7" w:rsidRDefault="00F64FE7">
            <w:pPr>
              <w:pStyle w:val="ConsPlusNormal"/>
              <w:jc w:val="both"/>
            </w:pPr>
            <w:r>
              <w:t>- частичная уборка помещения после кормления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уборки остатков пищи в холодильник, шкаф;</w:t>
            </w:r>
          </w:p>
          <w:p w:rsidR="00F64FE7" w:rsidRDefault="00F64FE7">
            <w:pPr>
              <w:pStyle w:val="ConsPlusNormal"/>
            </w:pPr>
            <w:r>
              <w:t>2) проведение уборки посуды в мойку;</w:t>
            </w:r>
          </w:p>
          <w:p w:rsidR="00F64FE7" w:rsidRDefault="00F64FE7">
            <w:pPr>
              <w:pStyle w:val="ConsPlusNormal"/>
            </w:pPr>
            <w:r>
              <w:t>3) проведение уборки влажной тряпкой прикроватного столика;</w:t>
            </w:r>
          </w:p>
          <w:p w:rsidR="00F64FE7" w:rsidRDefault="00F64FE7">
            <w:pPr>
              <w:pStyle w:val="ConsPlusNormal"/>
            </w:pPr>
            <w:r>
              <w:t>4) уборка постели (встряхивание);</w:t>
            </w:r>
          </w:p>
          <w:p w:rsidR="00F64FE7" w:rsidRDefault="00F64FE7">
            <w:pPr>
              <w:pStyle w:val="ConsPlusNormal"/>
            </w:pPr>
            <w:r>
              <w:t>5) подметание пола веником (щеткой).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день</w:t>
            </w:r>
          </w:p>
        </w:tc>
        <w:tc>
          <w:tcPr>
            <w:tcW w:w="1020" w:type="dxa"/>
          </w:tcPr>
          <w:p w:rsidR="00F64FE7" w:rsidRDefault="00F64FE7">
            <w:pPr>
              <w:pStyle w:val="ConsPlusNormal"/>
              <w:jc w:val="center"/>
            </w:pPr>
            <w:r>
              <w:t>780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мусора, щетки для пола, швабры, половой тряпки, ведра для мытья полов, необходимого моющего средства, воды</w:t>
            </w:r>
          </w:p>
        </w:tc>
      </w:tr>
      <w:tr w:rsidR="00F64FE7" w:rsidRPr="0090213F">
        <w:tc>
          <w:tcPr>
            <w:tcW w:w="964" w:type="dxa"/>
          </w:tcPr>
          <w:p w:rsidR="00F64FE7" w:rsidRDefault="00F64FE7">
            <w:pPr>
              <w:pStyle w:val="ConsPlusNormal"/>
            </w:pPr>
            <w:r>
              <w:t>1.3.4</w:t>
            </w:r>
          </w:p>
        </w:tc>
        <w:tc>
          <w:tcPr>
            <w:tcW w:w="2494" w:type="dxa"/>
          </w:tcPr>
          <w:p w:rsidR="00F64FE7" w:rsidRDefault="00F64FE7">
            <w:pPr>
              <w:pStyle w:val="ConsPlusNormal"/>
              <w:jc w:val="both"/>
            </w:pPr>
            <w:r>
              <w:t>- вынос мусора в контейнер (1 ведро - 7 л)</w:t>
            </w:r>
          </w:p>
        </w:tc>
        <w:tc>
          <w:tcPr>
            <w:tcW w:w="3912" w:type="dxa"/>
          </w:tcPr>
          <w:p w:rsidR="00F64FE7" w:rsidRDefault="00F64FE7">
            <w:pPr>
              <w:pStyle w:val="ConsPlusNormal"/>
            </w:pPr>
            <w:r>
              <w:t>Состав социальной услуги:</w:t>
            </w:r>
          </w:p>
          <w:p w:rsidR="00F64FE7" w:rsidRDefault="00F64FE7">
            <w:pPr>
              <w:pStyle w:val="ConsPlusNormal"/>
            </w:pPr>
            <w:r>
              <w:t>1) вынос бытового мусора в контейнер (кроме строительного и крупногабаритного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F64FE7" w:rsidRPr="0090213F">
        <w:tc>
          <w:tcPr>
            <w:tcW w:w="964" w:type="dxa"/>
          </w:tcPr>
          <w:p w:rsidR="00F64FE7" w:rsidRDefault="00F64FE7">
            <w:pPr>
              <w:pStyle w:val="ConsPlusNormal"/>
            </w:pPr>
            <w:r>
              <w:t>1.3.5</w:t>
            </w:r>
          </w:p>
        </w:tc>
        <w:tc>
          <w:tcPr>
            <w:tcW w:w="2494" w:type="dxa"/>
          </w:tcPr>
          <w:p w:rsidR="00F64FE7" w:rsidRDefault="00F64FE7">
            <w:pPr>
              <w:pStyle w:val="ConsPlusNormal"/>
              <w:jc w:val="both"/>
            </w:pPr>
            <w:r>
              <w:t>- вынос мусора в мусоропровод (1 ведро - 7 л)</w:t>
            </w:r>
          </w:p>
        </w:tc>
        <w:tc>
          <w:tcPr>
            <w:tcW w:w="3912" w:type="dxa"/>
          </w:tcPr>
          <w:p w:rsidR="00F64FE7" w:rsidRDefault="00F64FE7">
            <w:pPr>
              <w:pStyle w:val="ConsPlusNormal"/>
            </w:pPr>
            <w:r>
              <w:t>Состав социальной услуги:</w:t>
            </w:r>
          </w:p>
          <w:p w:rsidR="00F64FE7" w:rsidRDefault="00F64FE7">
            <w:pPr>
              <w:pStyle w:val="ConsPlusNormal"/>
            </w:pPr>
            <w:r>
              <w:t>1) вынос бытового мусора в мусоропровод (кроме строительного и крупногабаритного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F64FE7" w:rsidRPr="0090213F">
        <w:tc>
          <w:tcPr>
            <w:tcW w:w="964" w:type="dxa"/>
          </w:tcPr>
          <w:p w:rsidR="00F64FE7" w:rsidRDefault="00F64FE7">
            <w:pPr>
              <w:pStyle w:val="ConsPlusNormal"/>
            </w:pPr>
            <w:r>
              <w:t>1.3.6</w:t>
            </w:r>
          </w:p>
        </w:tc>
        <w:tc>
          <w:tcPr>
            <w:tcW w:w="2494" w:type="dxa"/>
          </w:tcPr>
          <w:p w:rsidR="00F64FE7" w:rsidRDefault="00F64FE7">
            <w:pPr>
              <w:pStyle w:val="ConsPlusNormal"/>
            </w:pPr>
            <w:r>
              <w:t>- вынос нечистот</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вынос 1 ведра до 7 л на улицу в специально отведенное место;</w:t>
            </w:r>
          </w:p>
          <w:p w:rsidR="00F64FE7" w:rsidRDefault="00F64FE7">
            <w:pPr>
              <w:pStyle w:val="ConsPlusNormal"/>
            </w:pPr>
            <w:r>
              <w:t>2) ведро поставить на место.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день посещения</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должна осуществляться с соблюдением санитарно-гигиенических норм и правил. Вынос нечистот осуществляется в специально отведенные места. Услуга предоставляется с применением инвентаря (ведро), предоставленного получателем социальных услуг</w:t>
            </w:r>
          </w:p>
        </w:tc>
      </w:tr>
      <w:tr w:rsidR="00F64FE7" w:rsidRPr="0090213F">
        <w:tc>
          <w:tcPr>
            <w:tcW w:w="964" w:type="dxa"/>
          </w:tcPr>
          <w:p w:rsidR="00F64FE7" w:rsidRDefault="00F64FE7">
            <w:pPr>
              <w:pStyle w:val="ConsPlusNormal"/>
            </w:pPr>
            <w:r>
              <w:t>1.3.7</w:t>
            </w:r>
          </w:p>
        </w:tc>
        <w:tc>
          <w:tcPr>
            <w:tcW w:w="2494" w:type="dxa"/>
          </w:tcPr>
          <w:p w:rsidR="00F64FE7" w:rsidRDefault="00F64FE7">
            <w:pPr>
              <w:pStyle w:val="ConsPlusNormal"/>
              <w:jc w:val="both"/>
            </w:pPr>
            <w:r>
              <w:t>- очищение дорожек от снега длиной до 20 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подготовить инструменты (совковая лопата, метелка, веник);</w:t>
            </w:r>
          </w:p>
          <w:p w:rsidR="00F64FE7" w:rsidRDefault="00F64FE7">
            <w:pPr>
              <w:pStyle w:val="ConsPlusNormal"/>
            </w:pPr>
            <w:r>
              <w:t>2) расчистить заснеженные дорожки шириной до одного метра, длиной до двадцати метров для обеспечения подхода к жилому дому и надворным постройкам.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необходимости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метлы (веника) и лопаты у получателя социальных услуг по необходимости и в зависимости от погодных условий</w:t>
            </w:r>
          </w:p>
        </w:tc>
      </w:tr>
      <w:tr w:rsidR="00F64FE7" w:rsidRPr="0090213F">
        <w:tc>
          <w:tcPr>
            <w:tcW w:w="964" w:type="dxa"/>
          </w:tcPr>
          <w:p w:rsidR="00F64FE7" w:rsidRDefault="00F64FE7">
            <w:pPr>
              <w:pStyle w:val="ConsPlusNormal"/>
            </w:pPr>
            <w:r>
              <w:t>1.4</w:t>
            </w:r>
          </w:p>
        </w:tc>
        <w:tc>
          <w:tcPr>
            <w:tcW w:w="12642" w:type="dxa"/>
            <w:gridSpan w:val="5"/>
          </w:tcPr>
          <w:p w:rsidR="00F64FE7" w:rsidRDefault="00F64FE7">
            <w:pPr>
              <w:pStyle w:val="ConsPlusNormal"/>
            </w:pPr>
            <w:r>
              <w:t>Покупка за счет средств получателя социальных услуг топлива (в жилых помещениях без центрального отопления), обеспечение водой (в жилых помещениях без водоснабжения), топка печей:</w:t>
            </w:r>
          </w:p>
        </w:tc>
      </w:tr>
      <w:tr w:rsidR="00F64FE7" w:rsidRPr="0090213F">
        <w:tc>
          <w:tcPr>
            <w:tcW w:w="964" w:type="dxa"/>
          </w:tcPr>
          <w:p w:rsidR="00F64FE7" w:rsidRDefault="00F64FE7">
            <w:pPr>
              <w:pStyle w:val="ConsPlusNormal"/>
            </w:pPr>
            <w:r>
              <w:t>1.4.1</w:t>
            </w:r>
          </w:p>
        </w:tc>
        <w:tc>
          <w:tcPr>
            <w:tcW w:w="2494" w:type="dxa"/>
          </w:tcPr>
          <w:p w:rsidR="00F64FE7" w:rsidRDefault="00F64FE7">
            <w:pPr>
              <w:pStyle w:val="ConsPlusNormal"/>
              <w:jc w:val="both"/>
            </w:pPr>
            <w:r>
              <w:t>- организация вывоза угля, дров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заявки получателя социальных услуг на приобретение и доставку топлива;</w:t>
            </w:r>
          </w:p>
          <w:p w:rsidR="00F64FE7" w:rsidRDefault="00F64FE7">
            <w:pPr>
              <w:pStyle w:val="ConsPlusNormal"/>
            </w:pPr>
            <w:r>
              <w:t>2) получение наличных денежных средств от получателя социальных услуг на приобретение и доставку топлива;</w:t>
            </w:r>
          </w:p>
          <w:p w:rsidR="00F64FE7" w:rsidRDefault="00F64FE7">
            <w:pPr>
              <w:pStyle w:val="ConsPlusNormal"/>
            </w:pPr>
            <w:r>
              <w:t>3) обращение с заявкой получателя социальных услуг на приобретение и доставку топлива;</w:t>
            </w:r>
          </w:p>
          <w:p w:rsidR="00F64FE7" w:rsidRDefault="00F64FE7">
            <w:pPr>
              <w:pStyle w:val="ConsPlusNormal"/>
            </w:pPr>
            <w:r>
              <w:t>4) устное информирование получателя социальных услуг о сроках доставки топлива.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год 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с использованием телефонных сетей и/или доступа в Интернет</w:t>
            </w:r>
          </w:p>
        </w:tc>
      </w:tr>
      <w:tr w:rsidR="00F64FE7" w:rsidRPr="0090213F">
        <w:tc>
          <w:tcPr>
            <w:tcW w:w="964" w:type="dxa"/>
          </w:tcPr>
          <w:p w:rsidR="00F64FE7" w:rsidRDefault="00F64FE7">
            <w:pPr>
              <w:pStyle w:val="ConsPlusNormal"/>
            </w:pPr>
            <w:r>
              <w:t>1.4.2</w:t>
            </w:r>
          </w:p>
        </w:tc>
        <w:tc>
          <w:tcPr>
            <w:tcW w:w="2494" w:type="dxa"/>
          </w:tcPr>
          <w:p w:rsidR="00F64FE7" w:rsidRDefault="00F64FE7">
            <w:pPr>
              <w:pStyle w:val="ConsPlusNormal"/>
              <w:jc w:val="both"/>
            </w:pPr>
            <w:r>
              <w:t>- организация разгрузки и складирования топлива</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оформление заявки и иных необходимых документов на доставку и разгрузку угля (дров) в специализированной организации в районе проживания получателя социальных услуг;</w:t>
            </w:r>
          </w:p>
          <w:p w:rsidR="00F64FE7" w:rsidRDefault="00F64FE7">
            <w:pPr>
              <w:pStyle w:val="ConsPlusNormal"/>
            </w:pPr>
            <w:r>
              <w:t>2) доставка по месту проживания;</w:t>
            </w:r>
          </w:p>
          <w:p w:rsidR="00F64FE7" w:rsidRDefault="00F64FE7">
            <w:pPr>
              <w:pStyle w:val="ConsPlusNormal"/>
            </w:pPr>
            <w:r>
              <w:t>3) разгрузка и складирование в подготовленные помещения.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год по необходимости</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и наличия складского помещения</w:t>
            </w:r>
          </w:p>
        </w:tc>
      </w:tr>
      <w:tr w:rsidR="00F64FE7" w:rsidRPr="0090213F">
        <w:tc>
          <w:tcPr>
            <w:tcW w:w="964" w:type="dxa"/>
          </w:tcPr>
          <w:p w:rsidR="00F64FE7" w:rsidRDefault="00F64FE7">
            <w:pPr>
              <w:pStyle w:val="ConsPlusNormal"/>
            </w:pPr>
            <w:r>
              <w:t>1.4.3</w:t>
            </w:r>
          </w:p>
        </w:tc>
        <w:tc>
          <w:tcPr>
            <w:tcW w:w="2494" w:type="dxa"/>
          </w:tcPr>
          <w:p w:rsidR="00F64FE7" w:rsidRDefault="00F64FE7">
            <w:pPr>
              <w:pStyle w:val="ConsPlusNormal"/>
              <w:jc w:val="both"/>
            </w:pPr>
            <w:r>
              <w:t>- доставка угля в дом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уголь в ведро (до 7 кг);</w:t>
            </w:r>
          </w:p>
          <w:p w:rsidR="00F64FE7" w:rsidRDefault="00F64FE7">
            <w:pPr>
              <w:pStyle w:val="ConsPlusNormal"/>
            </w:pPr>
            <w:r>
              <w:t>2) доставить ведро с углем от места хранения в дом.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300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F64FE7" w:rsidRPr="0090213F">
        <w:tc>
          <w:tcPr>
            <w:tcW w:w="964" w:type="dxa"/>
          </w:tcPr>
          <w:p w:rsidR="00F64FE7" w:rsidRDefault="00F64FE7">
            <w:pPr>
              <w:pStyle w:val="ConsPlusNormal"/>
            </w:pPr>
            <w:r>
              <w:t>1.4.4</w:t>
            </w:r>
          </w:p>
        </w:tc>
        <w:tc>
          <w:tcPr>
            <w:tcW w:w="2494" w:type="dxa"/>
          </w:tcPr>
          <w:p w:rsidR="00F64FE7" w:rsidRDefault="00F64FE7">
            <w:pPr>
              <w:pStyle w:val="ConsPlusNormal"/>
              <w:jc w:val="both"/>
            </w:pPr>
            <w:r>
              <w:t>- доставка угля в баню</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уголь в ведро (до 7 кг);</w:t>
            </w:r>
          </w:p>
          <w:p w:rsidR="00F64FE7" w:rsidRDefault="00F64FE7">
            <w:pPr>
              <w:pStyle w:val="ConsPlusNormal"/>
            </w:pPr>
            <w:r>
              <w:t>2) доставить ведро с углем от места хранения в баню.</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F64FE7" w:rsidRPr="0090213F">
        <w:tc>
          <w:tcPr>
            <w:tcW w:w="964" w:type="dxa"/>
          </w:tcPr>
          <w:p w:rsidR="00F64FE7" w:rsidRDefault="00F64FE7">
            <w:pPr>
              <w:pStyle w:val="ConsPlusNormal"/>
            </w:pPr>
            <w:r>
              <w:t>1.4.5</w:t>
            </w:r>
          </w:p>
        </w:tc>
        <w:tc>
          <w:tcPr>
            <w:tcW w:w="2494" w:type="dxa"/>
          </w:tcPr>
          <w:p w:rsidR="00F64FE7" w:rsidRDefault="00F64FE7">
            <w:pPr>
              <w:pStyle w:val="ConsPlusNormal"/>
            </w:pPr>
            <w:r>
              <w:t>- доставка дров в дом</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дров на 1 растопку;</w:t>
            </w:r>
          </w:p>
          <w:p w:rsidR="00F64FE7" w:rsidRDefault="00F64FE7">
            <w:pPr>
              <w:pStyle w:val="ConsPlusNormal"/>
            </w:pPr>
            <w:r>
              <w:t>2) доставить дрова от места хранения по желанию получателя социальных услуг в дом.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300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дров, предоставленных получателем социальных услуг</w:t>
            </w:r>
          </w:p>
        </w:tc>
      </w:tr>
      <w:tr w:rsidR="00F64FE7" w:rsidRPr="0090213F">
        <w:tc>
          <w:tcPr>
            <w:tcW w:w="964" w:type="dxa"/>
          </w:tcPr>
          <w:p w:rsidR="00F64FE7" w:rsidRDefault="00F64FE7">
            <w:pPr>
              <w:pStyle w:val="ConsPlusNormal"/>
            </w:pPr>
            <w:r>
              <w:t>1.4.6</w:t>
            </w:r>
          </w:p>
        </w:tc>
        <w:tc>
          <w:tcPr>
            <w:tcW w:w="2494" w:type="dxa"/>
          </w:tcPr>
          <w:p w:rsidR="00F64FE7" w:rsidRDefault="00F64FE7">
            <w:pPr>
              <w:pStyle w:val="ConsPlusNormal"/>
            </w:pPr>
            <w:r>
              <w:t>- доставка дров в баню</w:t>
            </w:r>
          </w:p>
        </w:tc>
        <w:tc>
          <w:tcPr>
            <w:tcW w:w="3912" w:type="dxa"/>
          </w:tcPr>
          <w:p w:rsidR="00F64FE7" w:rsidRDefault="00F64FE7">
            <w:pPr>
              <w:pStyle w:val="ConsPlusNormal"/>
            </w:pPr>
            <w:r>
              <w:t>Состав социальной услуги:</w:t>
            </w:r>
          </w:p>
          <w:p w:rsidR="00F64FE7" w:rsidRDefault="00F64FE7">
            <w:pPr>
              <w:pStyle w:val="ConsPlusNormal"/>
              <w:jc w:val="both"/>
            </w:pPr>
            <w:r>
              <w:t>1) набрать дров на 1 растопку;</w:t>
            </w:r>
          </w:p>
          <w:p w:rsidR="00F64FE7" w:rsidRDefault="00F64FE7">
            <w:pPr>
              <w:pStyle w:val="ConsPlusNormal"/>
            </w:pPr>
            <w:r>
              <w:t>2) доставить дрова от места хранения по желанию получателя социальных услуг в баню.</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дров, предоставленных получателем социальных услуг</w:t>
            </w:r>
          </w:p>
        </w:tc>
      </w:tr>
      <w:tr w:rsidR="00F64FE7" w:rsidRPr="0090213F">
        <w:tc>
          <w:tcPr>
            <w:tcW w:w="964" w:type="dxa"/>
          </w:tcPr>
          <w:p w:rsidR="00F64FE7" w:rsidRDefault="00F64FE7">
            <w:pPr>
              <w:pStyle w:val="ConsPlusNormal"/>
            </w:pPr>
            <w:r>
              <w:t>1.4.7</w:t>
            </w:r>
          </w:p>
        </w:tc>
        <w:tc>
          <w:tcPr>
            <w:tcW w:w="2494" w:type="dxa"/>
          </w:tcPr>
          <w:p w:rsidR="00F64FE7" w:rsidRDefault="00F64FE7">
            <w:pPr>
              <w:pStyle w:val="ConsPlusNormal"/>
              <w:jc w:val="both"/>
            </w:pPr>
            <w:r>
              <w:t>- доставка воды в дом</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F64FE7" w:rsidRDefault="00F64FE7">
            <w:pPr>
              <w:pStyle w:val="ConsPlusNormal"/>
            </w:pPr>
            <w:r>
              <w:t>2) забор воды из ближайшего пригодного для использования источника воды;</w:t>
            </w:r>
          </w:p>
          <w:p w:rsidR="00F64FE7" w:rsidRDefault="00F64FE7">
            <w:pPr>
              <w:pStyle w:val="ConsPlusNormal"/>
            </w:pPr>
            <w:r>
              <w:t>3) доставка воды получателю социальных услуг в дом;</w:t>
            </w:r>
          </w:p>
          <w:p w:rsidR="00F64FE7" w:rsidRDefault="00F64FE7">
            <w:pPr>
              <w:pStyle w:val="ConsPlusNormal"/>
            </w:pPr>
            <w:r>
              <w:t>4) слив воды в емкости для хранения;</w:t>
            </w:r>
          </w:p>
          <w:p w:rsidR="00F64FE7" w:rsidRDefault="00F64FE7">
            <w:pPr>
              <w:pStyle w:val="ConsPlusNormal"/>
            </w:pPr>
            <w:r>
              <w:t>5) уборка использованной тары в место, согласованное с получателем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5 раз в календарную неделю</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инвентаря получателя социальных услуг (ведер, канистр и пр.)</w:t>
            </w:r>
          </w:p>
        </w:tc>
      </w:tr>
      <w:tr w:rsidR="00F64FE7" w:rsidRPr="0090213F">
        <w:tc>
          <w:tcPr>
            <w:tcW w:w="964" w:type="dxa"/>
          </w:tcPr>
          <w:p w:rsidR="00F64FE7" w:rsidRDefault="00F64FE7">
            <w:pPr>
              <w:pStyle w:val="ConsPlusNormal"/>
            </w:pPr>
            <w:r>
              <w:t>1.4.8</w:t>
            </w:r>
          </w:p>
        </w:tc>
        <w:tc>
          <w:tcPr>
            <w:tcW w:w="2494" w:type="dxa"/>
          </w:tcPr>
          <w:p w:rsidR="00F64FE7" w:rsidRDefault="00F64FE7">
            <w:pPr>
              <w:pStyle w:val="ConsPlusNormal"/>
              <w:jc w:val="both"/>
            </w:pPr>
            <w:r>
              <w:t>- доставка воды в баню</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F64FE7" w:rsidRDefault="00F64FE7">
            <w:pPr>
              <w:pStyle w:val="ConsPlusNormal"/>
            </w:pPr>
            <w:r>
              <w:t>2) забор воды из ближайшего пригодного для использования источника воды;</w:t>
            </w:r>
          </w:p>
          <w:p w:rsidR="00F64FE7" w:rsidRDefault="00F64FE7">
            <w:pPr>
              <w:pStyle w:val="ConsPlusNormal"/>
            </w:pPr>
            <w:r>
              <w:t>3) доставка воды получателю социальных услуг в баню;</w:t>
            </w:r>
          </w:p>
          <w:p w:rsidR="00F64FE7" w:rsidRDefault="00F64FE7">
            <w:pPr>
              <w:pStyle w:val="ConsPlusNormal"/>
            </w:pPr>
            <w:r>
              <w:t>4) слив воды в емкости для хранения;</w:t>
            </w:r>
          </w:p>
          <w:p w:rsidR="00F64FE7" w:rsidRDefault="00F64FE7">
            <w:pPr>
              <w:pStyle w:val="ConsPlusNormal"/>
            </w:pPr>
            <w:r>
              <w:t>5) уборка использованной тары в место, согласованное с получателем социальной услуги.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инвентаря получателя социальных услуг (ведер, канистр и пр.)</w:t>
            </w:r>
          </w:p>
        </w:tc>
      </w:tr>
      <w:tr w:rsidR="00F64FE7" w:rsidRPr="0090213F">
        <w:tc>
          <w:tcPr>
            <w:tcW w:w="964" w:type="dxa"/>
          </w:tcPr>
          <w:p w:rsidR="00F64FE7" w:rsidRDefault="00F64FE7">
            <w:pPr>
              <w:pStyle w:val="ConsPlusNormal"/>
            </w:pPr>
            <w:r>
              <w:t>1.4.9</w:t>
            </w:r>
          </w:p>
        </w:tc>
        <w:tc>
          <w:tcPr>
            <w:tcW w:w="2494" w:type="dxa"/>
          </w:tcPr>
          <w:p w:rsidR="00F64FE7" w:rsidRDefault="00F64FE7">
            <w:pPr>
              <w:pStyle w:val="ConsPlusNormal"/>
            </w:pPr>
            <w:r>
              <w:t>- топка одной печи</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печи к топке (очистка топочной и зольника, вынос золы (шлака), занос в дом закладки твердого топлива, открывание вьюшки);</w:t>
            </w:r>
          </w:p>
          <w:p w:rsidR="00F64FE7" w:rsidRDefault="00F64FE7">
            <w:pPr>
              <w:pStyle w:val="ConsPlusNormal"/>
            </w:pPr>
            <w:r>
              <w:t>2) растопка печи с соблюдением правил пожарной безопасности;</w:t>
            </w:r>
          </w:p>
          <w:p w:rsidR="00F64FE7" w:rsidRDefault="00F64FE7">
            <w:pPr>
              <w:pStyle w:val="ConsPlusNormal"/>
            </w:pPr>
            <w:r>
              <w:t>3) подкладывание в топочную твердого топлива;</w:t>
            </w:r>
          </w:p>
          <w:p w:rsidR="00F64FE7" w:rsidRDefault="00F64FE7">
            <w:pPr>
              <w:pStyle w:val="ConsPlusNormal"/>
            </w:pPr>
            <w:r>
              <w:t>4) проверка топочной, закрытие зольника и задвижки;</w:t>
            </w:r>
          </w:p>
          <w:p w:rsidR="00F64FE7" w:rsidRDefault="00F64FE7">
            <w:pPr>
              <w:pStyle w:val="ConsPlusNormal"/>
            </w:pPr>
            <w:r>
              <w:t>5) уборка инвентаря и места около печи.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отопительный сезон не менее 2 раз в день</w:t>
            </w:r>
          </w:p>
        </w:tc>
        <w:tc>
          <w:tcPr>
            <w:tcW w:w="1020" w:type="dxa"/>
          </w:tcPr>
          <w:p w:rsidR="00F64FE7" w:rsidRDefault="00F64FE7">
            <w:pPr>
              <w:pStyle w:val="ConsPlusNormal"/>
              <w:jc w:val="center"/>
            </w:pPr>
            <w:r>
              <w:t>300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инвентаря получателей социальных услуг (топлива для топки печи, мешков, совка и пр.).</w:t>
            </w:r>
          </w:p>
          <w:p w:rsidR="00F64FE7" w:rsidRDefault="00F64FE7">
            <w:pPr>
              <w:pStyle w:val="ConsPlusNormal"/>
              <w:jc w:val="both"/>
            </w:pPr>
            <w:r>
              <w:t>Услуга по топке печей предоставляется в период отопительного сезона и с соблюдением требований противопожарной безопасности в жилом помещении получателя социальных услуг</w:t>
            </w:r>
          </w:p>
        </w:tc>
      </w:tr>
      <w:tr w:rsidR="00F64FE7" w:rsidRPr="0090213F">
        <w:tc>
          <w:tcPr>
            <w:tcW w:w="964" w:type="dxa"/>
          </w:tcPr>
          <w:p w:rsidR="00F64FE7" w:rsidRDefault="00F64FE7">
            <w:pPr>
              <w:pStyle w:val="ConsPlusNormal"/>
            </w:pPr>
            <w:r>
              <w:t>1.5</w:t>
            </w:r>
          </w:p>
        </w:tc>
        <w:tc>
          <w:tcPr>
            <w:tcW w:w="2494" w:type="dxa"/>
          </w:tcPr>
          <w:p w:rsidR="00F64FE7" w:rsidRDefault="00F64FE7">
            <w:pPr>
              <w:pStyle w:val="ConsPlusNormal"/>
            </w:pPr>
            <w:r>
              <w:t>Сдача за счет средств получателя социальных услуг вещей в стирку, химчистку, ремонт, обратная их доставка</w:t>
            </w:r>
          </w:p>
        </w:tc>
        <w:tc>
          <w:tcPr>
            <w:tcW w:w="3912" w:type="dxa"/>
          </w:tcPr>
          <w:p w:rsidR="00F64FE7" w:rsidRDefault="00F64FE7">
            <w:pPr>
              <w:pStyle w:val="ConsPlusNormal"/>
            </w:pPr>
            <w:r>
              <w:t>Состав социальной услуги:</w:t>
            </w:r>
          </w:p>
          <w:p w:rsidR="00F64FE7" w:rsidRDefault="00F64FE7">
            <w:pPr>
              <w:pStyle w:val="ConsPlusNormal"/>
            </w:pPr>
            <w:r>
              <w:t>1) сбор вещей (весом до 7 килограмм) получателя социальных услуг, требующих стирки, химчистки или ремонта;</w:t>
            </w:r>
          </w:p>
          <w:p w:rsidR="00F64FE7" w:rsidRDefault="00F64FE7">
            <w:pPr>
              <w:pStyle w:val="ConsPlusNormal"/>
            </w:pPr>
            <w:r>
              <w:t>2) получение наличных денежных средств от получателя социальных услуг на оплату стирки, химчистки, ремонта;</w:t>
            </w:r>
          </w:p>
          <w:p w:rsidR="00F64FE7" w:rsidRDefault="00F64FE7">
            <w:pPr>
              <w:pStyle w:val="ConsPlusNormal"/>
            </w:pPr>
            <w:r>
              <w:t>3) доставка вещей в пункты стирки, химчистки, ремонта;</w:t>
            </w:r>
          </w:p>
          <w:p w:rsidR="00F64FE7" w:rsidRDefault="00F64FE7">
            <w:pPr>
              <w:pStyle w:val="ConsPlusNormal"/>
            </w:pPr>
            <w:r>
              <w:t>4) обратная доставка вещей получателю социальных услуг;</w:t>
            </w:r>
          </w:p>
          <w:p w:rsidR="00F64FE7" w:rsidRDefault="00F64FE7">
            <w:pPr>
              <w:pStyle w:val="ConsPlusNormal"/>
            </w:pPr>
            <w:r>
              <w:t>5) расчет с получателем социальных услуг по квитанции.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 по мере необходимости</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 и при наличии в муниципальном районе получателя социальных услуг организаций бытового обслуживания</w:t>
            </w:r>
          </w:p>
        </w:tc>
      </w:tr>
      <w:tr w:rsidR="00F64FE7" w:rsidRPr="0090213F">
        <w:tc>
          <w:tcPr>
            <w:tcW w:w="964" w:type="dxa"/>
          </w:tcPr>
          <w:p w:rsidR="00F64FE7" w:rsidRDefault="00F64FE7">
            <w:pPr>
              <w:pStyle w:val="ConsPlusNormal"/>
            </w:pPr>
            <w:r>
              <w:t>1.6</w:t>
            </w:r>
          </w:p>
        </w:tc>
        <w:tc>
          <w:tcPr>
            <w:tcW w:w="2494" w:type="dxa"/>
          </w:tcPr>
          <w:p w:rsidR="00F64FE7" w:rsidRDefault="00F64FE7">
            <w:pPr>
              <w:pStyle w:val="ConsPlusNormal"/>
            </w:pPr>
            <w:r>
              <w:t>Ремонт одежды</w:t>
            </w:r>
          </w:p>
        </w:tc>
        <w:tc>
          <w:tcPr>
            <w:tcW w:w="3912" w:type="dxa"/>
          </w:tcPr>
          <w:p w:rsidR="00F64FE7" w:rsidRDefault="00F64FE7">
            <w:pPr>
              <w:pStyle w:val="ConsPlusNormal"/>
            </w:pPr>
            <w:r>
              <w:t>Состав социальной услуги:</w:t>
            </w:r>
          </w:p>
          <w:p w:rsidR="00F64FE7" w:rsidRDefault="00F64FE7">
            <w:pPr>
              <w:pStyle w:val="ConsPlusNormal"/>
            </w:pPr>
            <w:r>
              <w:t>1) мелкий ремонт одежды, белья, штопка постельных принадлежностей.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 по мере необходимости</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(швейные принадлежности)</w:t>
            </w:r>
          </w:p>
        </w:tc>
      </w:tr>
      <w:tr w:rsidR="00F64FE7" w:rsidRPr="0090213F">
        <w:tc>
          <w:tcPr>
            <w:tcW w:w="964" w:type="dxa"/>
          </w:tcPr>
          <w:p w:rsidR="00F64FE7" w:rsidRDefault="00F64FE7">
            <w:pPr>
              <w:pStyle w:val="ConsPlusNormal"/>
            </w:pPr>
            <w:r>
              <w:t>1.7</w:t>
            </w:r>
          </w:p>
        </w:tc>
        <w:tc>
          <w:tcPr>
            <w:tcW w:w="12642" w:type="dxa"/>
            <w:gridSpan w:val="5"/>
          </w:tcPr>
          <w:p w:rsidR="00F64FE7" w:rsidRDefault="00F64FE7">
            <w:pPr>
              <w:pStyle w:val="ConsPlusNormal"/>
            </w:pPr>
            <w:r>
              <w:t>Организация помощи в проведении ремонта жилых помещений:</w:t>
            </w:r>
          </w:p>
        </w:tc>
      </w:tr>
      <w:tr w:rsidR="00F64FE7" w:rsidRPr="0090213F">
        <w:tc>
          <w:tcPr>
            <w:tcW w:w="964" w:type="dxa"/>
          </w:tcPr>
          <w:p w:rsidR="00F64FE7" w:rsidRDefault="00F64FE7">
            <w:pPr>
              <w:pStyle w:val="ConsPlusNormal"/>
            </w:pPr>
            <w:r>
              <w:t>1.7.1</w:t>
            </w:r>
          </w:p>
        </w:tc>
        <w:tc>
          <w:tcPr>
            <w:tcW w:w="2494" w:type="dxa"/>
          </w:tcPr>
          <w:p w:rsidR="00F64FE7" w:rsidRDefault="00F64FE7">
            <w:pPr>
              <w:pStyle w:val="ConsPlusNormal"/>
            </w:pPr>
            <w:r>
              <w:t>- организация помощи в проведении ремонта жилых помещений</w:t>
            </w:r>
          </w:p>
        </w:tc>
        <w:tc>
          <w:tcPr>
            <w:tcW w:w="3912" w:type="dxa"/>
          </w:tcPr>
          <w:p w:rsidR="00F64FE7" w:rsidRDefault="00F64FE7">
            <w:pPr>
              <w:pStyle w:val="ConsPlusNormal"/>
            </w:pPr>
            <w:r>
              <w:t>Состав социальной услуги:</w:t>
            </w:r>
          </w:p>
          <w:p w:rsidR="00F64FE7" w:rsidRDefault="00F64FE7">
            <w:pPr>
              <w:pStyle w:val="ConsPlusNormal"/>
            </w:pPr>
            <w:r>
              <w:t>1) поиск исполнителей, в том числе и помощь в заключении с ними гражданско-правовых договоров на выполнение следующих работ: шпаклевка и окраска потолка; шпаклевка и оклейка стен обоями; установка плинтусов; стяжка пола до 2 - 3 сантиметров; укладка линолеума, ковролина или ламината; окрашивание труб отопления; шпаклевка и окраска оконных откосов; замена фурнитуры в санузлах; укладка в санузлах и на кухонном полу плитки; замена межкомнатных дверей; установка в ванной комнате реечного потолка; установка новых электроприборов и электропроводки; штукатурка проемов дверей и откосов окон; замена унитаза и ванной; замена раковины на кухне и в ванной; перестановка полотенцесушителя;</w:t>
            </w:r>
          </w:p>
          <w:p w:rsidR="00F64FE7" w:rsidRDefault="00F64FE7">
            <w:pPr>
              <w:pStyle w:val="ConsPlusNormal"/>
            </w:pPr>
            <w:r>
              <w:t>2) составление общего плана ремонтных работ.</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год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и при наличии в муниципальном районе получателя социальных услуг организаций ремонтных работ</w:t>
            </w:r>
          </w:p>
        </w:tc>
      </w:tr>
      <w:tr w:rsidR="00F64FE7" w:rsidRPr="0090213F">
        <w:tc>
          <w:tcPr>
            <w:tcW w:w="964" w:type="dxa"/>
          </w:tcPr>
          <w:p w:rsidR="00F64FE7" w:rsidRDefault="00F64FE7">
            <w:pPr>
              <w:pStyle w:val="ConsPlusNormal"/>
            </w:pPr>
            <w:r>
              <w:t>1.7.2</w:t>
            </w:r>
          </w:p>
        </w:tc>
        <w:tc>
          <w:tcPr>
            <w:tcW w:w="2494" w:type="dxa"/>
          </w:tcPr>
          <w:p w:rsidR="00F64FE7" w:rsidRDefault="00F64FE7">
            <w:pPr>
              <w:pStyle w:val="ConsPlusNormal"/>
            </w:pPr>
            <w:r>
              <w:t>- приобретение материалов для ремонта жилья, в т.ч. клея, обоев, краски</w:t>
            </w:r>
          </w:p>
        </w:tc>
        <w:tc>
          <w:tcPr>
            <w:tcW w:w="3912" w:type="dxa"/>
          </w:tcPr>
          <w:p w:rsidR="00F64FE7" w:rsidRDefault="00F64FE7">
            <w:pPr>
              <w:pStyle w:val="ConsPlusNormal"/>
            </w:pPr>
            <w:r>
              <w:t>Состав социальной услуги:</w:t>
            </w:r>
          </w:p>
          <w:p w:rsidR="00F64FE7" w:rsidRDefault="00F64FE7">
            <w:pPr>
              <w:pStyle w:val="ConsPlusNormal"/>
            </w:pPr>
            <w:r>
              <w:t>1) содействие в покупке и организации доставки строительных и ремонтных материалов;</w:t>
            </w:r>
          </w:p>
          <w:p w:rsidR="00F64FE7" w:rsidRDefault="00F64FE7">
            <w:pPr>
              <w:pStyle w:val="ConsPlusNormal"/>
            </w:pPr>
            <w:r>
              <w:t>2) общий контроль над выполнением ремонтных работ в полном объеме, качеством и своевременностью ремонта и уборки помещений от строительного мусора.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год</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Уборка после ремонтных работ должна осуществляться с соблюдением санитарно-гигиенических норм и правил с применением инвентаря, предоставленного получателем социальных услуг (тряпка для вытирания пыли, веник, мешок для мусора, пылесос/щетка для пола, тряпка для влажной уборки, емкость для влажной уборки поверхностей, швабра, половая тряпка, ведро для мытья полов, моющее средство, вода)</w:t>
            </w:r>
          </w:p>
        </w:tc>
      </w:tr>
      <w:tr w:rsidR="00F64FE7" w:rsidRPr="0090213F">
        <w:tc>
          <w:tcPr>
            <w:tcW w:w="964" w:type="dxa"/>
          </w:tcPr>
          <w:p w:rsidR="00F64FE7" w:rsidRDefault="00F64FE7">
            <w:pPr>
              <w:pStyle w:val="ConsPlusNormal"/>
            </w:pPr>
            <w:r>
              <w:t>1.8</w:t>
            </w:r>
          </w:p>
        </w:tc>
        <w:tc>
          <w:tcPr>
            <w:tcW w:w="12642" w:type="dxa"/>
            <w:gridSpan w:val="5"/>
          </w:tcPr>
          <w:p w:rsidR="00F64FE7" w:rsidRDefault="00F64FE7">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F64FE7" w:rsidRPr="0090213F">
        <w:tc>
          <w:tcPr>
            <w:tcW w:w="964" w:type="dxa"/>
          </w:tcPr>
          <w:p w:rsidR="00F64FE7" w:rsidRDefault="00F64FE7">
            <w:pPr>
              <w:pStyle w:val="ConsPlusNormal"/>
            </w:pPr>
            <w:r>
              <w:t>1.8.1</w:t>
            </w:r>
          </w:p>
        </w:tc>
        <w:tc>
          <w:tcPr>
            <w:tcW w:w="2494" w:type="dxa"/>
          </w:tcPr>
          <w:p w:rsidR="00F64FE7" w:rsidRDefault="00F64FE7">
            <w:pPr>
              <w:pStyle w:val="ConsPlusNormal"/>
              <w:jc w:val="both"/>
            </w:pPr>
            <w:r>
              <w:t>- покупка и доставка промышленных товаров весом до 7 кг</w:t>
            </w:r>
          </w:p>
        </w:tc>
        <w:tc>
          <w:tcPr>
            <w:tcW w:w="3912" w:type="dxa"/>
          </w:tcPr>
          <w:p w:rsidR="00F64FE7" w:rsidRDefault="00F64FE7">
            <w:pPr>
              <w:pStyle w:val="ConsPlusNormal"/>
            </w:pPr>
            <w:r>
              <w:t>Состав социальной услуги:</w:t>
            </w:r>
          </w:p>
          <w:p w:rsidR="00F64FE7" w:rsidRDefault="00F64FE7">
            <w:pPr>
              <w:pStyle w:val="ConsPlusNormal"/>
            </w:pPr>
            <w:r>
              <w:t>1) обсудить с получателем социальных услуг список необходимых товаров;</w:t>
            </w:r>
          </w:p>
          <w:p w:rsidR="00F64FE7" w:rsidRDefault="00F64FE7">
            <w:pPr>
              <w:pStyle w:val="ConsPlusNormal"/>
            </w:pPr>
            <w:r>
              <w:t>2) получение наличных денежных средств от получателя социальных услуг на приобретение товаров;</w:t>
            </w:r>
          </w:p>
          <w:p w:rsidR="00F64FE7" w:rsidRDefault="00F64FE7">
            <w:pPr>
              <w:pStyle w:val="ConsPlusNormal"/>
            </w:pPr>
            <w:r>
              <w:t>3) покупка товаров;</w:t>
            </w:r>
          </w:p>
          <w:p w:rsidR="00F64FE7" w:rsidRDefault="00F64FE7">
            <w:pPr>
              <w:pStyle w:val="ConsPlusNormal"/>
            </w:pPr>
            <w:r>
              <w:t>4) доставка на дом получателю социальных услуг купленных товаров, их раскладка в места хранения;</w:t>
            </w:r>
          </w:p>
          <w:p w:rsidR="00F64FE7" w:rsidRDefault="00F64FE7">
            <w:pPr>
              <w:pStyle w:val="ConsPlusNormal"/>
            </w:pPr>
            <w:r>
              <w:t>5) окончательный расчет с получателем социальных услуг по чекам.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календарный месяц</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Обеспечение своевременного приобретения промышленных товаров за счет средств получателя социальной услуги. Предоставление получателю социальной услуги чеков на приобретенные для него промышленные товары, возврат сдачи (при наличии). Отсутствие обоснованных жалоб.</w:t>
            </w:r>
          </w:p>
          <w:p w:rsidR="00F64FE7" w:rsidRDefault="00F64FE7">
            <w:pPr>
              <w:pStyle w:val="ConsPlusNormal"/>
              <w:jc w:val="both"/>
            </w:pPr>
            <w:r>
              <w:t>Услуга предоставляется своевременно при наличии у получателя заявки на покупку необходимых товаров и наличных денежных средств</w:t>
            </w:r>
          </w:p>
        </w:tc>
      </w:tr>
      <w:tr w:rsidR="00F64FE7" w:rsidRPr="0090213F">
        <w:tc>
          <w:tcPr>
            <w:tcW w:w="964" w:type="dxa"/>
          </w:tcPr>
          <w:p w:rsidR="00F64FE7" w:rsidRDefault="00F64FE7">
            <w:pPr>
              <w:pStyle w:val="ConsPlusNormal"/>
            </w:pPr>
            <w:r>
              <w:t>1.8.2</w:t>
            </w:r>
          </w:p>
        </w:tc>
        <w:tc>
          <w:tcPr>
            <w:tcW w:w="2494" w:type="dxa"/>
          </w:tcPr>
          <w:p w:rsidR="00F64FE7" w:rsidRDefault="00F64FE7">
            <w:pPr>
              <w:pStyle w:val="ConsPlusNormal"/>
              <w:jc w:val="both"/>
            </w:pPr>
            <w:r>
              <w:t>- покупка и доставка продуктов питания весом до 7 кг</w:t>
            </w:r>
          </w:p>
        </w:tc>
        <w:tc>
          <w:tcPr>
            <w:tcW w:w="3912" w:type="dxa"/>
          </w:tcPr>
          <w:p w:rsidR="00F64FE7" w:rsidRDefault="00F64FE7">
            <w:pPr>
              <w:pStyle w:val="ConsPlusNormal"/>
            </w:pPr>
            <w:r>
              <w:t>Состав социальной услуги:</w:t>
            </w:r>
          </w:p>
          <w:p w:rsidR="00F64FE7" w:rsidRDefault="00F64FE7">
            <w:pPr>
              <w:pStyle w:val="ConsPlusNormal"/>
            </w:pPr>
            <w:r>
              <w:t>1) обсудить с получателем социальных услуг список покупки продуктов;</w:t>
            </w:r>
          </w:p>
          <w:p w:rsidR="00F64FE7" w:rsidRDefault="00F64FE7">
            <w:pPr>
              <w:pStyle w:val="ConsPlusNormal"/>
            </w:pPr>
            <w:r>
              <w:t>2) получение наличных денежных средств от получателя социальных услуг на приобретение продуктов;</w:t>
            </w:r>
          </w:p>
          <w:p w:rsidR="00F64FE7" w:rsidRDefault="00F64FE7">
            <w:pPr>
              <w:pStyle w:val="ConsPlusNormal"/>
            </w:pPr>
            <w:r>
              <w:t>3) покупка продуктов питания;</w:t>
            </w:r>
          </w:p>
          <w:p w:rsidR="00F64FE7" w:rsidRDefault="00F64FE7">
            <w:pPr>
              <w:pStyle w:val="ConsPlusNormal"/>
            </w:pPr>
            <w:r>
              <w:t>4) доставка на дом получателю социальных услуг купленных продуктов, их раскладка в места хранения (шкаф, холодильник, полки);</w:t>
            </w:r>
          </w:p>
          <w:p w:rsidR="00F64FE7" w:rsidRDefault="00F64FE7">
            <w:pPr>
              <w:pStyle w:val="ConsPlusNormal"/>
            </w:pPr>
            <w:r>
              <w:t>5) окончательный расчет с получателем социальных услуг по чекам.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календарную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Обеспечение своевременного приобретения продуктов питания за счет средств получателя социальной услуги. Соответствие сроков приобретаемых продуктов питания установленным срокам их годности. Предоставление получателю социальной услуги чеков на приобретенные для него продукты, возврат сдачи (при наличии). Отсутствие обоснованных жалоб.</w:t>
            </w:r>
          </w:p>
          <w:p w:rsidR="00F64FE7" w:rsidRDefault="00F64FE7">
            <w:pPr>
              <w:pStyle w:val="ConsPlusNormal"/>
              <w:jc w:val="both"/>
            </w:pPr>
            <w:r>
              <w:t>Услуга предоставляется своевременно при наличии у получателя заявки на покупку необходимых продуктов питания и наличных денежных средств</w:t>
            </w:r>
          </w:p>
        </w:tc>
      </w:tr>
      <w:tr w:rsidR="00F64FE7" w:rsidRPr="0090213F">
        <w:tc>
          <w:tcPr>
            <w:tcW w:w="964" w:type="dxa"/>
          </w:tcPr>
          <w:p w:rsidR="00F64FE7" w:rsidRDefault="00F64FE7">
            <w:pPr>
              <w:pStyle w:val="ConsPlusNormal"/>
            </w:pPr>
            <w:r>
              <w:t>1.8.3</w:t>
            </w:r>
          </w:p>
        </w:tc>
        <w:tc>
          <w:tcPr>
            <w:tcW w:w="2494" w:type="dxa"/>
          </w:tcPr>
          <w:p w:rsidR="00F64FE7" w:rsidRDefault="00F64FE7">
            <w:pPr>
              <w:pStyle w:val="ConsPlusNormal"/>
            </w:pPr>
            <w:r>
              <w:t>- приобретение книг, газет, журналов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социальных услуг на покупку книг, газет, журналов за счет средств получателей социальных услуг;</w:t>
            </w:r>
          </w:p>
          <w:p w:rsidR="00F64FE7" w:rsidRDefault="00F64FE7">
            <w:pPr>
              <w:pStyle w:val="ConsPlusNormal"/>
            </w:pPr>
            <w:r>
              <w:t>2) получение наличных денежных средств от получателя социальных услуг на покупку книг, газет, журналов;</w:t>
            </w:r>
          </w:p>
          <w:p w:rsidR="00F64FE7" w:rsidRDefault="00F64FE7">
            <w:pPr>
              <w:pStyle w:val="ConsPlusNormal"/>
            </w:pPr>
            <w:r>
              <w:t>3) покупка книг, газет, журналов в ближайших торговых точках;</w:t>
            </w:r>
          </w:p>
          <w:p w:rsidR="00F64FE7" w:rsidRDefault="00F64FE7">
            <w:pPr>
              <w:pStyle w:val="ConsPlusNormal"/>
            </w:pPr>
            <w:r>
              <w:t>4) доставка получателю социальных услуг книг, газет, журналов, личной корреспонденции из почтового ящика;</w:t>
            </w:r>
          </w:p>
          <w:p w:rsidR="00F64FE7" w:rsidRDefault="00F64FE7">
            <w:pPr>
              <w:pStyle w:val="ConsPlusNormal"/>
            </w:pPr>
            <w:r>
              <w:t>5) окончательный расчет с получателем социальных услуг по платежным документам о покупке.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 по факту обращения</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F64FE7" w:rsidRPr="0090213F">
        <w:tc>
          <w:tcPr>
            <w:tcW w:w="964" w:type="dxa"/>
          </w:tcPr>
          <w:p w:rsidR="00F64FE7" w:rsidRDefault="00F64FE7">
            <w:pPr>
              <w:pStyle w:val="ConsPlusNormal"/>
            </w:pPr>
            <w:r>
              <w:t>1.8.4</w:t>
            </w:r>
          </w:p>
        </w:tc>
        <w:tc>
          <w:tcPr>
            <w:tcW w:w="2494" w:type="dxa"/>
          </w:tcPr>
          <w:p w:rsidR="00F64FE7" w:rsidRDefault="00F64FE7">
            <w:pPr>
              <w:pStyle w:val="ConsPlusNormal"/>
            </w:pPr>
            <w:r>
              <w:t>- оформление подписки на печатные издания</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социальной услуги на подписку на газеты и журналы;</w:t>
            </w:r>
          </w:p>
          <w:p w:rsidR="00F64FE7" w:rsidRDefault="00F64FE7">
            <w:pPr>
              <w:pStyle w:val="ConsPlusNormal"/>
            </w:pPr>
            <w:r>
              <w:t>2) получение наличных денежных средств от получателя социальных услуг на оформление подписки на газеты и журналы;</w:t>
            </w:r>
          </w:p>
          <w:p w:rsidR="00F64FE7" w:rsidRDefault="00F64FE7">
            <w:pPr>
              <w:pStyle w:val="ConsPlusNormal"/>
            </w:pPr>
            <w:r>
              <w:t>3) оформление подписки на периодические издания в ближайших почтовых отделениях или по сети Интернет;</w:t>
            </w:r>
          </w:p>
          <w:p w:rsidR="00F64FE7" w:rsidRDefault="00F64FE7">
            <w:pPr>
              <w:pStyle w:val="ConsPlusNormal"/>
            </w:pPr>
            <w:r>
              <w:t>4) вручение получателю социальных услуг документов о подписке на газеты и журналы;</w:t>
            </w:r>
          </w:p>
          <w:p w:rsidR="00F64FE7" w:rsidRDefault="00F64FE7">
            <w:pPr>
              <w:pStyle w:val="ConsPlusNormal"/>
            </w:pPr>
            <w:r>
              <w:t>5) окончательный расчет с получателем социальных услуг по платежным документам о подписке.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год по факту обращения</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F64FE7" w:rsidRPr="0090213F">
        <w:tc>
          <w:tcPr>
            <w:tcW w:w="964" w:type="dxa"/>
          </w:tcPr>
          <w:p w:rsidR="00F64FE7" w:rsidRDefault="00F64FE7">
            <w:pPr>
              <w:pStyle w:val="ConsPlusNormal"/>
            </w:pPr>
            <w:r>
              <w:t>1.9</w:t>
            </w:r>
          </w:p>
        </w:tc>
        <w:tc>
          <w:tcPr>
            <w:tcW w:w="12642" w:type="dxa"/>
            <w:gridSpan w:val="5"/>
          </w:tcPr>
          <w:p w:rsidR="00F64FE7" w:rsidRDefault="00F64FE7">
            <w:pPr>
              <w:pStyle w:val="ConsPlusNormal"/>
              <w:jc w:val="both"/>
            </w:pPr>
            <w:r>
              <w:t>Оплата за счет средств получателя социальных услуг жилищно-коммунальных услуг и услуг связи:</w:t>
            </w:r>
          </w:p>
        </w:tc>
      </w:tr>
      <w:tr w:rsidR="00F64FE7" w:rsidRPr="0090213F">
        <w:tc>
          <w:tcPr>
            <w:tcW w:w="964" w:type="dxa"/>
          </w:tcPr>
          <w:p w:rsidR="00F64FE7" w:rsidRDefault="00F64FE7">
            <w:pPr>
              <w:pStyle w:val="ConsPlusNormal"/>
            </w:pPr>
            <w:r>
              <w:t>1.9.1</w:t>
            </w:r>
          </w:p>
        </w:tc>
        <w:tc>
          <w:tcPr>
            <w:tcW w:w="2494" w:type="dxa"/>
          </w:tcPr>
          <w:p w:rsidR="00F64FE7" w:rsidRDefault="00F64FE7">
            <w:pPr>
              <w:pStyle w:val="ConsPlusNormal"/>
              <w:jc w:val="both"/>
            </w:pPr>
            <w:r>
              <w:t>- заполнение квитанций, оплата за услуги связи</w:t>
            </w:r>
          </w:p>
        </w:tc>
        <w:tc>
          <w:tcPr>
            <w:tcW w:w="3912" w:type="dxa"/>
          </w:tcPr>
          <w:p w:rsidR="00F64FE7" w:rsidRDefault="00F64FE7">
            <w:pPr>
              <w:pStyle w:val="ConsPlusNormal"/>
            </w:pPr>
            <w:r>
              <w:t>Состав социальной услуги:</w:t>
            </w:r>
          </w:p>
          <w:p w:rsidR="00F64FE7" w:rsidRDefault="00F64FE7">
            <w:pPr>
              <w:pStyle w:val="ConsPlusNormal"/>
            </w:pPr>
            <w:r>
              <w:t>1) информирование получателя социальной услуги о порядке и условиях оплаты за услуги связи, правилах расчетов, изменениях тарифов;</w:t>
            </w:r>
          </w:p>
          <w:p w:rsidR="00F64FE7" w:rsidRDefault="00F64FE7">
            <w:pPr>
              <w:pStyle w:val="ConsPlusNormal"/>
            </w:pPr>
            <w:r>
              <w:t>2) получение наличных денежных средств от получателя социальной услуги для оплаты за услуги связи;</w:t>
            </w:r>
          </w:p>
          <w:p w:rsidR="00F64FE7" w:rsidRDefault="00F64FE7">
            <w:pPr>
              <w:pStyle w:val="ConsPlusNormal"/>
            </w:pPr>
            <w:r>
              <w:t>3) посещение пунктов приема платежей для внесения платы за услуги связи;</w:t>
            </w:r>
          </w:p>
          <w:p w:rsidR="00F64FE7" w:rsidRDefault="00F64FE7">
            <w:pPr>
              <w:pStyle w:val="ConsPlusNormal"/>
            </w:pPr>
            <w:r>
              <w:t>4) внесение платы за услуги связи (телефон, Интернет, радио, антенна);</w:t>
            </w:r>
          </w:p>
          <w:p w:rsidR="00F64FE7" w:rsidRDefault="00F64FE7">
            <w:pPr>
              <w:pStyle w:val="ConsPlusNormal"/>
            </w:pPr>
            <w:r>
              <w:t>5) окончательный расчет с получателем социальной услуги по квитанции.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Осуществление своевременной оплаты услуг связи за счет средств получателя социальной услуги с предоставлением ему квитанции об оплате указанных услуг. Отсутствие обоснованных жалоб.</w:t>
            </w:r>
          </w:p>
          <w:p w:rsidR="00F64FE7" w:rsidRDefault="00F64FE7">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F64FE7" w:rsidRPr="0090213F">
        <w:tc>
          <w:tcPr>
            <w:tcW w:w="964" w:type="dxa"/>
          </w:tcPr>
          <w:p w:rsidR="00F64FE7" w:rsidRDefault="00F64FE7">
            <w:pPr>
              <w:pStyle w:val="ConsPlusNormal"/>
            </w:pPr>
            <w:r>
              <w:t>1.9.2</w:t>
            </w:r>
          </w:p>
        </w:tc>
        <w:tc>
          <w:tcPr>
            <w:tcW w:w="2494" w:type="dxa"/>
          </w:tcPr>
          <w:p w:rsidR="00F64FE7" w:rsidRDefault="00F64FE7">
            <w:pPr>
              <w:pStyle w:val="ConsPlusNormal"/>
              <w:jc w:val="both"/>
            </w:pPr>
            <w:r>
              <w:t>- заполнение квитанций, оплата за жилищно-коммунальные услуги</w:t>
            </w:r>
          </w:p>
        </w:tc>
        <w:tc>
          <w:tcPr>
            <w:tcW w:w="3912" w:type="dxa"/>
          </w:tcPr>
          <w:p w:rsidR="00F64FE7" w:rsidRDefault="00F64FE7">
            <w:pPr>
              <w:pStyle w:val="ConsPlusNormal"/>
            </w:pPr>
            <w:r>
              <w:t>Состав социальной услуги:</w:t>
            </w:r>
          </w:p>
          <w:p w:rsidR="00F64FE7" w:rsidRDefault="00F64FE7">
            <w:pPr>
              <w:pStyle w:val="ConsPlusNormal"/>
            </w:pPr>
            <w:r>
              <w:t>1) снятие показаний с приборов учета коммунальных услуг;</w:t>
            </w:r>
          </w:p>
          <w:p w:rsidR="00F64FE7" w:rsidRDefault="00F64FE7">
            <w:pPr>
              <w:pStyle w:val="ConsPlusNormal"/>
            </w:pPr>
            <w:r>
              <w:t>2) передача показаний в ресурсоснабжающие организации, в том числе заполнение соответствующих квитанций;</w:t>
            </w:r>
          </w:p>
          <w:p w:rsidR="00F64FE7" w:rsidRDefault="00F64FE7">
            <w:pPr>
              <w:pStyle w:val="ConsPlusNormal"/>
            </w:pPr>
            <w:r>
              <w:t>3) получение наличных денежных средств от получателя социальной услуги для оплаты за жилищно-коммунальные услуги;</w:t>
            </w:r>
          </w:p>
          <w:p w:rsidR="00F64FE7" w:rsidRDefault="00F64FE7">
            <w:pPr>
              <w:pStyle w:val="ConsPlusNormal"/>
            </w:pPr>
            <w:r>
              <w:t>4) посещение пунктов приема платежей для внесения платы;</w:t>
            </w:r>
          </w:p>
          <w:p w:rsidR="00F64FE7" w:rsidRDefault="00F64FE7">
            <w:pPr>
              <w:pStyle w:val="ConsPlusNormal"/>
            </w:pPr>
            <w:r>
              <w:t>5) внесение платы за жилищно-коммунальные услуги (тепловодоснабжение, электроэнергия, газ, домофон);</w:t>
            </w:r>
          </w:p>
          <w:p w:rsidR="00F64FE7" w:rsidRDefault="00F64FE7">
            <w:pPr>
              <w:pStyle w:val="ConsPlusNormal"/>
            </w:pPr>
            <w:r>
              <w:t>6) услуги вневедомственной охраны, налоговые и другие обязательные платежи;</w:t>
            </w:r>
          </w:p>
          <w:p w:rsidR="00F64FE7" w:rsidRDefault="00F64FE7">
            <w:pPr>
              <w:pStyle w:val="ConsPlusNormal"/>
            </w:pPr>
            <w:r>
              <w:t>7) окончательный расчет с получателем социальной услуги по квитанции;</w:t>
            </w:r>
          </w:p>
          <w:p w:rsidR="00F64FE7" w:rsidRDefault="00F64FE7">
            <w:pPr>
              <w:pStyle w:val="ConsPlusNormal"/>
            </w:pPr>
            <w:r>
              <w:t>8) информирование получателя социальной услуги о порядке и условиях оплаты жилищно-коммунальных услуг, правилах расчетов, изменениях тарифов.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Обеспечение своевременного предоставления показаний приборов учета услуг в ресурсоснабжающие организации; осуществление оплаты жилищно-коммунальных услуг за счет средств получателя социальной услуги с предоставлением ему квитанции об оплате указанных услуг. Отсутствие обоснованных жалоб.</w:t>
            </w:r>
          </w:p>
          <w:p w:rsidR="00F64FE7" w:rsidRDefault="00F64FE7">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F64FE7" w:rsidRPr="0090213F">
        <w:tc>
          <w:tcPr>
            <w:tcW w:w="964" w:type="dxa"/>
          </w:tcPr>
          <w:p w:rsidR="00F64FE7" w:rsidRDefault="00F64FE7">
            <w:pPr>
              <w:pStyle w:val="ConsPlusNormal"/>
            </w:pPr>
            <w:r>
              <w:t>1.10</w:t>
            </w:r>
          </w:p>
        </w:tc>
        <w:tc>
          <w:tcPr>
            <w:tcW w:w="2494" w:type="dxa"/>
          </w:tcPr>
          <w:p w:rsidR="00F64FE7" w:rsidRDefault="00F64FE7">
            <w:pPr>
              <w:pStyle w:val="ConsPlusNormal"/>
            </w:pPr>
            <w:r>
              <w:t>Отправка за счет средств получателя социальных услуг почтовой корреспонденции</w:t>
            </w:r>
          </w:p>
        </w:tc>
        <w:tc>
          <w:tcPr>
            <w:tcW w:w="3912" w:type="dxa"/>
          </w:tcPr>
          <w:p w:rsidR="00F64FE7" w:rsidRDefault="00F64FE7">
            <w:pPr>
              <w:pStyle w:val="ConsPlusNormal"/>
            </w:pPr>
            <w:r>
              <w:t>Состав социальной услуги:</w:t>
            </w:r>
          </w:p>
          <w:p w:rsidR="00F64FE7" w:rsidRDefault="00F64FE7">
            <w:pPr>
              <w:pStyle w:val="ConsPlusNormal"/>
            </w:pPr>
            <w:r>
              <w:t>1) отправка в почтовом отделении за счет средств получателя социальных услуг почтовой корреспонденции весом до 7 кг;</w:t>
            </w:r>
          </w:p>
          <w:p w:rsidR="00F64FE7" w:rsidRDefault="00F64FE7">
            <w:pPr>
              <w:pStyle w:val="ConsPlusNormal"/>
            </w:pPr>
            <w:r>
              <w:t>2) консультирование получателя социальных услуг по вопросам грамотного и корректного составления документов, оформление письма или необходимых документов (подписание конверта и т.п.).</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2 раз в календарный год</w:t>
            </w:r>
          </w:p>
        </w:tc>
        <w:tc>
          <w:tcPr>
            <w:tcW w:w="1020" w:type="dxa"/>
          </w:tcPr>
          <w:p w:rsidR="00F64FE7" w:rsidRDefault="00F64FE7">
            <w:pPr>
              <w:pStyle w:val="ConsPlusNormal"/>
              <w:jc w:val="center"/>
            </w:pPr>
            <w:r>
              <w:t>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(бумага, ручка)</w:t>
            </w:r>
          </w:p>
        </w:tc>
      </w:tr>
      <w:tr w:rsidR="00F64FE7" w:rsidRPr="0090213F">
        <w:tc>
          <w:tcPr>
            <w:tcW w:w="964" w:type="dxa"/>
          </w:tcPr>
          <w:p w:rsidR="00F64FE7" w:rsidRDefault="00F64FE7">
            <w:pPr>
              <w:pStyle w:val="ConsPlusNormal"/>
            </w:pPr>
            <w:r>
              <w:t>1.11</w:t>
            </w:r>
          </w:p>
        </w:tc>
        <w:tc>
          <w:tcPr>
            <w:tcW w:w="2494" w:type="dxa"/>
          </w:tcPr>
          <w:p w:rsidR="00F64FE7" w:rsidRDefault="00F64FE7">
            <w:pPr>
              <w:pStyle w:val="ConsPlusNormal"/>
            </w:pPr>
            <w:r>
              <w:t>Оказание помощи в написании и прочтении писем</w:t>
            </w:r>
          </w:p>
        </w:tc>
        <w:tc>
          <w:tcPr>
            <w:tcW w:w="3912" w:type="dxa"/>
          </w:tcPr>
          <w:p w:rsidR="00F64FE7" w:rsidRDefault="00F64FE7">
            <w:pPr>
              <w:pStyle w:val="ConsPlusNormal"/>
            </w:pPr>
            <w:r>
              <w:t>Состав социальной услуги:</w:t>
            </w:r>
          </w:p>
          <w:p w:rsidR="00F64FE7" w:rsidRDefault="00F64FE7">
            <w:pPr>
              <w:pStyle w:val="ConsPlusNormal"/>
            </w:pPr>
            <w:r>
              <w:t>1) ознакомление получателя социальных услуг с текстом письма (документа), разъяснение его содержания;</w:t>
            </w:r>
          </w:p>
          <w:p w:rsidR="00F64FE7" w:rsidRDefault="00F64FE7">
            <w:pPr>
              <w:pStyle w:val="ConsPlusNormal"/>
            </w:pPr>
            <w:r>
              <w:t>2) помощь в написании письма (документа), включающая запись текста письма или необходимого документа под диктовку получателя социальных услуг (или набор текста с помощью компьютера, прочтение текста вслух для возможной его корректировки получателем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F64FE7" w:rsidRDefault="00F64FE7">
            <w:pPr>
              <w:pStyle w:val="ConsPlusNormal"/>
            </w:pPr>
            <w:r>
              <w:t>Услуга предоставляется с применением инвентаря, предоставленного получателем социальных услуг (бумага, ручка)</w:t>
            </w:r>
          </w:p>
        </w:tc>
      </w:tr>
      <w:tr w:rsidR="00F64FE7" w:rsidRPr="0090213F">
        <w:tc>
          <w:tcPr>
            <w:tcW w:w="964" w:type="dxa"/>
          </w:tcPr>
          <w:p w:rsidR="00F64FE7" w:rsidRDefault="00F64FE7">
            <w:pPr>
              <w:pStyle w:val="ConsPlusNormal"/>
            </w:pPr>
            <w:r>
              <w:t>1.12</w:t>
            </w:r>
          </w:p>
        </w:tc>
        <w:tc>
          <w:tcPr>
            <w:tcW w:w="2494" w:type="dxa"/>
          </w:tcPr>
          <w:p w:rsidR="00F64FE7" w:rsidRDefault="00F64FE7">
            <w:pPr>
              <w:pStyle w:val="ConsPlusNormal"/>
            </w:pPr>
            <w:r>
              <w:t>Содействие в ритуальных мероприятиях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F64FE7" w:rsidRDefault="00F64FE7">
            <w:pPr>
              <w:pStyle w:val="ConsPlusNormal"/>
            </w:pPr>
            <w:r>
              <w:t>Состав социальной услуги:</w:t>
            </w:r>
          </w:p>
          <w:p w:rsidR="00F64FE7" w:rsidRDefault="00F64FE7">
            <w:pPr>
              <w:pStyle w:val="ConsPlusNormal"/>
            </w:pPr>
            <w:r>
              <w:t>1) организация медицинского освидетельствования факта смерти;</w:t>
            </w:r>
          </w:p>
          <w:p w:rsidR="00F64FE7" w:rsidRDefault="00F64FE7">
            <w:pPr>
              <w:pStyle w:val="ConsPlusNormal"/>
            </w:pPr>
            <w:r>
              <w:t>2) оформление справки о смерти в органах ЗАГС;</w:t>
            </w:r>
          </w:p>
          <w:p w:rsidR="00F64FE7" w:rsidRDefault="00F64FE7">
            <w:pPr>
              <w:pStyle w:val="ConsPlusNormal"/>
            </w:pPr>
            <w:r>
              <w:t>3) информирование родственников о факте смерти (телеграммой или по телефону);</w:t>
            </w:r>
          </w:p>
          <w:p w:rsidR="00F64FE7" w:rsidRDefault="00F64FE7">
            <w:pPr>
              <w:pStyle w:val="ConsPlusNormal"/>
            </w:pPr>
            <w:r>
              <w:t>4) оформление документов на погребение;</w:t>
            </w:r>
          </w:p>
          <w:p w:rsidR="00F64FE7" w:rsidRDefault="00F64FE7">
            <w:pPr>
              <w:pStyle w:val="ConsPlusNormal"/>
            </w:pPr>
            <w:r>
              <w:t>5) вызов специальных служб для осуществления захоронения.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наступления смерти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в пределах муниципального района поставщика социальных услуг</w:t>
            </w:r>
          </w:p>
        </w:tc>
      </w:tr>
      <w:tr w:rsidR="00F64FE7" w:rsidRPr="0090213F">
        <w:tc>
          <w:tcPr>
            <w:tcW w:w="964" w:type="dxa"/>
          </w:tcPr>
          <w:p w:rsidR="00F64FE7" w:rsidRDefault="00F64FE7">
            <w:pPr>
              <w:pStyle w:val="ConsPlusNormal"/>
            </w:pPr>
            <w:r>
              <w:t>1.13</w:t>
            </w:r>
          </w:p>
        </w:tc>
        <w:tc>
          <w:tcPr>
            <w:tcW w:w="12642" w:type="dxa"/>
            <w:gridSpan w:val="5"/>
          </w:tcPr>
          <w:p w:rsidR="00F64FE7" w:rsidRDefault="00F64FE7">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F64FE7" w:rsidRPr="0090213F">
        <w:tc>
          <w:tcPr>
            <w:tcW w:w="964" w:type="dxa"/>
          </w:tcPr>
          <w:p w:rsidR="00F64FE7" w:rsidRDefault="00F64FE7">
            <w:pPr>
              <w:pStyle w:val="ConsPlusNormal"/>
            </w:pPr>
            <w:r>
              <w:t>1.13.1</w:t>
            </w:r>
          </w:p>
        </w:tc>
        <w:tc>
          <w:tcPr>
            <w:tcW w:w="2494" w:type="dxa"/>
          </w:tcPr>
          <w:p w:rsidR="00F64FE7" w:rsidRDefault="00F64FE7">
            <w:pPr>
              <w:pStyle w:val="ConsPlusNormal"/>
            </w:pPr>
            <w:r>
              <w:t>- бритье лица</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необходимых инструментов и места, подготовка получателя социальных услуг к процедуре;</w:t>
            </w:r>
          </w:p>
          <w:p w:rsidR="00F64FE7" w:rsidRDefault="00F64FE7">
            <w:pPr>
              <w:pStyle w:val="ConsPlusNormal"/>
            </w:pPr>
            <w:r>
              <w:t>2) бритье бороды, усов/помощь при бритье (для мужчин) - удаление нежелательной растительности на лице - проведение процедуры бритья с соблюдением техники безопасности. Помощь может заключаться в следующих действиях: подача мыльной пены и помощь в ее нанесении, подача инструментария, подержать зеркало, обратить внимание на пропущенные при бритье участки;</w:t>
            </w:r>
          </w:p>
          <w:p w:rsidR="00F64FE7" w:rsidRDefault="00F64FE7">
            <w:pPr>
              <w:pStyle w:val="ConsPlusNormal"/>
            </w:pPr>
            <w:r>
              <w:t>3) уборка инструментов и места выполнения социальной услуги.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5 раз в календарную неделю (по необходимости)</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(средство для бритья, емкость для воды, вода, бритвенный станок, средство после бритья - при наличии, полотенце).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1.13.2</w:t>
            </w:r>
          </w:p>
        </w:tc>
        <w:tc>
          <w:tcPr>
            <w:tcW w:w="2494" w:type="dxa"/>
          </w:tcPr>
          <w:p w:rsidR="00F64FE7" w:rsidRDefault="00F64FE7">
            <w:pPr>
              <w:pStyle w:val="ConsPlusNormal"/>
            </w:pPr>
            <w:r>
              <w:t>- питье</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питья в кружку (поилку, бутылку с соской);</w:t>
            </w:r>
          </w:p>
          <w:p w:rsidR="00F64FE7" w:rsidRDefault="00F64FE7">
            <w:pPr>
              <w:pStyle w:val="ConsPlusNormal"/>
              <w:jc w:val="both"/>
            </w:pPr>
            <w:r>
              <w:t>2) подготовка получателя социальной услуги к принятию питья, в том числе при необходимости надевание пеленки, прием удобного положения тела;</w:t>
            </w:r>
          </w:p>
          <w:p w:rsidR="00F64FE7" w:rsidRDefault="00F64FE7">
            <w:pPr>
              <w:pStyle w:val="ConsPlusNormal"/>
              <w:jc w:val="both"/>
            </w:pPr>
            <w:r>
              <w:t>3) поддержание тела и головы при приеме питья (при необходимости);</w:t>
            </w:r>
          </w:p>
          <w:p w:rsidR="00F64FE7" w:rsidRDefault="00F64FE7">
            <w:pPr>
              <w:pStyle w:val="ConsPlusNormal"/>
              <w:jc w:val="both"/>
            </w:pPr>
            <w:r>
              <w:t>4) уборка использованной посуды;</w:t>
            </w:r>
          </w:p>
          <w:p w:rsidR="00F64FE7" w:rsidRDefault="00F64FE7">
            <w:pPr>
              <w:pStyle w:val="ConsPlusNormal"/>
              <w:jc w:val="both"/>
            </w:pPr>
            <w:r>
              <w:t>5) контроль за соблюдением питьевого режима (до 2 литров воды в сутки);</w:t>
            </w:r>
          </w:p>
          <w:p w:rsidR="00F64FE7" w:rsidRDefault="00F64FE7">
            <w:pPr>
              <w:pStyle w:val="ConsPlusNormal"/>
            </w:pPr>
            <w:r>
              <w:t>6) запись в журнал (при назначении врача питьевого режима).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4 раз в день</w:t>
            </w:r>
          </w:p>
        </w:tc>
        <w:tc>
          <w:tcPr>
            <w:tcW w:w="1020" w:type="dxa"/>
          </w:tcPr>
          <w:p w:rsidR="00F64FE7" w:rsidRDefault="00F64FE7">
            <w:pPr>
              <w:pStyle w:val="ConsPlusNormal"/>
              <w:jc w:val="center"/>
            </w:pPr>
            <w:r>
              <w:t>1040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использованием свежей питьевой воды и иных напитков, емкостей для питьевой воды, приобретенных за счет средств получателя социальный услуг</w:t>
            </w:r>
          </w:p>
        </w:tc>
      </w:tr>
      <w:tr w:rsidR="00F64FE7" w:rsidRPr="0090213F">
        <w:tc>
          <w:tcPr>
            <w:tcW w:w="964" w:type="dxa"/>
          </w:tcPr>
          <w:p w:rsidR="00F64FE7" w:rsidRDefault="00F64FE7">
            <w:pPr>
              <w:pStyle w:val="ConsPlusNormal"/>
            </w:pPr>
            <w:r>
              <w:t>1.13.3</w:t>
            </w:r>
          </w:p>
        </w:tc>
        <w:tc>
          <w:tcPr>
            <w:tcW w:w="2494" w:type="dxa"/>
          </w:tcPr>
          <w:p w:rsidR="00F64FE7" w:rsidRDefault="00F64FE7">
            <w:pPr>
              <w:pStyle w:val="ConsPlusNormal"/>
            </w:pPr>
            <w:r>
              <w:t>- одевание и раздевание</w:t>
            </w:r>
          </w:p>
        </w:tc>
        <w:tc>
          <w:tcPr>
            <w:tcW w:w="3912" w:type="dxa"/>
          </w:tcPr>
          <w:p w:rsidR="00F64FE7" w:rsidRDefault="00F64FE7">
            <w:pPr>
              <w:pStyle w:val="ConsPlusNormal"/>
            </w:pPr>
            <w:r>
              <w:t>Состав социальной услуги:</w:t>
            </w:r>
          </w:p>
          <w:p w:rsidR="00F64FE7" w:rsidRDefault="00F64FE7">
            <w:pPr>
              <w:pStyle w:val="ConsPlusNormal"/>
            </w:pPr>
            <w:r>
              <w:t>1) надеть подготовленную в соответствии с целью и сезоном обувь и одежду;</w:t>
            </w:r>
          </w:p>
          <w:p w:rsidR="00F64FE7" w:rsidRDefault="00F64FE7">
            <w:pPr>
              <w:pStyle w:val="ConsPlusNormal"/>
            </w:pPr>
            <w:r>
              <w:t>2) снять одежду, обувь и убрать их на место хранения.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день</w:t>
            </w:r>
          </w:p>
        </w:tc>
        <w:tc>
          <w:tcPr>
            <w:tcW w:w="1020" w:type="dxa"/>
          </w:tcPr>
          <w:p w:rsidR="00F64FE7" w:rsidRDefault="00F64FE7">
            <w:pPr>
              <w:pStyle w:val="ConsPlusNormal"/>
              <w:jc w:val="center"/>
            </w:pPr>
            <w:r>
              <w:t>520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сезонной одежды и обуви.</w:t>
            </w:r>
          </w:p>
          <w:p w:rsidR="00F64FE7" w:rsidRDefault="00F64FE7">
            <w:pPr>
              <w:pStyle w:val="ConsPlusNormal"/>
              <w:jc w:val="both"/>
            </w:pPr>
            <w:r>
              <w:t>Предоставление социальной услуги с учетом пожеланий получателя социальной услуги в выборе одежды и обуви.</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1.13.4</w:t>
            </w:r>
          </w:p>
        </w:tc>
        <w:tc>
          <w:tcPr>
            <w:tcW w:w="2494" w:type="dxa"/>
          </w:tcPr>
          <w:p w:rsidR="00F64FE7" w:rsidRDefault="00F64FE7">
            <w:pPr>
              <w:pStyle w:val="ConsPlusNormal"/>
            </w:pPr>
            <w:r>
              <w:t>- стрижка ногтей (с предварительной подготовкой)</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инструментов получателя социальных услуг к стрижке ногтей на руках (ногах);</w:t>
            </w:r>
          </w:p>
          <w:p w:rsidR="00F64FE7" w:rsidRDefault="00F64FE7">
            <w:pPr>
              <w:pStyle w:val="ConsPlusNormal"/>
            </w:pPr>
            <w:r>
              <w:t>2) продезинфицировать инструменты для проведения процедуры;</w:t>
            </w:r>
          </w:p>
          <w:p w:rsidR="00F64FE7" w:rsidRDefault="00F64FE7">
            <w:pPr>
              <w:pStyle w:val="ConsPlusNormal"/>
            </w:pPr>
            <w:r>
              <w:t>3) объяснение получателю социальной услуги о ходе выполнения процедуры;</w:t>
            </w:r>
          </w:p>
          <w:p w:rsidR="00F64FE7" w:rsidRDefault="00F64FE7">
            <w:pPr>
              <w:pStyle w:val="ConsPlusNormal"/>
            </w:pPr>
            <w:r>
              <w:t>4) распаривание ног (при необходимости);</w:t>
            </w:r>
          </w:p>
          <w:p w:rsidR="00F64FE7" w:rsidRDefault="00F64FE7">
            <w:pPr>
              <w:pStyle w:val="ConsPlusNormal"/>
            </w:pPr>
            <w:r>
              <w:t>5) стрижка ногтей на руках (ногах), подпиливание (укорачивание) ногтевой пластины);</w:t>
            </w:r>
          </w:p>
          <w:p w:rsidR="00F64FE7" w:rsidRDefault="00F64FE7">
            <w:pPr>
              <w:pStyle w:val="ConsPlusNormal"/>
            </w:pPr>
            <w:r>
              <w:t>6) обработка рук (ног) кремом при наличии крема у получателя социальной услуги.</w:t>
            </w:r>
          </w:p>
          <w:p w:rsidR="00F64FE7" w:rsidRDefault="00F64FE7">
            <w:pPr>
              <w:pStyle w:val="ConsPlusNormal"/>
            </w:pPr>
            <w:r>
              <w:t>Под одной услугой считается стрижка ногтей на руках либо стрижка ногтей на ногах.</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ножницы, пилка, крем для рук (ног).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1.13.5</w:t>
            </w:r>
          </w:p>
        </w:tc>
        <w:tc>
          <w:tcPr>
            <w:tcW w:w="2494" w:type="dxa"/>
          </w:tcPr>
          <w:p w:rsidR="00F64FE7" w:rsidRDefault="00F64FE7">
            <w:pPr>
              <w:pStyle w:val="ConsPlusNormal"/>
            </w:pPr>
            <w:r>
              <w:t>- причесывание</w:t>
            </w:r>
          </w:p>
        </w:tc>
        <w:tc>
          <w:tcPr>
            <w:tcW w:w="3912" w:type="dxa"/>
          </w:tcPr>
          <w:p w:rsidR="00F64FE7" w:rsidRDefault="00F64FE7">
            <w:pPr>
              <w:pStyle w:val="ConsPlusNormal"/>
            </w:pPr>
            <w:r>
              <w:t>Состав социальной услуги:</w:t>
            </w:r>
          </w:p>
          <w:p w:rsidR="00F64FE7" w:rsidRDefault="00F64FE7">
            <w:pPr>
              <w:pStyle w:val="ConsPlusNormal"/>
            </w:pPr>
            <w:r>
              <w:t>1) ежедневный уход за волосами - расчесывание (помощь при расчесывании);</w:t>
            </w:r>
          </w:p>
          <w:p w:rsidR="00F64FE7" w:rsidRDefault="00F64FE7">
            <w:pPr>
              <w:pStyle w:val="ConsPlusNormal"/>
            </w:pPr>
            <w:r>
              <w:t>2) плетение длинных волос в косу или укладывание их в пучок с использованием зажимов (по желанию получателя социальной услуги).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день</w:t>
            </w:r>
          </w:p>
        </w:tc>
        <w:tc>
          <w:tcPr>
            <w:tcW w:w="1020" w:type="dxa"/>
          </w:tcPr>
          <w:p w:rsidR="00F64FE7" w:rsidRDefault="00F64FE7">
            <w:pPr>
              <w:pStyle w:val="ConsPlusNormal"/>
              <w:jc w:val="center"/>
            </w:pPr>
            <w:r>
              <w:t>520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(расческа, заколка /резинка - при наличии).</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1.13.6</w:t>
            </w:r>
          </w:p>
        </w:tc>
        <w:tc>
          <w:tcPr>
            <w:tcW w:w="2494" w:type="dxa"/>
          </w:tcPr>
          <w:p w:rsidR="00F64FE7" w:rsidRDefault="00F64FE7">
            <w:pPr>
              <w:pStyle w:val="ConsPlusNormal"/>
            </w:pPr>
            <w:r>
              <w:t>- чистка зубов или уход за полостью рта</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необходимых инструментов и места, подготовка получателя социальных услуг к процедуре;</w:t>
            </w:r>
          </w:p>
          <w:p w:rsidR="00F64FE7" w:rsidRDefault="00F64FE7">
            <w:pPr>
              <w:pStyle w:val="ConsPlusNormal"/>
            </w:pPr>
            <w:r>
              <w:t>2) помощь в уходе за зубами или челюстью (чистка зубов (протезов);</w:t>
            </w:r>
          </w:p>
          <w:p w:rsidR="00F64FE7" w:rsidRDefault="00F64FE7">
            <w:pPr>
              <w:pStyle w:val="ConsPlusNormal"/>
            </w:pPr>
            <w:r>
              <w:t>3) чистка ротовой полости (языка, слизистой щек);</w:t>
            </w:r>
          </w:p>
          <w:p w:rsidR="00F64FE7" w:rsidRDefault="00F64FE7">
            <w:pPr>
              <w:pStyle w:val="ConsPlusNormal"/>
            </w:pPr>
            <w:r>
              <w:t>4) полоскание ротовой полости;</w:t>
            </w:r>
          </w:p>
          <w:p w:rsidR="00F64FE7" w:rsidRDefault="00F64FE7">
            <w:pPr>
              <w:pStyle w:val="ConsPlusNormal"/>
            </w:pPr>
            <w:r>
              <w:t>5) уборка места выполнения услуги.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2 раз в день</w:t>
            </w:r>
          </w:p>
        </w:tc>
        <w:tc>
          <w:tcPr>
            <w:tcW w:w="1020" w:type="dxa"/>
          </w:tcPr>
          <w:p w:rsidR="00F64FE7" w:rsidRDefault="00F64FE7">
            <w:pPr>
              <w:pStyle w:val="ConsPlusNormal"/>
              <w:jc w:val="center"/>
            </w:pPr>
            <w:r>
              <w:t>520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(зубная щетка и паста, емкость для воды, вода, полотенце).</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1.13.7</w:t>
            </w:r>
          </w:p>
        </w:tc>
        <w:tc>
          <w:tcPr>
            <w:tcW w:w="2494" w:type="dxa"/>
          </w:tcPr>
          <w:p w:rsidR="00F64FE7" w:rsidRDefault="00F64FE7">
            <w:pPr>
              <w:pStyle w:val="ConsPlusNormal"/>
            </w:pPr>
            <w:r>
              <w:t>- гигиена тела частичная</w:t>
            </w:r>
          </w:p>
        </w:tc>
        <w:tc>
          <w:tcPr>
            <w:tcW w:w="3912" w:type="dxa"/>
          </w:tcPr>
          <w:p w:rsidR="00F64FE7" w:rsidRDefault="00F64FE7">
            <w:pPr>
              <w:pStyle w:val="ConsPlusNormal"/>
            </w:pPr>
            <w:r>
              <w:t>Состав социальной услуги:</w:t>
            </w:r>
          </w:p>
          <w:p w:rsidR="00F64FE7" w:rsidRDefault="00F64FE7">
            <w:pPr>
              <w:pStyle w:val="ConsPlusNormal"/>
            </w:pPr>
            <w:r>
              <w:t>1) умывание рук, лица, шеи, ушей водой либо водой с использованием гигиенических средств;</w:t>
            </w:r>
          </w:p>
          <w:p w:rsidR="00F64FE7" w:rsidRDefault="00F64FE7">
            <w:pPr>
              <w:pStyle w:val="ConsPlusNormal"/>
            </w:pPr>
            <w:r>
              <w:t>2) вытирание полотенцем (салфеткой).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3 раз в день</w:t>
            </w:r>
          </w:p>
        </w:tc>
        <w:tc>
          <w:tcPr>
            <w:tcW w:w="1020" w:type="dxa"/>
          </w:tcPr>
          <w:p w:rsidR="00F64FE7" w:rsidRDefault="00F64FE7">
            <w:pPr>
              <w:pStyle w:val="ConsPlusNormal"/>
              <w:jc w:val="center"/>
            </w:pPr>
            <w:r>
              <w:t>780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(емкость для воды, вода, мыло/гигиеническое средство для умывания - при наличии, полотенце). 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1.13.8</w:t>
            </w:r>
          </w:p>
        </w:tc>
        <w:tc>
          <w:tcPr>
            <w:tcW w:w="2494" w:type="dxa"/>
          </w:tcPr>
          <w:p w:rsidR="00F64FE7" w:rsidRDefault="00F64FE7">
            <w:pPr>
              <w:pStyle w:val="ConsPlusNormal"/>
            </w:pPr>
            <w:r>
              <w:t>- мытье головы шампунем, мылом</w:t>
            </w:r>
          </w:p>
        </w:tc>
        <w:tc>
          <w:tcPr>
            <w:tcW w:w="3912" w:type="dxa"/>
          </w:tcPr>
          <w:p w:rsidR="00F64FE7" w:rsidRDefault="00F64FE7">
            <w:pPr>
              <w:pStyle w:val="ConsPlusNormal"/>
            </w:pPr>
            <w:r>
              <w:t>Состав социальной услуги:</w:t>
            </w:r>
          </w:p>
          <w:p w:rsidR="00F64FE7" w:rsidRDefault="00F64FE7">
            <w:pPr>
              <w:pStyle w:val="ConsPlusNormal"/>
            </w:pPr>
            <w:r>
              <w:t>1) сопровождение в душевую или ванную комнату;</w:t>
            </w:r>
          </w:p>
          <w:p w:rsidR="00F64FE7" w:rsidRDefault="00F64FE7">
            <w:pPr>
              <w:pStyle w:val="ConsPlusNormal"/>
            </w:pPr>
            <w:r>
              <w:t>2) перед мытьем головы расчесать волосы;</w:t>
            </w:r>
          </w:p>
          <w:p w:rsidR="00F64FE7" w:rsidRDefault="00F64FE7">
            <w:pPr>
              <w:pStyle w:val="ConsPlusNormal"/>
            </w:pPr>
            <w:r>
              <w:t>3) шампунь (мыло) перед нанесением вспенить в ладонях, нанести массажными движениями и распределить по волосам;</w:t>
            </w:r>
          </w:p>
          <w:p w:rsidR="00F64FE7" w:rsidRDefault="00F64FE7">
            <w:pPr>
              <w:pStyle w:val="ConsPlusNormal"/>
            </w:pPr>
            <w:r>
              <w:t>4) ополоснуть волосы прохладной водой;</w:t>
            </w:r>
          </w:p>
          <w:p w:rsidR="00F64FE7" w:rsidRDefault="00F64FE7">
            <w:pPr>
              <w:pStyle w:val="ConsPlusNormal"/>
            </w:pPr>
            <w:r>
              <w:t>5) сопровождение из душевой или ванной комнаты обратно.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 по мере необходимости, не реже 1 раза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(емкость для воды, вода, мыло/шампунь, полотенце).</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1.13.9</w:t>
            </w:r>
          </w:p>
        </w:tc>
        <w:tc>
          <w:tcPr>
            <w:tcW w:w="2494" w:type="dxa"/>
          </w:tcPr>
          <w:p w:rsidR="00F64FE7" w:rsidRDefault="00F64FE7">
            <w:pPr>
              <w:pStyle w:val="ConsPlusNormal"/>
            </w:pPr>
            <w:r>
              <w:t>- гигиена тела общая (гигиеническая ванна)</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получателя социальной услуги к полному купанию в ванне (душе), по необходимости в постели;</w:t>
            </w:r>
          </w:p>
          <w:p w:rsidR="00F64FE7" w:rsidRDefault="00F64FE7">
            <w:pPr>
              <w:pStyle w:val="ConsPlusNormal"/>
            </w:pPr>
            <w:r>
              <w:t>2) сопровождение в душевую или ванную комнату;</w:t>
            </w:r>
          </w:p>
          <w:p w:rsidR="00F64FE7" w:rsidRDefault="00F64FE7">
            <w:pPr>
              <w:pStyle w:val="ConsPlusNormal"/>
            </w:pPr>
            <w:r>
              <w:t>3) проведение полного туалета (купания) или содействие при мытье труднодоступных частей тела с помощью моющих средств или водой, а также приспособлений;</w:t>
            </w:r>
          </w:p>
          <w:p w:rsidR="00F64FE7" w:rsidRDefault="00F64FE7">
            <w:pPr>
              <w:pStyle w:val="ConsPlusNormal"/>
            </w:pPr>
            <w:r>
              <w:t>4) вытирание тела полотенцем полностью или помощь в вытирании труднодоступных частей тела полотенцем;</w:t>
            </w:r>
          </w:p>
          <w:p w:rsidR="00F64FE7" w:rsidRDefault="00F64FE7">
            <w:pPr>
              <w:pStyle w:val="ConsPlusNormal"/>
            </w:pPr>
            <w:r>
              <w:t>5) обработка лосьоном или кремом (при наличии);</w:t>
            </w:r>
          </w:p>
          <w:p w:rsidR="00F64FE7" w:rsidRDefault="00F64FE7">
            <w:pPr>
              <w:pStyle w:val="ConsPlusNormal"/>
            </w:pPr>
            <w:r>
              <w:t>6) сопровождение из душевой или ванной комнаты обратно.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 по мере необходимости, не реже 1 раза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(технические средства реабилитации (при наличии), средство для мытья, вода, губка/мочалка, полотенце, лосьон/крем (при наличии).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1.13.10</w:t>
            </w:r>
          </w:p>
        </w:tc>
        <w:tc>
          <w:tcPr>
            <w:tcW w:w="2494" w:type="dxa"/>
          </w:tcPr>
          <w:p w:rsidR="00F64FE7" w:rsidRDefault="00F64FE7">
            <w:pPr>
              <w:pStyle w:val="ConsPlusNormal"/>
            </w:pPr>
            <w:r>
              <w:t>- обработка кожных покровов</w:t>
            </w:r>
          </w:p>
        </w:tc>
        <w:tc>
          <w:tcPr>
            <w:tcW w:w="3912" w:type="dxa"/>
          </w:tcPr>
          <w:p w:rsidR="00F64FE7" w:rsidRDefault="00F64FE7">
            <w:pPr>
              <w:pStyle w:val="ConsPlusNormal"/>
            </w:pPr>
            <w:r>
              <w:t>Состав социальной услуги:</w:t>
            </w:r>
          </w:p>
          <w:p w:rsidR="00F64FE7" w:rsidRDefault="00F64FE7">
            <w:pPr>
              <w:pStyle w:val="ConsPlusNormal"/>
            </w:pPr>
            <w:r>
              <w:t>1) смачивание полотенца (ватный тампон) тонизирующей жидкостью или дезинфицирующим раствором;</w:t>
            </w:r>
          </w:p>
          <w:p w:rsidR="00F64FE7" w:rsidRDefault="00F64FE7">
            <w:pPr>
              <w:pStyle w:val="ConsPlusNormal"/>
            </w:pPr>
            <w:r>
              <w:t>2) протирание мест возможного образования пролежней.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рекомендации врача, не менее 2 раз в день</w:t>
            </w:r>
          </w:p>
        </w:tc>
        <w:tc>
          <w:tcPr>
            <w:tcW w:w="1020" w:type="dxa"/>
          </w:tcPr>
          <w:p w:rsidR="00F64FE7" w:rsidRDefault="00F64FE7">
            <w:pPr>
              <w:pStyle w:val="ConsPlusNormal"/>
              <w:jc w:val="center"/>
            </w:pPr>
            <w:r>
              <w:t>520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кремов, предоставленных получателем социальных услуг (полотенце, ватный тампон, дезинфицирующий раствор) для снижения риска возникновения контактных дерматитов.</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1.13.11</w:t>
            </w:r>
          </w:p>
        </w:tc>
        <w:tc>
          <w:tcPr>
            <w:tcW w:w="2494" w:type="dxa"/>
          </w:tcPr>
          <w:p w:rsidR="00F64FE7" w:rsidRDefault="00F64FE7">
            <w:pPr>
              <w:pStyle w:val="ConsPlusNormal"/>
              <w:jc w:val="both"/>
            </w:pPr>
            <w:r>
              <w:t>- оказание помощи в пользовании туалетом (судном, уткой)</w:t>
            </w:r>
          </w:p>
        </w:tc>
        <w:tc>
          <w:tcPr>
            <w:tcW w:w="3912" w:type="dxa"/>
          </w:tcPr>
          <w:p w:rsidR="00F64FE7" w:rsidRDefault="00F64FE7">
            <w:pPr>
              <w:pStyle w:val="ConsPlusNormal"/>
            </w:pPr>
            <w:r>
              <w:t>Состав социальной услуги:</w:t>
            </w:r>
          </w:p>
          <w:p w:rsidR="00F64FE7" w:rsidRDefault="00F64FE7">
            <w:pPr>
              <w:pStyle w:val="ConsPlusNormal"/>
            </w:pPr>
            <w:r>
              <w:t>1) сопроводить получателя социальных услуг до туалета;</w:t>
            </w:r>
          </w:p>
          <w:p w:rsidR="00F64FE7" w:rsidRDefault="00F64FE7">
            <w:pPr>
              <w:pStyle w:val="ConsPlusNormal"/>
            </w:pPr>
            <w:r>
              <w:t>2) поправить одежду (до и после туалета);</w:t>
            </w:r>
          </w:p>
          <w:p w:rsidR="00F64FE7" w:rsidRDefault="00F64FE7">
            <w:pPr>
              <w:pStyle w:val="ConsPlusNormal"/>
            </w:pPr>
            <w:r>
              <w:t>3) помочь сесть на унитаз (или судно/санитарное кресло);</w:t>
            </w:r>
          </w:p>
          <w:p w:rsidR="00F64FE7" w:rsidRDefault="00F64FE7">
            <w:pPr>
              <w:pStyle w:val="ConsPlusNormal"/>
            </w:pPr>
            <w:r>
              <w:t>4) помочь встать с унитаза (судна/санитарного кресла);</w:t>
            </w:r>
          </w:p>
          <w:p w:rsidR="00F64FE7" w:rsidRDefault="00F64FE7">
            <w:pPr>
              <w:pStyle w:val="ConsPlusNormal"/>
            </w:pPr>
            <w:r>
              <w:t>5) при применении судна лежачим получателям социальных услуг: помочь приподнять таз или повернуться, подставить судно;</w:t>
            </w:r>
          </w:p>
          <w:p w:rsidR="00F64FE7" w:rsidRDefault="00F64FE7">
            <w:pPr>
              <w:pStyle w:val="ConsPlusNormal"/>
            </w:pPr>
            <w:r>
              <w:t>6) подтереть или подмыть получателя социальных услуг, помочь сменить абсорбирующее белье (при необходимости);</w:t>
            </w:r>
          </w:p>
          <w:p w:rsidR="00F64FE7" w:rsidRDefault="00F64FE7">
            <w:pPr>
              <w:pStyle w:val="ConsPlusNormal"/>
            </w:pPr>
            <w:r>
              <w:t>7) вымыть получателю социальных услуг руки.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потребности, не менее 6 раз в день</w:t>
            </w:r>
          </w:p>
        </w:tc>
        <w:tc>
          <w:tcPr>
            <w:tcW w:w="1020" w:type="dxa"/>
          </w:tcPr>
          <w:p w:rsidR="00F64FE7" w:rsidRDefault="00F64FE7">
            <w:pPr>
              <w:pStyle w:val="ConsPlusNormal"/>
              <w:jc w:val="center"/>
            </w:pPr>
            <w:r>
              <w:t>1560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(ТСР - при наличии, средство для мытья рук, емкость для воды, вода, полотенце, влажные салфетки, туалетная бумага, абсорбирующее белье)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 и при соблюдении техники безопасности</w:t>
            </w:r>
          </w:p>
        </w:tc>
      </w:tr>
      <w:tr w:rsidR="00F64FE7" w:rsidRPr="0090213F">
        <w:tc>
          <w:tcPr>
            <w:tcW w:w="964" w:type="dxa"/>
          </w:tcPr>
          <w:p w:rsidR="00F64FE7" w:rsidRDefault="00F64FE7">
            <w:pPr>
              <w:pStyle w:val="ConsPlusNormal"/>
            </w:pPr>
            <w:r>
              <w:t>1.13.12</w:t>
            </w:r>
          </w:p>
        </w:tc>
        <w:tc>
          <w:tcPr>
            <w:tcW w:w="2494" w:type="dxa"/>
          </w:tcPr>
          <w:p w:rsidR="00F64FE7" w:rsidRDefault="00F64FE7">
            <w:pPr>
              <w:pStyle w:val="ConsPlusNormal"/>
              <w:jc w:val="both"/>
            </w:pPr>
            <w:r>
              <w:t>- помощь в использовании калоприемника и мочеприемника (с мешком)</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гигиенических мероприятий вокруг катетера/уход за стомой и кожей вокруг нее. Выбор средств ухода за стомой зависит от вида стомы, ее расположения, консистенции каловых масс, особенности кожи вокруг стомы и предпочтений самого пациента;</w:t>
            </w:r>
          </w:p>
          <w:p w:rsidR="00F64FE7" w:rsidRDefault="00F64FE7">
            <w:pPr>
              <w:pStyle w:val="ConsPlusNormal"/>
            </w:pPr>
            <w:r>
              <w:t>2) замена одноразового мочеприемника/калоприемника;</w:t>
            </w:r>
          </w:p>
          <w:p w:rsidR="00F64FE7" w:rsidRDefault="00F64FE7">
            <w:pPr>
              <w:pStyle w:val="ConsPlusNormal"/>
            </w:pPr>
            <w:r>
              <w:t>3) утилизация одноразовых расходных материалов.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не менее 2 раз в день</w:t>
            </w:r>
          </w:p>
        </w:tc>
        <w:tc>
          <w:tcPr>
            <w:tcW w:w="1020" w:type="dxa"/>
          </w:tcPr>
          <w:p w:rsidR="00F64FE7" w:rsidRDefault="00F64FE7">
            <w:pPr>
              <w:pStyle w:val="ConsPlusNormal"/>
              <w:jc w:val="center"/>
            </w:pPr>
            <w:r>
              <w:t>520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(судно, антисептическое/дезинфицирующее средство, емкость для слива мочи, мешок для мусора, емкость для воды, мазь/крем).</w:t>
            </w:r>
          </w:p>
          <w:p w:rsidR="00F64FE7" w:rsidRDefault="00F64FE7">
            <w:pPr>
              <w:pStyle w:val="ConsPlusNormal"/>
              <w:jc w:val="both"/>
            </w:pPr>
            <w:r>
              <w:t>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1.13.13</w:t>
            </w:r>
          </w:p>
        </w:tc>
        <w:tc>
          <w:tcPr>
            <w:tcW w:w="2494" w:type="dxa"/>
          </w:tcPr>
          <w:p w:rsidR="00F64FE7" w:rsidRDefault="00F64FE7">
            <w:pPr>
              <w:pStyle w:val="ConsPlusNormal"/>
            </w:pPr>
            <w:r>
              <w:t>- вынос горшка (судна, утки) с последующей обработкой</w:t>
            </w:r>
          </w:p>
        </w:tc>
        <w:tc>
          <w:tcPr>
            <w:tcW w:w="3912" w:type="dxa"/>
          </w:tcPr>
          <w:p w:rsidR="00F64FE7" w:rsidRDefault="00F64FE7">
            <w:pPr>
              <w:pStyle w:val="ConsPlusNormal"/>
            </w:pPr>
            <w:r>
              <w:t>Состав социальной услуги:</w:t>
            </w:r>
          </w:p>
          <w:p w:rsidR="00F64FE7" w:rsidRDefault="00F64FE7">
            <w:pPr>
              <w:pStyle w:val="ConsPlusNormal"/>
            </w:pPr>
            <w:r>
              <w:t>1) вынос судна, в том числе из санитарного кресла или гигиенического ведра;</w:t>
            </w:r>
          </w:p>
          <w:p w:rsidR="00F64FE7" w:rsidRDefault="00F64FE7">
            <w:pPr>
              <w:pStyle w:val="ConsPlusNormal"/>
            </w:pPr>
            <w:r>
              <w:t>2) обработка судна антисептическими препаратами.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потребности, не менее 6 раз в день</w:t>
            </w:r>
          </w:p>
        </w:tc>
        <w:tc>
          <w:tcPr>
            <w:tcW w:w="1020" w:type="dxa"/>
          </w:tcPr>
          <w:p w:rsidR="00F64FE7" w:rsidRDefault="00F64FE7">
            <w:pPr>
              <w:pStyle w:val="ConsPlusNormal"/>
              <w:jc w:val="center"/>
            </w:pPr>
            <w:r>
              <w:t>1560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(судно, антисептическое/дезинфицирующее средство). Выполняется в одноразовых перчатках (одноразовые перчатки предоставляются поставщиком социальных услуг).</w:t>
            </w:r>
          </w:p>
          <w:p w:rsidR="00F64FE7" w:rsidRDefault="00F64FE7">
            <w:pPr>
              <w:pStyle w:val="ConsPlusNormal"/>
              <w:jc w:val="both"/>
            </w:pPr>
            <w:r>
              <w:t>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1.13.14</w:t>
            </w:r>
          </w:p>
        </w:tc>
        <w:tc>
          <w:tcPr>
            <w:tcW w:w="2494" w:type="dxa"/>
          </w:tcPr>
          <w:p w:rsidR="00F64FE7" w:rsidRDefault="00F64FE7">
            <w:pPr>
              <w:pStyle w:val="ConsPlusNormal"/>
            </w:pPr>
            <w:r>
              <w:t>- замена памперса</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подготовить влажные салфетки, присыпку или крем, воду, мешок для утилизации использованного памперса и свежий памперс;</w:t>
            </w:r>
          </w:p>
          <w:p w:rsidR="00F64FE7" w:rsidRDefault="00F64FE7">
            <w:pPr>
              <w:pStyle w:val="ConsPlusNormal"/>
            </w:pPr>
            <w:r>
              <w:t>2) проведение туалета наружных половых органов (подмывание, обтирание);</w:t>
            </w:r>
          </w:p>
          <w:p w:rsidR="00F64FE7" w:rsidRDefault="00F64FE7">
            <w:pPr>
              <w:pStyle w:val="ConsPlusNormal"/>
            </w:pPr>
            <w:r>
              <w:t>3) памперс одевают, предварительно смазав кожу получателя социальных услуг тонизирующей жидкостью или защитным кремом.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потребности до 3 раз в день</w:t>
            </w:r>
          </w:p>
        </w:tc>
        <w:tc>
          <w:tcPr>
            <w:tcW w:w="1020" w:type="dxa"/>
          </w:tcPr>
          <w:p w:rsidR="00F64FE7" w:rsidRDefault="00F64FE7">
            <w:pPr>
              <w:pStyle w:val="ConsPlusNormal"/>
              <w:jc w:val="center"/>
            </w:pPr>
            <w:r>
              <w:t>780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памперса, предоставленного получателем социальных услуг. Выполняется в одноразовых перчатках (одноразовые перчатки предоставляются поставщиком социальных услуг).</w:t>
            </w:r>
          </w:p>
          <w:p w:rsidR="00F64FE7" w:rsidRDefault="00F64FE7">
            <w:pPr>
              <w:pStyle w:val="ConsPlusNormal"/>
            </w:pPr>
            <w:r>
              <w:t>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1.13.15</w:t>
            </w:r>
          </w:p>
        </w:tc>
        <w:tc>
          <w:tcPr>
            <w:tcW w:w="2494" w:type="dxa"/>
          </w:tcPr>
          <w:p w:rsidR="00F64FE7" w:rsidRDefault="00F64FE7">
            <w:pPr>
              <w:pStyle w:val="ConsPlusNormal"/>
            </w:pPr>
            <w:r>
              <w:t>- замена постельного белья</w:t>
            </w:r>
          </w:p>
        </w:tc>
        <w:tc>
          <w:tcPr>
            <w:tcW w:w="3912" w:type="dxa"/>
          </w:tcPr>
          <w:p w:rsidR="00F64FE7" w:rsidRDefault="00F64FE7">
            <w:pPr>
              <w:pStyle w:val="ConsPlusNormal"/>
            </w:pPr>
            <w:r>
              <w:t>Состав социальной услуги:</w:t>
            </w:r>
          </w:p>
          <w:p w:rsidR="00F64FE7" w:rsidRDefault="00F64FE7">
            <w:pPr>
              <w:pStyle w:val="ConsPlusNormal"/>
            </w:pPr>
            <w:r>
              <w:t>1) снятие постельного белья с постели;</w:t>
            </w:r>
          </w:p>
          <w:p w:rsidR="00F64FE7" w:rsidRDefault="00F64FE7">
            <w:pPr>
              <w:pStyle w:val="ConsPlusNormal"/>
            </w:pPr>
            <w:r>
              <w:t>2) уборка снятого белья в место, согласованное с получателем социальных услуг;</w:t>
            </w:r>
          </w:p>
          <w:p w:rsidR="00F64FE7" w:rsidRDefault="00F64FE7">
            <w:pPr>
              <w:pStyle w:val="ConsPlusNormal"/>
            </w:pPr>
            <w:r>
              <w:t>3) застил чистого комплекта белья.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5 раз в календарную неделю в зависимости от загрязнения белья</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(постельное белье, корзина для белья).</w:t>
            </w:r>
          </w:p>
          <w:p w:rsidR="00F64FE7" w:rsidRDefault="00F64FE7">
            <w:pPr>
              <w:pStyle w:val="ConsPlusNormal"/>
              <w:jc w:val="both"/>
            </w:pPr>
            <w:r>
              <w:t>Услуга должна осуществляться с соблюдением санитарно-гигиенических норм и правил</w:t>
            </w:r>
          </w:p>
        </w:tc>
      </w:tr>
      <w:tr w:rsidR="00F64FE7" w:rsidRPr="0090213F">
        <w:tc>
          <w:tcPr>
            <w:tcW w:w="964" w:type="dxa"/>
          </w:tcPr>
          <w:p w:rsidR="00F64FE7" w:rsidRDefault="00F64FE7">
            <w:pPr>
              <w:pStyle w:val="ConsPlusNormal"/>
            </w:pPr>
            <w:r>
              <w:t>1.13.16</w:t>
            </w:r>
          </w:p>
        </w:tc>
        <w:tc>
          <w:tcPr>
            <w:tcW w:w="2494" w:type="dxa"/>
          </w:tcPr>
          <w:p w:rsidR="00F64FE7" w:rsidRDefault="00F64FE7">
            <w:pPr>
              <w:pStyle w:val="ConsPlusNormal"/>
            </w:pPr>
            <w:r>
              <w:t>- смена нательного белья</w:t>
            </w:r>
          </w:p>
        </w:tc>
        <w:tc>
          <w:tcPr>
            <w:tcW w:w="3912" w:type="dxa"/>
          </w:tcPr>
          <w:p w:rsidR="00F64FE7" w:rsidRDefault="00F64FE7">
            <w:pPr>
              <w:pStyle w:val="ConsPlusNormal"/>
            </w:pPr>
            <w:r>
              <w:t>Состав социальной услуги:</w:t>
            </w:r>
          </w:p>
          <w:p w:rsidR="00F64FE7" w:rsidRDefault="00F64FE7">
            <w:pPr>
              <w:pStyle w:val="ConsPlusNormal"/>
            </w:pPr>
            <w:r>
              <w:t>1) снятие нательного белья с получателя социальных услуг;</w:t>
            </w:r>
          </w:p>
          <w:p w:rsidR="00F64FE7" w:rsidRDefault="00F64FE7">
            <w:pPr>
              <w:pStyle w:val="ConsPlusNormal"/>
            </w:pPr>
            <w:r>
              <w:t>2) уборка снятого нательного белья в место, согласованное с получателем социальных услуг;</w:t>
            </w:r>
          </w:p>
          <w:p w:rsidR="00F64FE7" w:rsidRDefault="00F64FE7">
            <w:pPr>
              <w:pStyle w:val="ConsPlusNormal"/>
            </w:pPr>
            <w:r>
              <w:t>3) одевание чистого комплекта нательного белья на получателя социальных услуг.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5 раз в календарную неделю в зависимости от загрязнения белья</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получателем социальных услуг нательного белья.</w:t>
            </w:r>
          </w:p>
          <w:p w:rsidR="00F64FE7" w:rsidRDefault="00F64FE7">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F64FE7" w:rsidRPr="0090213F">
        <w:tc>
          <w:tcPr>
            <w:tcW w:w="964" w:type="dxa"/>
          </w:tcPr>
          <w:p w:rsidR="00F64FE7" w:rsidRDefault="00F64FE7">
            <w:pPr>
              <w:pStyle w:val="ConsPlusNormal"/>
            </w:pPr>
            <w:r>
              <w:t>1.13.17</w:t>
            </w:r>
          </w:p>
        </w:tc>
        <w:tc>
          <w:tcPr>
            <w:tcW w:w="2494" w:type="dxa"/>
          </w:tcPr>
          <w:p w:rsidR="00F64FE7" w:rsidRDefault="00F64FE7">
            <w:pPr>
              <w:pStyle w:val="ConsPlusNormal"/>
            </w:pPr>
            <w:r>
              <w:t>- перемена положения тела</w:t>
            </w:r>
          </w:p>
        </w:tc>
        <w:tc>
          <w:tcPr>
            <w:tcW w:w="3912" w:type="dxa"/>
          </w:tcPr>
          <w:p w:rsidR="00F64FE7" w:rsidRDefault="00F64FE7">
            <w:pPr>
              <w:pStyle w:val="ConsPlusNormal"/>
            </w:pPr>
            <w:r>
              <w:t>Состав социальной услуги:</w:t>
            </w:r>
          </w:p>
          <w:p w:rsidR="00F64FE7" w:rsidRDefault="00F64FE7">
            <w:pPr>
              <w:pStyle w:val="ConsPlusNormal"/>
            </w:pPr>
            <w:r>
              <w:t>1) регулярное (по показаниям, рекомендациям врача) изменение положения тела в кровати тяжелобольных получателей социальных услуг;</w:t>
            </w:r>
          </w:p>
          <w:p w:rsidR="00F64FE7" w:rsidRDefault="00F64FE7">
            <w:pPr>
              <w:pStyle w:val="ConsPlusNormal"/>
            </w:pPr>
            <w:r>
              <w:t>2) применение положений: 30 градусов на боку, 135 градусов на боку, приподнятая верхняя часть тела, положение для принятия пищи (верхняя часть тела приподнята от 70 до 90 градусов), положение на спине с подколенным роликом. Положение на животе не более 15 минут (под наблюдением);</w:t>
            </w:r>
          </w:p>
          <w:p w:rsidR="00F64FE7" w:rsidRDefault="00F64FE7">
            <w:pPr>
              <w:pStyle w:val="ConsPlusNormal"/>
            </w:pPr>
            <w:r>
              <w:t>3) положить в кровать;</w:t>
            </w:r>
          </w:p>
          <w:p w:rsidR="00F64FE7" w:rsidRDefault="00F64FE7">
            <w:pPr>
              <w:pStyle w:val="ConsPlusNormal"/>
            </w:pPr>
            <w:r>
              <w:t>4) придать комфортное положение в кровати;</w:t>
            </w:r>
          </w:p>
          <w:p w:rsidR="00F64FE7" w:rsidRDefault="00F64FE7">
            <w:pPr>
              <w:pStyle w:val="ConsPlusNormal"/>
            </w:pPr>
            <w:r>
              <w:t>5) усаживание на край кровати (посадить на край кровати), придать комфортное и устойчивое положение;</w:t>
            </w:r>
          </w:p>
          <w:p w:rsidR="00F64FE7" w:rsidRDefault="00F64FE7">
            <w:pPr>
              <w:pStyle w:val="ConsPlusNormal"/>
            </w:pPr>
            <w:r>
              <w:t>6) пересаживание (помощь при пересаживании) с кровати на кресло-коляску или на стул и обратно.</w:t>
            </w:r>
          </w:p>
          <w:p w:rsidR="00F64FE7" w:rsidRDefault="00F64FE7">
            <w:pPr>
              <w:pStyle w:val="ConsPlusNormal"/>
            </w:pPr>
            <w:r>
              <w:t>Услуга проводится безопасным и безболезненным способом с целью профилактики развития пролежней, контрактур конечностей, пневмонии, облегчения дыхания и создания комфортного пребывания днем, удобного положения для сна ночью.</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исходя из состояния получателя социальных услуг, не менее 4 раз в день</w:t>
            </w:r>
          </w:p>
        </w:tc>
        <w:tc>
          <w:tcPr>
            <w:tcW w:w="1020" w:type="dxa"/>
          </w:tcPr>
          <w:p w:rsidR="00F64FE7" w:rsidRDefault="00F64FE7">
            <w:pPr>
              <w:pStyle w:val="ConsPlusNormal"/>
              <w:jc w:val="center"/>
            </w:pPr>
            <w:r>
              <w:t>1040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(малые средства реабилитации, подколенные ролики, подушки, исправное кресло-коляска, устойчивый стул), безопасным и безболезненным способом</w:t>
            </w:r>
          </w:p>
        </w:tc>
      </w:tr>
      <w:tr w:rsidR="00F64FE7" w:rsidRPr="0090213F">
        <w:tc>
          <w:tcPr>
            <w:tcW w:w="964" w:type="dxa"/>
          </w:tcPr>
          <w:p w:rsidR="00F64FE7" w:rsidRDefault="00F64FE7">
            <w:pPr>
              <w:pStyle w:val="ConsPlusNormal"/>
            </w:pPr>
            <w:r>
              <w:t>1.13.18</w:t>
            </w:r>
          </w:p>
        </w:tc>
        <w:tc>
          <w:tcPr>
            <w:tcW w:w="2494" w:type="dxa"/>
          </w:tcPr>
          <w:p w:rsidR="00F64FE7" w:rsidRDefault="00F64FE7">
            <w:pPr>
              <w:pStyle w:val="ConsPlusNormal"/>
            </w:pPr>
            <w:r>
              <w:t>- помощь в передвижении</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в безопасном передвижении (ходьбе) по дому с техническими средствами реабилитации и без технических средств реабилитации.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не менее 2 раз в день по мере необходимости</w:t>
            </w:r>
          </w:p>
        </w:tc>
        <w:tc>
          <w:tcPr>
            <w:tcW w:w="1020" w:type="dxa"/>
          </w:tcPr>
          <w:p w:rsidR="00F64FE7" w:rsidRDefault="00F64FE7">
            <w:pPr>
              <w:pStyle w:val="ConsPlusNormal"/>
              <w:jc w:val="center"/>
            </w:pPr>
            <w:r>
              <w:t>520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исправных и правильно подобранных по размеру технических средств реабилитации (в случае их необходимости) получателя социальных услуг</w:t>
            </w:r>
          </w:p>
        </w:tc>
      </w:tr>
      <w:tr w:rsidR="00F64FE7" w:rsidRPr="0090213F">
        <w:tc>
          <w:tcPr>
            <w:tcW w:w="964" w:type="dxa"/>
          </w:tcPr>
          <w:p w:rsidR="00F64FE7" w:rsidRDefault="00F64FE7">
            <w:pPr>
              <w:pStyle w:val="ConsPlusNormal"/>
            </w:pPr>
            <w:r>
              <w:t>1.13.19</w:t>
            </w:r>
          </w:p>
        </w:tc>
        <w:tc>
          <w:tcPr>
            <w:tcW w:w="2494" w:type="dxa"/>
          </w:tcPr>
          <w:p w:rsidR="00F64FE7" w:rsidRDefault="00F64FE7">
            <w:pPr>
              <w:pStyle w:val="ConsPlusNormal"/>
            </w:pPr>
            <w:r>
              <w:t>- стрижка волос</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необходимых инструментов (ножницы или электрическая машинка) и места, подготовка получателя социальных услуг к процедуре;</w:t>
            </w:r>
          </w:p>
          <w:p w:rsidR="00F64FE7" w:rsidRDefault="00F64FE7">
            <w:pPr>
              <w:pStyle w:val="ConsPlusNormal"/>
              <w:jc w:val="both"/>
            </w:pPr>
            <w:r>
              <w:t>2) на получателя социальных услуг одевается пелерина;</w:t>
            </w:r>
          </w:p>
          <w:p w:rsidR="00F64FE7" w:rsidRDefault="00F64FE7">
            <w:pPr>
              <w:pStyle w:val="ConsPlusNormal"/>
              <w:jc w:val="both"/>
            </w:pPr>
            <w:r>
              <w:t>3) инструменты после использования подвергаются дезинфекции;</w:t>
            </w:r>
          </w:p>
          <w:p w:rsidR="00F64FE7" w:rsidRDefault="00F64FE7">
            <w:pPr>
              <w:pStyle w:val="ConsPlusNormal"/>
              <w:jc w:val="both"/>
            </w:pPr>
            <w:r>
              <w:t>4) проведение уборки места выполнения социальной услуги.</w:t>
            </w:r>
          </w:p>
          <w:p w:rsidR="00F64FE7" w:rsidRDefault="00F64FE7">
            <w:pPr>
              <w:pStyle w:val="ConsPlusNormal"/>
              <w:jc w:val="both"/>
            </w:pPr>
            <w:r>
              <w:t>1 услуга - 1 раз</w:t>
            </w:r>
          </w:p>
        </w:tc>
        <w:tc>
          <w:tcPr>
            <w:tcW w:w="1304" w:type="dxa"/>
          </w:tcPr>
          <w:p w:rsidR="00F64FE7" w:rsidRDefault="00F64FE7">
            <w:pPr>
              <w:pStyle w:val="ConsPlusNormal"/>
            </w:pPr>
            <w:r>
              <w:t>Социальная услуга предоставляется по необходимости 1 раз в календарный месяц</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 Услуга предоставляется при наличии исправных и правильно подобранных по размеру технических средств реабилитации (в случае их необходимости) получателя социальных услуг</w:t>
            </w:r>
          </w:p>
        </w:tc>
      </w:tr>
      <w:tr w:rsidR="00F64FE7" w:rsidRPr="0090213F">
        <w:tc>
          <w:tcPr>
            <w:tcW w:w="964" w:type="dxa"/>
          </w:tcPr>
          <w:p w:rsidR="00F64FE7" w:rsidRDefault="00F64FE7">
            <w:pPr>
              <w:pStyle w:val="ConsPlusNormal"/>
            </w:pPr>
            <w:r>
              <w:t>1.14</w:t>
            </w:r>
          </w:p>
        </w:tc>
        <w:tc>
          <w:tcPr>
            <w:tcW w:w="12642" w:type="dxa"/>
            <w:gridSpan w:val="5"/>
          </w:tcPr>
          <w:p w:rsidR="00F64FE7" w:rsidRDefault="00F64FE7">
            <w:pPr>
              <w:pStyle w:val="ConsPlusNormal"/>
            </w:pPr>
            <w:r>
              <w:t>Сопровождение на прогулке:</w:t>
            </w:r>
          </w:p>
        </w:tc>
      </w:tr>
      <w:tr w:rsidR="00F64FE7" w:rsidRPr="0090213F">
        <w:tc>
          <w:tcPr>
            <w:tcW w:w="964" w:type="dxa"/>
          </w:tcPr>
          <w:p w:rsidR="00F64FE7" w:rsidRDefault="00F64FE7">
            <w:pPr>
              <w:pStyle w:val="ConsPlusNormal"/>
            </w:pPr>
            <w:r>
              <w:t>1.14.1</w:t>
            </w:r>
          </w:p>
        </w:tc>
        <w:tc>
          <w:tcPr>
            <w:tcW w:w="2494" w:type="dxa"/>
          </w:tcPr>
          <w:p w:rsidR="00F64FE7" w:rsidRDefault="00F64FE7">
            <w:pPr>
              <w:pStyle w:val="ConsPlusNormal"/>
            </w:pPr>
            <w:r>
              <w:t>- сопровождение на прогулке индивидуальной</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при сборе получателя социальной услуги на прогулку (одевание, обувание, усаживание и т.д.);</w:t>
            </w:r>
          </w:p>
          <w:p w:rsidR="00F64FE7" w:rsidRDefault="00F64FE7">
            <w:pPr>
              <w:pStyle w:val="ConsPlusNormal"/>
            </w:pPr>
            <w:r>
              <w:t>2) сопровождение получателя социальных услуг на прогулку в диаметре 1000 метров от дома;</w:t>
            </w:r>
          </w:p>
          <w:p w:rsidR="00F64FE7" w:rsidRDefault="00F64FE7">
            <w:pPr>
              <w:pStyle w:val="ConsPlusNormal"/>
            </w:pPr>
            <w:r>
              <w:t>3) возвращение вместе с получателем социальной услуги к нему домой, если иное предварительно не оговорено при согласовании маршрута.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не менее 2 раз в календарную неделю</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одежды и обуви, соответствующих сезону, у получателя социальных услуг, возможности безопасного передвижения по улице, а также с учетом погодных условий</w:t>
            </w:r>
          </w:p>
        </w:tc>
      </w:tr>
      <w:tr w:rsidR="00F64FE7" w:rsidRPr="0090213F">
        <w:tc>
          <w:tcPr>
            <w:tcW w:w="964" w:type="dxa"/>
          </w:tcPr>
          <w:p w:rsidR="00F64FE7" w:rsidRDefault="00F64FE7">
            <w:pPr>
              <w:pStyle w:val="ConsPlusNormal"/>
            </w:pPr>
            <w:r>
              <w:t>1.15</w:t>
            </w:r>
          </w:p>
        </w:tc>
        <w:tc>
          <w:tcPr>
            <w:tcW w:w="2494" w:type="dxa"/>
          </w:tcPr>
          <w:p w:rsidR="00F64FE7" w:rsidRDefault="00F64FE7">
            <w:pPr>
              <w:pStyle w:val="ConsPlusNormal"/>
            </w:pPr>
            <w:r>
              <w:t>Помощь в пользовании очками или слуховыми аппаратами</w:t>
            </w:r>
          </w:p>
        </w:tc>
        <w:tc>
          <w:tcPr>
            <w:tcW w:w="3912" w:type="dxa"/>
          </w:tcPr>
          <w:p w:rsidR="00F64FE7" w:rsidRDefault="00F64FE7">
            <w:pPr>
              <w:pStyle w:val="ConsPlusNormal"/>
            </w:pPr>
            <w:r>
              <w:t>Состав социальной услуги:</w:t>
            </w:r>
          </w:p>
          <w:p w:rsidR="00F64FE7" w:rsidRDefault="00F64FE7">
            <w:pPr>
              <w:pStyle w:val="ConsPlusNormal"/>
            </w:pPr>
            <w:r>
              <w:t>1) помощь в пользовании очками или слуховыми аппаратами;</w:t>
            </w:r>
          </w:p>
          <w:p w:rsidR="00F64FE7" w:rsidRDefault="00F64FE7">
            <w:pPr>
              <w:pStyle w:val="ConsPlusNormal"/>
            </w:pPr>
            <w:r>
              <w:t>2) проверка технического состояния, чистоты и безопасности очков, аппарата;</w:t>
            </w:r>
          </w:p>
          <w:p w:rsidR="00F64FE7" w:rsidRDefault="00F64FE7">
            <w:pPr>
              <w:pStyle w:val="ConsPlusNormal"/>
            </w:pPr>
            <w:r>
              <w:t>3) помощь в установке аппарата, и надевании очков, и их снятии.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F64FE7" w:rsidRDefault="00F64FE7">
            <w:pPr>
              <w:pStyle w:val="ConsPlusNormal"/>
              <w:jc w:val="both"/>
            </w:pPr>
            <w:r>
              <w:t>Услуга предоставляется при наличии очков, слухового аппарата у получателя социальных услуг, приобретенных в соответствии с назначением врача</w:t>
            </w:r>
          </w:p>
        </w:tc>
      </w:tr>
      <w:tr w:rsidR="00F64FE7" w:rsidRPr="0090213F">
        <w:tc>
          <w:tcPr>
            <w:tcW w:w="964" w:type="dxa"/>
          </w:tcPr>
          <w:p w:rsidR="00F64FE7" w:rsidRDefault="00F64FE7">
            <w:pPr>
              <w:pStyle w:val="ConsPlusNormal"/>
            </w:pPr>
            <w:r>
              <w:t>1.16</w:t>
            </w:r>
          </w:p>
        </w:tc>
        <w:tc>
          <w:tcPr>
            <w:tcW w:w="12642" w:type="dxa"/>
            <w:gridSpan w:val="5"/>
          </w:tcPr>
          <w:p w:rsidR="00F64FE7" w:rsidRDefault="00F64FE7">
            <w:pPr>
              <w:pStyle w:val="ConsPlusNormal"/>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F64FE7" w:rsidRPr="0090213F">
        <w:tc>
          <w:tcPr>
            <w:tcW w:w="964" w:type="dxa"/>
          </w:tcPr>
          <w:p w:rsidR="00F64FE7" w:rsidRDefault="00F64FE7">
            <w:pPr>
              <w:pStyle w:val="ConsPlusNormal"/>
            </w:pPr>
            <w:r>
              <w:t>1.16.1</w:t>
            </w:r>
          </w:p>
        </w:tc>
        <w:tc>
          <w:tcPr>
            <w:tcW w:w="2494" w:type="dxa"/>
          </w:tcPr>
          <w:p w:rsidR="00F64FE7" w:rsidRDefault="00F64FE7">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Pr>
          <w:p w:rsidR="00F64FE7" w:rsidRDefault="00F64FE7">
            <w:pPr>
              <w:pStyle w:val="ConsPlusNormal"/>
            </w:pPr>
            <w:r>
              <w:t>Состав социальной услуги:</w:t>
            </w:r>
          </w:p>
          <w:p w:rsidR="00F64FE7" w:rsidRDefault="00F64FE7">
            <w:pPr>
              <w:pStyle w:val="ConsPlusNormal"/>
            </w:pPr>
            <w:r>
              <w:t>1) предоставляется при возникновении необходимости в перевозке получателя социальных услуг, возникающей в ходе предоставления ему социальных услуг;</w:t>
            </w:r>
          </w:p>
          <w:p w:rsidR="00F64FE7" w:rsidRDefault="00F64FE7">
            <w:pPr>
              <w:pStyle w:val="ConsPlusNormal"/>
            </w:pPr>
            <w:r>
              <w:t>2) вызов специализированной транспортной службы, с которой заключен договор для осуществления перевозок;</w:t>
            </w:r>
          </w:p>
          <w:p w:rsidR="00F64FE7" w:rsidRDefault="00F64FE7">
            <w:pPr>
              <w:pStyle w:val="ConsPlusNormal"/>
            </w:pPr>
            <w:r>
              <w:t>3) сопровождение нуждающегося в организации для лечения и в учреждения социальной сферы.</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в случае невозможности воспользоваться общественным транспортом или такси,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договорных отношений между организацией, предоставляющей социальные услуги, и транспортной компанией</w:t>
            </w:r>
          </w:p>
        </w:tc>
      </w:tr>
      <w:tr w:rsidR="00F64FE7" w:rsidRPr="0090213F">
        <w:tc>
          <w:tcPr>
            <w:tcW w:w="964" w:type="dxa"/>
          </w:tcPr>
          <w:p w:rsidR="00F64FE7" w:rsidRDefault="00F64FE7">
            <w:pPr>
              <w:pStyle w:val="ConsPlusNormal"/>
            </w:pPr>
            <w:r>
              <w:t>1.17</w:t>
            </w:r>
          </w:p>
        </w:tc>
        <w:tc>
          <w:tcPr>
            <w:tcW w:w="2494" w:type="dxa"/>
          </w:tcPr>
          <w:p w:rsidR="00F64FE7" w:rsidRDefault="00F64FE7">
            <w:pPr>
              <w:pStyle w:val="ConsPlusNormal"/>
            </w:pPr>
            <w:r>
              <w:t>Сопровождение вне дома, в том числе к врачу</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пожеланий получателя социальных услуг на сопровождение вне дома;</w:t>
            </w:r>
          </w:p>
          <w:p w:rsidR="00F64FE7" w:rsidRDefault="00F64FE7">
            <w:pPr>
              <w:pStyle w:val="ConsPlusNormal"/>
            </w:pPr>
            <w:r>
              <w:t>2) сопровождение получателя социальных услуг вне дома (туда и обратно) в рабочее время.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за счет получателя социальных услуг. Услуга предоставляется в рабочее время социального работника. Оплата за проезд в общественном транспорте или такси получателя социальных услуг и работника организации социального обслуживания осуществляется за счет средств получателя социальных услуг</w:t>
            </w:r>
          </w:p>
        </w:tc>
      </w:tr>
      <w:tr w:rsidR="00F64FE7" w:rsidRPr="0090213F">
        <w:tc>
          <w:tcPr>
            <w:tcW w:w="964" w:type="dxa"/>
          </w:tcPr>
          <w:p w:rsidR="00F64FE7" w:rsidRDefault="00F64FE7">
            <w:pPr>
              <w:pStyle w:val="ConsPlusNormal"/>
            </w:pPr>
            <w:r>
              <w:t>1.18</w:t>
            </w:r>
          </w:p>
        </w:tc>
        <w:tc>
          <w:tcPr>
            <w:tcW w:w="2494" w:type="dxa"/>
          </w:tcPr>
          <w:p w:rsidR="00F64FE7" w:rsidRDefault="00F64FE7">
            <w:pPr>
              <w:pStyle w:val="ConsPlusNormal"/>
            </w:pPr>
            <w:r>
              <w:t>Стирка белья в машине заказчика</w:t>
            </w:r>
          </w:p>
        </w:tc>
        <w:tc>
          <w:tcPr>
            <w:tcW w:w="3912" w:type="dxa"/>
          </w:tcPr>
          <w:p w:rsidR="00F64FE7" w:rsidRDefault="00F64FE7">
            <w:pPr>
              <w:pStyle w:val="ConsPlusNormal"/>
            </w:pPr>
            <w:r>
              <w:t>Состав социальной услуги:</w:t>
            </w:r>
          </w:p>
          <w:p w:rsidR="00F64FE7" w:rsidRDefault="00F64FE7">
            <w:pPr>
              <w:pStyle w:val="ConsPlusNormal"/>
            </w:pPr>
            <w:r>
              <w:t>1) сортировка (помощь в сортировке) белья (до 5 кг);</w:t>
            </w:r>
          </w:p>
          <w:p w:rsidR="00F64FE7" w:rsidRDefault="00F64FE7">
            <w:pPr>
              <w:pStyle w:val="ConsPlusNormal"/>
            </w:pPr>
            <w:r>
              <w:t>2) закладка белья (помощь в закладке) в стиральную машину с добавлением специальных моющих средств;</w:t>
            </w:r>
          </w:p>
          <w:p w:rsidR="00F64FE7" w:rsidRDefault="00F64FE7">
            <w:pPr>
              <w:pStyle w:val="ConsPlusNormal"/>
            </w:pPr>
            <w:r>
              <w:t>3) выбор программы стирки;</w:t>
            </w:r>
          </w:p>
          <w:p w:rsidR="00F64FE7" w:rsidRDefault="00F64FE7">
            <w:pPr>
              <w:pStyle w:val="ConsPlusNormal"/>
            </w:pPr>
            <w:r>
              <w:t>4) выгрузка постиранного белья из стиральной машины;</w:t>
            </w:r>
          </w:p>
          <w:p w:rsidR="00F64FE7" w:rsidRDefault="00F64FE7">
            <w:pPr>
              <w:pStyle w:val="ConsPlusNormal"/>
            </w:pPr>
            <w:r>
              <w:t>5) развешивание чистого белья;</w:t>
            </w:r>
          </w:p>
          <w:p w:rsidR="00F64FE7" w:rsidRDefault="00F64FE7">
            <w:pPr>
              <w:pStyle w:val="ConsPlusNormal"/>
            </w:pPr>
            <w:r>
              <w:t>6) снятие сухого белья и раскладка его в места хранения.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5 раз в календарную неделю в зависимости от индивидуальной нуждаемости</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F64FE7" w:rsidRPr="0090213F">
        <w:tc>
          <w:tcPr>
            <w:tcW w:w="964" w:type="dxa"/>
          </w:tcPr>
          <w:p w:rsidR="00F64FE7" w:rsidRDefault="00F64FE7">
            <w:pPr>
              <w:pStyle w:val="ConsPlusNormal"/>
            </w:pPr>
            <w:r>
              <w:t>1.19</w:t>
            </w:r>
          </w:p>
        </w:tc>
        <w:tc>
          <w:tcPr>
            <w:tcW w:w="2494" w:type="dxa"/>
          </w:tcPr>
          <w:p w:rsidR="00F64FE7" w:rsidRDefault="00F64FE7">
            <w:pPr>
              <w:pStyle w:val="ConsPlusNormal"/>
            </w:pPr>
            <w:r>
              <w:t>Стирка белья вручную на дому заказчика</w:t>
            </w:r>
          </w:p>
        </w:tc>
        <w:tc>
          <w:tcPr>
            <w:tcW w:w="3912" w:type="dxa"/>
          </w:tcPr>
          <w:p w:rsidR="00F64FE7" w:rsidRDefault="00F64FE7">
            <w:pPr>
              <w:pStyle w:val="ConsPlusNormal"/>
            </w:pPr>
            <w:r>
              <w:t>Состав социальной услуги:</w:t>
            </w:r>
          </w:p>
          <w:p w:rsidR="00F64FE7" w:rsidRDefault="00F64FE7">
            <w:pPr>
              <w:pStyle w:val="ConsPlusNormal"/>
            </w:pPr>
            <w:r>
              <w:t>1) сортировка белья (до 5 кг);</w:t>
            </w:r>
          </w:p>
          <w:p w:rsidR="00F64FE7" w:rsidRDefault="00F64FE7">
            <w:pPr>
              <w:pStyle w:val="ConsPlusNormal"/>
            </w:pPr>
            <w:r>
              <w:t>2) замачивание белья;</w:t>
            </w:r>
          </w:p>
          <w:p w:rsidR="00F64FE7" w:rsidRDefault="00F64FE7">
            <w:pPr>
              <w:pStyle w:val="ConsPlusNormal"/>
            </w:pPr>
            <w:r>
              <w:t>3) ручная стирка белья или закладка в полуавтоматическую стиральную машину;</w:t>
            </w:r>
          </w:p>
          <w:p w:rsidR="00F64FE7" w:rsidRDefault="00F64FE7">
            <w:pPr>
              <w:pStyle w:val="ConsPlusNormal"/>
            </w:pPr>
            <w:r>
              <w:t>4) полоскание белья в машине или руками (выгрузка для полоскания);</w:t>
            </w:r>
          </w:p>
          <w:p w:rsidR="00F64FE7" w:rsidRDefault="00F64FE7">
            <w:pPr>
              <w:pStyle w:val="ConsPlusNormal"/>
            </w:pPr>
            <w:r>
              <w:t>5) развешивание чистого белья;</w:t>
            </w:r>
          </w:p>
          <w:p w:rsidR="00F64FE7" w:rsidRDefault="00F64FE7">
            <w:pPr>
              <w:pStyle w:val="ConsPlusNormal"/>
            </w:pPr>
            <w:r>
              <w:t>6) снятие сухого белья и раскладка его в места хранения.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5 раз в календарную неделю в зависимости от индивидуальной нуждаемости</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F64FE7" w:rsidRPr="0090213F">
        <w:tc>
          <w:tcPr>
            <w:tcW w:w="964" w:type="dxa"/>
          </w:tcPr>
          <w:p w:rsidR="00F64FE7" w:rsidRDefault="00F64FE7">
            <w:pPr>
              <w:pStyle w:val="ConsPlusNormal"/>
            </w:pPr>
            <w:r>
              <w:t>1.20</w:t>
            </w:r>
          </w:p>
        </w:tc>
        <w:tc>
          <w:tcPr>
            <w:tcW w:w="2494" w:type="dxa"/>
          </w:tcPr>
          <w:p w:rsidR="00F64FE7" w:rsidRDefault="00F64FE7">
            <w:pPr>
              <w:pStyle w:val="ConsPlusNormal"/>
            </w:pPr>
            <w:r>
              <w:t>Глажение белья на дому заказчика</w:t>
            </w:r>
          </w:p>
        </w:tc>
        <w:tc>
          <w:tcPr>
            <w:tcW w:w="3912" w:type="dxa"/>
          </w:tcPr>
          <w:p w:rsidR="00F64FE7" w:rsidRDefault="00F64FE7">
            <w:pPr>
              <w:pStyle w:val="ConsPlusNormal"/>
            </w:pPr>
            <w:r>
              <w:t>Состав социальной услуги:</w:t>
            </w:r>
          </w:p>
          <w:p w:rsidR="00F64FE7" w:rsidRDefault="00F64FE7">
            <w:pPr>
              <w:pStyle w:val="ConsPlusNormal"/>
            </w:pPr>
            <w:r>
              <w:t>1) подготовка предоставленного получателем социальных услуг инвентаря для глажки белья;</w:t>
            </w:r>
          </w:p>
          <w:p w:rsidR="00F64FE7" w:rsidRDefault="00F64FE7">
            <w:pPr>
              <w:pStyle w:val="ConsPlusNormal"/>
            </w:pPr>
            <w:r>
              <w:t>2) глажка предоставленного получателем социальных услуг чистого белья (до 5 кг);</w:t>
            </w:r>
          </w:p>
          <w:p w:rsidR="00F64FE7" w:rsidRDefault="00F64FE7">
            <w:pPr>
              <w:pStyle w:val="ConsPlusNormal"/>
            </w:pPr>
            <w:r>
              <w:t>3) раскладка выглаженного белья в места хранения;</w:t>
            </w:r>
          </w:p>
          <w:p w:rsidR="00F64FE7" w:rsidRDefault="00F64FE7">
            <w:pPr>
              <w:pStyle w:val="ConsPlusNormal"/>
            </w:pPr>
            <w:r>
              <w:t>4) уборка предоставленного получателем социальных услуг инвентаря для глажки белья.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глажка белья осуществляется технически исправным утюгом с соблюдением техники безопасности</w:t>
            </w:r>
          </w:p>
        </w:tc>
      </w:tr>
      <w:tr w:rsidR="00F64FE7" w:rsidRPr="0090213F">
        <w:tc>
          <w:tcPr>
            <w:tcW w:w="964" w:type="dxa"/>
          </w:tcPr>
          <w:p w:rsidR="00F64FE7" w:rsidRDefault="00F64FE7">
            <w:pPr>
              <w:pStyle w:val="ConsPlusNormal"/>
            </w:pPr>
            <w:r>
              <w:t>1.21</w:t>
            </w:r>
          </w:p>
        </w:tc>
        <w:tc>
          <w:tcPr>
            <w:tcW w:w="2494" w:type="dxa"/>
          </w:tcPr>
          <w:p w:rsidR="00F64FE7" w:rsidRDefault="00F64FE7">
            <w:pPr>
              <w:pStyle w:val="ConsPlusNormal"/>
            </w:pPr>
            <w:r>
              <w:t>Присмотр на дому (сиделка)</w:t>
            </w:r>
          </w:p>
        </w:tc>
        <w:tc>
          <w:tcPr>
            <w:tcW w:w="3912" w:type="dxa"/>
          </w:tcPr>
          <w:p w:rsidR="00F64FE7" w:rsidRDefault="00F64FE7">
            <w:pPr>
              <w:pStyle w:val="ConsPlusNormal"/>
            </w:pPr>
            <w:r>
              <w:t>Состав социальной услуги:</w:t>
            </w:r>
          </w:p>
          <w:p w:rsidR="00F64FE7" w:rsidRDefault="00F64FE7">
            <w:pPr>
              <w:pStyle w:val="ConsPlusNormal"/>
            </w:pPr>
            <w:r>
              <w:t>1) организация питания;</w:t>
            </w:r>
          </w:p>
          <w:p w:rsidR="00F64FE7" w:rsidRDefault="00F64FE7">
            <w:pPr>
              <w:pStyle w:val="ConsPlusNormal"/>
            </w:pPr>
            <w:r>
              <w:t>2) организация и проведения уборки жилого помещения получателя социальных услуг;</w:t>
            </w:r>
          </w:p>
          <w:p w:rsidR="00F64FE7" w:rsidRDefault="00F64FE7">
            <w:pPr>
              <w:pStyle w:val="ConsPlusNormal"/>
            </w:pPr>
            <w:r>
              <w:t>3) содействие в использовании туалета и абсорбирующего белья;</w:t>
            </w:r>
          </w:p>
          <w:p w:rsidR="00F64FE7" w:rsidRDefault="00F64FE7">
            <w:pPr>
              <w:pStyle w:val="ConsPlusNormal"/>
            </w:pPr>
            <w:r>
              <w:t>4) покупка и доставка за счет средств получателя социальных услуг на дом продуктов питания, готовых блюд из торговых организаций, покупка промышленных товаров первой необходимости;</w:t>
            </w:r>
          </w:p>
          <w:p w:rsidR="00F64FE7" w:rsidRDefault="00F64FE7">
            <w:pPr>
              <w:pStyle w:val="ConsPlusNormal"/>
            </w:pPr>
            <w:r>
              <w:t>5) оказание помощи в гигиенических процедурах, одевании, раздевании и др.;</w:t>
            </w:r>
          </w:p>
          <w:p w:rsidR="00F64FE7" w:rsidRDefault="00F64FE7">
            <w:pPr>
              <w:pStyle w:val="ConsPlusNormal"/>
            </w:pPr>
            <w:r>
              <w:t>6) организация приема лекарственных препаратов по прописанной лечащим врачом схеме;</w:t>
            </w:r>
          </w:p>
          <w:p w:rsidR="00F64FE7" w:rsidRDefault="00F64FE7">
            <w:pPr>
              <w:pStyle w:val="ConsPlusNormal"/>
            </w:pPr>
            <w:r>
              <w:t>7) стирка;</w:t>
            </w:r>
          </w:p>
          <w:p w:rsidR="00F64FE7" w:rsidRDefault="00F64FE7">
            <w:pPr>
              <w:pStyle w:val="ConsPlusNormal"/>
            </w:pPr>
            <w:r>
              <w:t>8) организация досуга;</w:t>
            </w:r>
          </w:p>
          <w:p w:rsidR="00F64FE7" w:rsidRDefault="00F64FE7">
            <w:pPr>
              <w:pStyle w:val="ConsPlusNormal"/>
            </w:pPr>
            <w:r>
              <w:t>9) осуществление коммуникации с родственниками (законными представителями) в процессе оказания услуги;</w:t>
            </w:r>
          </w:p>
          <w:p w:rsidR="00F64FE7" w:rsidRDefault="00F64FE7">
            <w:pPr>
              <w:pStyle w:val="ConsPlusNormal"/>
            </w:pPr>
            <w:r>
              <w:t>10) прогулка;</w:t>
            </w:r>
          </w:p>
          <w:p w:rsidR="00F64FE7" w:rsidRDefault="00F64FE7">
            <w:pPr>
              <w:pStyle w:val="ConsPlusNormal"/>
            </w:pPr>
            <w:r>
              <w:t>11) присмотр за получателем социальных услуг в случае когнитивных нарушений и/или вследствие общего тяжелого физического состояния;</w:t>
            </w:r>
          </w:p>
          <w:p w:rsidR="00F64FE7" w:rsidRDefault="00F64FE7">
            <w:pPr>
              <w:pStyle w:val="ConsPlusNormal"/>
            </w:pPr>
            <w:r>
              <w:t>12) наблюдение за состоянием здоровья.</w:t>
            </w:r>
          </w:p>
          <w:p w:rsidR="00F64FE7" w:rsidRDefault="00F64FE7">
            <w:pPr>
              <w:pStyle w:val="ConsPlusNormal"/>
            </w:pPr>
            <w:r>
              <w:t>Услуга сиделки заключается в частичном уходе за получателем социальных услуг на дому.</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до 4 часов в день</w:t>
            </w:r>
          </w:p>
        </w:tc>
        <w:tc>
          <w:tcPr>
            <w:tcW w:w="1020" w:type="dxa"/>
          </w:tcPr>
          <w:p w:rsidR="00F64FE7" w:rsidRDefault="00F64FE7">
            <w:pPr>
              <w:pStyle w:val="ConsPlusNormal"/>
              <w:jc w:val="center"/>
            </w:pPr>
            <w:r>
              <w:t>520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денежных средств, продуктов, лекарственных средств, абсорбирующего белья, оборудования для приготовления пищи, стирки у получателя социальных услуг</w:t>
            </w:r>
          </w:p>
        </w:tc>
      </w:tr>
      <w:tr w:rsidR="00F64FE7" w:rsidRPr="0090213F">
        <w:tc>
          <w:tcPr>
            <w:tcW w:w="964" w:type="dxa"/>
          </w:tcPr>
          <w:p w:rsidR="00F64FE7" w:rsidRDefault="00F64FE7">
            <w:pPr>
              <w:pStyle w:val="ConsPlusNormal"/>
              <w:outlineLvl w:val="2"/>
            </w:pPr>
            <w:r>
              <w:t>2</w:t>
            </w:r>
          </w:p>
        </w:tc>
        <w:tc>
          <w:tcPr>
            <w:tcW w:w="12642" w:type="dxa"/>
            <w:gridSpan w:val="5"/>
          </w:tcPr>
          <w:p w:rsidR="00F64FE7" w:rsidRDefault="00F64FE7">
            <w:pPr>
              <w:pStyle w:val="ConsPlusNormal"/>
            </w:pPr>
            <w:r>
              <w:t>Социально-медицинские услуги</w:t>
            </w:r>
          </w:p>
        </w:tc>
      </w:tr>
      <w:tr w:rsidR="00F64FE7" w:rsidRPr="0090213F">
        <w:tc>
          <w:tcPr>
            <w:tcW w:w="964" w:type="dxa"/>
          </w:tcPr>
          <w:p w:rsidR="00F64FE7" w:rsidRDefault="00F64FE7">
            <w:pPr>
              <w:pStyle w:val="ConsPlusNormal"/>
            </w:pPr>
            <w:r>
              <w:t>2.1</w:t>
            </w:r>
          </w:p>
        </w:tc>
        <w:tc>
          <w:tcPr>
            <w:tcW w:w="12642" w:type="dxa"/>
            <w:gridSpan w:val="5"/>
          </w:tcPr>
          <w:p w:rsidR="00F64FE7" w:rsidRDefault="00F64FE7">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pPr>
            <w:r>
              <w:t>- измерение температуры тела, артериального давления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F64FE7" w:rsidRDefault="00F64FE7">
            <w:pPr>
              <w:pStyle w:val="ConsPlusNormal"/>
            </w:pPr>
            <w:r>
              <w:t>2) подготовка термометра или тонометра;</w:t>
            </w:r>
          </w:p>
          <w:p w:rsidR="00F64FE7" w:rsidRDefault="00F64FE7">
            <w:pPr>
              <w:pStyle w:val="ConsPlusNormal"/>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F64FE7" w:rsidRDefault="00F64FE7">
            <w:pPr>
              <w:pStyle w:val="ConsPlusNormal"/>
            </w:pPr>
            <w:r>
              <w:t>4) объяснение результатов измерений и симптомов, указывающих на возможные заболевания;</w:t>
            </w:r>
          </w:p>
          <w:p w:rsidR="00F64FE7" w:rsidRDefault="00F64FE7">
            <w:pPr>
              <w:pStyle w:val="ConsPlusNormal"/>
            </w:pPr>
            <w:r>
              <w:t>5) контроль над соблюдением предписаний врача.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 применением инвентаря, предоставленного получателем социальных услуг (термометр, тонометр, дневник наблюдения за состоянием здоровья, тетрадь (блокнот), ручка), при наличии назначения или рекомендации врача</w:t>
            </w:r>
          </w:p>
        </w:tc>
      </w:tr>
      <w:tr w:rsidR="00F64FE7" w:rsidRPr="0090213F">
        <w:tc>
          <w:tcPr>
            <w:tcW w:w="964" w:type="dxa"/>
          </w:tcPr>
          <w:p w:rsidR="00F64FE7" w:rsidRDefault="00F64FE7">
            <w:pPr>
              <w:pStyle w:val="ConsPlusNormal"/>
            </w:pPr>
            <w:r>
              <w:t>2.2</w:t>
            </w:r>
          </w:p>
        </w:tc>
        <w:tc>
          <w:tcPr>
            <w:tcW w:w="12642" w:type="dxa"/>
            <w:gridSpan w:val="5"/>
          </w:tcPr>
          <w:p w:rsidR="00F64FE7" w:rsidRDefault="00F64FE7">
            <w:pPr>
              <w:pStyle w:val="ConsPlusNormal"/>
              <w:jc w:val="both"/>
            </w:pPr>
            <w:r>
              <w:t>Организация оказания медицинской помощи в медицинской организации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F64FE7" w:rsidRPr="0090213F">
        <w:tc>
          <w:tcPr>
            <w:tcW w:w="964" w:type="dxa"/>
          </w:tcPr>
          <w:p w:rsidR="00F64FE7" w:rsidRDefault="00F64FE7">
            <w:pPr>
              <w:pStyle w:val="ConsPlusNormal"/>
            </w:pPr>
            <w:r>
              <w:t>2.2.1</w:t>
            </w:r>
          </w:p>
        </w:tc>
        <w:tc>
          <w:tcPr>
            <w:tcW w:w="2494" w:type="dxa"/>
          </w:tcPr>
          <w:p w:rsidR="00F64FE7" w:rsidRDefault="00F64FE7">
            <w:pPr>
              <w:pStyle w:val="ConsPlusNormal"/>
            </w:pPr>
            <w:r>
              <w:t>- вызов врача</w:t>
            </w:r>
          </w:p>
        </w:tc>
        <w:tc>
          <w:tcPr>
            <w:tcW w:w="3912" w:type="dxa"/>
          </w:tcPr>
          <w:p w:rsidR="00F64FE7" w:rsidRDefault="00F64FE7">
            <w:pPr>
              <w:pStyle w:val="ConsPlusNormal"/>
            </w:pPr>
            <w:r>
              <w:t>Состав социальной услуги:</w:t>
            </w:r>
          </w:p>
          <w:p w:rsidR="00F64FE7" w:rsidRDefault="00F64FE7">
            <w:pPr>
              <w:pStyle w:val="ConsPlusNormal"/>
            </w:pPr>
            <w:r>
              <w:t>1) вызвать дежурного врача неотложной медицинской помощи или бригады скорой медицинской помощи;</w:t>
            </w:r>
          </w:p>
          <w:p w:rsidR="00F64FE7" w:rsidRDefault="00F64FE7">
            <w:pPr>
              <w:pStyle w:val="ConsPlusNormal"/>
            </w:pPr>
            <w:r>
              <w:t>2) дождаться приезда врача или неотложной медицинской помощи;</w:t>
            </w:r>
          </w:p>
          <w:p w:rsidR="00F64FE7" w:rsidRDefault="00F64FE7">
            <w:pPr>
              <w:pStyle w:val="ConsPlusNormal"/>
            </w:pPr>
            <w:r>
              <w:t>3) сопровождение в стационарные и (или) лечебно-профилактические медицинские организации в экстренных случаях.</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своевременно в необходимом объеме помощи с учетом характера заболевания</w:t>
            </w:r>
          </w:p>
        </w:tc>
      </w:tr>
      <w:tr w:rsidR="00F64FE7" w:rsidRPr="0090213F">
        <w:tc>
          <w:tcPr>
            <w:tcW w:w="964" w:type="dxa"/>
          </w:tcPr>
          <w:p w:rsidR="00F64FE7" w:rsidRDefault="00F64FE7">
            <w:pPr>
              <w:pStyle w:val="ConsPlusNormal"/>
            </w:pPr>
            <w:r>
              <w:t>2.2.2</w:t>
            </w:r>
          </w:p>
        </w:tc>
        <w:tc>
          <w:tcPr>
            <w:tcW w:w="2494" w:type="dxa"/>
          </w:tcPr>
          <w:p w:rsidR="00F64FE7" w:rsidRDefault="00F64FE7">
            <w:pPr>
              <w:pStyle w:val="ConsPlusNormal"/>
            </w:pPr>
            <w:r>
              <w:t>- предварительная запись, оформление документов на госпитализацию</w:t>
            </w:r>
          </w:p>
        </w:tc>
        <w:tc>
          <w:tcPr>
            <w:tcW w:w="3912" w:type="dxa"/>
          </w:tcPr>
          <w:p w:rsidR="00F64FE7" w:rsidRDefault="00F64FE7">
            <w:pPr>
              <w:pStyle w:val="ConsPlusNormal"/>
            </w:pPr>
            <w:r>
              <w:t>Состав социальной услуги:</w:t>
            </w:r>
          </w:p>
          <w:p w:rsidR="00F64FE7" w:rsidRDefault="00F64FE7">
            <w:pPr>
              <w:pStyle w:val="ConsPlusNormal"/>
            </w:pPr>
            <w:r>
              <w:t>1) сбор документов, необходимых для госпитализации;</w:t>
            </w:r>
          </w:p>
          <w:p w:rsidR="00F64FE7" w:rsidRDefault="00F64FE7">
            <w:pPr>
              <w:pStyle w:val="ConsPlusNormal"/>
            </w:pPr>
            <w:r>
              <w:t>2) помощь в сборе вещей перед госпитализацией;</w:t>
            </w:r>
          </w:p>
          <w:p w:rsidR="00F64FE7" w:rsidRDefault="00F64FE7">
            <w:pPr>
              <w:pStyle w:val="ConsPlusNormal"/>
            </w:pPr>
            <w:r>
              <w:t>3) вызов специализированного автотранспорта;</w:t>
            </w:r>
          </w:p>
          <w:p w:rsidR="00F64FE7" w:rsidRDefault="00F64FE7">
            <w:pPr>
              <w:pStyle w:val="ConsPlusNormal"/>
            </w:pPr>
            <w:r>
              <w:t>4) сопровождение получателя социальных услуг в медицинские организации в рабочее время.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своевременно в необходимом объеме силами прикрепленного социального работника</w:t>
            </w:r>
          </w:p>
        </w:tc>
      </w:tr>
      <w:tr w:rsidR="00F64FE7" w:rsidRPr="0090213F">
        <w:tc>
          <w:tcPr>
            <w:tcW w:w="964" w:type="dxa"/>
          </w:tcPr>
          <w:p w:rsidR="00F64FE7" w:rsidRDefault="00F64FE7">
            <w:pPr>
              <w:pStyle w:val="ConsPlusNormal"/>
            </w:pPr>
            <w:r>
              <w:t>2.2.3</w:t>
            </w:r>
          </w:p>
        </w:tc>
        <w:tc>
          <w:tcPr>
            <w:tcW w:w="2494" w:type="dxa"/>
          </w:tcPr>
          <w:p w:rsidR="00F64FE7" w:rsidRDefault="00F64FE7">
            <w:pPr>
              <w:pStyle w:val="ConsPlusNormal"/>
            </w:pPr>
            <w:r>
              <w:t>- посещение в случае госпитализации</w:t>
            </w:r>
          </w:p>
        </w:tc>
        <w:tc>
          <w:tcPr>
            <w:tcW w:w="3912" w:type="dxa"/>
          </w:tcPr>
          <w:p w:rsidR="00F64FE7" w:rsidRDefault="00F64FE7">
            <w:pPr>
              <w:pStyle w:val="ConsPlusNormal"/>
            </w:pPr>
            <w:r>
              <w:t>Состав социальной услуги:</w:t>
            </w:r>
          </w:p>
          <w:p w:rsidR="00F64FE7" w:rsidRDefault="00F64FE7">
            <w:pPr>
              <w:pStyle w:val="ConsPlusNormal"/>
            </w:pPr>
            <w:r>
              <w:t>1) посещение в стационарных медицинских организациях в часы посещений;</w:t>
            </w:r>
          </w:p>
          <w:p w:rsidR="00F64FE7" w:rsidRDefault="00F64FE7">
            <w:pPr>
              <w:pStyle w:val="ConsPlusNormal"/>
            </w:pPr>
            <w:r>
              <w:t>2) доставка за счет получателя социальных услуг книг, периодических изданий, не запрещенных в стационарной медицинской организации продуктов питания, иных предметов первой необходимости;</w:t>
            </w:r>
          </w:p>
          <w:p w:rsidR="00F64FE7" w:rsidRDefault="00F64FE7">
            <w:pPr>
              <w:pStyle w:val="ConsPlusNormal"/>
            </w:pPr>
            <w:r>
              <w:t>3) оказание психологической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при наличии тяжелого состояния не реже 5 раз в календарную неделю в соответствии с кратностью посещения на дому</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выполняется силами прикрепленного социального работника, если получатель находится в стационарном учреждении здравоохранения в том же населенном пункте, либо, при наличии, другого сотрудника в случае расположения стационарного учреждения в ином населенном пункте</w:t>
            </w:r>
          </w:p>
        </w:tc>
      </w:tr>
      <w:tr w:rsidR="00F64FE7" w:rsidRPr="0090213F">
        <w:tc>
          <w:tcPr>
            <w:tcW w:w="964" w:type="dxa"/>
          </w:tcPr>
          <w:p w:rsidR="00F64FE7" w:rsidRDefault="00F64FE7">
            <w:pPr>
              <w:pStyle w:val="ConsPlusNormal"/>
            </w:pPr>
            <w:r>
              <w:t>2.3</w:t>
            </w:r>
          </w:p>
        </w:tc>
        <w:tc>
          <w:tcPr>
            <w:tcW w:w="12642" w:type="dxa"/>
            <w:gridSpan w:val="5"/>
          </w:tcPr>
          <w:p w:rsidR="00F64FE7" w:rsidRDefault="00F64FE7">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F64FE7" w:rsidRPr="0090213F">
        <w:tc>
          <w:tcPr>
            <w:tcW w:w="964" w:type="dxa"/>
          </w:tcPr>
          <w:p w:rsidR="00F64FE7" w:rsidRDefault="00F64FE7">
            <w:pPr>
              <w:pStyle w:val="ConsPlusNormal"/>
            </w:pPr>
            <w:r>
              <w:t>2.3.1</w:t>
            </w:r>
          </w:p>
        </w:tc>
        <w:tc>
          <w:tcPr>
            <w:tcW w:w="2494" w:type="dxa"/>
          </w:tcPr>
          <w:p w:rsidR="00F64FE7" w:rsidRDefault="00F64FE7">
            <w:pPr>
              <w:pStyle w:val="ConsPlusNormal"/>
            </w:pPr>
            <w:r>
              <w:t>- оказание помощи в выполнении физических упражнений</w:t>
            </w:r>
          </w:p>
        </w:tc>
        <w:tc>
          <w:tcPr>
            <w:tcW w:w="3912" w:type="dxa"/>
          </w:tcPr>
          <w:p w:rsidR="00F64FE7" w:rsidRDefault="00F64FE7">
            <w:pPr>
              <w:pStyle w:val="ConsPlusNormal"/>
            </w:pPr>
            <w:r>
              <w:t>Состав социальной услуги:</w:t>
            </w:r>
          </w:p>
          <w:p w:rsidR="00F64FE7" w:rsidRDefault="00F64FE7">
            <w:pPr>
              <w:pStyle w:val="ConsPlusNormal"/>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F64FE7" w:rsidRDefault="00F64FE7">
            <w:pPr>
              <w:pStyle w:val="ConsPlusNormal"/>
            </w:pPr>
            <w:r>
              <w:t>2) общеукрепляющие физические упражнения сидя, лежа, стоя;</w:t>
            </w:r>
          </w:p>
          <w:p w:rsidR="00F64FE7" w:rsidRDefault="00F64FE7">
            <w:pPr>
              <w:pStyle w:val="ConsPlusNormal"/>
            </w:pPr>
            <w:r>
              <w:t>3) специальные физические упражнения для определенной группы мышц.</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(не менее 2 раз в календарную неделю) до достижения результата, обозначенного/рекомендованного врачом</w:t>
            </w:r>
          </w:p>
        </w:tc>
        <w:tc>
          <w:tcPr>
            <w:tcW w:w="1020" w:type="dxa"/>
          </w:tcPr>
          <w:p w:rsidR="00F64FE7" w:rsidRDefault="00F64FE7">
            <w:pPr>
              <w:pStyle w:val="ConsPlusNormal"/>
              <w:jc w:val="center"/>
            </w:pPr>
            <w:r>
              <w:t>104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Социальная услуга предоставляется персоналом, имеющим специальное образование</w:t>
            </w:r>
          </w:p>
        </w:tc>
      </w:tr>
      <w:tr w:rsidR="00F64FE7" w:rsidRPr="0090213F">
        <w:tc>
          <w:tcPr>
            <w:tcW w:w="964" w:type="dxa"/>
          </w:tcPr>
          <w:p w:rsidR="00F64FE7" w:rsidRDefault="00F64FE7">
            <w:pPr>
              <w:pStyle w:val="ConsPlusNormal"/>
            </w:pPr>
            <w:r>
              <w:t>2.4</w:t>
            </w:r>
          </w:p>
        </w:tc>
        <w:tc>
          <w:tcPr>
            <w:tcW w:w="12642" w:type="dxa"/>
            <w:gridSpan w:val="5"/>
          </w:tcPr>
          <w:p w:rsidR="00F64FE7" w:rsidRDefault="00F64FE7">
            <w:pPr>
              <w:pStyle w:val="ConsPlusNormal"/>
            </w:pPr>
            <w:r>
              <w:t>Проведение занятий по адаптивной физической культуре:</w:t>
            </w:r>
          </w:p>
        </w:tc>
      </w:tr>
      <w:tr w:rsidR="00F64FE7" w:rsidRPr="0090213F">
        <w:tc>
          <w:tcPr>
            <w:tcW w:w="964" w:type="dxa"/>
          </w:tcPr>
          <w:p w:rsidR="00F64FE7" w:rsidRDefault="00F64FE7">
            <w:pPr>
              <w:pStyle w:val="ConsPlusNormal"/>
            </w:pPr>
            <w:r>
              <w:t>2.4.1</w:t>
            </w:r>
          </w:p>
        </w:tc>
        <w:tc>
          <w:tcPr>
            <w:tcW w:w="2494" w:type="dxa"/>
          </w:tcPr>
          <w:p w:rsidR="00F64FE7" w:rsidRDefault="00F64FE7">
            <w:pPr>
              <w:pStyle w:val="ConsPlusNormal"/>
            </w:pPr>
            <w:r>
              <w:t>- гимнастика</w:t>
            </w:r>
          </w:p>
        </w:tc>
        <w:tc>
          <w:tcPr>
            <w:tcW w:w="3912" w:type="dxa"/>
          </w:tcPr>
          <w:p w:rsidR="00F64FE7" w:rsidRDefault="00F64FE7">
            <w:pPr>
              <w:pStyle w:val="ConsPlusNormal"/>
            </w:pPr>
            <w:r>
              <w:t>Состав социальной услуги:</w:t>
            </w:r>
          </w:p>
          <w:p w:rsidR="00F64FE7" w:rsidRDefault="00F64FE7">
            <w:pPr>
              <w:pStyle w:val="ConsPlusNormal"/>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F64FE7" w:rsidRDefault="00F64FE7">
            <w:pPr>
              <w:pStyle w:val="ConsPlusNormal"/>
            </w:pPr>
            <w:r>
              <w:t>2) общеукрепляющая (самостоятельная активная и пассивная гимнастика): сидя, лежа, стоя;</w:t>
            </w:r>
          </w:p>
          <w:p w:rsidR="00F64FE7" w:rsidRDefault="00F64FE7">
            <w:pPr>
              <w:pStyle w:val="ConsPlusNormal"/>
            </w:pPr>
            <w:r>
              <w:t>3) специальные физические упражнения для определенной группы мышц.</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Социальная услуга предоставляется персоналом, имеющим специальное образование</w:t>
            </w:r>
          </w:p>
        </w:tc>
      </w:tr>
      <w:tr w:rsidR="00F64FE7" w:rsidRPr="0090213F">
        <w:tc>
          <w:tcPr>
            <w:tcW w:w="964" w:type="dxa"/>
          </w:tcPr>
          <w:p w:rsidR="00F64FE7" w:rsidRDefault="00F64FE7">
            <w:pPr>
              <w:pStyle w:val="ConsPlusNormal"/>
            </w:pPr>
            <w:r>
              <w:t>2.4.2</w:t>
            </w:r>
          </w:p>
        </w:tc>
        <w:tc>
          <w:tcPr>
            <w:tcW w:w="2494" w:type="dxa"/>
          </w:tcPr>
          <w:p w:rsidR="00F64FE7" w:rsidRDefault="00F64FE7">
            <w:pPr>
              <w:pStyle w:val="ConsPlusNormal"/>
            </w:pPr>
            <w:r>
              <w:t>- подбор индивидуального физкультурно-оздоровительного комплекса</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скрининга когнитивной функции у получателей социальной услуги перед началом занятий - один раз, затем с периодичностью, обусловленной состоянием получателя, но не реже 1 раза в 6 месяцев;</w:t>
            </w:r>
          </w:p>
          <w:p w:rsidR="00F64FE7" w:rsidRDefault="00F64FE7">
            <w:pPr>
              <w:pStyle w:val="ConsPlusNormal"/>
            </w:pPr>
            <w:r>
              <w:t>2) закупка и подготовка необходимых материалов для занятий.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Социальная услуга предоставляется персоналом, прошедшим специальную подготовку</w:t>
            </w:r>
          </w:p>
        </w:tc>
      </w:tr>
      <w:tr w:rsidR="00F64FE7" w:rsidRPr="0090213F">
        <w:tc>
          <w:tcPr>
            <w:tcW w:w="964" w:type="dxa"/>
          </w:tcPr>
          <w:p w:rsidR="00F64FE7" w:rsidRDefault="00F64FE7">
            <w:pPr>
              <w:pStyle w:val="ConsPlusNormal"/>
            </w:pPr>
            <w:r>
              <w:t>2.5</w:t>
            </w:r>
          </w:p>
        </w:tc>
        <w:tc>
          <w:tcPr>
            <w:tcW w:w="2494" w:type="dxa"/>
          </w:tcPr>
          <w:p w:rsidR="00F64FE7" w:rsidRDefault="00F64FE7">
            <w:pPr>
              <w:pStyle w:val="ConsPlusNormal"/>
            </w:pPr>
            <w:r>
              <w:t>Оказание первичной медико-санитарной помощи в соответствии с имеющейся лицензией</w:t>
            </w:r>
          </w:p>
        </w:tc>
        <w:tc>
          <w:tcPr>
            <w:tcW w:w="3912" w:type="dxa"/>
          </w:tcPr>
          <w:p w:rsidR="00F64FE7" w:rsidRDefault="00F64FE7">
            <w:pPr>
              <w:pStyle w:val="ConsPlusNormal"/>
            </w:pPr>
            <w:r>
              <w:t>Состав социальной услуги:</w:t>
            </w:r>
          </w:p>
          <w:p w:rsidR="00F64FE7" w:rsidRDefault="00F64FE7">
            <w:pPr>
              <w:pStyle w:val="ConsPlusNormal"/>
            </w:pPr>
            <w:r>
              <w:t>1. Оценка обстановки и обеспечение безопасных условий для оказания первой помощи:</w:t>
            </w:r>
          </w:p>
          <w:p w:rsidR="00F64FE7" w:rsidRDefault="00F64FE7">
            <w:pPr>
              <w:pStyle w:val="ConsPlusNormal"/>
            </w:pPr>
            <w:r>
              <w:t>1) определение угрожающих факторов для собственной жизни и здоровья;</w:t>
            </w:r>
          </w:p>
          <w:p w:rsidR="00F64FE7" w:rsidRDefault="00F64FE7">
            <w:pPr>
              <w:pStyle w:val="ConsPlusNormal"/>
            </w:pPr>
            <w:r>
              <w:t>2) определение угрожающих факторов для жизни и здоровья пострадавшего;</w:t>
            </w:r>
          </w:p>
          <w:p w:rsidR="00F64FE7" w:rsidRDefault="00F64FE7">
            <w:pPr>
              <w:pStyle w:val="ConsPlusNormal"/>
            </w:pPr>
            <w:r>
              <w:t>3) устранение угрожающих факторов для жизни и здоровья;</w:t>
            </w:r>
          </w:p>
          <w:p w:rsidR="00F64FE7" w:rsidRDefault="00F64FE7">
            <w:pPr>
              <w:pStyle w:val="ConsPlusNormal"/>
            </w:pPr>
            <w:r>
              <w:t>4) прекращение действия повреждающих факторов на пострадавшего;</w:t>
            </w:r>
          </w:p>
          <w:p w:rsidR="00F64FE7" w:rsidRDefault="00F64FE7">
            <w:pPr>
              <w:pStyle w:val="ConsPlusNormal"/>
            </w:pPr>
            <w:r>
              <w:t>5) извлечение пострадавшего из труднодоступного места;</w:t>
            </w:r>
          </w:p>
          <w:p w:rsidR="00F64FE7" w:rsidRDefault="00F64FE7">
            <w:pPr>
              <w:pStyle w:val="ConsPlusNormal"/>
            </w:pPr>
            <w:r>
              <w:t>6) перемещение пострадавшего.</w:t>
            </w:r>
          </w:p>
          <w:p w:rsidR="00F64FE7" w:rsidRDefault="00F64FE7">
            <w:pPr>
              <w:pStyle w:val="ConsPlusNormal"/>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F64FE7" w:rsidRDefault="00F64FE7">
            <w:pPr>
              <w:pStyle w:val="ConsPlusNormal"/>
            </w:pPr>
            <w:r>
              <w:t>3. Определение наличия сознания у пострадавшего.</w:t>
            </w:r>
          </w:p>
          <w:p w:rsidR="00F64FE7" w:rsidRDefault="00F64FE7">
            <w:pPr>
              <w:pStyle w:val="ConsPlusNormal"/>
            </w:pPr>
            <w:r>
              <w:t>4. Мероприятия по восстановлению проходимости дыхательных путей и определению признаков жизни у пострадавшего:</w:t>
            </w:r>
          </w:p>
          <w:p w:rsidR="00F64FE7" w:rsidRDefault="00F64FE7">
            <w:pPr>
              <w:pStyle w:val="ConsPlusNormal"/>
            </w:pPr>
            <w:r>
              <w:t>1) запрокидывание головы с подъемом подбородка;</w:t>
            </w:r>
          </w:p>
          <w:p w:rsidR="00F64FE7" w:rsidRDefault="00F64FE7">
            <w:pPr>
              <w:pStyle w:val="ConsPlusNormal"/>
            </w:pPr>
            <w:r>
              <w:t>2) выдвижение нижней челюсти;</w:t>
            </w:r>
          </w:p>
          <w:p w:rsidR="00F64FE7" w:rsidRDefault="00F64FE7">
            <w:pPr>
              <w:pStyle w:val="ConsPlusNormal"/>
            </w:pPr>
            <w:r>
              <w:t>3) определение наличия дыхания с помощью слуха, зрения и осязания;</w:t>
            </w:r>
          </w:p>
          <w:p w:rsidR="00F64FE7" w:rsidRDefault="00F64FE7">
            <w:pPr>
              <w:pStyle w:val="ConsPlusNormal"/>
            </w:pPr>
            <w:r>
              <w:t>4) определение наличия кровообращения, проверка пульса на магистральных артериях.</w:t>
            </w:r>
          </w:p>
          <w:p w:rsidR="00F64FE7" w:rsidRDefault="00F64FE7">
            <w:pPr>
              <w:pStyle w:val="ConsPlusNormal"/>
            </w:pPr>
            <w:r>
              <w:t>5. Мероприятия по проведению сердечно-легочной реанимации до появления признаков жизни:</w:t>
            </w:r>
          </w:p>
          <w:p w:rsidR="00F64FE7" w:rsidRDefault="00F64FE7">
            <w:pPr>
              <w:pStyle w:val="ConsPlusNormal"/>
            </w:pPr>
            <w:r>
              <w:t>1) давление руками на грудину пострадавшего;</w:t>
            </w:r>
          </w:p>
          <w:p w:rsidR="00F64FE7" w:rsidRDefault="00F64FE7">
            <w:pPr>
              <w:pStyle w:val="ConsPlusNormal"/>
            </w:pPr>
            <w:r>
              <w:t>2) искусственное дыхание "рот ко рту";</w:t>
            </w:r>
          </w:p>
          <w:p w:rsidR="00F64FE7" w:rsidRDefault="00F64FE7">
            <w:pPr>
              <w:pStyle w:val="ConsPlusNormal"/>
            </w:pPr>
            <w:r>
              <w:t>3) искусственное дыхание "рот к носу";</w:t>
            </w:r>
          </w:p>
          <w:p w:rsidR="00F64FE7" w:rsidRDefault="00F64FE7">
            <w:pPr>
              <w:pStyle w:val="ConsPlusNormal"/>
            </w:pPr>
            <w:r>
              <w:t>4) искусственное дыхание с использованием устройства для искусственного дыхания.</w:t>
            </w:r>
          </w:p>
          <w:p w:rsidR="00F64FE7" w:rsidRDefault="00F64FE7">
            <w:pPr>
              <w:pStyle w:val="ConsPlusNormal"/>
            </w:pPr>
            <w:r>
              <w:t>6. Мероприятия по поддержанию проходимости дыхательных путей:</w:t>
            </w:r>
          </w:p>
          <w:p w:rsidR="00F64FE7" w:rsidRDefault="00F64FE7">
            <w:pPr>
              <w:pStyle w:val="ConsPlusNormal"/>
            </w:pPr>
            <w:r>
              <w:t>1) придание устойчивого бокового положения;</w:t>
            </w:r>
          </w:p>
          <w:p w:rsidR="00F64FE7" w:rsidRDefault="00F64FE7">
            <w:pPr>
              <w:pStyle w:val="ConsPlusNormal"/>
            </w:pPr>
            <w:r>
              <w:t>2) запрокидывание головы с подъемом подбородка;</w:t>
            </w:r>
          </w:p>
          <w:p w:rsidR="00F64FE7" w:rsidRDefault="00F64FE7">
            <w:pPr>
              <w:pStyle w:val="ConsPlusNormal"/>
            </w:pPr>
            <w:r>
              <w:t>3) выдвижение нижней челюсти.</w:t>
            </w:r>
          </w:p>
          <w:p w:rsidR="00F64FE7" w:rsidRDefault="00F64FE7">
            <w:pPr>
              <w:pStyle w:val="ConsPlusNormal"/>
            </w:pPr>
            <w:r>
              <w:t>7. Мероприятия по обзорному осмотру пострадавшего и временной остановке наружного кровотечения:</w:t>
            </w:r>
          </w:p>
          <w:p w:rsidR="00F64FE7" w:rsidRDefault="00F64FE7">
            <w:pPr>
              <w:pStyle w:val="ConsPlusNormal"/>
            </w:pPr>
            <w:r>
              <w:t>1) обзорный осмотр пострадавшего на наличие кровотечений;</w:t>
            </w:r>
          </w:p>
          <w:p w:rsidR="00F64FE7" w:rsidRDefault="00F64FE7">
            <w:pPr>
              <w:pStyle w:val="ConsPlusNormal"/>
            </w:pPr>
            <w:r>
              <w:t>2) пальцевое прижатие артерии;</w:t>
            </w:r>
          </w:p>
          <w:p w:rsidR="00F64FE7" w:rsidRDefault="00F64FE7">
            <w:pPr>
              <w:pStyle w:val="ConsPlusNormal"/>
            </w:pPr>
            <w:r>
              <w:t>3) наложение жгута;</w:t>
            </w:r>
          </w:p>
          <w:p w:rsidR="00F64FE7" w:rsidRDefault="00F64FE7">
            <w:pPr>
              <w:pStyle w:val="ConsPlusNormal"/>
            </w:pPr>
            <w:r>
              <w:t>4) максимальное сгибание конечности в суставе;</w:t>
            </w:r>
          </w:p>
          <w:p w:rsidR="00F64FE7" w:rsidRDefault="00F64FE7">
            <w:pPr>
              <w:pStyle w:val="ConsPlusNormal"/>
            </w:pPr>
            <w:r>
              <w:t>5) прямое давление на рану;</w:t>
            </w:r>
          </w:p>
          <w:p w:rsidR="00F64FE7" w:rsidRDefault="00F64FE7">
            <w:pPr>
              <w:pStyle w:val="ConsPlusNormal"/>
            </w:pPr>
            <w:r>
              <w:t>6) наложение давящей повязки.</w:t>
            </w:r>
          </w:p>
          <w:p w:rsidR="00F64FE7" w:rsidRDefault="00F64FE7">
            <w:pPr>
              <w:pStyle w:val="ConsPlusNormal"/>
            </w:pPr>
            <w:r>
              <w:t>8. Мероприятия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F64FE7" w:rsidRDefault="00F64FE7">
            <w:pPr>
              <w:pStyle w:val="ConsPlusNormal"/>
            </w:pPr>
            <w:r>
              <w:t>1) проведение осмотра головы;</w:t>
            </w:r>
          </w:p>
          <w:p w:rsidR="00F64FE7" w:rsidRDefault="00F64FE7">
            <w:pPr>
              <w:pStyle w:val="ConsPlusNormal"/>
            </w:pPr>
            <w:r>
              <w:t>2) проведение осмотра шеи;</w:t>
            </w:r>
          </w:p>
          <w:p w:rsidR="00F64FE7" w:rsidRDefault="00F64FE7">
            <w:pPr>
              <w:pStyle w:val="ConsPlusNormal"/>
            </w:pPr>
            <w:r>
              <w:t>3) проведение осмотра груди;</w:t>
            </w:r>
          </w:p>
          <w:p w:rsidR="00F64FE7" w:rsidRDefault="00F64FE7">
            <w:pPr>
              <w:pStyle w:val="ConsPlusNormal"/>
            </w:pPr>
            <w:r>
              <w:t>4) проведение осмотра спины;</w:t>
            </w:r>
          </w:p>
          <w:p w:rsidR="00F64FE7" w:rsidRDefault="00F64FE7">
            <w:pPr>
              <w:pStyle w:val="ConsPlusNormal"/>
            </w:pPr>
            <w:r>
              <w:t>5) проведение осмотра живота и таза;</w:t>
            </w:r>
          </w:p>
          <w:p w:rsidR="00F64FE7" w:rsidRDefault="00F64FE7">
            <w:pPr>
              <w:pStyle w:val="ConsPlusNormal"/>
            </w:pPr>
            <w:r>
              <w:t>6) проведение осмотра конечностей;</w:t>
            </w:r>
          </w:p>
          <w:p w:rsidR="00F64FE7" w:rsidRDefault="00F64FE7">
            <w:pPr>
              <w:pStyle w:val="ConsPlusNormal"/>
            </w:pPr>
            <w:r>
              <w:t>7) наложение повязок при травмах различных областей тела, в том числе окклюзионной (герметизирующей) при ранении грудной клетки;</w:t>
            </w:r>
          </w:p>
          <w:p w:rsidR="00F64FE7" w:rsidRDefault="00F64FE7">
            <w:pPr>
              <w:pStyle w:val="ConsPlusNormal"/>
            </w:pPr>
            <w:r>
              <w:t>8) проведение иммобилизации (с помощью подручных средств, аутоиммобилизация, с использованием изделий медицинского назначения);</w:t>
            </w:r>
          </w:p>
          <w:p w:rsidR="00F64FE7" w:rsidRDefault="00F64FE7">
            <w:pPr>
              <w:pStyle w:val="ConsPlusNormal"/>
            </w:pPr>
            <w:r>
              <w:t>9) фиксация шейного отдела позвоночника (вручную, подручными средствами, с использованием изделий медицинского назначения);</w:t>
            </w:r>
          </w:p>
          <w:p w:rsidR="00F64FE7" w:rsidRDefault="00F64FE7">
            <w:pPr>
              <w:pStyle w:val="ConsPlusNormal"/>
            </w:pPr>
            <w:r>
              <w:t>10) прекращение воздействия опасных химических веществ на пострадавшего (промывание желудка путем приема воды и вызывания рвоты, удаление с поврежденной поверхности и промывание поврежденной поверхности проточной водой);</w:t>
            </w:r>
          </w:p>
          <w:p w:rsidR="00F64FE7" w:rsidRDefault="00F64FE7">
            <w:pPr>
              <w:pStyle w:val="ConsPlusNormal"/>
            </w:pPr>
            <w:r>
              <w:t>11) местное охлаждение при травмах, термических ожогах и иных воздействиях высоких температур или теплового излучения;</w:t>
            </w:r>
          </w:p>
          <w:p w:rsidR="00F64FE7" w:rsidRDefault="00F64FE7">
            <w:pPr>
              <w:pStyle w:val="ConsPlusNormal"/>
            </w:pPr>
            <w:r>
              <w:t>12) термоизоляция при отморожениях и других эффектах воздействия низких температур.</w:t>
            </w:r>
          </w:p>
          <w:p w:rsidR="00F64FE7" w:rsidRDefault="00F64FE7">
            <w:pPr>
              <w:pStyle w:val="ConsPlusNormal"/>
            </w:pPr>
            <w:r>
              <w:t>9. Придание пострадавшему оптимального положения тела.</w:t>
            </w:r>
          </w:p>
          <w:p w:rsidR="00F64FE7" w:rsidRDefault="00F64FE7">
            <w:pPr>
              <w:pStyle w:val="ConsPlusNormal"/>
            </w:pPr>
            <w:r>
              <w:t>10. Контроль за состоянием пострадавшего (сознание, дыхание, кровообращение) и оказание психологической поддержки.</w:t>
            </w:r>
          </w:p>
          <w:p w:rsidR="00F64FE7" w:rsidRDefault="00F64FE7">
            <w:pPr>
              <w:pStyle w:val="ConsPlusNormal"/>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F64FE7" w:rsidRPr="0090213F">
        <w:tc>
          <w:tcPr>
            <w:tcW w:w="964" w:type="dxa"/>
          </w:tcPr>
          <w:p w:rsidR="00F64FE7" w:rsidRDefault="00F64FE7">
            <w:pPr>
              <w:pStyle w:val="ConsPlusNormal"/>
            </w:pPr>
            <w:r>
              <w:t>2.6</w:t>
            </w:r>
          </w:p>
        </w:tc>
        <w:tc>
          <w:tcPr>
            <w:tcW w:w="12642" w:type="dxa"/>
            <w:gridSpan w:val="5"/>
          </w:tcPr>
          <w:p w:rsidR="00F64FE7" w:rsidRDefault="00F64FE7">
            <w:pPr>
              <w:pStyle w:val="ConsPlusNormal"/>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F64FE7" w:rsidRPr="0090213F">
        <w:tc>
          <w:tcPr>
            <w:tcW w:w="964" w:type="dxa"/>
          </w:tcPr>
          <w:p w:rsidR="00F64FE7" w:rsidRDefault="00F64FE7">
            <w:pPr>
              <w:pStyle w:val="ConsPlusNormal"/>
            </w:pPr>
            <w:r>
              <w:t>2.6.1</w:t>
            </w:r>
          </w:p>
        </w:tc>
        <w:tc>
          <w:tcPr>
            <w:tcW w:w="2494" w:type="dxa"/>
          </w:tcPr>
          <w:p w:rsidR="00F64FE7" w:rsidRDefault="00F64FE7">
            <w:pPr>
              <w:pStyle w:val="ConsPlusNormal"/>
              <w:jc w:val="both"/>
            </w:pPr>
            <w:r>
              <w:t>- обработка пролежней, раневых поверхностей, опрелостей</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обработка пролежней (с целью профилактики, и предупреждения распространения процесса опрелостей), раневых поверхностей;</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5 раз в календарную неделю, по необходимости, при наличии назначений лечащего врача</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перевязочных, лекарственных средств, предметов медицинского назначения (расходных материалов) у получателя, а также тетради (блокнота) и пишущей ручки для документирования измерений и процедур у получателя социальной услуги</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2.6.2</w:t>
            </w:r>
          </w:p>
        </w:tc>
        <w:tc>
          <w:tcPr>
            <w:tcW w:w="2494" w:type="dxa"/>
            <w:tcBorders>
              <w:bottom w:val="nil"/>
            </w:tcBorders>
          </w:tcPr>
          <w:p w:rsidR="00F64FE7" w:rsidRDefault="00F64FE7">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F64FE7" w:rsidRDefault="00F64FE7">
            <w:pPr>
              <w:pStyle w:val="ConsPlusNormal"/>
            </w:pPr>
            <w:r>
              <w:t>Состав социальной услуги:</w:t>
            </w:r>
          </w:p>
          <w:p w:rsidR="00F64FE7" w:rsidRDefault="00F64FE7">
            <w:pPr>
              <w:pStyle w:val="ConsPlusNormal"/>
            </w:pPr>
            <w:r>
              <w:t>1) внимательно ознакомиться с назначениями врача, прочитать название лекарственного препарата, его дозировку и способ приема (до еды, во время еды или после еды);</w:t>
            </w:r>
          </w:p>
          <w:p w:rsidR="00F64FE7" w:rsidRDefault="00F64FE7">
            <w:pPr>
              <w:pStyle w:val="ConsPlusNormal"/>
            </w:pPr>
            <w:r>
              <w:t>2) внимательно прочитать название препарата и дозировку на упаковке, сверить с назначениями врача;</w:t>
            </w:r>
          </w:p>
          <w:p w:rsidR="00F64FE7" w:rsidRDefault="00F64FE7">
            <w:pPr>
              <w:pStyle w:val="ConsPlusNormal"/>
            </w:pPr>
            <w:r>
              <w:t>3) проверить срок годности лекарственного препарата;</w:t>
            </w:r>
          </w:p>
          <w:p w:rsidR="00F64FE7" w:rsidRDefault="00F64FE7">
            <w:pPr>
              <w:pStyle w:val="ConsPlusNormal"/>
            </w:pPr>
            <w:r>
              <w:t>4) вымыть руки и вытереть их насухо;</w:t>
            </w:r>
          </w:p>
          <w:p w:rsidR="00F64FE7" w:rsidRDefault="00F64FE7">
            <w:pPr>
              <w:pStyle w:val="ConsPlusNormal"/>
            </w:pPr>
            <w:r>
              <w:t>5) разложить лекарственные препараты в соответствии с назначениями врача в таблетницы или мензурки согласно назначенной индивидуальной дозе (при необходимости разделить на части), с учетом времени приема (утром, днем, вечером, на ночь), способа приема (до еды, во время еды, после еды, независимо от времени приема пищи), на срок не более 7 дней;</w:t>
            </w:r>
          </w:p>
          <w:p w:rsidR="00F64FE7" w:rsidRDefault="00F64FE7">
            <w:pPr>
              <w:pStyle w:val="ConsPlusNormal"/>
            </w:pPr>
            <w:r>
              <w:t>6) разъяснить получателю социальных услуг о необходимости своевременного приема лекарственных препаратов, а при нарушениях памяти оказать содействие в настройке будильника (таймера) для напоминания о приеме лекарственных препаратов;</w:t>
            </w:r>
          </w:p>
          <w:p w:rsidR="00F64FE7" w:rsidRDefault="00F64FE7">
            <w:pPr>
              <w:pStyle w:val="ConsPlusNormal"/>
            </w:pPr>
            <w:r>
              <w:t>7) разъяснить получателю социальных услуг о необходимости соблюдения питьевого режима при приеме лекарственных препаратов с целью исключения побочных эффектов и интоксикации;</w:t>
            </w:r>
          </w:p>
        </w:tc>
        <w:tc>
          <w:tcPr>
            <w:tcW w:w="1304" w:type="dxa"/>
            <w:tcBorders>
              <w:bottom w:val="nil"/>
            </w:tcBorders>
          </w:tcPr>
          <w:p w:rsidR="00F64FE7" w:rsidRDefault="00F64FE7">
            <w:pPr>
              <w:pStyle w:val="ConsPlusNormal"/>
            </w:pPr>
            <w:r>
              <w:t>Социальная услуга предоставляется до 5 раз в календарную неделю, по необходимости, при наличии назначений лечащего врача</w:t>
            </w:r>
          </w:p>
        </w:tc>
        <w:tc>
          <w:tcPr>
            <w:tcW w:w="1020" w:type="dxa"/>
            <w:tcBorders>
              <w:bottom w:val="nil"/>
            </w:tcBorders>
          </w:tcPr>
          <w:p w:rsidR="00F64FE7" w:rsidRDefault="00F64FE7">
            <w:pPr>
              <w:pStyle w:val="ConsPlusNormal"/>
              <w:jc w:val="center"/>
            </w:pPr>
            <w:r>
              <w:t>260</w:t>
            </w:r>
          </w:p>
        </w:tc>
        <w:tc>
          <w:tcPr>
            <w:tcW w:w="3912" w:type="dxa"/>
            <w:tcBorders>
              <w:bottom w:val="nil"/>
            </w:tcBorders>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 при наличии назначений врача, записанных в лист назначений (составляется согласно имеющейся медицинской документации), наличия лекарственных средств на дому у получателя социальной услуги, предметов немедицинского назначения (расходных материалов), а также тетради (блокнота) и пишущей ручки для фиксирования измерений и процедур</w:t>
            </w:r>
          </w:p>
        </w:tc>
      </w:tr>
      <w:tr w:rsidR="00F64FE7" w:rsidRPr="0090213F">
        <w:tblPrEx>
          <w:tblBorders>
            <w:insideH w:val="none" w:sz="0" w:space="0" w:color="auto"/>
          </w:tblBorders>
        </w:tblPrEx>
        <w:tc>
          <w:tcPr>
            <w:tcW w:w="964" w:type="dxa"/>
            <w:tcBorders>
              <w:top w:val="nil"/>
            </w:tcBorders>
          </w:tcPr>
          <w:p w:rsidR="00F64FE7" w:rsidRDefault="00F64FE7">
            <w:pPr>
              <w:pStyle w:val="ConsPlusNormal"/>
              <w:rPr>
                <w:rFonts w:cs="Times New Roman"/>
              </w:rPr>
            </w:pPr>
          </w:p>
        </w:tc>
        <w:tc>
          <w:tcPr>
            <w:tcW w:w="2494" w:type="dxa"/>
            <w:tcBorders>
              <w:top w:val="nil"/>
            </w:tcBorders>
          </w:tcPr>
          <w:p w:rsidR="00F64FE7" w:rsidRDefault="00F64FE7">
            <w:pPr>
              <w:pStyle w:val="ConsPlusNormal"/>
              <w:rPr>
                <w:rFonts w:cs="Times New Roman"/>
              </w:rPr>
            </w:pPr>
          </w:p>
        </w:tc>
        <w:tc>
          <w:tcPr>
            <w:tcW w:w="3912" w:type="dxa"/>
            <w:tcBorders>
              <w:top w:val="nil"/>
            </w:tcBorders>
          </w:tcPr>
          <w:p w:rsidR="00F64FE7" w:rsidRDefault="00F64FE7">
            <w:pPr>
              <w:pStyle w:val="ConsPlusNormal"/>
            </w:pPr>
            <w:r>
              <w:t>8) разъяснить получателю социальных услуг о необходимости закапывания капель и проведения ингаляции;</w:t>
            </w:r>
          </w:p>
          <w:p w:rsidR="00F64FE7" w:rsidRDefault="00F64FE7">
            <w:pPr>
              <w:pStyle w:val="ConsPlusNormal"/>
            </w:pPr>
            <w:r>
              <w:t>9) усадить получателя социальных услуг со слегка запрокинутой головой или уложить на спину без подушки;</w:t>
            </w:r>
          </w:p>
          <w:p w:rsidR="00F64FE7" w:rsidRDefault="00F64FE7">
            <w:pPr>
              <w:pStyle w:val="ConsPlusNormal"/>
            </w:pPr>
            <w:r>
              <w:t>10) набрать в пипетку лекарственный раствор из флакона в объеме, достаточном для проведения процедуры;</w:t>
            </w:r>
          </w:p>
          <w:p w:rsidR="00F64FE7" w:rsidRDefault="00F64FE7">
            <w:pPr>
              <w:pStyle w:val="ConsPlusNormal"/>
            </w:pPr>
            <w:r>
              <w:t>11) наклонить голову получателя социальных услуг к правому плечу, если пациент сидит, повернуть вправо - если лежит;</w:t>
            </w:r>
          </w:p>
          <w:p w:rsidR="00F64FE7" w:rsidRDefault="00F64FE7">
            <w:pPr>
              <w:pStyle w:val="ConsPlusNormal"/>
            </w:pPr>
            <w:r>
              <w:t>12) ввести пипетку в правый носовой ход на глубину 1 - 1,5 см, стараясь не касаться слизистой носа, и закапать 3 - 4 капли;</w:t>
            </w:r>
          </w:p>
          <w:p w:rsidR="00F64FE7" w:rsidRDefault="00F64FE7">
            <w:pPr>
              <w:pStyle w:val="ConsPlusNormal"/>
            </w:pPr>
            <w:r>
              <w:t>13) аналогично через 20 - 30 секунд закапать лекарственный раствор в левый носовой ход;</w:t>
            </w:r>
          </w:p>
          <w:p w:rsidR="00F64FE7" w:rsidRDefault="00F64FE7">
            <w:pPr>
              <w:pStyle w:val="ConsPlusNormal"/>
            </w:pPr>
            <w:r>
              <w:t>14) провести дезинфекцию пипетки;</w:t>
            </w:r>
          </w:p>
          <w:p w:rsidR="00F64FE7" w:rsidRDefault="00F64FE7">
            <w:pPr>
              <w:pStyle w:val="ConsPlusNormal"/>
            </w:pPr>
            <w:r>
              <w:t>15) разъяснить получателю социальных услуг о необходимости проведения ингаляции, а также о поведении и дыхании во время процедуры;</w:t>
            </w:r>
          </w:p>
          <w:p w:rsidR="00F64FE7" w:rsidRDefault="00F64FE7">
            <w:pPr>
              <w:pStyle w:val="ConsPlusNormal"/>
            </w:pPr>
            <w:r>
              <w:t>16) заполнить емкость ингалятора лекарством;</w:t>
            </w:r>
          </w:p>
          <w:p w:rsidR="00F64FE7" w:rsidRDefault="00F64FE7">
            <w:pPr>
              <w:pStyle w:val="ConsPlusNormal"/>
            </w:pPr>
            <w:r>
              <w:t>17) усадить получателя социальных услуг у ингалятора;</w:t>
            </w:r>
          </w:p>
          <w:p w:rsidR="00F64FE7" w:rsidRDefault="00F64FE7">
            <w:pPr>
              <w:pStyle w:val="ConsPlusNormal"/>
            </w:pPr>
            <w:r>
              <w:t>18) включить ингалятор;</w:t>
            </w:r>
          </w:p>
          <w:p w:rsidR="00F64FE7" w:rsidRDefault="00F64FE7">
            <w:pPr>
              <w:pStyle w:val="ConsPlusNormal"/>
            </w:pPr>
            <w:r>
              <w:t>19) вести наблюдение за получателем социальных услуг;</w:t>
            </w:r>
          </w:p>
          <w:p w:rsidR="00F64FE7" w:rsidRDefault="00F64FE7">
            <w:pPr>
              <w:pStyle w:val="ConsPlusNormal"/>
            </w:pPr>
            <w:r>
              <w:t>20) по окончании процедуры выключить ингалятор, снять наконечник и простерилизовать.</w:t>
            </w:r>
          </w:p>
          <w:p w:rsidR="00F64FE7" w:rsidRDefault="00F64FE7">
            <w:pPr>
              <w:pStyle w:val="ConsPlusNormal"/>
            </w:pPr>
            <w:r>
              <w:t>1 услуга - 1 раз</w:t>
            </w:r>
          </w:p>
        </w:tc>
        <w:tc>
          <w:tcPr>
            <w:tcW w:w="1304" w:type="dxa"/>
            <w:tcBorders>
              <w:top w:val="nil"/>
            </w:tcBorders>
          </w:tcPr>
          <w:p w:rsidR="00F64FE7" w:rsidRDefault="00F64FE7">
            <w:pPr>
              <w:pStyle w:val="ConsPlusNormal"/>
            </w:pPr>
          </w:p>
        </w:tc>
        <w:tc>
          <w:tcPr>
            <w:tcW w:w="1020" w:type="dxa"/>
            <w:tcBorders>
              <w:top w:val="nil"/>
            </w:tcBorders>
          </w:tcPr>
          <w:p w:rsidR="00F64FE7" w:rsidRDefault="00F64FE7">
            <w:pPr>
              <w:pStyle w:val="ConsPlusNormal"/>
            </w:pPr>
          </w:p>
        </w:tc>
        <w:tc>
          <w:tcPr>
            <w:tcW w:w="3912" w:type="dxa"/>
            <w:tcBorders>
              <w:top w:val="nil"/>
            </w:tcBorders>
          </w:tcPr>
          <w:p w:rsidR="00F64FE7" w:rsidRDefault="00F64FE7">
            <w:pPr>
              <w:pStyle w:val="ConsPlusNormal"/>
            </w:pPr>
          </w:p>
        </w:tc>
      </w:tr>
      <w:tr w:rsidR="00F64FE7" w:rsidRPr="0090213F">
        <w:tc>
          <w:tcPr>
            <w:tcW w:w="964" w:type="dxa"/>
          </w:tcPr>
          <w:p w:rsidR="00F64FE7" w:rsidRDefault="00F64FE7">
            <w:pPr>
              <w:pStyle w:val="ConsPlusNormal"/>
            </w:pPr>
            <w:r>
              <w:t>2.6.3</w:t>
            </w:r>
          </w:p>
        </w:tc>
        <w:tc>
          <w:tcPr>
            <w:tcW w:w="2494" w:type="dxa"/>
          </w:tcPr>
          <w:p w:rsidR="00F64FE7" w:rsidRDefault="00F64FE7">
            <w:pPr>
              <w:pStyle w:val="ConsPlusNormal"/>
              <w:jc w:val="both"/>
            </w:pPr>
            <w:r>
              <w:t>- подкожные, внутримышечные инъекции лекарственных препаратов</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проведение внутримышечных инъекций лекарственных препаратов;</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5 раз в неделю, по необходимости, при наличии назначений лечащего врача</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2.6.4</w:t>
            </w:r>
          </w:p>
        </w:tc>
        <w:tc>
          <w:tcPr>
            <w:tcW w:w="2494" w:type="dxa"/>
          </w:tcPr>
          <w:p w:rsidR="00F64FE7" w:rsidRDefault="00F64FE7">
            <w:pPr>
              <w:pStyle w:val="ConsPlusNormal"/>
              <w:jc w:val="both"/>
            </w:pPr>
            <w:r>
              <w:t>- внутривенная инъекция</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проведение внутривенных инъекций лекарственных препаратов;</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до 5 раз в неделю, по необходимости, при наличии назначений лечащего врача</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2.6.5</w:t>
            </w:r>
          </w:p>
        </w:tc>
        <w:tc>
          <w:tcPr>
            <w:tcW w:w="2494" w:type="dxa"/>
          </w:tcPr>
          <w:p w:rsidR="00F64FE7" w:rsidRDefault="00F64FE7">
            <w:pPr>
              <w:pStyle w:val="ConsPlusNormal"/>
              <w:jc w:val="both"/>
            </w:pPr>
            <w:r>
              <w:t>- наложение компрессов, перевязка</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наложение компрессов, проведение перевязки;</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необходимости, при наличии назначений лечащего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2.6.6</w:t>
            </w:r>
          </w:p>
        </w:tc>
        <w:tc>
          <w:tcPr>
            <w:tcW w:w="2494" w:type="dxa"/>
          </w:tcPr>
          <w:p w:rsidR="00F64FE7" w:rsidRDefault="00F64FE7">
            <w:pPr>
              <w:pStyle w:val="ConsPlusNormal"/>
              <w:jc w:val="both"/>
            </w:pPr>
            <w:r>
              <w:t>- выполнение очистительной клизмы</w:t>
            </w:r>
          </w:p>
        </w:tc>
        <w:tc>
          <w:tcPr>
            <w:tcW w:w="3912" w:type="dxa"/>
          </w:tcPr>
          <w:p w:rsidR="00F64FE7" w:rsidRDefault="00F64FE7">
            <w:pPr>
              <w:pStyle w:val="ConsPlusNormal"/>
            </w:pPr>
            <w:r>
              <w:t>Состав социальной услуги:</w:t>
            </w:r>
          </w:p>
          <w:p w:rsidR="00F64FE7" w:rsidRDefault="00F64FE7">
            <w:pPr>
              <w:pStyle w:val="ConsPlusNormal"/>
            </w:pPr>
            <w:r>
              <w:t>1) выполнение медицинских процедур по назначению врача: выполнение очистительной клизмы;</w:t>
            </w:r>
          </w:p>
          <w:p w:rsidR="00F64FE7" w:rsidRDefault="00F64FE7">
            <w:pPr>
              <w:pStyle w:val="ConsPlusNormal"/>
            </w:pPr>
            <w:r>
              <w:t>2) объяснение симптомов, указывающих на возможные заболевания.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необходимости, при наличии назначений лечащего врача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может быть предоставлена персоналом, имеющим соответствующее образование и квалификацию.</w:t>
            </w:r>
          </w:p>
          <w:p w:rsidR="00F64FE7" w:rsidRDefault="00F64FE7">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F64FE7" w:rsidRPr="0090213F">
        <w:tc>
          <w:tcPr>
            <w:tcW w:w="964" w:type="dxa"/>
          </w:tcPr>
          <w:p w:rsidR="00F64FE7" w:rsidRDefault="00F64FE7">
            <w:pPr>
              <w:pStyle w:val="ConsPlusNormal"/>
            </w:pPr>
            <w:r>
              <w:t>2.7</w:t>
            </w:r>
          </w:p>
        </w:tc>
        <w:tc>
          <w:tcPr>
            <w:tcW w:w="12642" w:type="dxa"/>
            <w:gridSpan w:val="5"/>
          </w:tcPr>
          <w:p w:rsidR="00F64FE7" w:rsidRDefault="00F64FE7">
            <w:pPr>
              <w:pStyle w:val="ConsPlusNormal"/>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F64FE7" w:rsidRPr="0090213F">
        <w:tc>
          <w:tcPr>
            <w:tcW w:w="964" w:type="dxa"/>
          </w:tcPr>
          <w:p w:rsidR="00F64FE7" w:rsidRDefault="00F64FE7">
            <w:pPr>
              <w:pStyle w:val="ConsPlusNormal"/>
            </w:pPr>
            <w:r>
              <w:t>2.7.1</w:t>
            </w:r>
          </w:p>
        </w:tc>
        <w:tc>
          <w:tcPr>
            <w:tcW w:w="2494" w:type="dxa"/>
          </w:tcPr>
          <w:p w:rsidR="00F64FE7" w:rsidRDefault="00F64FE7">
            <w:pPr>
              <w:pStyle w:val="ConsPlusNormal"/>
              <w:jc w:val="both"/>
            </w:pPr>
            <w:r>
              <w:t>- предварительная запись на прием к врачам-специалистам в медицинскую организацию</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на прием к врачам-специалистам в целях прохождения медико-социальной экспертизы;</w:t>
            </w:r>
          </w:p>
          <w:p w:rsidR="00F64FE7" w:rsidRDefault="00F64FE7">
            <w:pPr>
              <w:pStyle w:val="ConsPlusNormal"/>
            </w:pPr>
            <w:r>
              <w:t>2) сопровождение получателя социальных услуг при посещении врачей-специалистов;</w:t>
            </w:r>
          </w:p>
          <w:p w:rsidR="00F64FE7" w:rsidRDefault="00F64FE7">
            <w:pPr>
              <w:pStyle w:val="ConsPlusNormal"/>
            </w:pPr>
            <w:r>
              <w:t>3) сбор документов, необходимых для комплексной оценки состояния здоровья получателя социальных услуг;</w:t>
            </w:r>
          </w:p>
          <w:p w:rsidR="00F64FE7" w:rsidRDefault="00F64FE7">
            <w:pPr>
              <w:pStyle w:val="ConsPlusNormal"/>
            </w:pPr>
            <w:r>
              <w:t>4) сопровождение получателя социальных услуг на заседание комиссии медико-социальной экспертизы;</w:t>
            </w:r>
          </w:p>
          <w:p w:rsidR="00F64FE7" w:rsidRDefault="00F64FE7">
            <w:pPr>
              <w:pStyle w:val="ConsPlusNormal"/>
            </w:pPr>
            <w:r>
              <w:t>5) помощь в получении документов, подтверждающих инвалидность;</w:t>
            </w:r>
          </w:p>
          <w:p w:rsidR="00F64FE7" w:rsidRDefault="00F64FE7">
            <w:pPr>
              <w:pStyle w:val="ConsPlusNormal"/>
            </w:pPr>
            <w:r>
              <w:t>6) помощь в составлении жалобы на решение комиссии медико-социальной экспертизы (в случае несогласия с принятым решением).</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в соответствии со сроками переосвидетельствования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pPr>
            <w:r>
              <w:t>2.8</w:t>
            </w:r>
          </w:p>
        </w:tc>
        <w:tc>
          <w:tcPr>
            <w:tcW w:w="12642" w:type="dxa"/>
            <w:gridSpan w:val="5"/>
          </w:tcPr>
          <w:p w:rsidR="00F64FE7" w:rsidRDefault="00F64FE7">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F64FE7" w:rsidRPr="0090213F">
        <w:tc>
          <w:tcPr>
            <w:tcW w:w="964" w:type="dxa"/>
          </w:tcPr>
          <w:p w:rsidR="00F64FE7" w:rsidRDefault="00F64FE7">
            <w:pPr>
              <w:pStyle w:val="ConsPlusNormal"/>
            </w:pPr>
            <w:r>
              <w:t>2.8.1</w:t>
            </w:r>
          </w:p>
        </w:tc>
        <w:tc>
          <w:tcPr>
            <w:tcW w:w="2494" w:type="dxa"/>
          </w:tcPr>
          <w:p w:rsidR="00F64FE7" w:rsidRDefault="00F64FE7">
            <w:pPr>
              <w:pStyle w:val="ConsPlusNormal"/>
            </w:pPr>
            <w:r>
              <w:t>- предварительная запись в медицинскую организацию для прохождения диспансеризации</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к врачам-специалистам для оказания медицинской помощи, в том числе в целях прохождения диспансеризации;</w:t>
            </w:r>
          </w:p>
          <w:p w:rsidR="00F64FE7" w:rsidRDefault="00F64FE7">
            <w:pPr>
              <w:pStyle w:val="ConsPlusNormal"/>
            </w:pPr>
            <w:r>
              <w:t>2) взаимодействие с медицинскими работниками по вопросам лечения, обеспечения лекарственными средствами.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F64FE7" w:rsidRPr="0090213F">
        <w:tc>
          <w:tcPr>
            <w:tcW w:w="964" w:type="dxa"/>
          </w:tcPr>
          <w:p w:rsidR="00F64FE7" w:rsidRDefault="00F64FE7">
            <w:pPr>
              <w:pStyle w:val="ConsPlusNormal"/>
            </w:pPr>
            <w:r>
              <w:t>2.9</w:t>
            </w:r>
          </w:p>
        </w:tc>
        <w:tc>
          <w:tcPr>
            <w:tcW w:w="12642" w:type="dxa"/>
            <w:gridSpan w:val="5"/>
          </w:tcPr>
          <w:p w:rsidR="00F64FE7" w:rsidRDefault="00F64FE7">
            <w:pPr>
              <w:pStyle w:val="ConsPlusNormal"/>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F64FE7" w:rsidRPr="0090213F">
        <w:tc>
          <w:tcPr>
            <w:tcW w:w="964" w:type="dxa"/>
          </w:tcPr>
          <w:p w:rsidR="00F64FE7" w:rsidRDefault="00F64FE7">
            <w:pPr>
              <w:pStyle w:val="ConsPlusNormal"/>
            </w:pPr>
            <w:r>
              <w:t>2.9.1</w:t>
            </w:r>
          </w:p>
        </w:tc>
        <w:tc>
          <w:tcPr>
            <w:tcW w:w="2494" w:type="dxa"/>
          </w:tcPr>
          <w:p w:rsidR="00F64FE7" w:rsidRDefault="00F64FE7">
            <w:pPr>
              <w:pStyle w:val="ConsPlusNormal"/>
            </w:pPr>
            <w:r>
              <w:t>- выписка льготных рецептов</w:t>
            </w:r>
          </w:p>
        </w:tc>
        <w:tc>
          <w:tcPr>
            <w:tcW w:w="3912" w:type="dxa"/>
          </w:tcPr>
          <w:p w:rsidR="00F64FE7" w:rsidRDefault="00F64FE7">
            <w:pPr>
              <w:pStyle w:val="ConsPlusNormal"/>
            </w:pPr>
            <w:r>
              <w:t>Состав социальной услуги:</w:t>
            </w:r>
          </w:p>
          <w:p w:rsidR="00F64FE7" w:rsidRDefault="00F64FE7">
            <w:pPr>
              <w:pStyle w:val="ConsPlusNormal"/>
            </w:pPr>
            <w:r>
              <w:t>1) запись к врачам-специалистам для оказания медицинской помощи, в том числе в целях прохождения диспансеризации;</w:t>
            </w:r>
          </w:p>
          <w:p w:rsidR="00F64FE7" w:rsidRDefault="00F64FE7">
            <w:pPr>
              <w:pStyle w:val="ConsPlusNormal"/>
            </w:pPr>
            <w:r>
              <w:t>2) взаимодействие с медицинскими работниками по вопросам лечения, обеспечения лекарственными средствами (выписки льготных рецептов).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Своевременное посещение специалистов в медицинских организациях для получения льготных рецептов</w:t>
            </w:r>
          </w:p>
        </w:tc>
      </w:tr>
      <w:tr w:rsidR="00F64FE7" w:rsidRPr="0090213F">
        <w:tc>
          <w:tcPr>
            <w:tcW w:w="964" w:type="dxa"/>
          </w:tcPr>
          <w:p w:rsidR="00F64FE7" w:rsidRDefault="00F64FE7">
            <w:pPr>
              <w:pStyle w:val="ConsPlusNormal"/>
            </w:pPr>
            <w:r>
              <w:t>2.9.2</w:t>
            </w:r>
          </w:p>
        </w:tc>
        <w:tc>
          <w:tcPr>
            <w:tcW w:w="2494" w:type="dxa"/>
          </w:tcPr>
          <w:p w:rsidR="00F64FE7" w:rsidRDefault="00F64FE7">
            <w:pPr>
              <w:pStyle w:val="ConsPlusNormal"/>
            </w:pPr>
            <w:r>
              <w:t>- приобретение лекарственных средств и изделий медицинского назначения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социальных услуг или получение рецепта от врача;</w:t>
            </w:r>
          </w:p>
          <w:p w:rsidR="00F64FE7" w:rsidRDefault="00F64FE7">
            <w:pPr>
              <w:pStyle w:val="ConsPlusNormal"/>
            </w:pPr>
            <w:r>
              <w:t>2) получение наличных денежных средств от получателя социальных услуг на приобретение лекарственных средств и изделий медицинского назначения;</w:t>
            </w:r>
          </w:p>
          <w:p w:rsidR="00F64FE7" w:rsidRDefault="00F64FE7">
            <w:pPr>
              <w:pStyle w:val="ConsPlusNormal"/>
            </w:pPr>
            <w:r>
              <w:t>3) приобретение лекарственных средств и изделий медицинского назначения;</w:t>
            </w:r>
          </w:p>
          <w:p w:rsidR="00F64FE7" w:rsidRDefault="00F64FE7">
            <w:pPr>
              <w:pStyle w:val="ConsPlusNormal"/>
            </w:pPr>
            <w:r>
              <w:t>4) доставка получателю социальных услуг лекарственных средств и изделий медицинского назначения;</w:t>
            </w:r>
          </w:p>
          <w:p w:rsidR="00F64FE7" w:rsidRDefault="00F64FE7">
            <w:pPr>
              <w:pStyle w:val="ConsPlusNormal"/>
            </w:pPr>
            <w:r>
              <w:t>5) окончательный расчет с получателем социальных услуг по платежным документам о покупке.</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24</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своевременно за счет средств получателя социальных услуг</w:t>
            </w:r>
          </w:p>
        </w:tc>
      </w:tr>
      <w:tr w:rsidR="00F64FE7" w:rsidRPr="0090213F">
        <w:tc>
          <w:tcPr>
            <w:tcW w:w="964" w:type="dxa"/>
          </w:tcPr>
          <w:p w:rsidR="00F64FE7" w:rsidRDefault="00F64FE7">
            <w:pPr>
              <w:pStyle w:val="ConsPlusNormal"/>
            </w:pPr>
            <w:r>
              <w:t>2.10</w:t>
            </w:r>
          </w:p>
        </w:tc>
        <w:tc>
          <w:tcPr>
            <w:tcW w:w="12642" w:type="dxa"/>
            <w:gridSpan w:val="5"/>
          </w:tcPr>
          <w:p w:rsidR="00F64FE7" w:rsidRDefault="00F64FE7">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F64FE7" w:rsidRPr="0090213F">
        <w:tc>
          <w:tcPr>
            <w:tcW w:w="964" w:type="dxa"/>
          </w:tcPr>
          <w:p w:rsidR="00F64FE7" w:rsidRDefault="00F64FE7">
            <w:pPr>
              <w:pStyle w:val="ConsPlusNormal"/>
            </w:pPr>
            <w:r>
              <w:t>2.10.1</w:t>
            </w:r>
          </w:p>
        </w:tc>
        <w:tc>
          <w:tcPr>
            <w:tcW w:w="2494" w:type="dxa"/>
          </w:tcPr>
          <w:p w:rsidR="00F64FE7" w:rsidRDefault="00F64FE7">
            <w:pPr>
              <w:pStyle w:val="ConsPlusNormal"/>
            </w:pPr>
            <w:r>
              <w:t>- подбор и выдача технических средств реабилитации</w:t>
            </w:r>
          </w:p>
        </w:tc>
        <w:tc>
          <w:tcPr>
            <w:tcW w:w="3912" w:type="dxa"/>
          </w:tcPr>
          <w:p w:rsidR="00F64FE7" w:rsidRDefault="00F64FE7">
            <w:pPr>
              <w:pStyle w:val="ConsPlusNormal"/>
            </w:pPr>
            <w:r>
              <w:t>Состав социальной услуги:</w:t>
            </w:r>
          </w:p>
          <w:p w:rsidR="00F64FE7" w:rsidRDefault="00F64FE7">
            <w:pPr>
              <w:pStyle w:val="ConsPlusNormal"/>
            </w:pPr>
            <w:r>
              <w:t>1) содействие в выдаче технических средств реабилитации во временное пользование за плату (в прокат по договору);</w:t>
            </w:r>
          </w:p>
          <w:p w:rsidR="00F64FE7" w:rsidRDefault="00F64FE7">
            <w:pPr>
              <w:pStyle w:val="ConsPlusNormal"/>
            </w:pPr>
            <w:r>
              <w:t>2) получение и доставка технических средств реабилитации и абсорбирующего белья на дом;</w:t>
            </w:r>
          </w:p>
          <w:p w:rsidR="00F64FE7" w:rsidRDefault="00F64FE7">
            <w:pPr>
              <w:pStyle w:val="ConsPlusNormal"/>
            </w:pPr>
            <w:r>
              <w:t>3) подбор технических средств реабилитации, инструктаж по использованию и мерам безопасности;</w:t>
            </w:r>
          </w:p>
          <w:p w:rsidR="00F64FE7" w:rsidRDefault="00F64FE7">
            <w:pPr>
              <w:pStyle w:val="ConsPlusNormal"/>
            </w:pPr>
            <w:r>
              <w:t>4) консультирование по обустройству жилого помещения с учетом индивидуальных ограничений жизнедеятельности.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выполняется персоналом, имеющим специальное образование</w:t>
            </w:r>
          </w:p>
        </w:tc>
      </w:tr>
      <w:tr w:rsidR="00F64FE7" w:rsidRPr="0090213F">
        <w:tc>
          <w:tcPr>
            <w:tcW w:w="964" w:type="dxa"/>
          </w:tcPr>
          <w:p w:rsidR="00F64FE7" w:rsidRDefault="00F64FE7">
            <w:pPr>
              <w:pStyle w:val="ConsPlusNormal"/>
            </w:pPr>
            <w:r>
              <w:t>2.11</w:t>
            </w:r>
          </w:p>
        </w:tc>
        <w:tc>
          <w:tcPr>
            <w:tcW w:w="2494" w:type="dxa"/>
          </w:tcPr>
          <w:p w:rsidR="00F64FE7" w:rsidRDefault="00F64FE7">
            <w:pPr>
              <w:pStyle w:val="ConsPlusNormal"/>
            </w:pPr>
            <w:r>
              <w:t>Проведение мероприятий, направленных на формирование здорового образа жизни</w:t>
            </w:r>
          </w:p>
        </w:tc>
        <w:tc>
          <w:tcPr>
            <w:tcW w:w="3912" w:type="dxa"/>
          </w:tcPr>
          <w:p w:rsidR="00F64FE7" w:rsidRDefault="00F64FE7">
            <w:pPr>
              <w:pStyle w:val="ConsPlusNormal"/>
              <w:jc w:val="both"/>
            </w:pPr>
            <w:r>
              <w:t>Состав социальной услуги:</w:t>
            </w:r>
          </w:p>
          <w:p w:rsidR="00F64FE7" w:rsidRDefault="00F64FE7">
            <w:pPr>
              <w:pStyle w:val="ConsPlusNormal"/>
              <w:jc w:val="both"/>
            </w:pPr>
            <w:r>
              <w:t>проведение занятия, обучающего здоровому образу жизни, в том числе по тематике:</w:t>
            </w:r>
          </w:p>
          <w:p w:rsidR="00F64FE7" w:rsidRDefault="00F64FE7">
            <w:pPr>
              <w:pStyle w:val="ConsPlusNormal"/>
              <w:jc w:val="both"/>
            </w:pPr>
            <w:r>
              <w:t>1) выработки санитарно-гигиенических навыков, навыков ведения здорового образа жизни, предупреждения и профилактики заболеваний, безопасности жизнедеятельности;</w:t>
            </w:r>
          </w:p>
          <w:p w:rsidR="00F64FE7" w:rsidRDefault="00F64FE7">
            <w:pPr>
              <w:pStyle w:val="ConsPlusNormal"/>
              <w:jc w:val="both"/>
            </w:pPr>
            <w:r>
              <w:t>2) предупреждения появления вредных привычек и методов избавления от них;</w:t>
            </w:r>
          </w:p>
          <w:p w:rsidR="00F64FE7" w:rsidRDefault="00F64FE7">
            <w:pPr>
              <w:pStyle w:val="ConsPlusNormal"/>
              <w:jc w:val="both"/>
            </w:pPr>
            <w:r>
              <w:t>3) санитарно-просветительской работы для решения вопросов возрастной адаптации;</w:t>
            </w:r>
          </w:p>
          <w:p w:rsidR="00F64FE7" w:rsidRDefault="00F64FE7">
            <w:pPr>
              <w:pStyle w:val="ConsPlusNormal"/>
              <w:jc w:val="both"/>
            </w:pPr>
            <w:r>
              <w:t>4) обучения основам здорового образа жизни.</w:t>
            </w:r>
          </w:p>
          <w:p w:rsidR="00F64FE7" w:rsidRDefault="00F64FE7">
            <w:pPr>
              <w:pStyle w:val="ConsPlusNormal"/>
            </w:pPr>
            <w:r>
              <w:t>1 услуга - 1 раз</w:t>
            </w:r>
          </w:p>
        </w:tc>
        <w:tc>
          <w:tcPr>
            <w:tcW w:w="1304" w:type="dxa"/>
          </w:tcPr>
          <w:p w:rsidR="00F64FE7" w:rsidRDefault="00F64FE7">
            <w:pPr>
              <w:pStyle w:val="ConsPlusNormal"/>
              <w:jc w:val="both"/>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 или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Для выполнения социальной услуги требуется специально обученный персонал</w:t>
            </w:r>
          </w:p>
        </w:tc>
      </w:tr>
      <w:tr w:rsidR="00F64FE7" w:rsidRPr="0090213F">
        <w:tc>
          <w:tcPr>
            <w:tcW w:w="964" w:type="dxa"/>
          </w:tcPr>
          <w:p w:rsidR="00F64FE7" w:rsidRDefault="00F64FE7">
            <w:pPr>
              <w:pStyle w:val="ConsPlusNormal"/>
              <w:outlineLvl w:val="2"/>
            </w:pPr>
            <w:r>
              <w:t>3</w:t>
            </w:r>
          </w:p>
        </w:tc>
        <w:tc>
          <w:tcPr>
            <w:tcW w:w="12642" w:type="dxa"/>
            <w:gridSpan w:val="5"/>
          </w:tcPr>
          <w:p w:rsidR="00F64FE7" w:rsidRDefault="00F64FE7">
            <w:pPr>
              <w:pStyle w:val="ConsPlusNormal"/>
            </w:pPr>
            <w:r>
              <w:t>Социально-психологические услуги</w:t>
            </w:r>
          </w:p>
        </w:tc>
      </w:tr>
      <w:tr w:rsidR="00F64FE7" w:rsidRPr="0090213F">
        <w:tc>
          <w:tcPr>
            <w:tcW w:w="964" w:type="dxa"/>
          </w:tcPr>
          <w:p w:rsidR="00F64FE7" w:rsidRDefault="00F64FE7">
            <w:pPr>
              <w:pStyle w:val="ConsPlusNormal"/>
            </w:pPr>
            <w:r>
              <w:t>3.1</w:t>
            </w:r>
          </w:p>
        </w:tc>
        <w:tc>
          <w:tcPr>
            <w:tcW w:w="12642" w:type="dxa"/>
            <w:gridSpan w:val="5"/>
          </w:tcPr>
          <w:p w:rsidR="00F64FE7" w:rsidRDefault="00F64FE7">
            <w:pPr>
              <w:pStyle w:val="ConsPlusNormal"/>
            </w:pPr>
            <w:r>
              <w:t>Социально-психологическое консультирование, в том числе по вопросам внутрисемейных отношений:</w:t>
            </w:r>
          </w:p>
        </w:tc>
      </w:tr>
      <w:tr w:rsidR="00F64FE7" w:rsidRPr="0090213F">
        <w:tc>
          <w:tcPr>
            <w:tcW w:w="964" w:type="dxa"/>
          </w:tcPr>
          <w:p w:rsidR="00F64FE7" w:rsidRDefault="00F64FE7">
            <w:pPr>
              <w:pStyle w:val="ConsPlusNormal"/>
            </w:pPr>
            <w:r>
              <w:t>3.1.1</w:t>
            </w:r>
          </w:p>
        </w:tc>
        <w:tc>
          <w:tcPr>
            <w:tcW w:w="2494" w:type="dxa"/>
          </w:tcPr>
          <w:p w:rsidR="00F64FE7" w:rsidRDefault="00F64FE7">
            <w:pPr>
              <w:pStyle w:val="ConsPlusNormal"/>
            </w:pPr>
            <w:r>
              <w:t>- консультация психолога</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бесед в целях выхода из сложившейся ситуации;</w:t>
            </w:r>
          </w:p>
          <w:p w:rsidR="00F64FE7" w:rsidRDefault="00F64FE7">
            <w:pPr>
              <w:pStyle w:val="ConsPlusNormal"/>
            </w:pPr>
            <w:r>
              <w:t>2) содействие в оказании экстренной психологической помощи в кризисной ситуации, в том числе по телефону и анонимно.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в случае кризисной ситуации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3.2</w:t>
            </w:r>
          </w:p>
        </w:tc>
        <w:tc>
          <w:tcPr>
            <w:tcW w:w="2494" w:type="dxa"/>
          </w:tcPr>
          <w:p w:rsidR="00F64FE7" w:rsidRDefault="00F64FE7">
            <w:pPr>
              <w:pStyle w:val="ConsPlusNormal"/>
            </w:pPr>
            <w:r>
              <w:t>Социально-психологический патронаж</w:t>
            </w:r>
          </w:p>
        </w:tc>
        <w:tc>
          <w:tcPr>
            <w:tcW w:w="3912" w:type="dxa"/>
          </w:tcPr>
          <w:p w:rsidR="00F64FE7" w:rsidRDefault="00F64FE7">
            <w:pPr>
              <w:pStyle w:val="ConsPlusNormal"/>
            </w:pPr>
            <w:r>
              <w:t>Состав социальной услуги:</w:t>
            </w:r>
          </w:p>
          <w:p w:rsidR="00F64FE7" w:rsidRDefault="00F64FE7">
            <w:pPr>
              <w:pStyle w:val="ConsPlusNormal"/>
            </w:pPr>
            <w:r>
              <w:t>1) систематическое (в объеме, предусмотренном программой психологического сопровождения) наблюдение за психологическим состоянием получателя социальных услуг;</w:t>
            </w:r>
          </w:p>
          <w:p w:rsidR="00F64FE7" w:rsidRDefault="00F64FE7">
            <w:pPr>
              <w:pStyle w:val="ConsPlusNormal"/>
            </w:pPr>
            <w:r>
              <w:t>2) систематическое (в объеме, предусмотренном программой психологического сопровождения) проведение бесед, тренингов, иных мероприятий в целях выхода из сложившейся ситуации.</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3.3</w:t>
            </w:r>
          </w:p>
        </w:tc>
        <w:tc>
          <w:tcPr>
            <w:tcW w:w="2494" w:type="dxa"/>
          </w:tcPr>
          <w:p w:rsidR="00F64FE7" w:rsidRDefault="00F64FE7">
            <w:pPr>
              <w:pStyle w:val="ConsPlusNormal"/>
            </w:pPr>
            <w:r>
              <w:t>Оказание консультационной психологической помощи анонимно, в том числе с использованием телефона доверия</w:t>
            </w:r>
          </w:p>
        </w:tc>
        <w:tc>
          <w:tcPr>
            <w:tcW w:w="3912" w:type="dxa"/>
          </w:tcPr>
          <w:p w:rsidR="00F64FE7" w:rsidRDefault="00F64FE7">
            <w:pPr>
              <w:pStyle w:val="ConsPlusNormal"/>
            </w:pPr>
            <w:r>
              <w:t>Состав социальной услуги:</w:t>
            </w:r>
          </w:p>
          <w:p w:rsidR="00F64FE7" w:rsidRDefault="00F64FE7">
            <w:pPr>
              <w:pStyle w:val="ConsPlusNormal"/>
            </w:pPr>
            <w:r>
              <w:t>1) установление контакта с получателем социальных услуг;</w:t>
            </w:r>
          </w:p>
          <w:p w:rsidR="00F64FE7" w:rsidRDefault="00F64FE7">
            <w:pPr>
              <w:pStyle w:val="ConsPlusNormal"/>
            </w:pPr>
            <w:r>
              <w:t>2) определение проблем и уровня мотивации к их преодолению, снятие в ходе беседы психологического дискомфорта, повышение самостоятельности и мотивации;</w:t>
            </w:r>
          </w:p>
          <w:p w:rsidR="00F64FE7" w:rsidRDefault="00F64FE7">
            <w:pPr>
              <w:pStyle w:val="ConsPlusNormal"/>
            </w:pPr>
            <w:r>
              <w:t>3) оценка положительных результатов самостоятельной работы.</w:t>
            </w:r>
          </w:p>
          <w:p w:rsidR="00F64FE7" w:rsidRDefault="00F64FE7">
            <w:pPr>
              <w:pStyle w:val="ConsPlusNormal"/>
            </w:pPr>
            <w:r>
              <w:t>Услуга предоставляется как на дому (по согласованному графику), так и с использованием телефона доверия, анонимно.</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pPr>
            <w:r>
              <w:t>3.4</w:t>
            </w:r>
          </w:p>
        </w:tc>
        <w:tc>
          <w:tcPr>
            <w:tcW w:w="2494" w:type="dxa"/>
          </w:tcPr>
          <w:p w:rsidR="00F64FE7" w:rsidRDefault="00F64FE7">
            <w:pPr>
              <w:pStyle w:val="ConsPlusNormal"/>
            </w:pPr>
            <w:r>
              <w:t>Психологическая, в том числе экстренная, помощь</w:t>
            </w:r>
          </w:p>
        </w:tc>
        <w:tc>
          <w:tcPr>
            <w:tcW w:w="3912" w:type="dxa"/>
          </w:tcPr>
          <w:p w:rsidR="00F64FE7" w:rsidRDefault="00F64FE7">
            <w:pPr>
              <w:pStyle w:val="ConsPlusNormal"/>
            </w:pPr>
            <w:r>
              <w:t>Состав социальной услуги:</w:t>
            </w:r>
          </w:p>
          <w:p w:rsidR="00F64FE7" w:rsidRDefault="00F64FE7">
            <w:pPr>
              <w:pStyle w:val="ConsPlusNormal"/>
            </w:pPr>
            <w:r>
              <w:t>1) установление контакта с получателем социальных услуг;</w:t>
            </w:r>
          </w:p>
          <w:p w:rsidR="00F64FE7" w:rsidRDefault="00F64FE7">
            <w:pPr>
              <w:pStyle w:val="ConsPlusNormal"/>
            </w:pPr>
            <w:r>
              <w:t>2) выявление в ходе беседы психологических проблем, стоящих перед получателем социальных услуг;</w:t>
            </w:r>
          </w:p>
          <w:p w:rsidR="00F64FE7" w:rsidRDefault="00F64FE7">
            <w:pPr>
              <w:pStyle w:val="ConsPlusNormal"/>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F64FE7" w:rsidRDefault="00F64FE7">
            <w:pPr>
              <w:pStyle w:val="ConsPlusNormal"/>
            </w:pPr>
            <w:r>
              <w:t>4) оценка положительных результатов самостоятельной работы.</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outlineLvl w:val="2"/>
            </w:pPr>
            <w:r>
              <w:t>4</w:t>
            </w:r>
          </w:p>
        </w:tc>
        <w:tc>
          <w:tcPr>
            <w:tcW w:w="12642" w:type="dxa"/>
            <w:gridSpan w:val="5"/>
          </w:tcPr>
          <w:p w:rsidR="00F64FE7" w:rsidRDefault="00F64FE7">
            <w:pPr>
              <w:pStyle w:val="ConsPlusNormal"/>
            </w:pPr>
            <w:r>
              <w:t>Социально-педагогические услуги</w:t>
            </w:r>
          </w:p>
        </w:tc>
      </w:tr>
      <w:tr w:rsidR="00F64FE7" w:rsidRPr="0090213F">
        <w:tc>
          <w:tcPr>
            <w:tcW w:w="964" w:type="dxa"/>
          </w:tcPr>
          <w:p w:rsidR="00F64FE7" w:rsidRDefault="00F64FE7">
            <w:pPr>
              <w:pStyle w:val="ConsPlusNormal"/>
            </w:pPr>
            <w:r>
              <w:t>4.1</w:t>
            </w:r>
          </w:p>
        </w:tc>
        <w:tc>
          <w:tcPr>
            <w:tcW w:w="2494" w:type="dxa"/>
          </w:tcPr>
          <w:p w:rsidR="00F64FE7" w:rsidRDefault="00F64FE7">
            <w:pPr>
              <w:pStyle w:val="ConsPlusNormal"/>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F64FE7" w:rsidRDefault="00F64FE7">
            <w:pPr>
              <w:pStyle w:val="ConsPlusNormal"/>
            </w:pPr>
            <w:r>
              <w:t>Состав социальной услуги:</w:t>
            </w:r>
          </w:p>
          <w:p w:rsidR="00F64FE7" w:rsidRDefault="00F64FE7">
            <w:pPr>
              <w:pStyle w:val="ConsPlusNormal"/>
            </w:pPr>
            <w:r>
              <w:t>1) получение запроса на тему интересующих занятий;</w:t>
            </w:r>
          </w:p>
          <w:p w:rsidR="00F64FE7" w:rsidRDefault="00F64FE7">
            <w:pPr>
              <w:pStyle w:val="ConsPlusNormal"/>
            </w:pPr>
            <w:r>
              <w:t>2) разработка программы занятия, включающей теоретическую и практическую часть;</w:t>
            </w:r>
          </w:p>
          <w:p w:rsidR="00F64FE7" w:rsidRDefault="00F64FE7">
            <w:pPr>
              <w:pStyle w:val="ConsPlusNormal"/>
            </w:pPr>
            <w:r>
              <w:t>3) согласование даты, времени и продолжительности консультаций;</w:t>
            </w:r>
          </w:p>
          <w:p w:rsidR="00F64FE7" w:rsidRDefault="00F64FE7">
            <w:pPr>
              <w:pStyle w:val="ConsPlusNormal"/>
            </w:pPr>
            <w:r>
              <w:t>4) проведение занятия по заранее согласованной теме;</w:t>
            </w:r>
          </w:p>
          <w:p w:rsidR="00F64FE7" w:rsidRDefault="00F64FE7">
            <w:pPr>
              <w:pStyle w:val="ConsPlusNormal"/>
            </w:pPr>
            <w:r>
              <w:t>5) получение обратной связи.</w:t>
            </w:r>
          </w:p>
          <w:p w:rsidR="00F64FE7" w:rsidRDefault="00F64FE7">
            <w:pPr>
              <w:pStyle w:val="ConsPlusNormal"/>
            </w:pPr>
            <w:r>
              <w:t>Обучение основным приемам принятия вертикального положения:</w:t>
            </w:r>
          </w:p>
          <w:p w:rsidR="00F64FE7" w:rsidRDefault="00F64FE7">
            <w:pPr>
              <w:pStyle w:val="ConsPlusNormal"/>
            </w:pPr>
            <w:r>
              <w:t>1) обучение получателя социальных услуг способам безопасно подняться после падения;</w:t>
            </w:r>
          </w:p>
          <w:p w:rsidR="00F64FE7" w:rsidRDefault="00F64FE7">
            <w:pPr>
              <w:pStyle w:val="ConsPlusNormal"/>
            </w:pPr>
            <w:r>
              <w:t>2) обучение получателя социальных услуг безопасным (основным) приемам встать с постели и лечь в постель;</w:t>
            </w:r>
          </w:p>
          <w:p w:rsidR="00F64FE7" w:rsidRDefault="00F64FE7">
            <w:pPr>
              <w:pStyle w:val="ConsPlusNormal"/>
            </w:pPr>
            <w:r>
              <w:t>3) обучение правилам безопасного пересаживания с кровати на кресло-коляску (на стул) и обратно.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членами мультидисциплинарной команды или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Для выполнения социальной услуги требуется специально обученный персонал</w:t>
            </w:r>
          </w:p>
        </w:tc>
      </w:tr>
      <w:tr w:rsidR="00F64FE7" w:rsidRPr="0090213F">
        <w:tc>
          <w:tcPr>
            <w:tcW w:w="964" w:type="dxa"/>
          </w:tcPr>
          <w:p w:rsidR="00F64FE7" w:rsidRDefault="00F64FE7">
            <w:pPr>
              <w:pStyle w:val="ConsPlusNormal"/>
            </w:pPr>
            <w:r>
              <w:t>4.2</w:t>
            </w:r>
          </w:p>
        </w:tc>
        <w:tc>
          <w:tcPr>
            <w:tcW w:w="12642" w:type="dxa"/>
            <w:gridSpan w:val="5"/>
          </w:tcPr>
          <w:p w:rsidR="00F64FE7" w:rsidRDefault="00F64FE7">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F64FE7" w:rsidRPr="0090213F">
        <w:tc>
          <w:tcPr>
            <w:tcW w:w="964" w:type="dxa"/>
          </w:tcPr>
          <w:p w:rsidR="00F64FE7" w:rsidRDefault="00F64FE7">
            <w:pPr>
              <w:pStyle w:val="ConsPlusNormal"/>
            </w:pPr>
            <w:r>
              <w:t>4.2.1</w:t>
            </w:r>
          </w:p>
        </w:tc>
        <w:tc>
          <w:tcPr>
            <w:tcW w:w="2494" w:type="dxa"/>
          </w:tcPr>
          <w:p w:rsidR="00F64FE7" w:rsidRDefault="00F64FE7">
            <w:pPr>
              <w:pStyle w:val="ConsPlusNormal"/>
            </w:pPr>
            <w:r>
              <w:t>- организация и проведение культурно-развлекательной программы</w:t>
            </w:r>
          </w:p>
        </w:tc>
        <w:tc>
          <w:tcPr>
            <w:tcW w:w="3912" w:type="dxa"/>
          </w:tcPr>
          <w:p w:rsidR="00F64FE7" w:rsidRDefault="00F64FE7">
            <w:pPr>
              <w:pStyle w:val="ConsPlusNormal"/>
            </w:pPr>
            <w:r>
              <w:t>Состав социальной услуги:</w:t>
            </w:r>
          </w:p>
          <w:p w:rsidR="00F64FE7" w:rsidRDefault="00F64FE7">
            <w:pPr>
              <w:pStyle w:val="ConsPlusNormal"/>
            </w:pPr>
            <w:r>
              <w:t>1) подбор интересующих получателя социальных услуг телевизионных и радиопередач, музыкальных произведений, аудиокниг (спектаклей, концертов);</w:t>
            </w:r>
          </w:p>
          <w:p w:rsidR="00F64FE7" w:rsidRDefault="00F64FE7">
            <w:pPr>
              <w:pStyle w:val="ConsPlusNormal"/>
            </w:pPr>
            <w:r>
              <w:t>2) включение/выключение телевизионных и радиопередач, интересующих получателя музыкальных произведений, аудиокниг (спектаклей, концертов);</w:t>
            </w:r>
          </w:p>
          <w:p w:rsidR="00F64FE7" w:rsidRDefault="00F64FE7">
            <w:pPr>
              <w:pStyle w:val="ConsPlusNormal"/>
            </w:pPr>
            <w:r>
              <w:t>3) игры в настольные игры;</w:t>
            </w:r>
          </w:p>
          <w:p w:rsidR="00F64FE7" w:rsidRDefault="00F64FE7">
            <w:pPr>
              <w:pStyle w:val="ConsPlusNormal"/>
            </w:pPr>
            <w:r>
              <w:t>4) лепка из пластилина;</w:t>
            </w:r>
          </w:p>
          <w:p w:rsidR="00F64FE7" w:rsidRDefault="00F64FE7">
            <w:pPr>
              <w:pStyle w:val="ConsPlusNormal"/>
            </w:pPr>
            <w:r>
              <w:t>5) арт-терапия;</w:t>
            </w:r>
          </w:p>
          <w:p w:rsidR="00F64FE7" w:rsidRDefault="00F64FE7">
            <w:pPr>
              <w:pStyle w:val="ConsPlusNormal"/>
            </w:pPr>
            <w:r>
              <w:t>6) чтение вслух интересующих книг, журналов, специальной литературы.</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с учетом его пожелания</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устройств для воспроизведения аудио-, радио- и телепрограмм, а также материалов для игр, рисования, книг у получателя социальных услуг</w:t>
            </w:r>
          </w:p>
        </w:tc>
      </w:tr>
      <w:tr w:rsidR="00F64FE7" w:rsidRPr="0090213F">
        <w:tc>
          <w:tcPr>
            <w:tcW w:w="964" w:type="dxa"/>
          </w:tcPr>
          <w:p w:rsidR="00F64FE7" w:rsidRDefault="00F64FE7">
            <w:pPr>
              <w:pStyle w:val="ConsPlusNormal"/>
            </w:pPr>
            <w:r>
              <w:t>4.2.2</w:t>
            </w:r>
          </w:p>
        </w:tc>
        <w:tc>
          <w:tcPr>
            <w:tcW w:w="2494" w:type="dxa"/>
          </w:tcPr>
          <w:p w:rsidR="00F64FE7" w:rsidRDefault="00F64FE7">
            <w:pPr>
              <w:pStyle w:val="ConsPlusNormal"/>
            </w:pPr>
            <w:r>
              <w:t>- доставка книг из библиотеки</w:t>
            </w:r>
          </w:p>
        </w:tc>
        <w:tc>
          <w:tcPr>
            <w:tcW w:w="3912" w:type="dxa"/>
          </w:tcPr>
          <w:p w:rsidR="00F64FE7" w:rsidRDefault="00F64FE7">
            <w:pPr>
              <w:pStyle w:val="ConsPlusNormal"/>
            </w:pPr>
            <w:r>
              <w:t>Состав социальной услуги:</w:t>
            </w:r>
          </w:p>
          <w:p w:rsidR="00F64FE7" w:rsidRDefault="00F64FE7">
            <w:pPr>
              <w:pStyle w:val="ConsPlusNormal"/>
            </w:pPr>
            <w:r>
              <w:t>1) прием заказа от получателя социальных услуг на доставку книг из библиотеки;</w:t>
            </w:r>
          </w:p>
          <w:p w:rsidR="00F64FE7" w:rsidRDefault="00F64FE7">
            <w:pPr>
              <w:pStyle w:val="ConsPlusNormal"/>
            </w:pPr>
            <w:r>
              <w:t>2) подбор книг, интересующих получателя социальных услуг;</w:t>
            </w:r>
          </w:p>
          <w:p w:rsidR="00F64FE7" w:rsidRDefault="00F64FE7">
            <w:pPr>
              <w:pStyle w:val="ConsPlusNormal"/>
            </w:pPr>
            <w:r>
              <w:t>3) доставка получателю социальных услуг книг.</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не реже 1 раза в календарный месяц с учетом пожелания получателя социальных услуг</w:t>
            </w:r>
          </w:p>
        </w:tc>
        <w:tc>
          <w:tcPr>
            <w:tcW w:w="1020" w:type="dxa"/>
          </w:tcPr>
          <w:p w:rsidR="00F64FE7" w:rsidRDefault="00F64FE7">
            <w:pPr>
              <w:pStyle w:val="ConsPlusNormal"/>
              <w:jc w:val="center"/>
            </w:pPr>
            <w:r>
              <w:t>12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библиотеки в том же населенном пункте, что и получатель социальных услуг, либо, при наличии, другого сотрудника в случае расположения библиотеки в ином населенном пункте</w:t>
            </w:r>
          </w:p>
        </w:tc>
      </w:tr>
      <w:tr w:rsidR="00F64FE7" w:rsidRPr="0090213F">
        <w:tc>
          <w:tcPr>
            <w:tcW w:w="964" w:type="dxa"/>
          </w:tcPr>
          <w:p w:rsidR="00F64FE7" w:rsidRDefault="00F64FE7">
            <w:pPr>
              <w:pStyle w:val="ConsPlusNormal"/>
            </w:pPr>
            <w:r>
              <w:t>4.3</w:t>
            </w:r>
          </w:p>
        </w:tc>
        <w:tc>
          <w:tcPr>
            <w:tcW w:w="2494" w:type="dxa"/>
          </w:tcPr>
          <w:p w:rsidR="00F64FE7" w:rsidRDefault="00F64FE7">
            <w:pPr>
              <w:pStyle w:val="ConsPlusNormal"/>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F64FE7" w:rsidRDefault="00F64FE7">
            <w:pPr>
              <w:pStyle w:val="ConsPlusNormal"/>
            </w:pPr>
            <w:r>
              <w:t>Состав социальной услуги:</w:t>
            </w:r>
          </w:p>
          <w:p w:rsidR="00F64FE7" w:rsidRDefault="00F64FE7">
            <w:pPr>
              <w:pStyle w:val="ConsPlusNormal"/>
            </w:pPr>
            <w:r>
              <w:t>1) перевод жестового языка для получателя социальных услуг, имеющего инвалидность по слуху.</w:t>
            </w:r>
          </w:p>
          <w:p w:rsidR="00F64FE7" w:rsidRDefault="00F64FE7">
            <w:pPr>
              <w:pStyle w:val="ConsPlusNormal"/>
            </w:pPr>
            <w:r>
              <w:t>1 услуга - 1 раз</w:t>
            </w:r>
          </w:p>
        </w:tc>
        <w:tc>
          <w:tcPr>
            <w:tcW w:w="1304" w:type="dxa"/>
          </w:tcPr>
          <w:p w:rsidR="00F64FE7" w:rsidRDefault="00F64FE7">
            <w:pPr>
              <w:pStyle w:val="ConsPlusNormal"/>
            </w:pPr>
            <w:r>
              <w:t>Услуга предоставляется 1 раз в день по необходимости</w:t>
            </w:r>
          </w:p>
        </w:tc>
        <w:tc>
          <w:tcPr>
            <w:tcW w:w="1020" w:type="dxa"/>
          </w:tcPr>
          <w:p w:rsidR="00F64FE7" w:rsidRDefault="00F64FE7">
            <w:pPr>
              <w:pStyle w:val="ConsPlusNormal"/>
              <w:jc w:val="center"/>
            </w:pPr>
            <w:r>
              <w:t>260</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F64FE7" w:rsidRDefault="00F64FE7">
            <w:pPr>
              <w:pStyle w:val="ConsPlusNormal"/>
              <w:jc w:val="both"/>
            </w:pPr>
            <w:r>
              <w:t>Услуга предоставляется при наличии персонала со специальным образованием</w:t>
            </w:r>
          </w:p>
        </w:tc>
      </w:tr>
      <w:tr w:rsidR="00F64FE7" w:rsidRPr="0090213F">
        <w:tc>
          <w:tcPr>
            <w:tcW w:w="964" w:type="dxa"/>
          </w:tcPr>
          <w:p w:rsidR="00F64FE7" w:rsidRDefault="00F64FE7">
            <w:pPr>
              <w:pStyle w:val="ConsPlusNormal"/>
              <w:outlineLvl w:val="2"/>
            </w:pPr>
            <w:r>
              <w:t>5</w:t>
            </w:r>
          </w:p>
        </w:tc>
        <w:tc>
          <w:tcPr>
            <w:tcW w:w="12642" w:type="dxa"/>
            <w:gridSpan w:val="5"/>
          </w:tcPr>
          <w:p w:rsidR="00F64FE7" w:rsidRDefault="00F64FE7">
            <w:pPr>
              <w:pStyle w:val="ConsPlusNormal"/>
              <w:jc w:val="both"/>
            </w:pPr>
            <w:r>
              <w:t>Социально-правовые услуги</w:t>
            </w:r>
          </w:p>
        </w:tc>
      </w:tr>
      <w:tr w:rsidR="00F64FE7" w:rsidRPr="0090213F">
        <w:tc>
          <w:tcPr>
            <w:tcW w:w="964" w:type="dxa"/>
          </w:tcPr>
          <w:p w:rsidR="00F64FE7" w:rsidRDefault="00F64FE7">
            <w:pPr>
              <w:pStyle w:val="ConsPlusNormal"/>
            </w:pPr>
            <w:r>
              <w:t>5.1</w:t>
            </w:r>
          </w:p>
        </w:tc>
        <w:tc>
          <w:tcPr>
            <w:tcW w:w="2494" w:type="dxa"/>
          </w:tcPr>
          <w:p w:rsidR="00F64FE7" w:rsidRDefault="00F64FE7">
            <w:pPr>
              <w:pStyle w:val="ConsPlusNormal"/>
            </w:pPr>
            <w:r>
              <w:t>Оказание помощи в оформлении и восстановлении документов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написание документов и заполнение форм документов, необходимых для реализации получателем социальных услуг своих прав;</w:t>
            </w:r>
          </w:p>
          <w:p w:rsidR="00F64FE7" w:rsidRDefault="00F64FE7">
            <w:pPr>
              <w:pStyle w:val="ConsPlusNormal"/>
            </w:pPr>
            <w:r>
              <w:t>2)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F64FE7" w:rsidRDefault="00F64FE7">
            <w:pPr>
              <w:pStyle w:val="ConsPlusNormal"/>
            </w:pPr>
            <w:r>
              <w:t>3) осуществление контроля над ходом и результатами рассмотрения поданных документов.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964" w:type="dxa"/>
          </w:tcPr>
          <w:p w:rsidR="00F64FE7" w:rsidRDefault="00F64FE7">
            <w:pPr>
              <w:pStyle w:val="ConsPlusNormal"/>
            </w:pPr>
            <w:r>
              <w:t>5.2</w:t>
            </w:r>
          </w:p>
        </w:tc>
        <w:tc>
          <w:tcPr>
            <w:tcW w:w="12642" w:type="dxa"/>
            <w:gridSpan w:val="5"/>
          </w:tcPr>
          <w:p w:rsidR="00F64FE7" w:rsidRDefault="00F64FE7">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F64FE7" w:rsidRPr="0090213F">
        <w:tc>
          <w:tcPr>
            <w:tcW w:w="964" w:type="dxa"/>
          </w:tcPr>
          <w:p w:rsidR="00F64FE7" w:rsidRDefault="00F64FE7">
            <w:pPr>
              <w:pStyle w:val="ConsPlusNormal"/>
            </w:pPr>
            <w:r>
              <w:t>5.2.1</w:t>
            </w:r>
          </w:p>
        </w:tc>
        <w:tc>
          <w:tcPr>
            <w:tcW w:w="2494" w:type="dxa"/>
          </w:tcPr>
          <w:p w:rsidR="00F64FE7" w:rsidRDefault="00F64FE7">
            <w:pPr>
              <w:pStyle w:val="ConsPlusNormal"/>
            </w:pPr>
            <w:r>
              <w:t>- содействие в подготовке запросов, заявлений, направлений, ходатайств</w:t>
            </w:r>
          </w:p>
        </w:tc>
        <w:tc>
          <w:tcPr>
            <w:tcW w:w="3912" w:type="dxa"/>
          </w:tcPr>
          <w:p w:rsidR="00F64FE7" w:rsidRDefault="00F64FE7">
            <w:pPr>
              <w:pStyle w:val="ConsPlusNormal"/>
            </w:pPr>
            <w:r>
              <w:t>Состав социальной услуги:</w:t>
            </w:r>
          </w:p>
          <w:p w:rsidR="00F64FE7" w:rsidRDefault="00F64FE7">
            <w:pPr>
              <w:pStyle w:val="ConsPlusNormal"/>
            </w:pPr>
            <w:r>
              <w:t>1) информирование о мерах социальной поддержки, предоставляемых в соответствии с законодательством;</w:t>
            </w:r>
          </w:p>
          <w:p w:rsidR="00F64FE7" w:rsidRDefault="00F64FE7">
            <w:pPr>
              <w:pStyle w:val="ConsPlusNormal"/>
            </w:pPr>
            <w:r>
              <w:t>2) информирование о перечне необходимых документов в соответствии с действующим законодательством для реализации прав на получение мер социальной поддержки;</w:t>
            </w:r>
          </w:p>
          <w:p w:rsidR="00F64FE7" w:rsidRDefault="00F64FE7">
            <w:pPr>
              <w:pStyle w:val="ConsPlusNormal"/>
            </w:pPr>
            <w:r>
              <w:t>3) заполнение (оформление) документов, необходимых для назначения мер социальной поддержки;</w:t>
            </w:r>
          </w:p>
          <w:p w:rsidR="00F64FE7" w:rsidRDefault="00F64FE7">
            <w:pPr>
              <w:pStyle w:val="ConsPlusNormal"/>
            </w:pPr>
            <w:r>
              <w:t>4) доставка необходимых для назначения мер социальной поддержки документов;</w:t>
            </w:r>
          </w:p>
          <w:p w:rsidR="00F64FE7" w:rsidRDefault="00F64FE7">
            <w:pPr>
              <w:pStyle w:val="ConsPlusNormal"/>
            </w:pPr>
            <w:r>
              <w:t>5) контроль над ходом рассмотрения документов, необходимых для назначения мер социальной поддержки;</w:t>
            </w:r>
          </w:p>
          <w:p w:rsidR="00F64FE7" w:rsidRDefault="00F64FE7">
            <w:pPr>
              <w:pStyle w:val="ConsPlusNormal"/>
            </w:pPr>
            <w:r>
              <w:t>6)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pPr>
            <w:r>
              <w:t>5.3</w:t>
            </w:r>
          </w:p>
        </w:tc>
        <w:tc>
          <w:tcPr>
            <w:tcW w:w="2494" w:type="dxa"/>
          </w:tcPr>
          <w:p w:rsidR="00F64FE7" w:rsidRDefault="00F64FE7">
            <w:pPr>
              <w:pStyle w:val="ConsPlusNormal"/>
            </w:pPr>
            <w:r>
              <w:t>Оказание помощи в получении юридических услуг, в том числе консультирование</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ситуации получателя социальных услуг,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F64FE7" w:rsidRDefault="00F64FE7">
            <w:pPr>
              <w:pStyle w:val="ConsPlusNormal"/>
            </w:pPr>
            <w:r>
              <w:t>2) выяснение жизненной ситуации получателя социальных услуг:</w:t>
            </w:r>
          </w:p>
          <w:p w:rsidR="00F64FE7" w:rsidRDefault="00F64FE7">
            <w:pPr>
              <w:pStyle w:val="ConsPlusNormal"/>
            </w:pPr>
            <w:r>
              <w:t>- информирование получателя социальных услуг о путях реализации его законных прав;</w:t>
            </w:r>
          </w:p>
          <w:p w:rsidR="00F64FE7" w:rsidRDefault="00F64FE7">
            <w:pPr>
              <w:pStyle w:val="ConsPlusNormal"/>
            </w:pPr>
            <w:r>
              <w:t xml:space="preserve">- разъяснение права на получение бесплатной юридической помощи согласно Федеральному </w:t>
            </w:r>
            <w:hyperlink r:id="rId677"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F64FE7" w:rsidRPr="0090213F">
        <w:tc>
          <w:tcPr>
            <w:tcW w:w="964" w:type="dxa"/>
          </w:tcPr>
          <w:p w:rsidR="00F64FE7" w:rsidRDefault="00F64FE7">
            <w:pPr>
              <w:pStyle w:val="ConsPlusNormal"/>
              <w:outlineLvl w:val="2"/>
            </w:pPr>
            <w:r>
              <w:t>6</w:t>
            </w:r>
          </w:p>
        </w:tc>
        <w:tc>
          <w:tcPr>
            <w:tcW w:w="12642" w:type="dxa"/>
            <w:gridSpan w:val="5"/>
          </w:tcPr>
          <w:p w:rsidR="00F64FE7" w:rsidRDefault="00F64FE7">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F64FE7" w:rsidRPr="0090213F">
        <w:tc>
          <w:tcPr>
            <w:tcW w:w="964" w:type="dxa"/>
          </w:tcPr>
          <w:p w:rsidR="00F64FE7" w:rsidRDefault="00F64FE7">
            <w:pPr>
              <w:pStyle w:val="ConsPlusNormal"/>
            </w:pPr>
            <w:r>
              <w:t>6.1</w:t>
            </w:r>
          </w:p>
        </w:tc>
        <w:tc>
          <w:tcPr>
            <w:tcW w:w="12642" w:type="dxa"/>
            <w:gridSpan w:val="5"/>
          </w:tcPr>
          <w:p w:rsidR="00F64FE7" w:rsidRDefault="00F64FE7">
            <w:pPr>
              <w:pStyle w:val="ConsPlusNormal"/>
            </w:pPr>
            <w:r>
              <w:t>Обучение навыкам самообслуживания, поведения в быту и общественных местах, пользованию социальными инфраструктурами, транспортом:</w:t>
            </w:r>
          </w:p>
        </w:tc>
      </w:tr>
      <w:tr w:rsidR="00F64FE7" w:rsidRPr="0090213F">
        <w:tblPrEx>
          <w:tblBorders>
            <w:insideH w:val="none" w:sz="0" w:space="0" w:color="auto"/>
          </w:tblBorders>
        </w:tblPrEx>
        <w:tc>
          <w:tcPr>
            <w:tcW w:w="964" w:type="dxa"/>
            <w:tcBorders>
              <w:bottom w:val="nil"/>
            </w:tcBorders>
          </w:tcPr>
          <w:p w:rsidR="00F64FE7" w:rsidRDefault="00F64FE7">
            <w:pPr>
              <w:pStyle w:val="ConsPlusNormal"/>
            </w:pPr>
            <w:r>
              <w:t>6.1.1</w:t>
            </w:r>
          </w:p>
        </w:tc>
        <w:tc>
          <w:tcPr>
            <w:tcW w:w="2494" w:type="dxa"/>
            <w:tcBorders>
              <w:bottom w:val="nil"/>
            </w:tcBorders>
          </w:tcPr>
          <w:p w:rsidR="00F64FE7" w:rsidRDefault="00F64FE7">
            <w:pPr>
              <w:pStyle w:val="ConsPlusNormal"/>
            </w:pPr>
            <w:r>
              <w:t>- индивидуальное занятие</w:t>
            </w:r>
          </w:p>
        </w:tc>
        <w:tc>
          <w:tcPr>
            <w:tcW w:w="3912" w:type="dxa"/>
            <w:tcBorders>
              <w:bottom w:val="nil"/>
            </w:tcBorders>
          </w:tcPr>
          <w:p w:rsidR="00F64FE7" w:rsidRDefault="00F64FE7">
            <w:pPr>
              <w:pStyle w:val="ConsPlusNormal"/>
            </w:pPr>
            <w:r>
              <w:t>Состав социальной услуги:</w:t>
            </w:r>
          </w:p>
          <w:p w:rsidR="00F64FE7" w:rsidRDefault="00F64FE7">
            <w:pPr>
              <w:pStyle w:val="ConsPlusNormal"/>
            </w:pPr>
            <w:r>
              <w:t>1) формирование навыка приготовления и приема пищи:</w:t>
            </w:r>
          </w:p>
          <w:p w:rsidR="00F64FE7" w:rsidRDefault="00F64FE7">
            <w:pPr>
              <w:pStyle w:val="ConsPlusNormal"/>
            </w:pPr>
            <w:r>
              <w:t>а) приготовление основных блюд согласно принятым в обществе традициям приготовления пищи;</w:t>
            </w:r>
          </w:p>
          <w:p w:rsidR="00F64FE7" w:rsidRDefault="00F64FE7">
            <w:pPr>
              <w:pStyle w:val="ConsPlusNormal"/>
            </w:pPr>
            <w:r>
              <w:t>б) сервировать стол;</w:t>
            </w:r>
          </w:p>
          <w:p w:rsidR="00F64FE7" w:rsidRDefault="00F64FE7">
            <w:pPr>
              <w:pStyle w:val="ConsPlusNormal"/>
            </w:pPr>
            <w:r>
              <w:t>в) пользоваться столовыми приборами (ножом, вилкой, ложкой);</w:t>
            </w:r>
          </w:p>
          <w:p w:rsidR="00F64FE7" w:rsidRDefault="00F64FE7">
            <w:pPr>
              <w:pStyle w:val="ConsPlusNormal"/>
            </w:pPr>
            <w:r>
              <w:t>г) пить из чашки;</w:t>
            </w:r>
          </w:p>
          <w:p w:rsidR="00F64FE7" w:rsidRDefault="00F64FE7">
            <w:pPr>
              <w:pStyle w:val="ConsPlusNormal"/>
            </w:pPr>
            <w:r>
              <w:t>д) вытирать рот, руки салфеткой;</w:t>
            </w:r>
          </w:p>
          <w:p w:rsidR="00F64FE7" w:rsidRDefault="00F64FE7">
            <w:pPr>
              <w:pStyle w:val="ConsPlusNormal"/>
            </w:pPr>
            <w:r>
              <w:t>е) убирать и мыть посуду после еды;</w:t>
            </w:r>
          </w:p>
          <w:p w:rsidR="00F64FE7" w:rsidRDefault="00F64FE7">
            <w:pPr>
              <w:pStyle w:val="ConsPlusNormal"/>
            </w:pPr>
            <w:r>
              <w:t>2) формирование гигиенических навыков: обучение умыванию, соблюдая определенную последовательность;</w:t>
            </w:r>
          </w:p>
          <w:p w:rsidR="00F64FE7" w:rsidRDefault="00F64FE7">
            <w:pPr>
              <w:pStyle w:val="ConsPlusNormal"/>
            </w:pPr>
            <w:r>
              <w:t>3) формирование навыка одевания и раздевания:</w:t>
            </w:r>
          </w:p>
          <w:p w:rsidR="00F64FE7" w:rsidRDefault="00F64FE7">
            <w:pPr>
              <w:pStyle w:val="ConsPlusNormal"/>
            </w:pPr>
            <w:r>
              <w:t>а) обучение раздеваться и одеваться в определенном порядке;</w:t>
            </w:r>
          </w:p>
          <w:p w:rsidR="00F64FE7" w:rsidRDefault="00F64FE7">
            <w:pPr>
              <w:pStyle w:val="ConsPlusNormal"/>
            </w:pPr>
            <w:r>
              <w:t>б) расстегивать и застегивать различные застежки на одежде и обуви (пуговицы, молнии, ремни и т.п.);</w:t>
            </w:r>
          </w:p>
          <w:p w:rsidR="00F64FE7" w:rsidRDefault="00F64FE7">
            <w:pPr>
              <w:pStyle w:val="ConsPlusNormal"/>
            </w:pPr>
            <w:r>
              <w:t>в) шнуровать ботинки, развязывать и завязывать шнурки);</w:t>
            </w:r>
          </w:p>
        </w:tc>
        <w:tc>
          <w:tcPr>
            <w:tcW w:w="1304" w:type="dxa"/>
            <w:tcBorders>
              <w:bottom w:val="nil"/>
            </w:tcBorders>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членами мультидисциплинарной команды или врачом</w:t>
            </w:r>
          </w:p>
        </w:tc>
        <w:tc>
          <w:tcPr>
            <w:tcW w:w="1020" w:type="dxa"/>
            <w:tcBorders>
              <w:bottom w:val="nil"/>
            </w:tcBorders>
          </w:tcPr>
          <w:p w:rsidR="00F64FE7" w:rsidRDefault="00F64FE7">
            <w:pPr>
              <w:pStyle w:val="ConsPlusNormal"/>
              <w:jc w:val="center"/>
            </w:pPr>
            <w:r>
              <w:t>1</w:t>
            </w:r>
          </w:p>
        </w:tc>
        <w:tc>
          <w:tcPr>
            <w:tcW w:w="3912" w:type="dxa"/>
            <w:tcBorders>
              <w:bottom w:val="nil"/>
            </w:tcBorders>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Обучение навыкам поведения в быту и общественных местах должно обеспечивать социальную реабилитацию получателей социальных услуг, повышение их интеллектуального уровня и адаптацию к сложившимся условиям жизни и быта.</w:t>
            </w:r>
          </w:p>
          <w:p w:rsidR="00F64FE7" w:rsidRDefault="00F64FE7">
            <w:pPr>
              <w:pStyle w:val="ConsPlusNormal"/>
              <w:jc w:val="both"/>
            </w:pPr>
            <w:r>
              <w:t>Для выполнения социальной услуги требуется специально обученный персонал</w:t>
            </w:r>
          </w:p>
        </w:tc>
      </w:tr>
      <w:tr w:rsidR="00F64FE7" w:rsidRPr="0090213F">
        <w:tblPrEx>
          <w:tblBorders>
            <w:insideH w:val="none" w:sz="0" w:space="0" w:color="auto"/>
          </w:tblBorders>
        </w:tblPrEx>
        <w:tc>
          <w:tcPr>
            <w:tcW w:w="964" w:type="dxa"/>
            <w:tcBorders>
              <w:top w:val="nil"/>
            </w:tcBorders>
          </w:tcPr>
          <w:p w:rsidR="00F64FE7" w:rsidRDefault="00F64FE7">
            <w:pPr>
              <w:pStyle w:val="ConsPlusNormal"/>
              <w:rPr>
                <w:rFonts w:cs="Times New Roman"/>
              </w:rPr>
            </w:pPr>
          </w:p>
        </w:tc>
        <w:tc>
          <w:tcPr>
            <w:tcW w:w="2494" w:type="dxa"/>
            <w:tcBorders>
              <w:top w:val="nil"/>
            </w:tcBorders>
          </w:tcPr>
          <w:p w:rsidR="00F64FE7" w:rsidRDefault="00F64FE7">
            <w:pPr>
              <w:pStyle w:val="ConsPlusNormal"/>
              <w:rPr>
                <w:rFonts w:cs="Times New Roman"/>
              </w:rPr>
            </w:pPr>
          </w:p>
        </w:tc>
        <w:tc>
          <w:tcPr>
            <w:tcW w:w="3912" w:type="dxa"/>
            <w:tcBorders>
              <w:top w:val="nil"/>
            </w:tcBorders>
          </w:tcPr>
          <w:p w:rsidR="00F64FE7" w:rsidRDefault="00F64FE7">
            <w:pPr>
              <w:pStyle w:val="ConsPlusNormal"/>
            </w:pPr>
            <w:r>
              <w:t>4) обучение правильно пользоваться иглой, ножницами для выполнения элементарных действий по уходу за собой;</w:t>
            </w:r>
          </w:p>
          <w:p w:rsidR="00F64FE7" w:rsidRDefault="00F64FE7">
            <w:pPr>
              <w:pStyle w:val="ConsPlusNormal"/>
            </w:pPr>
            <w:r>
              <w:t>5) обучение пользоваться стационарным и мобильным телефоном;</w:t>
            </w:r>
          </w:p>
          <w:p w:rsidR="00F64FE7" w:rsidRDefault="00F64FE7">
            <w:pPr>
              <w:pStyle w:val="ConsPlusNormal"/>
            </w:pPr>
            <w:r>
              <w:t>6) формирование навыков общения, принятых в обществе;</w:t>
            </w:r>
          </w:p>
          <w:p w:rsidR="00F64FE7" w:rsidRDefault="00F64FE7">
            <w:pPr>
              <w:pStyle w:val="ConsPlusNormal"/>
            </w:pPr>
            <w:r>
              <w:t>7) разъяснение понятий и формирование навыков поддержки, дружбы, сочувствия, сопереживания;</w:t>
            </w:r>
          </w:p>
          <w:p w:rsidR="00F64FE7" w:rsidRDefault="00F64FE7">
            <w:pPr>
              <w:pStyle w:val="ConsPlusNormal"/>
            </w:pPr>
            <w:r>
              <w:t>8) формирование навыков письма и чтения, счета;</w:t>
            </w:r>
          </w:p>
          <w:p w:rsidR="00F64FE7" w:rsidRDefault="00F64FE7">
            <w:pPr>
              <w:pStyle w:val="ConsPlusNormal"/>
            </w:pPr>
            <w:r>
              <w:t>9) формирование навыка приобретения покупок;</w:t>
            </w:r>
          </w:p>
          <w:p w:rsidR="00F64FE7" w:rsidRDefault="00F64FE7">
            <w:pPr>
              <w:pStyle w:val="ConsPlusNormal"/>
            </w:pPr>
            <w:r>
              <w:t>10) формирование интереса к хобби;</w:t>
            </w:r>
          </w:p>
          <w:p w:rsidR="00F64FE7" w:rsidRDefault="00F64FE7">
            <w:pPr>
              <w:pStyle w:val="ConsPlusNormal"/>
            </w:pPr>
            <w:r>
              <w:t>11) формирование навыков трудовой деятельности;</w:t>
            </w:r>
          </w:p>
          <w:p w:rsidR="00F64FE7" w:rsidRDefault="00F64FE7">
            <w:pPr>
              <w:pStyle w:val="ConsPlusNormal"/>
            </w:pPr>
            <w:r>
              <w:t>12) формирование навыков сексуального воспитания.</w:t>
            </w:r>
          </w:p>
          <w:p w:rsidR="00F64FE7" w:rsidRDefault="00F64FE7">
            <w:pPr>
              <w:pStyle w:val="ConsPlusNormal"/>
            </w:pPr>
            <w:r>
              <w:t>1 услуга - 1 раз</w:t>
            </w:r>
          </w:p>
        </w:tc>
        <w:tc>
          <w:tcPr>
            <w:tcW w:w="1304" w:type="dxa"/>
            <w:tcBorders>
              <w:top w:val="nil"/>
            </w:tcBorders>
          </w:tcPr>
          <w:p w:rsidR="00F64FE7" w:rsidRDefault="00F64FE7">
            <w:pPr>
              <w:pStyle w:val="ConsPlusNormal"/>
            </w:pPr>
          </w:p>
        </w:tc>
        <w:tc>
          <w:tcPr>
            <w:tcW w:w="1020" w:type="dxa"/>
            <w:tcBorders>
              <w:top w:val="nil"/>
            </w:tcBorders>
          </w:tcPr>
          <w:p w:rsidR="00F64FE7" w:rsidRDefault="00F64FE7">
            <w:pPr>
              <w:pStyle w:val="ConsPlusNormal"/>
            </w:pPr>
          </w:p>
        </w:tc>
        <w:tc>
          <w:tcPr>
            <w:tcW w:w="3912" w:type="dxa"/>
            <w:tcBorders>
              <w:top w:val="nil"/>
            </w:tcBorders>
          </w:tcPr>
          <w:p w:rsidR="00F64FE7" w:rsidRDefault="00F64FE7">
            <w:pPr>
              <w:pStyle w:val="ConsPlusNormal"/>
            </w:pPr>
          </w:p>
        </w:tc>
      </w:tr>
      <w:tr w:rsidR="00F64FE7" w:rsidRPr="0090213F">
        <w:tc>
          <w:tcPr>
            <w:tcW w:w="964" w:type="dxa"/>
          </w:tcPr>
          <w:p w:rsidR="00F64FE7" w:rsidRDefault="00F64FE7">
            <w:pPr>
              <w:pStyle w:val="ConsPlusNormal"/>
            </w:pPr>
            <w:r>
              <w:t>6.2</w:t>
            </w:r>
          </w:p>
        </w:tc>
        <w:tc>
          <w:tcPr>
            <w:tcW w:w="2494" w:type="dxa"/>
          </w:tcPr>
          <w:p w:rsidR="00F64FE7" w:rsidRDefault="00F64FE7">
            <w:pPr>
              <w:pStyle w:val="ConsPlusNormal"/>
            </w:pPr>
            <w:r>
              <w:t>Оказание помощи в обучении навыкам компьютерной грамотности</w:t>
            </w:r>
          </w:p>
        </w:tc>
        <w:tc>
          <w:tcPr>
            <w:tcW w:w="3912" w:type="dxa"/>
          </w:tcPr>
          <w:p w:rsidR="00F64FE7" w:rsidRDefault="00F64FE7">
            <w:pPr>
              <w:pStyle w:val="ConsPlusNormal"/>
            </w:pPr>
            <w:r>
              <w:t>Состав социальной услуги:</w:t>
            </w:r>
          </w:p>
          <w:p w:rsidR="00F64FE7" w:rsidRDefault="00F64FE7">
            <w:pPr>
              <w:pStyle w:val="ConsPlusNormal"/>
            </w:pPr>
            <w:r>
              <w:t>1) обучение базовым навыкам компьютерной грамотности получателей социальных услуг;</w:t>
            </w:r>
          </w:p>
          <w:p w:rsidR="00F64FE7" w:rsidRDefault="00F64FE7">
            <w:pPr>
              <w:pStyle w:val="ConsPlusNormal"/>
            </w:pPr>
            <w:r>
              <w:t>2) обучение безопасным базовым навыкам пользования сетью Интернет получателей социальных услуг.</w:t>
            </w:r>
          </w:p>
          <w:p w:rsidR="00F64FE7" w:rsidRDefault="00F64FE7">
            <w:pPr>
              <w:pStyle w:val="ConsPlusNormal"/>
              <w:jc w:val="both"/>
            </w:pPr>
            <w:r>
              <w:t>Продолжительность услуги - 0,75 часа.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необходимости 1 раз в календарную неделю</w:t>
            </w:r>
          </w:p>
        </w:tc>
        <w:tc>
          <w:tcPr>
            <w:tcW w:w="1020" w:type="dxa"/>
          </w:tcPr>
          <w:p w:rsidR="00F64FE7" w:rsidRDefault="00F64FE7">
            <w:pPr>
              <w:pStyle w:val="ConsPlusNormal"/>
              <w:jc w:val="center"/>
            </w:pPr>
            <w:r>
              <w:t>52</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предоставляется при наличии у получателя социальных услуг исправного компьютера (ноутбука), имеющего выход в Интернет</w:t>
            </w:r>
          </w:p>
        </w:tc>
      </w:tr>
      <w:tr w:rsidR="00F64FE7" w:rsidRPr="0090213F">
        <w:tc>
          <w:tcPr>
            <w:tcW w:w="964" w:type="dxa"/>
          </w:tcPr>
          <w:p w:rsidR="00F64FE7" w:rsidRDefault="00F64FE7">
            <w:pPr>
              <w:pStyle w:val="ConsPlusNormal"/>
            </w:pPr>
            <w:r>
              <w:t>6.3</w:t>
            </w:r>
          </w:p>
        </w:tc>
        <w:tc>
          <w:tcPr>
            <w:tcW w:w="12642" w:type="dxa"/>
            <w:gridSpan w:val="5"/>
          </w:tcPr>
          <w:p w:rsidR="00F64FE7" w:rsidRDefault="00F64FE7">
            <w:pPr>
              <w:pStyle w:val="ConsPlusNormal"/>
              <w:jc w:val="both"/>
            </w:pPr>
            <w:r>
              <w:t>Проведение социально-реабилитационных мероприятий в сфере социального обслуживания:</w:t>
            </w:r>
          </w:p>
        </w:tc>
      </w:tr>
      <w:tr w:rsidR="00F64FE7" w:rsidRPr="0090213F">
        <w:tc>
          <w:tcPr>
            <w:tcW w:w="964" w:type="dxa"/>
          </w:tcPr>
          <w:p w:rsidR="00F64FE7" w:rsidRDefault="00F64FE7">
            <w:pPr>
              <w:pStyle w:val="ConsPlusNormal"/>
            </w:pPr>
            <w:r>
              <w:t>6.3.1</w:t>
            </w:r>
          </w:p>
        </w:tc>
        <w:tc>
          <w:tcPr>
            <w:tcW w:w="2494" w:type="dxa"/>
          </w:tcPr>
          <w:p w:rsidR="00F64FE7" w:rsidRDefault="00F64FE7">
            <w:pPr>
              <w:pStyle w:val="ConsPlusNormal"/>
            </w:pPr>
            <w:r>
              <w:t>- лечебная физкультура (индивидуальное занятие)</w:t>
            </w:r>
          </w:p>
        </w:tc>
        <w:tc>
          <w:tcPr>
            <w:tcW w:w="3912" w:type="dxa"/>
          </w:tcPr>
          <w:p w:rsidR="00F64FE7" w:rsidRDefault="00F64FE7">
            <w:pPr>
              <w:pStyle w:val="ConsPlusNormal"/>
            </w:pPr>
            <w:r>
              <w:t>Состав социальной услуги:</w:t>
            </w:r>
          </w:p>
          <w:p w:rsidR="00F64FE7" w:rsidRDefault="00F64FE7">
            <w:pPr>
              <w:pStyle w:val="ConsPlusNormal"/>
            </w:pPr>
            <w:r>
              <w:t>1) проведение индивидуальных занятий получателя социальных услуг с легкой и умеренной степенью когнитивной дисфункции с использованием методов замедления потери памяти (работа с воспоминаниями, ориентация на реальность; когнитивная стимуляция; восстановление утраченных когнитивных функций (при возможности));</w:t>
            </w:r>
          </w:p>
          <w:p w:rsidR="00F64FE7" w:rsidRDefault="00F64FE7">
            <w:pPr>
              <w:pStyle w:val="ConsPlusNormal"/>
            </w:pPr>
            <w:r>
              <w:t>2) проведение индивидуальных занятий с использованием методов нейрокогнитивного тренинга функций внимания (тренировка объема внимания; тренировка концентрации внимания; тренировка интенсивности внимания; тренировка переключения внимания; тренировка избирательности внимания);</w:t>
            </w:r>
          </w:p>
          <w:p w:rsidR="00F64FE7" w:rsidRDefault="00F64FE7">
            <w:pPr>
              <w:pStyle w:val="ConsPlusNormal"/>
            </w:pPr>
            <w:r>
              <w:t>3) проведение индивидуальных занятий по нейрокогнитивному тренингу мнестической функции (тренировка оперативной памяти);</w:t>
            </w:r>
          </w:p>
          <w:p w:rsidR="00F64FE7" w:rsidRDefault="00F64FE7">
            <w:pPr>
              <w:pStyle w:val="ConsPlusNormal"/>
            </w:pPr>
            <w:r>
              <w:t>4) проведение занятий с использованием 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 прогулки).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F64FE7" w:rsidRDefault="00F64FE7">
            <w:pPr>
              <w:pStyle w:val="ConsPlusNormal"/>
              <w:jc w:val="both"/>
            </w:pPr>
            <w:r>
              <w:t>Услуга направлена на повышение защитных сил организма, способствует укреплению здоровья.</w:t>
            </w:r>
          </w:p>
          <w:p w:rsidR="00F64FE7" w:rsidRDefault="00F64FE7">
            <w:pPr>
              <w:pStyle w:val="ConsPlusNormal"/>
              <w:jc w:val="both"/>
            </w:pPr>
            <w:r>
              <w:t>Социальная услуга предоставляется персоналом, прошедшим специальную подготовку. При ее оказании необходимо обладать умением, квалификацией, корректностью по отношению к получателю социальных услуг</w:t>
            </w:r>
          </w:p>
        </w:tc>
      </w:tr>
      <w:tr w:rsidR="00F64FE7" w:rsidRPr="0090213F">
        <w:tc>
          <w:tcPr>
            <w:tcW w:w="964" w:type="dxa"/>
          </w:tcPr>
          <w:p w:rsidR="00F64FE7" w:rsidRDefault="00F64FE7">
            <w:pPr>
              <w:pStyle w:val="ConsPlusNormal"/>
              <w:outlineLvl w:val="2"/>
            </w:pPr>
            <w:r>
              <w:t>7</w:t>
            </w:r>
          </w:p>
        </w:tc>
        <w:tc>
          <w:tcPr>
            <w:tcW w:w="12642" w:type="dxa"/>
            <w:gridSpan w:val="5"/>
          </w:tcPr>
          <w:p w:rsidR="00F64FE7" w:rsidRDefault="00F64FE7">
            <w:pPr>
              <w:pStyle w:val="ConsPlusNormal"/>
            </w:pPr>
            <w:r>
              <w:t>Срочные социальные услуги</w:t>
            </w:r>
          </w:p>
        </w:tc>
      </w:tr>
      <w:tr w:rsidR="00F64FE7" w:rsidRPr="0090213F">
        <w:tc>
          <w:tcPr>
            <w:tcW w:w="964" w:type="dxa"/>
          </w:tcPr>
          <w:p w:rsidR="00F64FE7" w:rsidRDefault="00F64FE7">
            <w:pPr>
              <w:pStyle w:val="ConsPlusNormal"/>
            </w:pPr>
            <w:r>
              <w:t>7.1</w:t>
            </w:r>
          </w:p>
        </w:tc>
        <w:tc>
          <w:tcPr>
            <w:tcW w:w="2494" w:type="dxa"/>
          </w:tcPr>
          <w:p w:rsidR="00F64FE7" w:rsidRDefault="00F64FE7">
            <w:pPr>
              <w:pStyle w:val="ConsPlusNormal"/>
            </w:pPr>
            <w:r>
              <w:t>Содействие в обеспечении или обеспечение бесплатным горячим питанием или наборами продуктов</w:t>
            </w:r>
          </w:p>
        </w:tc>
        <w:tc>
          <w:tcPr>
            <w:tcW w:w="3912" w:type="dxa"/>
          </w:tcPr>
          <w:p w:rsidR="00F64FE7" w:rsidRDefault="00F64FE7">
            <w:pPr>
              <w:pStyle w:val="ConsPlusNormal"/>
            </w:pPr>
            <w:r>
              <w:t>Состав социальной услуги:</w:t>
            </w:r>
          </w:p>
          <w:p w:rsidR="00F64FE7" w:rsidRDefault="00F64FE7">
            <w:pPr>
              <w:pStyle w:val="ConsPlusNormal"/>
            </w:pPr>
            <w:r>
              <w:t>1) предоставление горячих обедов;</w:t>
            </w:r>
          </w:p>
          <w:p w:rsidR="00F64FE7" w:rsidRDefault="00F64FE7">
            <w:pPr>
              <w:pStyle w:val="ConsPlusNormal"/>
            </w:pPr>
            <w:r>
              <w:t>2) предоставление сухого пайка или продуктового набора.</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Горячее питание и установленный набор продуктов предоставляются поставщиком социальной услуги лицам, обратившимся за неотложной помощью. Выдаваемые продукты питания должны соответствовать требованиям безопасности пищевых продуктов</w:t>
            </w:r>
          </w:p>
        </w:tc>
      </w:tr>
      <w:tr w:rsidR="00F64FE7" w:rsidRPr="0090213F">
        <w:tc>
          <w:tcPr>
            <w:tcW w:w="964" w:type="dxa"/>
          </w:tcPr>
          <w:p w:rsidR="00F64FE7" w:rsidRDefault="00F64FE7">
            <w:pPr>
              <w:pStyle w:val="ConsPlusNormal"/>
            </w:pPr>
            <w:r>
              <w:t>7.2</w:t>
            </w:r>
          </w:p>
        </w:tc>
        <w:tc>
          <w:tcPr>
            <w:tcW w:w="2494" w:type="dxa"/>
          </w:tcPr>
          <w:p w:rsidR="00F64FE7" w:rsidRDefault="00F64FE7">
            <w:pPr>
              <w:pStyle w:val="ConsPlusNormal"/>
            </w:pPr>
            <w:r>
              <w:t>Содействие в обеспечении или обеспечение одеждой, обувью и другими предметами первой необходимости</w:t>
            </w:r>
          </w:p>
        </w:tc>
        <w:tc>
          <w:tcPr>
            <w:tcW w:w="3912" w:type="dxa"/>
          </w:tcPr>
          <w:p w:rsidR="00F64FE7" w:rsidRDefault="00F64FE7">
            <w:pPr>
              <w:pStyle w:val="ConsPlusNormal"/>
            </w:pPr>
            <w:r>
              <w:t>Состав социальной услуги:</w:t>
            </w:r>
          </w:p>
          <w:p w:rsidR="00F64FE7" w:rsidRDefault="00F64FE7">
            <w:pPr>
              <w:pStyle w:val="ConsPlusNormal"/>
            </w:pPr>
            <w:r>
              <w:t>1) подбор и предоставление получателю социальных услуг приобретенных поставщиком социальных услуг либо принятых от граждан и организаций одежды и обуви, в том числе бывших в употреблении;</w:t>
            </w:r>
          </w:p>
          <w:p w:rsidR="00F64FE7" w:rsidRDefault="00F64FE7">
            <w:pPr>
              <w:pStyle w:val="ConsPlusNormal"/>
            </w:pPr>
            <w:r>
              <w:t>2) предоставление получателю социальных услуг набора предметов первой необходимости, в том числе средств санитарии и гигиены, канцелярских принадлежностей, необходимой мебели и другого, в том числе приобретенных за счет средств спонсоров.</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Одежда и обувь предоставляются поставщиком социальной услуги лицам, обратившимся за неотложной помощью. Выдаваемые вещи должны соответствовать санитарным нормам. Выдаваемые вещи должны соответствовать размеру и росту получателя.</w:t>
            </w:r>
          </w:p>
          <w:p w:rsidR="00F64FE7" w:rsidRDefault="00F64FE7">
            <w:pPr>
              <w:pStyle w:val="ConsPlusNormal"/>
              <w:jc w:val="both"/>
            </w:pPr>
            <w:r>
              <w:t>Набор предметов первой необходимости (средства санитарии и гигиены, канцелярские принадлежности, необходимая мебель и т.п.) предоставляется поставщиком социальной услуги лицам, обратившимся за неотложной помощью. Выдаваемый набор должен соответствовать санитарным нормам</w:t>
            </w:r>
          </w:p>
        </w:tc>
      </w:tr>
      <w:tr w:rsidR="00F64FE7" w:rsidRPr="0090213F">
        <w:tc>
          <w:tcPr>
            <w:tcW w:w="964" w:type="dxa"/>
          </w:tcPr>
          <w:p w:rsidR="00F64FE7" w:rsidRDefault="00F64FE7">
            <w:pPr>
              <w:pStyle w:val="ConsPlusNormal"/>
            </w:pPr>
            <w:r>
              <w:t>7.3</w:t>
            </w:r>
          </w:p>
        </w:tc>
        <w:tc>
          <w:tcPr>
            <w:tcW w:w="2494" w:type="dxa"/>
          </w:tcPr>
          <w:p w:rsidR="00F64FE7" w:rsidRDefault="00F64FE7">
            <w:pPr>
              <w:pStyle w:val="ConsPlusNormal"/>
            </w:pPr>
            <w:r>
              <w:t>Содействие в получении временного жилого помещения</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жизненной ситуации получателя социальных услуг, проведение обследования материально-бытовых условий проживания и установление причин невозможности проживания в жилом помещении;</w:t>
            </w:r>
          </w:p>
          <w:p w:rsidR="00F64FE7" w:rsidRDefault="00F64FE7">
            <w:pPr>
              <w:pStyle w:val="ConsPlusNormal"/>
            </w:pPr>
            <w:r>
              <w:t>2) консультирование об условиях предоставления временного жилого помещения, в том числе в учреждениях социального обслуживания;</w:t>
            </w:r>
          </w:p>
          <w:p w:rsidR="00F64FE7" w:rsidRDefault="00F64FE7">
            <w:pPr>
              <w:pStyle w:val="ConsPlusNormal"/>
            </w:pPr>
            <w:r>
              <w:t>3) оперативная помощь в получении места (койко-места):</w:t>
            </w:r>
          </w:p>
          <w:p w:rsidR="00F64FE7" w:rsidRDefault="00F64FE7">
            <w:pPr>
              <w:pStyle w:val="ConsPlusNormal"/>
            </w:pPr>
            <w:r>
              <w:t>- в хостеле, общежитии;</w:t>
            </w:r>
          </w:p>
          <w:p w:rsidR="00F64FE7" w:rsidRDefault="00F64FE7">
            <w:pPr>
              <w:pStyle w:val="ConsPlusNormal"/>
            </w:pPr>
            <w:r>
              <w:t>- в центре социальной адаптации;</w:t>
            </w:r>
          </w:p>
          <w:p w:rsidR="00F64FE7" w:rsidRDefault="00F64FE7">
            <w:pPr>
              <w:pStyle w:val="ConsPlusNormal"/>
            </w:pPr>
            <w:r>
              <w:t>- в кризисном центре или в другой организации социального обслуживания;</w:t>
            </w:r>
          </w:p>
          <w:p w:rsidR="00F64FE7" w:rsidRDefault="00F64FE7">
            <w:pPr>
              <w:pStyle w:val="ConsPlusNormal"/>
            </w:pPr>
            <w:r>
              <w:t>4) оказание содействия в обеспечении трансфера до места временного пребывания;</w:t>
            </w:r>
          </w:p>
          <w:p w:rsidR="00F64FE7" w:rsidRDefault="00F64FE7">
            <w:pPr>
              <w:pStyle w:val="ConsPlusNormal"/>
            </w:pPr>
            <w:r>
              <w:t>5) доставка до места временного пребывания.</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r w:rsidR="00F64FE7" w:rsidRPr="0090213F">
        <w:tc>
          <w:tcPr>
            <w:tcW w:w="964" w:type="dxa"/>
          </w:tcPr>
          <w:p w:rsidR="00F64FE7" w:rsidRDefault="00F64FE7">
            <w:pPr>
              <w:pStyle w:val="ConsPlusNormal"/>
            </w:pPr>
            <w:r>
              <w:t>7.4</w:t>
            </w:r>
          </w:p>
        </w:tc>
        <w:tc>
          <w:tcPr>
            <w:tcW w:w="2494" w:type="dxa"/>
          </w:tcPr>
          <w:p w:rsidR="00F64FE7" w:rsidRDefault="00F64FE7">
            <w:pPr>
              <w:pStyle w:val="ConsPlusNormal"/>
            </w:pPr>
            <w:r>
              <w:t>Оказание экстренной социально-психологической помощи</w:t>
            </w:r>
          </w:p>
        </w:tc>
        <w:tc>
          <w:tcPr>
            <w:tcW w:w="3912" w:type="dxa"/>
          </w:tcPr>
          <w:p w:rsidR="00F64FE7" w:rsidRDefault="00F64FE7">
            <w:pPr>
              <w:pStyle w:val="ConsPlusNormal"/>
            </w:pPr>
            <w:r>
              <w:t>Состав социальной услуги:</w:t>
            </w:r>
          </w:p>
          <w:p w:rsidR="00F64FE7" w:rsidRDefault="00F64FE7">
            <w:pPr>
              <w:pStyle w:val="ConsPlusNormal"/>
            </w:pPr>
            <w:r>
              <w:t>1) экстренная психологическая помощь в кризисной ситуации психологом, в том числе по телефону: беседа с получателем социальных услуг и выявление его психологических проблем (поддержка жизненного тонуса, психологическое консультирование);</w:t>
            </w:r>
          </w:p>
          <w:p w:rsidR="00F64FE7" w:rsidRDefault="00F64FE7">
            <w:pPr>
              <w:pStyle w:val="ConsPlusNormal"/>
            </w:pPr>
            <w:r>
              <w:t>2) психодиагностика и психологическое обследование получателя социальных услуг;</w:t>
            </w:r>
          </w:p>
          <w:p w:rsidR="00F64FE7" w:rsidRDefault="00F64FE7">
            <w:pPr>
              <w:pStyle w:val="ConsPlusNormal"/>
            </w:pPr>
            <w:r>
              <w:t>3) восстановление психического равновесия, психологическая помощь в мобилизации физических, духовных, личностных и интеллектуальных ресурсов для выхода из кризисного состояния;</w:t>
            </w:r>
          </w:p>
          <w:p w:rsidR="00F64FE7" w:rsidRDefault="00F64FE7">
            <w:pPr>
              <w:pStyle w:val="ConsPlusNormal"/>
            </w:pPr>
            <w:r>
              <w:t>4) рекомендации (в письменном виде) для выхода из кризисной ситуации.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F64FE7" w:rsidRPr="0090213F">
        <w:tc>
          <w:tcPr>
            <w:tcW w:w="964" w:type="dxa"/>
          </w:tcPr>
          <w:p w:rsidR="00F64FE7" w:rsidRDefault="00F64FE7">
            <w:pPr>
              <w:pStyle w:val="ConsPlusNormal"/>
            </w:pPr>
            <w:r>
              <w:t>7.5</w:t>
            </w:r>
          </w:p>
        </w:tc>
        <w:tc>
          <w:tcPr>
            <w:tcW w:w="2494" w:type="dxa"/>
          </w:tcPr>
          <w:p w:rsidR="00F64FE7" w:rsidRDefault="00F64FE7">
            <w:pPr>
              <w:pStyle w:val="ConsPlusNormal"/>
            </w:pPr>
            <w:r>
              <w:t>Содействие в получении экстренной психологической помощи с привлечением к этой работе психологов и священнослужителей</w:t>
            </w:r>
          </w:p>
        </w:tc>
        <w:tc>
          <w:tcPr>
            <w:tcW w:w="3912" w:type="dxa"/>
          </w:tcPr>
          <w:p w:rsidR="00F64FE7" w:rsidRDefault="00F64FE7">
            <w:pPr>
              <w:pStyle w:val="ConsPlusNormal"/>
            </w:pPr>
            <w:r>
              <w:t>Состав социальной услуги:</w:t>
            </w:r>
          </w:p>
          <w:p w:rsidR="00F64FE7" w:rsidRDefault="00F64FE7">
            <w:pPr>
              <w:pStyle w:val="ConsPlusNormal"/>
            </w:pPr>
            <w:r>
              <w:t>1) беседа с получателем социальных услуг, оценка психического и физического состояния получателя социальных услуг в кризисной ситуации, выявление его психологических проблем;</w:t>
            </w:r>
          </w:p>
          <w:p w:rsidR="00F64FE7" w:rsidRDefault="00F64FE7">
            <w:pPr>
              <w:pStyle w:val="ConsPlusNormal"/>
            </w:pPr>
            <w:r>
              <w:t>2) привлечение квалифицированных специалистов, психологов, представителей традиционных религиозных конфессий.</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F64FE7" w:rsidRPr="0090213F">
        <w:tc>
          <w:tcPr>
            <w:tcW w:w="964" w:type="dxa"/>
          </w:tcPr>
          <w:p w:rsidR="00F64FE7" w:rsidRDefault="00F64FE7">
            <w:pPr>
              <w:pStyle w:val="ConsPlusNormal"/>
            </w:pPr>
            <w:r>
              <w:t>7.6</w:t>
            </w:r>
          </w:p>
        </w:tc>
        <w:tc>
          <w:tcPr>
            <w:tcW w:w="2494" w:type="dxa"/>
          </w:tcPr>
          <w:p w:rsidR="00F64FE7" w:rsidRDefault="00F64FE7">
            <w:pPr>
              <w:pStyle w:val="ConsPlusNormal"/>
            </w:pPr>
            <w:r>
              <w:t>Содействие в получении юридической помощи в целях защиты прав и законных интересов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выяснение жизненной ситуации получателя социальных услуг;</w:t>
            </w:r>
          </w:p>
          <w:p w:rsidR="00F64FE7" w:rsidRDefault="00F64FE7">
            <w:pPr>
              <w:pStyle w:val="ConsPlusNormal"/>
            </w:pPr>
            <w:r>
              <w:t>2)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F64FE7" w:rsidRDefault="00F64FE7">
            <w:pPr>
              <w:pStyle w:val="ConsPlusNormal"/>
            </w:pPr>
            <w:r>
              <w:t xml:space="preserve">3) разъяснение о путях реализации законных прав получателя социальных услуг и права на получение бесплатной юридической помощи согласно Федеральному </w:t>
            </w:r>
            <w:hyperlink r:id="rId678"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r w:rsidR="00F64FE7" w:rsidRPr="0090213F">
        <w:tc>
          <w:tcPr>
            <w:tcW w:w="964" w:type="dxa"/>
          </w:tcPr>
          <w:p w:rsidR="00F64FE7" w:rsidRDefault="00F64FE7">
            <w:pPr>
              <w:pStyle w:val="ConsPlusNormal"/>
            </w:pPr>
            <w:r>
              <w:t>7.7</w:t>
            </w:r>
          </w:p>
        </w:tc>
        <w:tc>
          <w:tcPr>
            <w:tcW w:w="2494" w:type="dxa"/>
          </w:tcPr>
          <w:p w:rsidR="00F64FE7" w:rsidRDefault="00F64FE7">
            <w:pPr>
              <w:pStyle w:val="ConsPlusNormal"/>
            </w:pPr>
            <w:r>
              <w:t>Содействие в оформлении и восстановлении документов получателей социальных услуг</w:t>
            </w:r>
          </w:p>
        </w:tc>
        <w:tc>
          <w:tcPr>
            <w:tcW w:w="3912" w:type="dxa"/>
          </w:tcPr>
          <w:p w:rsidR="00F64FE7" w:rsidRDefault="00F64FE7">
            <w:pPr>
              <w:pStyle w:val="ConsPlusNormal"/>
            </w:pPr>
            <w:r>
              <w:t>Состав социальной услуги:</w:t>
            </w:r>
          </w:p>
          <w:p w:rsidR="00F64FE7" w:rsidRDefault="00F64FE7">
            <w:pPr>
              <w:pStyle w:val="ConsPlusNormal"/>
            </w:pPr>
            <w:r>
              <w:t>1) заполнение (оформление) документов, необходимых для назначения мер социальной поддержки;</w:t>
            </w:r>
          </w:p>
          <w:p w:rsidR="00F64FE7" w:rsidRDefault="00F64FE7">
            <w:pPr>
              <w:pStyle w:val="ConsPlusNormal"/>
            </w:pPr>
            <w:r>
              <w:t>2) фотографирование, или обращение в интересах получателя социальных услуг, или его сопровождение с целью изготовления фотографий для оформления удостоверения личности;</w:t>
            </w:r>
          </w:p>
          <w:p w:rsidR="00F64FE7" w:rsidRDefault="00F64FE7">
            <w:pPr>
              <w:pStyle w:val="ConsPlusNormal"/>
            </w:pPr>
            <w:r>
              <w:t>3) доставка необходимых для назначения мер социальной поддержки документов;</w:t>
            </w:r>
          </w:p>
          <w:p w:rsidR="00F64FE7" w:rsidRDefault="00F64FE7">
            <w:pPr>
              <w:pStyle w:val="ConsPlusNormal"/>
            </w:pPr>
            <w:r>
              <w:t>4) контроль над ходом рассмотрения документов, необходимых для назначения мер социальной поддержки;</w:t>
            </w:r>
          </w:p>
          <w:p w:rsidR="00F64FE7" w:rsidRDefault="00F64FE7">
            <w:pPr>
              <w:pStyle w:val="ConsPlusNormal"/>
            </w:pPr>
            <w:r>
              <w:t>5)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F64FE7" w:rsidRDefault="00F64FE7">
            <w:pPr>
              <w:pStyle w:val="ConsPlusNormal"/>
            </w:pPr>
            <w:r>
              <w:t>1 услуга - 1 раз</w:t>
            </w:r>
          </w:p>
        </w:tc>
        <w:tc>
          <w:tcPr>
            <w:tcW w:w="1304" w:type="dxa"/>
          </w:tcPr>
          <w:p w:rsidR="00F64FE7" w:rsidRDefault="00F64FE7">
            <w:pPr>
              <w:pStyle w:val="ConsPlusNormal"/>
            </w:pPr>
            <w:r>
              <w:t>Социальная услуга предоставляется единовременно, по факту обращения</w:t>
            </w:r>
          </w:p>
        </w:tc>
        <w:tc>
          <w:tcPr>
            <w:tcW w:w="1020" w:type="dxa"/>
          </w:tcPr>
          <w:p w:rsidR="00F64FE7" w:rsidRDefault="00F64FE7">
            <w:pPr>
              <w:pStyle w:val="ConsPlusNormal"/>
              <w:jc w:val="center"/>
            </w:pPr>
            <w:r>
              <w:t>1</w:t>
            </w:r>
          </w:p>
        </w:tc>
        <w:tc>
          <w:tcPr>
            <w:tcW w:w="3912" w:type="dxa"/>
          </w:tcPr>
          <w:p w:rsidR="00F64FE7" w:rsidRDefault="00F64FE7">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F64FE7" w:rsidRDefault="00F64FE7">
            <w:pPr>
              <w:pStyle w:val="ConsPlusNormal"/>
              <w:jc w:val="both"/>
            </w:pPr>
            <w:r>
              <w:t>Услуга предоставляется поставщиком социальной услуги лицам, обратившимся за неотложной помощью</w:t>
            </w:r>
          </w:p>
        </w:tc>
      </w:tr>
    </w:tbl>
    <w:p w:rsidR="00F64FE7" w:rsidRDefault="00F64FE7">
      <w:pPr>
        <w:sectPr w:rsidR="00F64FE7">
          <w:pgSz w:w="16838" w:h="11905" w:orient="landscape"/>
          <w:pgMar w:top="1701" w:right="1134" w:bottom="850" w:left="1134" w:header="0" w:footer="0" w:gutter="0"/>
          <w:cols w:space="720"/>
        </w:sectPr>
      </w:pPr>
    </w:p>
    <w:p w:rsidR="00F64FE7" w:rsidRDefault="00F64FE7">
      <w:pPr>
        <w:pStyle w:val="ConsPlusNormal"/>
        <w:jc w:val="both"/>
      </w:pPr>
      <w:r>
        <w:t xml:space="preserve">(п. 7 введен </w:t>
      </w:r>
      <w:hyperlink r:id="rId679" w:history="1">
        <w:r>
          <w:rPr>
            <w:color w:val="0000FF"/>
          </w:rPr>
          <w:t>приказом</w:t>
        </w:r>
      </w:hyperlink>
      <w:r>
        <w:t xml:space="preserve"> Минтруда и соцразвития Новосибирской области от 29.05.2020 N 485)</w:t>
      </w: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Title"/>
        <w:jc w:val="center"/>
        <w:outlineLvl w:val="0"/>
      </w:pPr>
      <w:bookmarkStart w:id="42" w:name="P23822"/>
      <w:bookmarkEnd w:id="42"/>
      <w:r>
        <w:t>СТАНДАРТЫ</w:t>
      </w:r>
    </w:p>
    <w:p w:rsidR="00F64FE7" w:rsidRDefault="00F64FE7">
      <w:pPr>
        <w:pStyle w:val="ConsPlusTitle"/>
        <w:jc w:val="center"/>
      </w:pPr>
      <w:r>
        <w:t>СРОЧНЫХ СОЦИАЛЬНЫХ УСЛУГ, ПРЕДОСТАВЛЯЕМЫХ</w:t>
      </w:r>
    </w:p>
    <w:p w:rsidR="00F64FE7" w:rsidRDefault="00F64FE7">
      <w:pPr>
        <w:pStyle w:val="ConsPlusTitle"/>
        <w:jc w:val="center"/>
      </w:pPr>
      <w:r>
        <w:t>ПОСТАВЩИКАМИ СОЦИАЛЬНЫХ УСЛУГ</w:t>
      </w:r>
    </w:p>
    <w:p w:rsidR="00F64FE7" w:rsidRDefault="00F64FE7">
      <w:pPr>
        <w:spacing w:after="1"/>
      </w:pPr>
    </w:p>
    <w:tbl>
      <w:tblPr>
        <w:tblW w:w="9354" w:type="dxa"/>
        <w:jc w:val="center"/>
        <w:tblBorders>
          <w:left w:val="single" w:sz="24" w:space="0" w:color="CED3F1"/>
          <w:right w:val="single" w:sz="24" w:space="0" w:color="F4F3F8"/>
        </w:tblBorders>
        <w:tblCellMar>
          <w:top w:w="113" w:type="dxa"/>
          <w:left w:w="113" w:type="dxa"/>
          <w:bottom w:w="113" w:type="dxa"/>
          <w:right w:w="113" w:type="dxa"/>
        </w:tblCellMar>
        <w:tblLook w:val="0000"/>
      </w:tblPr>
      <w:tblGrid>
        <w:gridCol w:w="9241"/>
      </w:tblGrid>
      <w:tr w:rsidR="00F64FE7" w:rsidRPr="0090213F">
        <w:trPr>
          <w:jc w:val="center"/>
        </w:trPr>
        <w:tc>
          <w:tcPr>
            <w:tcW w:w="9294" w:type="dxa"/>
            <w:tcBorders>
              <w:top w:val="nil"/>
              <w:bottom w:val="nil"/>
            </w:tcBorders>
            <w:shd w:val="clear" w:color="auto" w:fill="F4F3F8"/>
          </w:tcPr>
          <w:p w:rsidR="00F64FE7" w:rsidRDefault="00F64FE7">
            <w:pPr>
              <w:pStyle w:val="ConsPlusNormal"/>
              <w:jc w:val="center"/>
              <w:rPr>
                <w:rFonts w:cs="Times New Roman"/>
              </w:rPr>
            </w:pPr>
            <w:r>
              <w:rPr>
                <w:color w:val="392C69"/>
              </w:rPr>
              <w:t>Список изменяющих документов</w:t>
            </w:r>
          </w:p>
          <w:p w:rsidR="00F64FE7" w:rsidRDefault="00F64FE7">
            <w:pPr>
              <w:pStyle w:val="ConsPlusNormal"/>
              <w:jc w:val="center"/>
              <w:rPr>
                <w:rFonts w:cs="Times New Roman"/>
              </w:rPr>
            </w:pPr>
            <w:r>
              <w:rPr>
                <w:color w:val="392C69"/>
              </w:rPr>
              <w:t xml:space="preserve">(введены </w:t>
            </w:r>
            <w:hyperlink r:id="rId680" w:history="1">
              <w:r>
                <w:rPr>
                  <w:color w:val="0000FF"/>
                </w:rPr>
                <w:t>приказом</w:t>
              </w:r>
            </w:hyperlink>
            <w:r>
              <w:rPr>
                <w:color w:val="392C69"/>
              </w:rPr>
              <w:t xml:space="preserve"> Минтруда и соцразвития Новосибирской области</w:t>
            </w:r>
          </w:p>
          <w:p w:rsidR="00F64FE7" w:rsidRDefault="00F64FE7">
            <w:pPr>
              <w:pStyle w:val="ConsPlusNormal"/>
              <w:jc w:val="center"/>
              <w:rPr>
                <w:rFonts w:cs="Times New Roman"/>
              </w:rPr>
            </w:pPr>
            <w:r>
              <w:rPr>
                <w:color w:val="392C69"/>
              </w:rPr>
              <w:t>от 28.05.2020 N 475)</w:t>
            </w:r>
          </w:p>
        </w:tc>
      </w:tr>
    </w:tbl>
    <w:p w:rsidR="00F64FE7" w:rsidRDefault="00F64FE7">
      <w:pPr>
        <w:pStyle w:val="ConsPlusNormal"/>
        <w:ind w:firstLine="540"/>
        <w:jc w:val="both"/>
        <w:rPr>
          <w:rFonts w:cs="Times New Roman"/>
        </w:rPr>
      </w:pPr>
    </w:p>
    <w:p w:rsidR="00F64FE7" w:rsidRDefault="00F64FE7">
      <w:pPr>
        <w:pStyle w:val="ConsPlusTitle"/>
        <w:ind w:firstLine="540"/>
        <w:jc w:val="both"/>
        <w:outlineLvl w:val="1"/>
      </w:pPr>
      <w:r>
        <w:t>1. Стандарты срочных социальных услуг, предоставляемых гражданам, оказавшимся в ситуации, при которой обстоятельство или обстоятельства ухудшают условия их жизнедеятельности и последствия которых они не могут преодолеть самостоятельно, в том числе в случае: утраты жизненно необходимого имущества в результате пожара, стихийного бедствия или иных обстоятельств; причинения вреда в результате техногенных аварий и катастроф.</w:t>
      </w:r>
    </w:p>
    <w:p w:rsidR="00F64FE7" w:rsidRDefault="00F64FE7">
      <w:pPr>
        <w:pStyle w:val="ConsPlusNormal"/>
        <w:ind w:firstLine="540"/>
        <w:jc w:val="both"/>
        <w:rPr>
          <w:rFonts w:cs="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448"/>
        <w:gridCol w:w="1757"/>
        <w:gridCol w:w="1928"/>
        <w:gridCol w:w="1304"/>
        <w:gridCol w:w="1157"/>
        <w:gridCol w:w="2410"/>
      </w:tblGrid>
      <w:tr w:rsidR="00F64FE7" w:rsidRPr="0090213F">
        <w:tc>
          <w:tcPr>
            <w:tcW w:w="510" w:type="dxa"/>
          </w:tcPr>
          <w:p w:rsidR="00F64FE7" w:rsidRDefault="00F64FE7">
            <w:pPr>
              <w:pStyle w:val="ConsPlusNormal"/>
              <w:jc w:val="center"/>
            </w:pPr>
            <w:r>
              <w:t>N п/п</w:t>
            </w:r>
          </w:p>
        </w:tc>
        <w:tc>
          <w:tcPr>
            <w:tcW w:w="1757" w:type="dxa"/>
          </w:tcPr>
          <w:p w:rsidR="00F64FE7" w:rsidRDefault="00F64FE7">
            <w:pPr>
              <w:pStyle w:val="ConsPlusNormal"/>
              <w:jc w:val="center"/>
            </w:pPr>
            <w:r>
              <w:t>Наименование социальной услуги</w:t>
            </w:r>
          </w:p>
        </w:tc>
        <w:tc>
          <w:tcPr>
            <w:tcW w:w="1928" w:type="dxa"/>
          </w:tcPr>
          <w:p w:rsidR="00F64FE7" w:rsidRDefault="00F64FE7">
            <w:pPr>
              <w:pStyle w:val="ConsPlusNormal"/>
              <w:jc w:val="center"/>
            </w:pPr>
            <w:r>
              <w:t>Описание социальной услуги, единица измерения</w:t>
            </w:r>
          </w:p>
        </w:tc>
        <w:tc>
          <w:tcPr>
            <w:tcW w:w="1304" w:type="dxa"/>
          </w:tcPr>
          <w:p w:rsidR="00F64FE7" w:rsidRDefault="00F64FE7">
            <w:pPr>
              <w:pStyle w:val="ConsPlusNormal"/>
              <w:jc w:val="center"/>
            </w:pPr>
            <w:r>
              <w:t>Сроки предоставления социальной услуги, периодичность предоставления</w:t>
            </w:r>
          </w:p>
        </w:tc>
        <w:tc>
          <w:tcPr>
            <w:tcW w:w="1157" w:type="dxa"/>
          </w:tcPr>
          <w:p w:rsidR="00F64FE7" w:rsidRDefault="00F64FE7">
            <w:pPr>
              <w:pStyle w:val="ConsPlusNormal"/>
              <w:jc w:val="center"/>
            </w:pPr>
            <w:r>
              <w:t>Объем социальных услуг из расчета периода обслуживания 1 календарный месяц (на 1 получателя социальных услуг)</w:t>
            </w:r>
          </w:p>
        </w:tc>
        <w:tc>
          <w:tcPr>
            <w:tcW w:w="2410" w:type="dxa"/>
          </w:tcPr>
          <w:p w:rsidR="00F64FE7" w:rsidRDefault="00F64FE7">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F64FE7" w:rsidRPr="0090213F">
        <w:tc>
          <w:tcPr>
            <w:tcW w:w="510" w:type="dxa"/>
          </w:tcPr>
          <w:p w:rsidR="00F64FE7" w:rsidRDefault="00F64FE7">
            <w:pPr>
              <w:pStyle w:val="ConsPlusNormal"/>
              <w:jc w:val="center"/>
            </w:pPr>
            <w:r>
              <w:t>1</w:t>
            </w:r>
          </w:p>
        </w:tc>
        <w:tc>
          <w:tcPr>
            <w:tcW w:w="1757" w:type="dxa"/>
          </w:tcPr>
          <w:p w:rsidR="00F64FE7" w:rsidRDefault="00F64FE7">
            <w:pPr>
              <w:pStyle w:val="ConsPlusNormal"/>
              <w:jc w:val="center"/>
            </w:pPr>
            <w:r>
              <w:t>2</w:t>
            </w:r>
          </w:p>
        </w:tc>
        <w:tc>
          <w:tcPr>
            <w:tcW w:w="1928" w:type="dxa"/>
          </w:tcPr>
          <w:p w:rsidR="00F64FE7" w:rsidRDefault="00F64FE7">
            <w:pPr>
              <w:pStyle w:val="ConsPlusNormal"/>
              <w:jc w:val="center"/>
            </w:pPr>
            <w:r>
              <w:t>3</w:t>
            </w:r>
          </w:p>
        </w:tc>
        <w:tc>
          <w:tcPr>
            <w:tcW w:w="1304" w:type="dxa"/>
          </w:tcPr>
          <w:p w:rsidR="00F64FE7" w:rsidRDefault="00F64FE7">
            <w:pPr>
              <w:pStyle w:val="ConsPlusNormal"/>
              <w:jc w:val="center"/>
            </w:pPr>
            <w:r>
              <w:t>4</w:t>
            </w:r>
          </w:p>
        </w:tc>
        <w:tc>
          <w:tcPr>
            <w:tcW w:w="1157" w:type="dxa"/>
          </w:tcPr>
          <w:p w:rsidR="00F64FE7" w:rsidRDefault="00F64FE7">
            <w:pPr>
              <w:pStyle w:val="ConsPlusNormal"/>
              <w:jc w:val="center"/>
            </w:pPr>
            <w:r>
              <w:t>5</w:t>
            </w:r>
          </w:p>
        </w:tc>
        <w:tc>
          <w:tcPr>
            <w:tcW w:w="2410" w:type="dxa"/>
          </w:tcPr>
          <w:p w:rsidR="00F64FE7" w:rsidRDefault="00F64FE7">
            <w:pPr>
              <w:pStyle w:val="ConsPlusNormal"/>
              <w:jc w:val="center"/>
            </w:pPr>
            <w:r>
              <w:t>6</w:t>
            </w:r>
          </w:p>
        </w:tc>
      </w:tr>
      <w:tr w:rsidR="00F64FE7" w:rsidRPr="0090213F">
        <w:tc>
          <w:tcPr>
            <w:tcW w:w="510" w:type="dxa"/>
          </w:tcPr>
          <w:p w:rsidR="00F64FE7" w:rsidRDefault="00F64FE7">
            <w:pPr>
              <w:pStyle w:val="ConsPlusNormal"/>
              <w:jc w:val="center"/>
            </w:pPr>
            <w:r>
              <w:t>1</w:t>
            </w:r>
          </w:p>
        </w:tc>
        <w:tc>
          <w:tcPr>
            <w:tcW w:w="1757" w:type="dxa"/>
          </w:tcPr>
          <w:p w:rsidR="00F64FE7" w:rsidRDefault="00F64FE7">
            <w:pPr>
              <w:pStyle w:val="ConsPlusNormal"/>
            </w:pPr>
            <w:r>
              <w:t>Содействие в обеспечении или обеспечение бесплатным горячим питанием или наборами продуктов</w:t>
            </w:r>
          </w:p>
        </w:tc>
        <w:tc>
          <w:tcPr>
            <w:tcW w:w="1928" w:type="dxa"/>
          </w:tcPr>
          <w:p w:rsidR="00F64FE7" w:rsidRDefault="00F64FE7">
            <w:pPr>
              <w:pStyle w:val="ConsPlusNormal"/>
            </w:pPr>
            <w:r>
              <w:t>Обеспечение бесплатным горячим питанием или наборами продуктов, включая приобретение продуктов.</w:t>
            </w:r>
          </w:p>
          <w:p w:rsidR="00F64FE7" w:rsidRDefault="00F64FE7">
            <w:pPr>
              <w:pStyle w:val="ConsPlusNormal"/>
            </w:pPr>
            <w:r>
              <w:t>1 услуга - 1 раз</w:t>
            </w:r>
          </w:p>
        </w:tc>
        <w:tc>
          <w:tcPr>
            <w:tcW w:w="1304" w:type="dxa"/>
          </w:tcPr>
          <w:p w:rsidR="00F64FE7" w:rsidRDefault="00F64FE7">
            <w:pPr>
              <w:pStyle w:val="ConsPlusNormal"/>
            </w:pPr>
            <w:r>
              <w:t>По необходимости</w:t>
            </w:r>
          </w:p>
        </w:tc>
        <w:tc>
          <w:tcPr>
            <w:tcW w:w="1157" w:type="dxa"/>
          </w:tcPr>
          <w:p w:rsidR="00F64FE7" w:rsidRDefault="00F64FE7">
            <w:pPr>
              <w:pStyle w:val="ConsPlusNormal"/>
              <w:jc w:val="center"/>
            </w:pPr>
            <w:r>
              <w:t>1</w:t>
            </w:r>
          </w:p>
        </w:tc>
        <w:tc>
          <w:tcPr>
            <w:tcW w:w="2410" w:type="dxa"/>
          </w:tcPr>
          <w:p w:rsidR="00F64FE7" w:rsidRDefault="00F64FE7">
            <w:pPr>
              <w:pStyle w:val="ConsPlusNormal"/>
            </w:pPr>
            <w:r>
              <w:t>Своевременное предоставление социальной услуги направлено на поддержание и обеспечение жизнедеятельности граждан, остро нуждающихся в социальной поддержке.</w:t>
            </w:r>
          </w:p>
          <w:p w:rsidR="00F64FE7" w:rsidRDefault="00F64FE7">
            <w:pPr>
              <w:pStyle w:val="ConsPlusNormal"/>
            </w:pPr>
            <w:r>
              <w:t>Горячие питание и установленный набор продуктов предоставляются поставщиком социальной услуги лицам, обратившимся за неотложной помощью.</w:t>
            </w:r>
          </w:p>
          <w:p w:rsidR="00F64FE7" w:rsidRDefault="00F64FE7">
            <w:pPr>
              <w:pStyle w:val="ConsPlusNormal"/>
            </w:pPr>
            <w:r>
              <w:t>Горячее питание должно быть приготовлено из доброкачественных продуктов, имеющих сертификаты и (или) паспорта качества, соответствовать установленным санитарно-гигиеническим требованиям.</w:t>
            </w:r>
          </w:p>
          <w:p w:rsidR="00F64FE7" w:rsidRDefault="00F64FE7">
            <w:pPr>
              <w:pStyle w:val="ConsPlusNormal"/>
            </w:pPr>
            <w:r>
              <w:t>Выдаваемые продукты питания должны соответствовать требованиям к безопасности пищевых продуктов</w:t>
            </w:r>
          </w:p>
        </w:tc>
      </w:tr>
      <w:tr w:rsidR="00F64FE7" w:rsidRPr="0090213F">
        <w:tc>
          <w:tcPr>
            <w:tcW w:w="510" w:type="dxa"/>
          </w:tcPr>
          <w:p w:rsidR="00F64FE7" w:rsidRDefault="00F64FE7">
            <w:pPr>
              <w:pStyle w:val="ConsPlusNormal"/>
              <w:jc w:val="center"/>
            </w:pPr>
            <w:r>
              <w:t>2</w:t>
            </w:r>
          </w:p>
        </w:tc>
        <w:tc>
          <w:tcPr>
            <w:tcW w:w="1757" w:type="dxa"/>
          </w:tcPr>
          <w:p w:rsidR="00F64FE7" w:rsidRDefault="00F64FE7">
            <w:pPr>
              <w:pStyle w:val="ConsPlusNormal"/>
            </w:pPr>
            <w:r>
              <w:t>Содействие в обеспечении или обеспечение одеждой, обувью и другими предметами первой необходимости</w:t>
            </w:r>
          </w:p>
        </w:tc>
        <w:tc>
          <w:tcPr>
            <w:tcW w:w="1928" w:type="dxa"/>
          </w:tcPr>
          <w:p w:rsidR="00F64FE7" w:rsidRDefault="00F64FE7">
            <w:pPr>
              <w:pStyle w:val="ConsPlusNormal"/>
            </w:pPr>
            <w:r>
              <w:t>За единицу услуги принимают факт выдачи единицы одежды, обуви и других предметов первой необходимости, в том числе средств санитарии и гигиены (мыло, зубная паста, шампунь, полотенце, порошок стиральный, чистящие средства и др.).</w:t>
            </w:r>
          </w:p>
          <w:p w:rsidR="00F64FE7" w:rsidRDefault="00F64FE7">
            <w:pPr>
              <w:pStyle w:val="ConsPlusNormal"/>
            </w:pPr>
            <w:r>
              <w:t>1 услуга - 1 раз</w:t>
            </w:r>
          </w:p>
        </w:tc>
        <w:tc>
          <w:tcPr>
            <w:tcW w:w="1304" w:type="dxa"/>
          </w:tcPr>
          <w:p w:rsidR="00F64FE7" w:rsidRDefault="00F64FE7">
            <w:pPr>
              <w:pStyle w:val="ConsPlusNormal"/>
            </w:pPr>
            <w:r>
              <w:t>По необходимости</w:t>
            </w:r>
          </w:p>
        </w:tc>
        <w:tc>
          <w:tcPr>
            <w:tcW w:w="1157" w:type="dxa"/>
          </w:tcPr>
          <w:p w:rsidR="00F64FE7" w:rsidRDefault="00F64FE7">
            <w:pPr>
              <w:pStyle w:val="ConsPlusNormal"/>
              <w:jc w:val="center"/>
            </w:pPr>
            <w:r>
              <w:t>1</w:t>
            </w:r>
          </w:p>
        </w:tc>
        <w:tc>
          <w:tcPr>
            <w:tcW w:w="2410" w:type="dxa"/>
          </w:tcPr>
          <w:p w:rsidR="00F64FE7" w:rsidRDefault="00F64FE7">
            <w:pPr>
              <w:pStyle w:val="ConsPlusNormal"/>
            </w:pPr>
            <w:r>
              <w:t>Своевременное предоставление социальной услуги направлено на поддержание и обеспечение жизнедеятельности граждан, остро нуждающихся в социальной поддержке.</w:t>
            </w:r>
          </w:p>
          <w:p w:rsidR="00F64FE7" w:rsidRDefault="00F64FE7">
            <w:pPr>
              <w:pStyle w:val="ConsPlusNormal"/>
            </w:pPr>
            <w:r>
              <w:t>Выдаваемые вещи и предметы первой необходимости должны соответствовать санитарным нормам. Выдаваемые вещи должны соответствовать размеру и росту получателя</w:t>
            </w:r>
          </w:p>
        </w:tc>
      </w:tr>
      <w:tr w:rsidR="00F64FE7" w:rsidRPr="0090213F">
        <w:tc>
          <w:tcPr>
            <w:tcW w:w="510" w:type="dxa"/>
          </w:tcPr>
          <w:p w:rsidR="00F64FE7" w:rsidRDefault="00F64FE7">
            <w:pPr>
              <w:pStyle w:val="ConsPlusNormal"/>
              <w:jc w:val="center"/>
            </w:pPr>
            <w:r>
              <w:t>3</w:t>
            </w:r>
          </w:p>
        </w:tc>
        <w:tc>
          <w:tcPr>
            <w:tcW w:w="1757" w:type="dxa"/>
          </w:tcPr>
          <w:p w:rsidR="00F64FE7" w:rsidRDefault="00F64FE7">
            <w:pPr>
              <w:pStyle w:val="ConsPlusNormal"/>
            </w:pPr>
            <w:r>
              <w:t>Содействие в получении временного жилого помещения</w:t>
            </w:r>
          </w:p>
        </w:tc>
        <w:tc>
          <w:tcPr>
            <w:tcW w:w="1928" w:type="dxa"/>
          </w:tcPr>
          <w:p w:rsidR="00F64FE7" w:rsidRDefault="00F64FE7">
            <w:pPr>
              <w:pStyle w:val="ConsPlusNormal"/>
            </w:pPr>
            <w:r>
              <w:t>Выяснение трудной жизненной ситуации получателя социальных услуг и консультирование получателя социальных услуг об условиях предоставления временного жилого помещения.</w:t>
            </w:r>
          </w:p>
          <w:p w:rsidR="00F64FE7" w:rsidRDefault="00F64FE7">
            <w:pPr>
              <w:pStyle w:val="ConsPlusNormal"/>
            </w:pPr>
            <w:r>
              <w:t>Консультирование об условиях предоставления временного жилого помещения, в том числе в учреждениях социального обслуживания.</w:t>
            </w:r>
          </w:p>
          <w:p w:rsidR="00F64FE7" w:rsidRDefault="00F64FE7">
            <w:pPr>
              <w:pStyle w:val="ConsPlusNormal"/>
            </w:pPr>
            <w:r>
              <w:t>Оперативная помощь в получении места (койко-места) в общежитии, в центре социальной адаптации граждан, в кризисном центре и др.</w:t>
            </w:r>
          </w:p>
          <w:p w:rsidR="00F64FE7" w:rsidRDefault="00F64FE7">
            <w:pPr>
              <w:pStyle w:val="ConsPlusNormal"/>
            </w:pPr>
            <w:r>
              <w:t>1 услуга - 1 раз</w:t>
            </w:r>
          </w:p>
        </w:tc>
        <w:tc>
          <w:tcPr>
            <w:tcW w:w="1304" w:type="dxa"/>
          </w:tcPr>
          <w:p w:rsidR="00F64FE7" w:rsidRDefault="00F64FE7">
            <w:pPr>
              <w:pStyle w:val="ConsPlusNormal"/>
            </w:pPr>
            <w:r>
              <w:t>По необходимости</w:t>
            </w:r>
          </w:p>
        </w:tc>
        <w:tc>
          <w:tcPr>
            <w:tcW w:w="1157" w:type="dxa"/>
          </w:tcPr>
          <w:p w:rsidR="00F64FE7" w:rsidRDefault="00F64FE7">
            <w:pPr>
              <w:pStyle w:val="ConsPlusNormal"/>
              <w:jc w:val="center"/>
            </w:pPr>
            <w:r>
              <w:t>1</w:t>
            </w:r>
          </w:p>
        </w:tc>
        <w:tc>
          <w:tcPr>
            <w:tcW w:w="2410" w:type="dxa"/>
          </w:tcPr>
          <w:p w:rsidR="00F64FE7" w:rsidRDefault="00F64FE7">
            <w:pPr>
              <w:pStyle w:val="ConsPlusNormal"/>
            </w:pPr>
            <w:r>
              <w:t>Помещения для проживания должны соответствовать санитарно-гигиеническим нормам и требованиям</w:t>
            </w:r>
          </w:p>
        </w:tc>
      </w:tr>
      <w:tr w:rsidR="00F64FE7" w:rsidRPr="0090213F">
        <w:tc>
          <w:tcPr>
            <w:tcW w:w="510" w:type="dxa"/>
          </w:tcPr>
          <w:p w:rsidR="00F64FE7" w:rsidRDefault="00F64FE7">
            <w:pPr>
              <w:pStyle w:val="ConsPlusNormal"/>
              <w:jc w:val="center"/>
            </w:pPr>
            <w:r>
              <w:t>4</w:t>
            </w:r>
          </w:p>
        </w:tc>
        <w:tc>
          <w:tcPr>
            <w:tcW w:w="1757" w:type="dxa"/>
          </w:tcPr>
          <w:p w:rsidR="00F64FE7" w:rsidRDefault="00F64FE7">
            <w:pPr>
              <w:pStyle w:val="ConsPlusNormal"/>
            </w:pPr>
            <w:r>
              <w:t>Содействие в получении юридической помощи в целях защиты прав и законных интересов получателей социальных услуг</w:t>
            </w:r>
          </w:p>
        </w:tc>
        <w:tc>
          <w:tcPr>
            <w:tcW w:w="1928" w:type="dxa"/>
          </w:tcPr>
          <w:p w:rsidR="00F64FE7" w:rsidRDefault="00F64FE7">
            <w:pPr>
              <w:pStyle w:val="ConsPlusNormal"/>
            </w:pPr>
            <w:r>
              <w:t>Выяснение жизненной ситуации получателя социальных услуг, информирование получателя социальных услуг о путях реализации его законных прав, разъяснение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F64FE7" w:rsidRDefault="00F64FE7">
            <w:pPr>
              <w:pStyle w:val="ConsPlusNormal"/>
            </w:pPr>
            <w:r>
              <w:t>1 услуга - 1 раз</w:t>
            </w:r>
          </w:p>
        </w:tc>
        <w:tc>
          <w:tcPr>
            <w:tcW w:w="1304" w:type="dxa"/>
          </w:tcPr>
          <w:p w:rsidR="00F64FE7" w:rsidRDefault="00F64FE7">
            <w:pPr>
              <w:pStyle w:val="ConsPlusNormal"/>
            </w:pPr>
            <w:r>
              <w:t>По необходимости</w:t>
            </w:r>
          </w:p>
        </w:tc>
        <w:tc>
          <w:tcPr>
            <w:tcW w:w="1157" w:type="dxa"/>
          </w:tcPr>
          <w:p w:rsidR="00F64FE7" w:rsidRDefault="00F64FE7">
            <w:pPr>
              <w:pStyle w:val="ConsPlusNormal"/>
              <w:jc w:val="center"/>
            </w:pPr>
            <w:r>
              <w:t>1</w:t>
            </w:r>
          </w:p>
        </w:tc>
        <w:tc>
          <w:tcPr>
            <w:tcW w:w="2410" w:type="dxa"/>
          </w:tcPr>
          <w:p w:rsidR="00F64FE7" w:rsidRDefault="00F64FE7">
            <w:pPr>
              <w:pStyle w:val="ConsPlusNormal"/>
            </w:pPr>
            <w:r>
              <w:t>Услуга предоставляется для своевременного разъяснения получателю социальных услуг его прав на социальное обслуживание, содержания необходимых документов в зависимости от их предназначения. Подготовка документов о предоставлении социального обслуживания, изложение и написание (при необходимости) текста документов при заполнении форменных бланков, написание сопроводительных писем</w:t>
            </w:r>
          </w:p>
        </w:tc>
      </w:tr>
      <w:tr w:rsidR="00F64FE7" w:rsidRPr="0090213F">
        <w:tc>
          <w:tcPr>
            <w:tcW w:w="510" w:type="dxa"/>
          </w:tcPr>
          <w:p w:rsidR="00F64FE7" w:rsidRDefault="00F64FE7">
            <w:pPr>
              <w:pStyle w:val="ConsPlusNormal"/>
              <w:jc w:val="center"/>
            </w:pPr>
            <w:r>
              <w:t>5</w:t>
            </w:r>
          </w:p>
        </w:tc>
        <w:tc>
          <w:tcPr>
            <w:tcW w:w="1757" w:type="dxa"/>
          </w:tcPr>
          <w:p w:rsidR="00F64FE7" w:rsidRDefault="00F64FE7">
            <w:pPr>
              <w:pStyle w:val="ConsPlusNormal"/>
            </w:pPr>
            <w:r>
              <w:t>Содействие в получении экстренной психологической помощи с привлечением к этой работе психологов и священнослужителей</w:t>
            </w:r>
          </w:p>
        </w:tc>
        <w:tc>
          <w:tcPr>
            <w:tcW w:w="1928" w:type="dxa"/>
          </w:tcPr>
          <w:p w:rsidR="00F64FE7" w:rsidRDefault="00F64FE7">
            <w:pPr>
              <w:pStyle w:val="ConsPlusNormal"/>
            </w:pPr>
            <w:r>
              <w:t>Безотлагательная (экстренная) психологическая помощь в кризисной ситуации, в том числе по телефону.</w:t>
            </w:r>
          </w:p>
          <w:p w:rsidR="00F64FE7" w:rsidRDefault="00F64FE7">
            <w:pPr>
              <w:pStyle w:val="ConsPlusNormal"/>
            </w:pPr>
            <w:r>
              <w:t>Оценка психического и физического состояния получателя социальных услуг в кризисной ситуации, восстановление психического равновесия, психологическая помощь в мобилизации физических, духовных, личностных, интеллектуальных ресурсов для выхода из кризисного состояния.</w:t>
            </w:r>
          </w:p>
          <w:p w:rsidR="00F64FE7" w:rsidRDefault="00F64FE7">
            <w:pPr>
              <w:pStyle w:val="ConsPlusNormal"/>
            </w:pPr>
            <w:r>
              <w:t>Расширение диапазона приемлемых средств для самостоятельного решения возникших проблем и преодоления трудностей, привлечение квалифицированных специалистов, психологов, священнослужителей.</w:t>
            </w:r>
          </w:p>
          <w:p w:rsidR="00F64FE7" w:rsidRDefault="00F64FE7">
            <w:pPr>
              <w:pStyle w:val="ConsPlusNormal"/>
            </w:pPr>
            <w:r>
              <w:t>1 услуга - 1 раз</w:t>
            </w:r>
          </w:p>
        </w:tc>
        <w:tc>
          <w:tcPr>
            <w:tcW w:w="1304" w:type="dxa"/>
          </w:tcPr>
          <w:p w:rsidR="00F64FE7" w:rsidRDefault="00F64FE7">
            <w:pPr>
              <w:pStyle w:val="ConsPlusNormal"/>
            </w:pPr>
            <w:r>
              <w:t>По необходимости</w:t>
            </w:r>
          </w:p>
        </w:tc>
        <w:tc>
          <w:tcPr>
            <w:tcW w:w="1157" w:type="dxa"/>
          </w:tcPr>
          <w:p w:rsidR="00F64FE7" w:rsidRDefault="00F64FE7">
            <w:pPr>
              <w:pStyle w:val="ConsPlusNormal"/>
              <w:jc w:val="center"/>
            </w:pPr>
            <w:r>
              <w:t>1</w:t>
            </w:r>
          </w:p>
        </w:tc>
        <w:tc>
          <w:tcPr>
            <w:tcW w:w="2410" w:type="dxa"/>
          </w:tcPr>
          <w:p w:rsidR="00F64FE7" w:rsidRDefault="00F64FE7">
            <w:pPr>
              <w:pStyle w:val="ConsPlusNormal"/>
            </w:pPr>
            <w:r>
              <w:t>Услуга должна обеспечивать безотлагательное психологическое консультирование получателей услуги, содействие в мобилизации их физических, духовных, личностных, интеллектуальных ресурсов для выхода из кризисного состояния, расширение у них диапазона приемлемых средств для самостоятельного решения возникших проблем и преодоления трудностей, укрепление уверенности в себе</w:t>
            </w:r>
          </w:p>
        </w:tc>
      </w:tr>
      <w:tr w:rsidR="00F64FE7" w:rsidRPr="0090213F">
        <w:tc>
          <w:tcPr>
            <w:tcW w:w="510" w:type="dxa"/>
          </w:tcPr>
          <w:p w:rsidR="00F64FE7" w:rsidRDefault="00F64FE7">
            <w:pPr>
              <w:pStyle w:val="ConsPlusNormal"/>
              <w:jc w:val="center"/>
            </w:pPr>
            <w:r>
              <w:t>6</w:t>
            </w:r>
          </w:p>
        </w:tc>
        <w:tc>
          <w:tcPr>
            <w:tcW w:w="1757" w:type="dxa"/>
          </w:tcPr>
          <w:p w:rsidR="00F64FE7" w:rsidRDefault="00F64FE7">
            <w:pPr>
              <w:pStyle w:val="ConsPlusNormal"/>
            </w:pPr>
            <w:r>
              <w:t>Содействие в получении медицинской помощи в неотложной или экстренной форме (в том числе вызов скорой медицинской помощи)</w:t>
            </w:r>
          </w:p>
        </w:tc>
        <w:tc>
          <w:tcPr>
            <w:tcW w:w="1928" w:type="dxa"/>
          </w:tcPr>
          <w:p w:rsidR="00F64FE7" w:rsidRDefault="00F64FE7">
            <w:pPr>
              <w:pStyle w:val="ConsPlusNormal"/>
            </w:pPr>
            <w:r>
              <w:t>Обращение по телефону в медицинские организации с целью госпитализации получателя социальных услуг, нуждающегося в лечении.</w:t>
            </w:r>
          </w:p>
          <w:p w:rsidR="00F64FE7" w:rsidRDefault="00F64FE7">
            <w:pPr>
              <w:pStyle w:val="ConsPlusNormal"/>
            </w:pPr>
            <w:r>
              <w:t>1 услуга - 1 раз</w:t>
            </w:r>
          </w:p>
        </w:tc>
        <w:tc>
          <w:tcPr>
            <w:tcW w:w="1304" w:type="dxa"/>
          </w:tcPr>
          <w:p w:rsidR="00F64FE7" w:rsidRDefault="00F64FE7">
            <w:pPr>
              <w:pStyle w:val="ConsPlusNormal"/>
            </w:pPr>
            <w:r>
              <w:t>По мере необходимости</w:t>
            </w:r>
          </w:p>
        </w:tc>
        <w:tc>
          <w:tcPr>
            <w:tcW w:w="1157" w:type="dxa"/>
          </w:tcPr>
          <w:p w:rsidR="00F64FE7" w:rsidRDefault="00F64FE7">
            <w:pPr>
              <w:pStyle w:val="ConsPlusNormal"/>
              <w:jc w:val="center"/>
            </w:pPr>
            <w:r>
              <w:t>1</w:t>
            </w:r>
          </w:p>
        </w:tc>
        <w:tc>
          <w:tcPr>
            <w:tcW w:w="2410" w:type="dxa"/>
          </w:tcPr>
          <w:p w:rsidR="00F64FE7" w:rsidRDefault="00F64FE7">
            <w:pPr>
              <w:pStyle w:val="ConsPlusNormal"/>
            </w:pPr>
            <w:r>
              <w:t>Услуга по оказанию медицинской помощи способствует в дальнейшем благоприятному течению заболевания и выздоровлению, предупреждает осложнения</w:t>
            </w:r>
          </w:p>
        </w:tc>
      </w:tr>
      <w:tr w:rsidR="00F64FE7" w:rsidRPr="0090213F">
        <w:tc>
          <w:tcPr>
            <w:tcW w:w="510" w:type="dxa"/>
          </w:tcPr>
          <w:p w:rsidR="00F64FE7" w:rsidRDefault="00F64FE7">
            <w:pPr>
              <w:pStyle w:val="ConsPlusNormal"/>
              <w:jc w:val="center"/>
            </w:pPr>
            <w:r>
              <w:t>7</w:t>
            </w:r>
          </w:p>
        </w:tc>
        <w:tc>
          <w:tcPr>
            <w:tcW w:w="1757" w:type="dxa"/>
          </w:tcPr>
          <w:p w:rsidR="00F64FE7" w:rsidRDefault="00F64FE7">
            <w:pPr>
              <w:pStyle w:val="ConsPlusNormal"/>
            </w:pPr>
            <w:r>
              <w:t>Содействие в оформлении и восстановлении документов получателей социальных услуг</w:t>
            </w:r>
          </w:p>
        </w:tc>
        <w:tc>
          <w:tcPr>
            <w:tcW w:w="1928" w:type="dxa"/>
          </w:tcPr>
          <w:p w:rsidR="00F64FE7" w:rsidRDefault="00F64FE7">
            <w:pPr>
              <w:pStyle w:val="ConsPlusNormal"/>
            </w:pPr>
            <w:r>
              <w:t>Оказание помощи получателю социальных услуг в составлении заявлений, ходатайств и других правовых документов, подготовка необходимого пакета документов, направляемого в различные организации.</w:t>
            </w:r>
          </w:p>
          <w:p w:rsidR="00F64FE7" w:rsidRDefault="00F64FE7">
            <w:pPr>
              <w:pStyle w:val="ConsPlusNormal"/>
            </w:pPr>
            <w:r>
              <w:t>Обращение в интересах получателя социальных услуг в различные организации по вопросу оформления и восстановления документов.</w:t>
            </w:r>
          </w:p>
          <w:p w:rsidR="00F64FE7" w:rsidRDefault="00F64FE7">
            <w:pPr>
              <w:pStyle w:val="ConsPlusNormal"/>
            </w:pPr>
            <w:r>
              <w:t>1 услуга - 1 раз</w:t>
            </w:r>
          </w:p>
        </w:tc>
        <w:tc>
          <w:tcPr>
            <w:tcW w:w="1304" w:type="dxa"/>
          </w:tcPr>
          <w:p w:rsidR="00F64FE7" w:rsidRDefault="00F64FE7">
            <w:pPr>
              <w:pStyle w:val="ConsPlusNormal"/>
            </w:pPr>
            <w:r>
              <w:t>По мере необходимости</w:t>
            </w:r>
          </w:p>
        </w:tc>
        <w:tc>
          <w:tcPr>
            <w:tcW w:w="1157" w:type="dxa"/>
          </w:tcPr>
          <w:p w:rsidR="00F64FE7" w:rsidRDefault="00F64FE7">
            <w:pPr>
              <w:pStyle w:val="ConsPlusNormal"/>
              <w:jc w:val="center"/>
            </w:pPr>
            <w:r>
              <w:t>1</w:t>
            </w:r>
          </w:p>
        </w:tc>
        <w:tc>
          <w:tcPr>
            <w:tcW w:w="2410" w:type="dxa"/>
          </w:tcPr>
          <w:p w:rsidR="00F64FE7" w:rsidRDefault="00F64FE7">
            <w:pPr>
              <w:pStyle w:val="ConsPlusNormal"/>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F64FE7" w:rsidRPr="0090213F">
        <w:tc>
          <w:tcPr>
            <w:tcW w:w="510" w:type="dxa"/>
          </w:tcPr>
          <w:p w:rsidR="00F64FE7" w:rsidRDefault="00F64FE7">
            <w:pPr>
              <w:pStyle w:val="ConsPlusNormal"/>
              <w:jc w:val="center"/>
            </w:pPr>
            <w:r>
              <w:t>8</w:t>
            </w:r>
          </w:p>
        </w:tc>
        <w:tc>
          <w:tcPr>
            <w:tcW w:w="1757" w:type="dxa"/>
          </w:tcPr>
          <w:p w:rsidR="00F64FE7" w:rsidRDefault="00F64FE7">
            <w:pPr>
              <w:pStyle w:val="ConsPlusNormal"/>
            </w:pPr>
            <w:r>
              <w:t>Содействие в транспортировке для получения социальных услуг</w:t>
            </w:r>
          </w:p>
        </w:tc>
        <w:tc>
          <w:tcPr>
            <w:tcW w:w="1928" w:type="dxa"/>
          </w:tcPr>
          <w:p w:rsidR="00F64FE7" w:rsidRDefault="00F64FE7">
            <w:pPr>
              <w:pStyle w:val="ConsPlusNormal"/>
            </w:pPr>
            <w:r>
              <w:t>Получателю социальных услуг предоставляются сопровождающие лица при необходимости посещения медицинской организации, если по состоянию здоровья ему противопоказано пользование общественным транспортом, а также оказание помощи по возвращению к прежнему или постоянному месту жительства.</w:t>
            </w:r>
          </w:p>
          <w:p w:rsidR="00F64FE7" w:rsidRDefault="00F64FE7">
            <w:pPr>
              <w:pStyle w:val="ConsPlusNormal"/>
            </w:pPr>
            <w:r>
              <w:t>1 услуга - 1 раз</w:t>
            </w:r>
          </w:p>
        </w:tc>
        <w:tc>
          <w:tcPr>
            <w:tcW w:w="1304" w:type="dxa"/>
          </w:tcPr>
          <w:p w:rsidR="00F64FE7" w:rsidRDefault="00F64FE7">
            <w:pPr>
              <w:pStyle w:val="ConsPlusNormal"/>
            </w:pPr>
            <w:r>
              <w:t>По мере необходимости</w:t>
            </w:r>
          </w:p>
        </w:tc>
        <w:tc>
          <w:tcPr>
            <w:tcW w:w="1157" w:type="dxa"/>
          </w:tcPr>
          <w:p w:rsidR="00F64FE7" w:rsidRDefault="00F64FE7">
            <w:pPr>
              <w:pStyle w:val="ConsPlusNormal"/>
              <w:jc w:val="center"/>
            </w:pPr>
            <w:r>
              <w:t>1</w:t>
            </w:r>
          </w:p>
        </w:tc>
        <w:tc>
          <w:tcPr>
            <w:tcW w:w="2410" w:type="dxa"/>
          </w:tcPr>
          <w:p w:rsidR="00F64FE7" w:rsidRDefault="00F64FE7">
            <w:pPr>
              <w:pStyle w:val="ConsPlusNormal"/>
            </w:pPr>
            <w:r>
              <w:t>Передвижение получателя социальных услуг вне организации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F64FE7" w:rsidRDefault="00F64FE7">
            <w:pPr>
              <w:pStyle w:val="ConsPlusNormal"/>
            </w:pPr>
            <w:r>
              <w:t>Приобретение билетов на авто- и железнодорожный транспорт и своевременность доставки получателя социальных услуг на авто- и железнодорожный вокзал.</w:t>
            </w:r>
          </w:p>
          <w:p w:rsidR="00F64FE7" w:rsidRDefault="00F64FE7">
            <w:pPr>
              <w:pStyle w:val="ConsPlusNormal"/>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 содействие в возвращении к прежнему или постоянному месту жительства</w:t>
            </w:r>
          </w:p>
        </w:tc>
      </w:tr>
      <w:tr w:rsidR="00F64FE7" w:rsidRPr="0090213F">
        <w:tc>
          <w:tcPr>
            <w:tcW w:w="510" w:type="dxa"/>
          </w:tcPr>
          <w:p w:rsidR="00F64FE7" w:rsidRDefault="00F64FE7">
            <w:pPr>
              <w:pStyle w:val="ConsPlusNormal"/>
              <w:jc w:val="center"/>
            </w:pPr>
            <w:r>
              <w:t>9</w:t>
            </w:r>
          </w:p>
        </w:tc>
        <w:tc>
          <w:tcPr>
            <w:tcW w:w="1757" w:type="dxa"/>
          </w:tcPr>
          <w:p w:rsidR="00F64FE7" w:rsidRDefault="00F64FE7">
            <w:pPr>
              <w:pStyle w:val="ConsPlusNormal"/>
            </w:pPr>
            <w:r>
              <w:t>Консультирование по вопросам получения социальных услуг</w:t>
            </w:r>
          </w:p>
        </w:tc>
        <w:tc>
          <w:tcPr>
            <w:tcW w:w="1928" w:type="dxa"/>
          </w:tcPr>
          <w:p w:rsidR="00F64FE7" w:rsidRDefault="00F64FE7">
            <w:pPr>
              <w:pStyle w:val="ConsPlusNormal"/>
            </w:pPr>
            <w:r>
              <w:t>Разъяснение получателю социальных услуг правового содержания интересующих его вопросов, определение возможных путей их решения, а также порядка предоставления социальных услуг.</w:t>
            </w:r>
          </w:p>
          <w:p w:rsidR="00F64FE7" w:rsidRDefault="00F64FE7">
            <w:pPr>
              <w:pStyle w:val="ConsPlusNormal"/>
            </w:pPr>
            <w:r>
              <w:t>Продолжительность услуги - 0,4 часа.</w:t>
            </w:r>
          </w:p>
          <w:p w:rsidR="00F64FE7" w:rsidRDefault="00F64FE7">
            <w:pPr>
              <w:pStyle w:val="ConsPlusNormal"/>
            </w:pPr>
            <w:r>
              <w:t>1 услуга - 1 раз</w:t>
            </w:r>
          </w:p>
        </w:tc>
        <w:tc>
          <w:tcPr>
            <w:tcW w:w="1304" w:type="dxa"/>
          </w:tcPr>
          <w:p w:rsidR="00F64FE7" w:rsidRDefault="00F64FE7">
            <w:pPr>
              <w:pStyle w:val="ConsPlusNormal"/>
            </w:pPr>
            <w:r>
              <w:t>По мере необходимости</w:t>
            </w:r>
          </w:p>
        </w:tc>
        <w:tc>
          <w:tcPr>
            <w:tcW w:w="1157" w:type="dxa"/>
          </w:tcPr>
          <w:p w:rsidR="00F64FE7" w:rsidRDefault="00F64FE7">
            <w:pPr>
              <w:pStyle w:val="ConsPlusNormal"/>
              <w:jc w:val="center"/>
            </w:pPr>
            <w:r>
              <w:t>1</w:t>
            </w:r>
          </w:p>
        </w:tc>
        <w:tc>
          <w:tcPr>
            <w:tcW w:w="2410" w:type="dxa"/>
          </w:tcPr>
          <w:p w:rsidR="00F64FE7" w:rsidRDefault="00F64FE7">
            <w:pPr>
              <w:pStyle w:val="ConsPlusNormal"/>
            </w:pPr>
            <w:r>
              <w:t>Услуга предоставляется для своевременного разъяснения получателю социальных услуг его прав на социальное обслуживание, содержания необходимых документов в зависимости от их предназначения</w:t>
            </w:r>
          </w:p>
        </w:tc>
      </w:tr>
      <w:tr w:rsidR="00F64FE7" w:rsidRPr="0090213F">
        <w:tc>
          <w:tcPr>
            <w:tcW w:w="510" w:type="dxa"/>
          </w:tcPr>
          <w:p w:rsidR="00F64FE7" w:rsidRDefault="00F64FE7">
            <w:pPr>
              <w:pStyle w:val="ConsPlusNormal"/>
              <w:jc w:val="center"/>
            </w:pPr>
            <w:r>
              <w:t>10</w:t>
            </w:r>
          </w:p>
        </w:tc>
        <w:tc>
          <w:tcPr>
            <w:tcW w:w="1757" w:type="dxa"/>
          </w:tcPr>
          <w:p w:rsidR="00F64FE7" w:rsidRDefault="00F64FE7">
            <w:pPr>
              <w:pStyle w:val="ConsPlusNormal"/>
            </w:pPr>
            <w:r>
              <w:t>Содействие в получении экстренной социально-педагогической помощи</w:t>
            </w:r>
          </w:p>
        </w:tc>
        <w:tc>
          <w:tcPr>
            <w:tcW w:w="1928" w:type="dxa"/>
          </w:tcPr>
          <w:p w:rsidR="00F64FE7" w:rsidRDefault="00F64FE7">
            <w:pPr>
              <w:pStyle w:val="ConsPlusNormal"/>
            </w:pPr>
            <w:r>
              <w:t>Личное знакомство и установление контакта с получателем социальных услуг, выслушивание проблемы, разъяснение сути проблем и определение реакции получателя социальных услуг на имеющиеся проблемы и уровень мотивации к их преодолению. Разработка рекомендаций. Услуга может предоставляться как в ходе личного приема граждан, так и с использованием телефона доверия, в том числе анонимно. Привлечение квалифицированных специалистов, психологов, педагогов.</w:t>
            </w:r>
          </w:p>
          <w:p w:rsidR="00F64FE7" w:rsidRDefault="00F64FE7">
            <w:pPr>
              <w:pStyle w:val="ConsPlusNormal"/>
            </w:pPr>
            <w:r>
              <w:t>Продолжительность услуги - 0,4 часа.</w:t>
            </w:r>
          </w:p>
          <w:p w:rsidR="00F64FE7" w:rsidRDefault="00F64FE7">
            <w:pPr>
              <w:pStyle w:val="ConsPlusNormal"/>
            </w:pPr>
            <w:r>
              <w:t>1 услуга - 1 раз</w:t>
            </w:r>
          </w:p>
        </w:tc>
        <w:tc>
          <w:tcPr>
            <w:tcW w:w="1304" w:type="dxa"/>
          </w:tcPr>
          <w:p w:rsidR="00F64FE7" w:rsidRDefault="00F64FE7">
            <w:pPr>
              <w:pStyle w:val="ConsPlusNormal"/>
            </w:pPr>
            <w:r>
              <w:t>По мере необходимости</w:t>
            </w:r>
          </w:p>
        </w:tc>
        <w:tc>
          <w:tcPr>
            <w:tcW w:w="1157" w:type="dxa"/>
          </w:tcPr>
          <w:p w:rsidR="00F64FE7" w:rsidRDefault="00F64FE7">
            <w:pPr>
              <w:pStyle w:val="ConsPlusNormal"/>
              <w:jc w:val="center"/>
            </w:pPr>
            <w:r>
              <w:t>1</w:t>
            </w:r>
          </w:p>
        </w:tc>
        <w:tc>
          <w:tcPr>
            <w:tcW w:w="2410" w:type="dxa"/>
          </w:tcPr>
          <w:p w:rsidR="00F64FE7" w:rsidRDefault="00F64FE7">
            <w:pPr>
              <w:pStyle w:val="ConsPlusNormal"/>
            </w:pPr>
            <w:r>
              <w:t>Услуга заключается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p w:rsidR="00F64FE7" w:rsidRDefault="00F64FE7">
            <w:pPr>
              <w:pStyle w:val="ConsPlusNormal"/>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F64FE7" w:rsidRPr="0090213F">
        <w:tc>
          <w:tcPr>
            <w:tcW w:w="510" w:type="dxa"/>
          </w:tcPr>
          <w:p w:rsidR="00F64FE7" w:rsidRDefault="00F64FE7">
            <w:pPr>
              <w:pStyle w:val="ConsPlusNormal"/>
              <w:jc w:val="center"/>
            </w:pPr>
            <w:r>
              <w:t>11</w:t>
            </w:r>
          </w:p>
        </w:tc>
        <w:tc>
          <w:tcPr>
            <w:tcW w:w="1757" w:type="dxa"/>
          </w:tcPr>
          <w:p w:rsidR="00F64FE7" w:rsidRDefault="00F64FE7">
            <w:pPr>
              <w:pStyle w:val="ConsPlusNormal"/>
            </w:pPr>
            <w:r>
              <w:t>Оказание экстренной социально-психологической помощи</w:t>
            </w:r>
          </w:p>
        </w:tc>
        <w:tc>
          <w:tcPr>
            <w:tcW w:w="1928" w:type="dxa"/>
          </w:tcPr>
          <w:p w:rsidR="00F64FE7" w:rsidRDefault="00F64FE7">
            <w:pPr>
              <w:pStyle w:val="ConsPlusNormal"/>
            </w:pPr>
            <w:r>
              <w:t>Личное знакомство и установление контакта с получателем социальных услуг, выслушивание проблемы, разъяснение сути проблем и определение реакции получателя социальных услуг на имеющиеся проблемы и уровень мотивации к их преодолению. Разработка рекомендаций. Услуга может предоставляться как в ходе личного приема граждан, так и с использованием телефона доверия, в том числе анонимно.</w:t>
            </w:r>
          </w:p>
          <w:p w:rsidR="00F64FE7" w:rsidRDefault="00F64FE7">
            <w:pPr>
              <w:pStyle w:val="ConsPlusNormal"/>
            </w:pPr>
            <w:r>
              <w:t>Продолжительность услуги - 0,4 часа.</w:t>
            </w:r>
          </w:p>
          <w:p w:rsidR="00F64FE7" w:rsidRDefault="00F64FE7">
            <w:pPr>
              <w:pStyle w:val="ConsPlusNormal"/>
            </w:pPr>
            <w:r>
              <w:t>Оказание экстренной социально-психологической помощи одному получателю социальных услуг - 1 услуга</w:t>
            </w:r>
          </w:p>
        </w:tc>
        <w:tc>
          <w:tcPr>
            <w:tcW w:w="1304" w:type="dxa"/>
          </w:tcPr>
          <w:p w:rsidR="00F64FE7" w:rsidRDefault="00F64FE7">
            <w:pPr>
              <w:pStyle w:val="ConsPlusNormal"/>
            </w:pPr>
            <w:r>
              <w:t>По мере необходимости</w:t>
            </w:r>
          </w:p>
        </w:tc>
        <w:tc>
          <w:tcPr>
            <w:tcW w:w="1157" w:type="dxa"/>
          </w:tcPr>
          <w:p w:rsidR="00F64FE7" w:rsidRDefault="00F64FE7">
            <w:pPr>
              <w:pStyle w:val="ConsPlusNormal"/>
              <w:jc w:val="center"/>
            </w:pPr>
            <w:r>
              <w:t>1</w:t>
            </w:r>
          </w:p>
        </w:tc>
        <w:tc>
          <w:tcPr>
            <w:tcW w:w="2410" w:type="dxa"/>
          </w:tcPr>
          <w:p w:rsidR="00F64FE7" w:rsidRDefault="00F64FE7">
            <w:pPr>
              <w:pStyle w:val="ConsPlusNormal"/>
            </w:pPr>
            <w:r>
              <w:t>Социально-психологическая помощь должна помочь получателю социальных услуг раскрыть и мобилизовать внутренние ресурсы и решить возникшие в результате обсуждения с ним социально-психологические проблемы.</w:t>
            </w:r>
          </w:p>
          <w:p w:rsidR="00F64FE7" w:rsidRDefault="00F64FE7">
            <w:pPr>
              <w:pStyle w:val="ConsPlusNormal"/>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F64FE7" w:rsidRPr="0090213F">
        <w:tc>
          <w:tcPr>
            <w:tcW w:w="510" w:type="dxa"/>
          </w:tcPr>
          <w:p w:rsidR="00F64FE7" w:rsidRDefault="00F64FE7">
            <w:pPr>
              <w:pStyle w:val="ConsPlusNormal"/>
              <w:jc w:val="center"/>
            </w:pPr>
            <w:r>
              <w:t>12</w:t>
            </w:r>
          </w:p>
        </w:tc>
        <w:tc>
          <w:tcPr>
            <w:tcW w:w="1757" w:type="dxa"/>
          </w:tcPr>
          <w:p w:rsidR="00F64FE7" w:rsidRDefault="00F64FE7">
            <w:pPr>
              <w:pStyle w:val="ConsPlusNormal"/>
            </w:pPr>
            <w:r>
              <w:t>Оказание экстренной социально-педагогической помощи</w:t>
            </w:r>
          </w:p>
        </w:tc>
        <w:tc>
          <w:tcPr>
            <w:tcW w:w="1928" w:type="dxa"/>
          </w:tcPr>
          <w:p w:rsidR="00F64FE7" w:rsidRDefault="00F64FE7">
            <w:pPr>
              <w:pStyle w:val="ConsPlusNormal"/>
            </w:pPr>
            <w:r>
              <w:t>Личное знакомство и установление контакта с получателем социальных услуг, выслушивание проблемы, разъяснение сути проблем и определение реакции получателя социальных услуг на имеющиеся проблемы и уровень мотивации к их преодолению. Разработка рекомендаций. Услуга может предоставляться как в ходе личного приема граждан, так и с использованием телефона доверия, в том числе анонимно.</w:t>
            </w:r>
          </w:p>
          <w:p w:rsidR="00F64FE7" w:rsidRDefault="00F64FE7">
            <w:pPr>
              <w:pStyle w:val="ConsPlusNormal"/>
            </w:pPr>
            <w:r>
              <w:t>Продолжительность услуги - 0,4 часа.</w:t>
            </w:r>
          </w:p>
          <w:p w:rsidR="00F64FE7" w:rsidRDefault="00F64FE7">
            <w:pPr>
              <w:pStyle w:val="ConsPlusNormal"/>
            </w:pPr>
            <w:r>
              <w:t>1 услуга - 1 раз</w:t>
            </w:r>
          </w:p>
        </w:tc>
        <w:tc>
          <w:tcPr>
            <w:tcW w:w="1304" w:type="dxa"/>
          </w:tcPr>
          <w:p w:rsidR="00F64FE7" w:rsidRDefault="00F64FE7">
            <w:pPr>
              <w:pStyle w:val="ConsPlusNormal"/>
            </w:pPr>
            <w:r>
              <w:t>По мере необходимости</w:t>
            </w:r>
          </w:p>
        </w:tc>
        <w:tc>
          <w:tcPr>
            <w:tcW w:w="1157" w:type="dxa"/>
          </w:tcPr>
          <w:p w:rsidR="00F64FE7" w:rsidRDefault="00F64FE7">
            <w:pPr>
              <w:pStyle w:val="ConsPlusNormal"/>
              <w:jc w:val="center"/>
            </w:pPr>
            <w:r>
              <w:t>1</w:t>
            </w:r>
          </w:p>
        </w:tc>
        <w:tc>
          <w:tcPr>
            <w:tcW w:w="2410" w:type="dxa"/>
          </w:tcPr>
          <w:p w:rsidR="00F64FE7" w:rsidRDefault="00F64FE7">
            <w:pPr>
              <w:pStyle w:val="ConsPlusNormal"/>
            </w:pPr>
            <w:r>
              <w:t>Услуга заключается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p w:rsidR="00F64FE7" w:rsidRDefault="00F64FE7">
            <w:pPr>
              <w:pStyle w:val="ConsPlusNormal"/>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bl>
    <w:p w:rsidR="00F64FE7" w:rsidRDefault="00F64FE7">
      <w:pPr>
        <w:pStyle w:val="ConsPlusNormal"/>
        <w:ind w:firstLine="540"/>
        <w:jc w:val="both"/>
        <w:rPr>
          <w:rFonts w:cs="Times New Roman"/>
        </w:rPr>
      </w:pPr>
    </w:p>
    <w:p w:rsidR="00F64FE7" w:rsidRDefault="00F64FE7">
      <w:pPr>
        <w:pStyle w:val="ConsPlusNormal"/>
        <w:ind w:firstLine="540"/>
        <w:jc w:val="both"/>
        <w:rPr>
          <w:rFonts w:cs="Times New Roman"/>
        </w:rPr>
      </w:pPr>
    </w:p>
    <w:p w:rsidR="00F64FE7" w:rsidRDefault="00F64FE7">
      <w:pPr>
        <w:pStyle w:val="ConsPlusNormal"/>
        <w:pBdr>
          <w:top w:val="single" w:sz="6" w:space="0" w:color="auto"/>
        </w:pBdr>
        <w:spacing w:before="100" w:after="100"/>
        <w:jc w:val="both"/>
        <w:rPr>
          <w:rFonts w:cs="Times New Roman"/>
          <w:sz w:val="2"/>
          <w:szCs w:val="2"/>
        </w:rPr>
      </w:pPr>
    </w:p>
    <w:p w:rsidR="00F64FE7" w:rsidRDefault="00F64FE7">
      <w:bookmarkStart w:id="43" w:name="_GoBack"/>
      <w:bookmarkEnd w:id="43"/>
    </w:p>
    <w:sectPr w:rsidR="00F64FE7" w:rsidSect="00681AD7">
      <w:pgSz w:w="11905" w:h="16838"/>
      <w:pgMar w:top="1134" w:right="850" w:bottom="1134" w:left="1701" w:header="0" w:footer="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62BCC"/>
    <w:rsid w:val="00154F39"/>
    <w:rsid w:val="00155944"/>
    <w:rsid w:val="00182F2B"/>
    <w:rsid w:val="00351E69"/>
    <w:rsid w:val="00681AD7"/>
    <w:rsid w:val="007268EC"/>
    <w:rsid w:val="0090213F"/>
    <w:rsid w:val="00E62BCC"/>
    <w:rsid w:val="00F64FE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1E69"/>
    <w:pPr>
      <w:spacing w:after="160" w:line="259" w:lineRule="auto"/>
    </w:pPr>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sPlusNormal">
    <w:name w:val="ConsPlusNormal"/>
    <w:uiPriority w:val="99"/>
    <w:rsid w:val="00E62BCC"/>
    <w:pPr>
      <w:widowControl w:val="0"/>
      <w:autoSpaceDE w:val="0"/>
      <w:autoSpaceDN w:val="0"/>
    </w:pPr>
    <w:rPr>
      <w:rFonts w:eastAsia="Times New Roman" w:cs="Calibri"/>
    </w:rPr>
  </w:style>
  <w:style w:type="paragraph" w:customStyle="1" w:styleId="ConsPlusNonformat">
    <w:name w:val="ConsPlusNonformat"/>
    <w:uiPriority w:val="99"/>
    <w:rsid w:val="00E62BCC"/>
    <w:pPr>
      <w:widowControl w:val="0"/>
      <w:autoSpaceDE w:val="0"/>
      <w:autoSpaceDN w:val="0"/>
    </w:pPr>
    <w:rPr>
      <w:rFonts w:ascii="Courier New" w:eastAsia="Times New Roman" w:hAnsi="Courier New" w:cs="Courier New"/>
      <w:sz w:val="20"/>
      <w:szCs w:val="20"/>
    </w:rPr>
  </w:style>
  <w:style w:type="paragraph" w:customStyle="1" w:styleId="ConsPlusTitle">
    <w:name w:val="ConsPlusTitle"/>
    <w:uiPriority w:val="99"/>
    <w:rsid w:val="00E62BCC"/>
    <w:pPr>
      <w:widowControl w:val="0"/>
      <w:autoSpaceDE w:val="0"/>
      <w:autoSpaceDN w:val="0"/>
    </w:pPr>
    <w:rPr>
      <w:rFonts w:eastAsia="Times New Roman" w:cs="Calibri"/>
      <w:b/>
      <w:bCs/>
    </w:rPr>
  </w:style>
  <w:style w:type="paragraph" w:customStyle="1" w:styleId="ConsPlusCell">
    <w:name w:val="ConsPlusCell"/>
    <w:uiPriority w:val="99"/>
    <w:rsid w:val="00E62BCC"/>
    <w:pPr>
      <w:widowControl w:val="0"/>
      <w:autoSpaceDE w:val="0"/>
      <w:autoSpaceDN w:val="0"/>
    </w:pPr>
    <w:rPr>
      <w:rFonts w:ascii="Courier New" w:eastAsia="Times New Roman" w:hAnsi="Courier New" w:cs="Courier New"/>
      <w:sz w:val="20"/>
      <w:szCs w:val="20"/>
    </w:rPr>
  </w:style>
  <w:style w:type="paragraph" w:customStyle="1" w:styleId="ConsPlusDocList">
    <w:name w:val="ConsPlusDocList"/>
    <w:uiPriority w:val="99"/>
    <w:rsid w:val="00E62BCC"/>
    <w:pPr>
      <w:widowControl w:val="0"/>
      <w:autoSpaceDE w:val="0"/>
      <w:autoSpaceDN w:val="0"/>
    </w:pPr>
    <w:rPr>
      <w:rFonts w:eastAsia="Times New Roman" w:cs="Calibri"/>
    </w:rPr>
  </w:style>
  <w:style w:type="paragraph" w:customStyle="1" w:styleId="ConsPlusTitlePage">
    <w:name w:val="ConsPlusTitlePage"/>
    <w:uiPriority w:val="99"/>
    <w:rsid w:val="00E62BCC"/>
    <w:pPr>
      <w:widowControl w:val="0"/>
      <w:autoSpaceDE w:val="0"/>
      <w:autoSpaceDN w:val="0"/>
    </w:pPr>
    <w:rPr>
      <w:rFonts w:ascii="Tahoma" w:eastAsia="Times New Roman" w:hAnsi="Tahoma" w:cs="Tahoma"/>
      <w:sz w:val="20"/>
      <w:szCs w:val="20"/>
    </w:rPr>
  </w:style>
  <w:style w:type="paragraph" w:customStyle="1" w:styleId="ConsPlusJurTerm">
    <w:name w:val="ConsPlusJurTerm"/>
    <w:uiPriority w:val="99"/>
    <w:rsid w:val="00E62BCC"/>
    <w:pPr>
      <w:widowControl w:val="0"/>
      <w:autoSpaceDE w:val="0"/>
      <w:autoSpaceDN w:val="0"/>
    </w:pPr>
    <w:rPr>
      <w:rFonts w:ascii="Tahoma" w:eastAsia="Times New Roman" w:hAnsi="Tahoma" w:cs="Tahoma"/>
      <w:sz w:val="26"/>
      <w:szCs w:val="26"/>
    </w:rPr>
  </w:style>
  <w:style w:type="paragraph" w:customStyle="1" w:styleId="ConsPlusTextList">
    <w:name w:val="ConsPlusTextList"/>
    <w:uiPriority w:val="99"/>
    <w:rsid w:val="00E62BCC"/>
    <w:pPr>
      <w:widowControl w:val="0"/>
      <w:autoSpaceDE w:val="0"/>
      <w:autoSpaceDN w:val="0"/>
    </w:pPr>
    <w:rPr>
      <w:rFonts w:ascii="Arial" w:eastAsia="Times New Roman" w:hAnsi="Arial" w:cs="Arial"/>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C4A09D4F3057F4BB1E17088EC6EA24A7F99354D7BA2C856C517ECC1F5647BE00CC43335634142F22E45166B4B3789623F4A27BFDC63565F4AF211CZ4x4K" TargetMode="External"/><Relationship Id="rId299" Type="http://schemas.openxmlformats.org/officeDocument/2006/relationships/hyperlink" Target="consultantplus://offline/ref=C4A09D4F3057F4BB1E17088EC6EA24A7F99354D7BA2C856C517ECC1F5647BE00CC43335634142F22E4526BB0B3789623F4A27BFDC63565F4AF211CZ4x4K" TargetMode="External"/><Relationship Id="rId671" Type="http://schemas.openxmlformats.org/officeDocument/2006/relationships/hyperlink" Target="consultantplus://offline/ref=F48101344F3FABF5F873F97DD385D2F0DE8E24DFD9F2AD2793C957DA55FED341B0D9B8D416EE3A9A66D0E5D2EFa2x5K" TargetMode="External"/><Relationship Id="rId21" Type="http://schemas.openxmlformats.org/officeDocument/2006/relationships/hyperlink" Target="consultantplus://offline/ref=C4A09D4F3057F4BB1E17088EC6EA24A7F99354D7BC25896F567591155E1EB202CB4C6C41335D2323E4516FB6BD279336E5FA74F6D12B62EDB3231E46Z0x8K" TargetMode="External"/><Relationship Id="rId63" Type="http://schemas.openxmlformats.org/officeDocument/2006/relationships/hyperlink" Target="consultantplus://offline/ref=C4A09D4F3057F4BB1E17088EC6EA24A7F99354D7BA2C856C517ECC1F5647BE00CC43335634142F22E4516FBFB3789623F4A27BFDC63565F4AF211CZ4x4K" TargetMode="External"/><Relationship Id="rId159" Type="http://schemas.openxmlformats.org/officeDocument/2006/relationships/hyperlink" Target="consultantplus://offline/ref=C4A09D4F3057F4BB1E17088EC6EA24A7F99354D7BC26846E577791155E1EB202CB4C6C41215D7B2FE65871B6BF32C567A3ZAxFK" TargetMode="External"/><Relationship Id="rId324" Type="http://schemas.openxmlformats.org/officeDocument/2006/relationships/hyperlink" Target="consultantplus://offline/ref=C4A09D4F3057F4BB1E17088EC6EA24A7F99354D7BA2C856C517ECC1F5647BE00CC43335634142F22E4556FB2B3789623F4A27BFDC63565F4AF211CZ4x4K" TargetMode="External"/><Relationship Id="rId366" Type="http://schemas.openxmlformats.org/officeDocument/2006/relationships/hyperlink" Target="consultantplus://offline/ref=C4A09D4F3057F4BB1E17088EC6EA24A7F99354D7BC26896C5D7691155E1EB202CB4C6C41335D2323E4516FB7B8279336E5FA74F6D12B62EDB3231E46Z0x8K" TargetMode="External"/><Relationship Id="rId531" Type="http://schemas.openxmlformats.org/officeDocument/2006/relationships/hyperlink" Target="consultantplus://offline/ref=F48101344F3FABF5F873E770C5E98CF9D4867AD3D8F2AF73CB960C8702F7D916E596B99A50EA259A61CBE5D7E67187FD69186A53CEF00D16CD7E7EaBx4K" TargetMode="External"/><Relationship Id="rId573" Type="http://schemas.openxmlformats.org/officeDocument/2006/relationships/hyperlink" Target="consultantplus://offline/ref=F48101344F3FABF5F873E770C5E98CF9D4867AD3DEF8AE71CD9F518D0AAED514E299E68D45A3719763C7F9D2EA3BD4B93Ea1x5K" TargetMode="External"/><Relationship Id="rId629" Type="http://schemas.openxmlformats.org/officeDocument/2006/relationships/hyperlink" Target="consultantplus://offline/ref=F48101344F3FABF5F873E770C5E98CF9D4867AD3DEFAA471C79D518D0AAED514E299E68D45A3719763C7F9D2EA3BD4B93Ea1x5K" TargetMode="External"/><Relationship Id="rId170" Type="http://schemas.openxmlformats.org/officeDocument/2006/relationships/hyperlink" Target="consultantplus://offline/ref=C4A09D4F3057F4BB1E17088EC6EA24A7F99354D7BA2C856C517ECC1F5647BE00CC43335634142F22E45068B3B3789623F4A27BFDC63565F4AF211CZ4x4K" TargetMode="External"/><Relationship Id="rId226" Type="http://schemas.openxmlformats.org/officeDocument/2006/relationships/hyperlink" Target="consultantplus://offline/ref=C4A09D4F3057F4BB1E17088EC6EA24A7F99354D7B522856F507ECC1F5647BE00CC43335634142F22E4516FB1B3789623F4A27BFDC63565F4AF211CZ4x4K" TargetMode="External"/><Relationship Id="rId433" Type="http://schemas.openxmlformats.org/officeDocument/2006/relationships/hyperlink" Target="consultantplus://offline/ref=C4A09D4F3057F4BB1E17088EC6EA24A7F99354D7BC26896C5D7691155E1EB202CB4C6C41335D2323E4516EB3BD279336E5FA74F6D12B62EDB3231E46Z0x8K" TargetMode="External"/><Relationship Id="rId268" Type="http://schemas.openxmlformats.org/officeDocument/2006/relationships/hyperlink" Target="consultantplus://offline/ref=C4A09D4F3057F4BB1E17088EC6EA24A7F99354D7BA2C856C517ECC1F5647BE00CC43335634142F22E45366B6B3789623F4A27BFDC63565F4AF211CZ4x4K" TargetMode="External"/><Relationship Id="rId475" Type="http://schemas.openxmlformats.org/officeDocument/2006/relationships/hyperlink" Target="consultantplus://offline/ref=C4A09D4F3057F4BB1E171683D0867AAEF39C03DABC21873809219742014EB4578B0C6A1470192E23E15A3BE7FC79CA65A8B179F3C63762E8ZAxDK" TargetMode="External"/><Relationship Id="rId640" Type="http://schemas.openxmlformats.org/officeDocument/2006/relationships/hyperlink" Target="consultantplus://offline/ref=F48101344F3FABF5F873E770C5E98CF9D4867AD3DEFBAF79CD95518D0AAED514E299E68D57A3299B61CEE7D4E52E82E878406558D9EE0A0FD17C7CB6aExAK" TargetMode="External"/><Relationship Id="rId682" Type="http://schemas.openxmlformats.org/officeDocument/2006/relationships/theme" Target="theme/theme1.xml"/><Relationship Id="rId32" Type="http://schemas.openxmlformats.org/officeDocument/2006/relationships/hyperlink" Target="consultantplus://offline/ref=C4A09D4F3057F4BB1E17088EC6EA24A7F99354D7BC278C665D7291155E1EB202CB4C6C41335D2323E4516FB6BD279336E5FA74F6D12B62EDB3231E46Z0x8K" TargetMode="External"/><Relationship Id="rId74" Type="http://schemas.openxmlformats.org/officeDocument/2006/relationships/hyperlink" Target="consultantplus://offline/ref=C4A09D4F3057F4BB1E17088EC6EA24A7F99354D7BA2C856C517ECC1F5647BE00CC43335634142F22E4516DB1B3789623F4A27BFDC63565F4AF211CZ4x4K" TargetMode="External"/><Relationship Id="rId128" Type="http://schemas.openxmlformats.org/officeDocument/2006/relationships/hyperlink" Target="consultantplus://offline/ref=C4A09D4F3057F4BB1E17088EC6EA24A7F99354D7B527896E537ECC1F5647BE00CC43335634142F22E4516FBEB3789623F4A27BFDC63565F4AF211CZ4x4K" TargetMode="External"/><Relationship Id="rId335" Type="http://schemas.openxmlformats.org/officeDocument/2006/relationships/hyperlink" Target="consultantplus://offline/ref=C4A09D4F3057F4BB1E17088EC6EA24A7F99354D7B5278A68567ECC1F5647BE00CC43335634142F22E4506AB7B3789623F4A27BFDC63565F4AF211CZ4x4K" TargetMode="External"/><Relationship Id="rId377" Type="http://schemas.openxmlformats.org/officeDocument/2006/relationships/hyperlink" Target="consultantplus://offline/ref=C4A09D4F3057F4BB1E17088EC6EA24A7F99354D7BC26896C5D7691155E1EB202CB4C6C41335D2323E4516FB7BE279336E5FA74F6D12B62EDB3231E46Z0x8K" TargetMode="External"/><Relationship Id="rId500" Type="http://schemas.openxmlformats.org/officeDocument/2006/relationships/hyperlink" Target="consultantplus://offline/ref=F48101344F3FABF5F873E770C5E98CF9D4867AD3D7F8A377CF960C8702F7D916E596B99A50EA259A61CEE2DBE67187FD69186A53CEF00D16CD7E7EaBx4K" TargetMode="External"/><Relationship Id="rId542" Type="http://schemas.openxmlformats.org/officeDocument/2006/relationships/hyperlink" Target="consultantplus://offline/ref=F48101344F3FABF5F873E770C5E98CF9D4867AD3D8F2AF73CB960C8702F7D916E596B99A50EA259A61CBE3D5E67187FD69186A53CEF00D16CD7E7EaBx4K" TargetMode="External"/><Relationship Id="rId584" Type="http://schemas.openxmlformats.org/officeDocument/2006/relationships/hyperlink" Target="consultantplus://offline/ref=F48101344F3FABF5F873E770C5E98CF9D4867AD3D8F2AF73CB960C8702F7D916E596B99A50EA259A61CBEED3E67187FD69186A53CEF00D16CD7E7EaBx4K" TargetMode="External"/><Relationship Id="rId5" Type="http://schemas.openxmlformats.org/officeDocument/2006/relationships/hyperlink" Target="consultantplus://offline/ref=C4A09D4F3057F4BB1E17088EC6EA24A7F99354D7BA2C856C517ECC1F5647BE00CC43335634142F22E4516FB3B3789623F4A27BFDC63565F4AF211CZ4x4K" TargetMode="External"/><Relationship Id="rId181" Type="http://schemas.openxmlformats.org/officeDocument/2006/relationships/hyperlink" Target="consultantplus://offline/ref=C4A09D4F3057F4BB1E17088EC6EA24A7F99354D7B522856F507ECC1F5647BE00CC43335634142F22E4516FB1B3789623F4A27BFDC63565F4AF211CZ4x4K" TargetMode="External"/><Relationship Id="rId237" Type="http://schemas.openxmlformats.org/officeDocument/2006/relationships/hyperlink" Target="consultantplus://offline/ref=C4A09D4F3057F4BB1E17088EC6EA24A7F99354D7BA2C856C517ECC1F5647BE00CC43335634142F22E4536AB6B3789623F4A27BFDC63565F4AF211CZ4x4K" TargetMode="External"/><Relationship Id="rId402" Type="http://schemas.openxmlformats.org/officeDocument/2006/relationships/hyperlink" Target="consultantplus://offline/ref=C4A09D4F3057F4BB1E17088EC6EA24A7F99354D7BA2C856C517ECC1F5647BE00CC43335634142F22E4556AB4B3789623F4A27BFDC63565F4AF211CZ4x4K" TargetMode="External"/><Relationship Id="rId279" Type="http://schemas.openxmlformats.org/officeDocument/2006/relationships/hyperlink" Target="consultantplus://offline/ref=C4A09D4F3057F4BB1E17088EC6EA24A7F99354D7BC26846E577791155E1EB202CB4C6C41215D7B2FE65871B6BF32C567A3ZAxFK" TargetMode="External"/><Relationship Id="rId444" Type="http://schemas.openxmlformats.org/officeDocument/2006/relationships/hyperlink" Target="consultantplus://offline/ref=C4A09D4F3057F4BB1E17088EC6EA24A7F99354D7B5268968557ECC1F5647BE00CC43335634142F22E4516BBFB3789623F4A27BFDC63565F4AF211CZ4x4K" TargetMode="External"/><Relationship Id="rId486" Type="http://schemas.openxmlformats.org/officeDocument/2006/relationships/hyperlink" Target="consultantplus://offline/ref=F48101344F3FABF5F873E770C5E98CF9D4867AD3D7F9A077CC960C8702F7D916E596B99A50EA259A61CFEFD3E67187FD69186A53CEF00D16CD7E7EaBx4K" TargetMode="External"/><Relationship Id="rId651" Type="http://schemas.openxmlformats.org/officeDocument/2006/relationships/hyperlink" Target="consultantplus://offline/ref=F48101344F3FABF5F873E770C5E98CF9D4867AD3DEF8AE71CD9F518D0AAED514E299E68D45A3719763C7F9D2EA3BD4B93Ea1x5K" TargetMode="External"/><Relationship Id="rId43" Type="http://schemas.openxmlformats.org/officeDocument/2006/relationships/hyperlink" Target="consultantplus://offline/ref=C4A09D4F3057F4BB1E17088EC6EA24A7F99354D7B4278567557ECC1F5647BE00CC43335634142F22E4516FB0B3789623F4A27BFDC63565F4AF211CZ4x4K" TargetMode="External"/><Relationship Id="rId139" Type="http://schemas.openxmlformats.org/officeDocument/2006/relationships/hyperlink" Target="consultantplus://offline/ref=C4A09D4F3057F4BB1E17088EC6EA24A7F99354D7BC26846E577791155E1EB202CB4C6C41215D7B2FE65871B6BF32C567A3ZAxFK" TargetMode="External"/><Relationship Id="rId290" Type="http://schemas.openxmlformats.org/officeDocument/2006/relationships/hyperlink" Target="consultantplus://offline/ref=C4A09D4F3057F4BB1E17088EC6EA24A7F99354D7BA2C856C517ECC1F5647BE00CC43335634142F22E4526DB2B3789623F4A27BFDC63565F4AF211CZ4x4K" TargetMode="External"/><Relationship Id="rId304" Type="http://schemas.openxmlformats.org/officeDocument/2006/relationships/hyperlink" Target="consultantplus://offline/ref=C4A09D4F3057F4BB1E17088EC6EA24A7F99354D7B4278567557ECC1F5647BE00CC43335634142F22E4516EB5B3789623F4A27BFDC63565F4AF211CZ4x4K" TargetMode="External"/><Relationship Id="rId346" Type="http://schemas.openxmlformats.org/officeDocument/2006/relationships/hyperlink" Target="consultantplus://offline/ref=C4A09D4F3057F4BB1E17088EC6EA24A7F99354D7BA2C856C517ECC1F5647BE00CC43335634142F22E4556DB5B3789623F4A27BFDC63565F4AF211CZ4x4K" TargetMode="External"/><Relationship Id="rId388" Type="http://schemas.openxmlformats.org/officeDocument/2006/relationships/hyperlink" Target="consultantplus://offline/ref=C4A09D4F3057F4BB1E17088EC6EA24A7F99354D7BA2C856C517ECC1F5647BE00CC43335634142F22E4556BB0B3789623F4A27BFDC63565F4AF211CZ4x4K" TargetMode="External"/><Relationship Id="rId511" Type="http://schemas.openxmlformats.org/officeDocument/2006/relationships/hyperlink" Target="consultantplus://offline/ref=F48101344F3FABF5F873E770C5E98CF9D4867AD3D8F2AF73CB960C8702F7D916E596B99A50EA259A61CAEED7E67187FD69186A53CEF00D16CD7E7EaBx4K" TargetMode="External"/><Relationship Id="rId553" Type="http://schemas.openxmlformats.org/officeDocument/2006/relationships/hyperlink" Target="consultantplus://offline/ref=F48101344F3FABF5F873E770C5E98CF9D4867AD3D8F2AF73CB960C8702F7D916E596B99A50EA259A61CBE1D6E67187FD69186A53CEF00D16CD7E7EaBx4K" TargetMode="External"/><Relationship Id="rId609" Type="http://schemas.openxmlformats.org/officeDocument/2006/relationships/hyperlink" Target="consultantplus://offline/ref=F48101344F3FABF5F873E770C5E98CF9D4867AD3DEF8AE71CD9F518D0AAED514E299E68D45A3719763C7F9D2EA3BD4B93Ea1x5K" TargetMode="External"/><Relationship Id="rId85" Type="http://schemas.openxmlformats.org/officeDocument/2006/relationships/hyperlink" Target="consultantplus://offline/ref=C4A09D4F3057F4BB1E17088EC6EA24A7F99354D7BC26846E577791155E1EB202CB4C6C41215D7B2FE65871B6BF32C567A3ZAxFK" TargetMode="External"/><Relationship Id="rId150" Type="http://schemas.openxmlformats.org/officeDocument/2006/relationships/hyperlink" Target="consultantplus://offline/ref=C4A09D4F3057F4BB1E17088EC6EA24A7F99354D7BA2C856C517ECC1F5647BE00CC43335634142F22E4506BB7B3789623F4A27BFDC63565F4AF211CZ4x4K" TargetMode="External"/><Relationship Id="rId192" Type="http://schemas.openxmlformats.org/officeDocument/2006/relationships/hyperlink" Target="consultantplus://offline/ref=C4A09D4F3057F4BB1E17088EC6EA24A7F99354D7BA2C856C517ECC1F5647BE00CC43335634142F22E4536FB4B3789623F4A27BFDC63565F4AF211CZ4x4K" TargetMode="External"/><Relationship Id="rId206" Type="http://schemas.openxmlformats.org/officeDocument/2006/relationships/hyperlink" Target="consultantplus://offline/ref=C4A09D4F3057F4BB1E17088EC6EA24A7F99354D7BC26846E577791155E1EB202CB4C6C41215D7B2FE65871B6BF32C567A3ZAxFK" TargetMode="External"/><Relationship Id="rId413" Type="http://schemas.openxmlformats.org/officeDocument/2006/relationships/hyperlink" Target="consultantplus://offline/ref=C4A09D4F3057F4BB1E17088EC6EA24A7F99354D7BA2C856C517ECC1F5647BE00CC43335634142F22E4556ABEB3789623F4A27BFDC63565F4AF211CZ4x4K" TargetMode="External"/><Relationship Id="rId595" Type="http://schemas.openxmlformats.org/officeDocument/2006/relationships/hyperlink" Target="consultantplus://offline/ref=F48101344F3FABF5F873E770C5E98CF9D4867AD3DEF8A373C79E518D0AAED514E299E68D57A3299B61CEE5D0EE2E82E878406558D9EE0A0FD17C7CB6aExAK" TargetMode="External"/><Relationship Id="rId248" Type="http://schemas.openxmlformats.org/officeDocument/2006/relationships/hyperlink" Target="consultantplus://offline/ref=C4A09D4F3057F4BB1E17088EC6EA24A7F99354D7BA2C856C517ECC1F5647BE00CC43335634142F22E4536ABFB3789623F4A27BFDC63565F4AF211CZ4x4K" TargetMode="External"/><Relationship Id="rId455" Type="http://schemas.openxmlformats.org/officeDocument/2006/relationships/hyperlink" Target="consultantplus://offline/ref=C4A09D4F3057F4BB1E17088EC6EA24A7F99354D7BC26846E577791155E1EB202CB4C6C41215D7B2FE65871B6BF32C567A3ZAxFK" TargetMode="External"/><Relationship Id="rId497" Type="http://schemas.openxmlformats.org/officeDocument/2006/relationships/hyperlink" Target="consultantplus://offline/ref=F48101344F3FABF5F873E770C5E98CF9D4867AD3D8F2AF73CB960C8702F7D916E596B99A50EA259A61CAEED1E67187FD69186A53CEF00D16CD7E7EaBx4K" TargetMode="External"/><Relationship Id="rId620" Type="http://schemas.openxmlformats.org/officeDocument/2006/relationships/hyperlink" Target="consultantplus://offline/ref=F48101344F3FABF5F873E770C5E98CF9D4867AD3D6FBA473C8960C8702F7D916E596B99A50EA259A61CEE2D3E67187FD69186A53CEF00D16CD7E7EaBx4K" TargetMode="External"/><Relationship Id="rId662" Type="http://schemas.openxmlformats.org/officeDocument/2006/relationships/hyperlink" Target="consultantplus://offline/ref=F48101344F3FABF5F873F97DD385D2F0DE8E24DFD9F2AD2793C957DA55FED341B0D9B8D416EE3A9A66D0E5D2EFa2x5K" TargetMode="External"/><Relationship Id="rId12" Type="http://schemas.openxmlformats.org/officeDocument/2006/relationships/hyperlink" Target="consultantplus://offline/ref=C4A09D4F3057F4BB1E17088EC6EA24A7F99354D7B5218968547ECC1F5647BE00CC43335634142F22E4516FB3B3789623F4A27BFDC63565F4AF211CZ4x4K" TargetMode="External"/><Relationship Id="rId108" Type="http://schemas.openxmlformats.org/officeDocument/2006/relationships/hyperlink" Target="consultantplus://offline/ref=C4A09D4F3057F4BB1E17088EC6EA24A7F99354D7BC248E6E5D7591155E1EB202CB4C6C41215D7B2FE65871B6BF32C567A3ZAxFK" TargetMode="External"/><Relationship Id="rId315" Type="http://schemas.openxmlformats.org/officeDocument/2006/relationships/hyperlink" Target="consultantplus://offline/ref=C4A09D4F3057F4BB1E17088EC6EA24A7F99354D7BC26846E577791155E1EB202CB4C6C41215D7B2FE65871B6BF32C567A3ZAxFK" TargetMode="External"/><Relationship Id="rId357" Type="http://schemas.openxmlformats.org/officeDocument/2006/relationships/hyperlink" Target="consultantplus://offline/ref=C4A09D4F3057F4BB1E17088EC6EA24A7F99354D7BC26846E577791155E1EB202CB4C6C41215D7B2FE65871B6BF32C567A3ZAxFK" TargetMode="External"/><Relationship Id="rId522" Type="http://schemas.openxmlformats.org/officeDocument/2006/relationships/hyperlink" Target="consultantplus://offline/ref=F48101344F3FABF5F873E770C5E98CF9D4867AD3D7F8A377CF960C8702F7D916E596B99A50EA259A61CEE2DBE67187FD69186A53CEF00D16CD7E7EaBx4K" TargetMode="External"/><Relationship Id="rId54" Type="http://schemas.openxmlformats.org/officeDocument/2006/relationships/hyperlink" Target="consultantplus://offline/ref=C4A09D4F3057F4BB1E17088EC6EA24A7F99354D7B522856F507ECC1F5647BE00CC43335634142F22E4516FB1B3789623F4A27BFDC63565F4AF211CZ4x4K" TargetMode="External"/><Relationship Id="rId96" Type="http://schemas.openxmlformats.org/officeDocument/2006/relationships/hyperlink" Target="consultantplus://offline/ref=C4A09D4F3057F4BB1E17088EC6EA24A7F99354D7BA2C856C517ECC1F5647BE00CC43335634142F22E45169B6B3789623F4A27BFDC63565F4AF211CZ4x4K" TargetMode="External"/><Relationship Id="rId161" Type="http://schemas.openxmlformats.org/officeDocument/2006/relationships/hyperlink" Target="consultantplus://offline/ref=C4A09D4F3057F4BB1E17088EC6EA24A7F99354D7BC25896F567591155E1EB202CB4C6C41335D2323E4516FB6BD279336E5FA74F6D12B62EDB3231E46Z0x8K" TargetMode="External"/><Relationship Id="rId217" Type="http://schemas.openxmlformats.org/officeDocument/2006/relationships/hyperlink" Target="consultantplus://offline/ref=C4A09D4F3057F4BB1E17088EC6EA24A7F99354D7BA2C856C517ECC1F5647BE00CC43335634142F22E4536CB2B3789623F4A27BFDC63565F4AF211CZ4x4K" TargetMode="External"/><Relationship Id="rId399" Type="http://schemas.openxmlformats.org/officeDocument/2006/relationships/hyperlink" Target="consultantplus://offline/ref=C4A09D4F3057F4BB1E17088EC6EA24A7F99354D7B5268968557ECC1F5647BE00CC43335634142F22E4516EB5B3789623F4A27BFDC63565F4AF211CZ4x4K" TargetMode="External"/><Relationship Id="rId564" Type="http://schemas.openxmlformats.org/officeDocument/2006/relationships/hyperlink" Target="consultantplus://offline/ref=F48101344F3FABF5F873E770C5E98CF9D4867AD3D8F2AF73CB960C8702F7D916E596B99A50EA259A61CBE0D7E67187FD69186A53CEF00D16CD7E7EaBx4K" TargetMode="External"/><Relationship Id="rId259" Type="http://schemas.openxmlformats.org/officeDocument/2006/relationships/hyperlink" Target="consultantplus://offline/ref=C4A09D4F3057F4BB1E17088EC6EA24A7F99354D7BC26846E577791155E1EB202CB4C6C41215D7B2FE65871B6BF32C567A3ZAxFK" TargetMode="External"/><Relationship Id="rId424" Type="http://schemas.openxmlformats.org/officeDocument/2006/relationships/hyperlink" Target="consultantplus://offline/ref=C4A09D4F3057F4BB1E17088EC6EA24A7F99354D7BC26896C5D7691155E1EB202CB4C6C41335D2323E4516EB4B8279336E5FA74F6D12B62EDB3231E46Z0x8K" TargetMode="External"/><Relationship Id="rId466" Type="http://schemas.openxmlformats.org/officeDocument/2006/relationships/hyperlink" Target="consultantplus://offline/ref=C4A09D4F3057F4BB1E17088EC6EA24A7F99354D7BA2C856C517ECC1F5647BE00CC43335634142F22E45567B3B3789623F4A27BFDC63565F4AF211CZ4x4K" TargetMode="External"/><Relationship Id="rId631" Type="http://schemas.openxmlformats.org/officeDocument/2006/relationships/hyperlink" Target="consultantplus://offline/ref=F48101344F3FABF5F873E770C5E98CF9D4867AD3DEFBAF79CD95518D0AAED514E299E68D57A3299B61CEE7D3E52E82E878406558D9EE0A0FD17C7CB6aExAK" TargetMode="External"/><Relationship Id="rId673" Type="http://schemas.openxmlformats.org/officeDocument/2006/relationships/hyperlink" Target="consultantplus://offline/ref=F48101344F3FABF5F873E770C5E98CF9D4867AD3DEF9A679C79A518D0AAED514E299E68D57A3299B61CEE7D2E52E82E878406558D9EE0A0FD17C7CB6aExAK" TargetMode="External"/><Relationship Id="rId23" Type="http://schemas.openxmlformats.org/officeDocument/2006/relationships/hyperlink" Target="consultantplus://offline/ref=C4A09D4F3057F4BB1E17088EC6EA24A7F99354D7BC2589695C7391155E1EB202CB4C6C41335D2323E4516FB6BD279336E5FA74F6D12B62EDB3231E46Z0x8K" TargetMode="External"/><Relationship Id="rId119" Type="http://schemas.openxmlformats.org/officeDocument/2006/relationships/hyperlink" Target="consultantplus://offline/ref=C4A09D4F3057F4BB1E17088EC6EA24A7F99354D7BC26846E577791155E1EB202CB4C6C41215D7B2FE65871B6BF32C567A3ZAxFK" TargetMode="External"/><Relationship Id="rId270" Type="http://schemas.openxmlformats.org/officeDocument/2006/relationships/hyperlink" Target="consultantplus://offline/ref=C4A09D4F3057F4BB1E17088EC6EA24A7F99354D7BA2C856C517ECC1F5647BE00CC43335634142F22E45366B4B3789623F4A27BFDC63565F4AF211CZ4x4K" TargetMode="External"/><Relationship Id="rId326" Type="http://schemas.openxmlformats.org/officeDocument/2006/relationships/hyperlink" Target="consultantplus://offline/ref=C4A09D4F3057F4BB1E17088EC6EA24A7F99354D7BA2C856C517ECC1F5647BE00CC43335634142F22E4556FB0B3789623F4A27BFDC63565F4AF211CZ4x4K" TargetMode="External"/><Relationship Id="rId533" Type="http://schemas.openxmlformats.org/officeDocument/2006/relationships/hyperlink" Target="consultantplus://offline/ref=F48101344F3FABF5F873E770C5E98CF9D4867AD3D8F2AF73CB960C8702F7D916E596B99A50EA259A61CBE5D5E67187FD69186A53CEF00D16CD7E7EaBx4K" TargetMode="External"/><Relationship Id="rId65" Type="http://schemas.openxmlformats.org/officeDocument/2006/relationships/hyperlink" Target="consultantplus://offline/ref=C4A09D4F3057F4BB1E17088EC6EA24A7F99354D7BA2C856C517ECC1F5647BE00CC43335634142F22E4516EB6B3789623F4A27BFDC63565F4AF211CZ4x4K" TargetMode="External"/><Relationship Id="rId130" Type="http://schemas.openxmlformats.org/officeDocument/2006/relationships/hyperlink" Target="consultantplus://offline/ref=C4A09D4F3057F4BB1E17088EC6EA24A7F99354D7BA2C856C517ECC1F5647BE00CC43335634142F22E4506DB6B3789623F4A27BFDC63565F4AF211CZ4x4K" TargetMode="External"/><Relationship Id="rId368" Type="http://schemas.openxmlformats.org/officeDocument/2006/relationships/hyperlink" Target="consultantplus://offline/ref=C4A09D4F3057F4BB1E17088EC6EA24A7F99354D7BC2488665C7C91155E1EB202CB4C6C41335D2323E4516FB7B9279336E5FA74F6D12B62EDB3231E46Z0x8K" TargetMode="External"/><Relationship Id="rId575" Type="http://schemas.openxmlformats.org/officeDocument/2006/relationships/hyperlink" Target="consultantplus://offline/ref=F48101344F3FABF5F873E770C5E98CF9D4867AD3DEFAA471C79D518D0AAED514E299E68D45A3719763C7F9D2EA3BD4B93Ea1x5K" TargetMode="External"/><Relationship Id="rId172" Type="http://schemas.openxmlformats.org/officeDocument/2006/relationships/hyperlink" Target="consultantplus://offline/ref=C4A09D4F3057F4BB1E17088EC6EA24A7F99354D7BC268C67507391155E1EB202CB4C6C41335D2323E4516FB6B0279336E5FA74F6D12B62EDB3231E46Z0x8K" TargetMode="External"/><Relationship Id="rId228" Type="http://schemas.openxmlformats.org/officeDocument/2006/relationships/hyperlink" Target="consultantplus://offline/ref=C4A09D4F3057F4BB1E17088EC6EA24A7F99354D7BC26846E577791155E1EB202CB4C6C41215D7B2FE65871B6BF32C567A3ZAxFK" TargetMode="External"/><Relationship Id="rId435" Type="http://schemas.openxmlformats.org/officeDocument/2006/relationships/hyperlink" Target="consultantplus://offline/ref=C4A09D4F3057F4BB1E17088EC6EA24A7F99354D7BC26896C5D7691155E1EB202CB4C6C41335D2323E4516EB1B9279336E5FA74F6D12B62EDB3231E46Z0x8K" TargetMode="External"/><Relationship Id="rId477" Type="http://schemas.openxmlformats.org/officeDocument/2006/relationships/hyperlink" Target="consultantplus://offline/ref=C4A09D4F3057F4BB1E17088EC6EA24A7F99354D7BC26846E577791155E1EB202CB4C6C41215D7B2FE65871B6BF32C567A3ZAxFK" TargetMode="External"/><Relationship Id="rId600" Type="http://schemas.openxmlformats.org/officeDocument/2006/relationships/hyperlink" Target="consultantplus://offline/ref=F48101344F3FABF5F873E770C5E98CF9D4867AD3D8F2AF73CB960C8702F7D916E596B99A50EA259A61C8E7D5E67187FD69186A53CEF00D16CD7E7EaBx4K" TargetMode="External"/><Relationship Id="rId642" Type="http://schemas.openxmlformats.org/officeDocument/2006/relationships/hyperlink" Target="consultantplus://offline/ref=F48101344F3FABF5F873E770C5E98CF9D4867AD3DEFBAF79CD95518D0AAED514E299E68D57A3299B61CEE7DAEA2E82E878406558D9EE0A0FD17C7CB6aExAK" TargetMode="External"/><Relationship Id="rId281" Type="http://schemas.openxmlformats.org/officeDocument/2006/relationships/hyperlink" Target="consultantplus://offline/ref=C4A09D4F3057F4BB1E17088EC6EA24A7F99354D7B522856F507ECC1F5647BE00CC43335634142F22E4516FB1B3789623F4A27BFDC63565F4AF211CZ4x4K" TargetMode="External"/><Relationship Id="rId337" Type="http://schemas.openxmlformats.org/officeDocument/2006/relationships/hyperlink" Target="consultantplus://offline/ref=C4A09D4F3057F4BB1E17088EC6EA24A7F99354D7BC26846E577791155E1EB202CB4C6C41215D7B2FE65871B6BF32C567A3ZAxFK" TargetMode="External"/><Relationship Id="rId502" Type="http://schemas.openxmlformats.org/officeDocument/2006/relationships/hyperlink" Target="consultantplus://offline/ref=F48101344F3FABF5F873E770C5E98CF9D4867AD3DEFAA277CC98518D0AAED514E299E68D57A3299B61CEE7D2E82E82E878406558D9EE0A0FD17C7CB6aExAK" TargetMode="External"/><Relationship Id="rId34" Type="http://schemas.openxmlformats.org/officeDocument/2006/relationships/hyperlink" Target="consultantplus://offline/ref=C4A09D4F3057F4BB1E17088EC6EA24A7F99354D7BC26856B517391155E1EB202CB4C6C41335D2323E4516FB6BE279336E5FA74F6D12B62EDB3231E46Z0x8K" TargetMode="External"/><Relationship Id="rId76" Type="http://schemas.openxmlformats.org/officeDocument/2006/relationships/hyperlink" Target="consultantplus://offline/ref=C4A09D4F3057F4BB1E17088EC6EA24A7F99354D7BA2C856C517ECC1F5647BE00CC43335634142F22E4516DBFB3789623F4A27BFDC63565F4AF211CZ4x4K" TargetMode="External"/><Relationship Id="rId141" Type="http://schemas.openxmlformats.org/officeDocument/2006/relationships/hyperlink" Target="consultantplus://offline/ref=C4A09D4F3057F4BB1E17088EC6EA24A7F99354D7BC26846E577791155E1EB202CB4C6C41215D7B2FE65871B6BF32C567A3ZAxFK" TargetMode="External"/><Relationship Id="rId379" Type="http://schemas.openxmlformats.org/officeDocument/2006/relationships/hyperlink" Target="consultantplus://offline/ref=C4A09D4F3057F4BB1E17088EC6EA24A7F99354D7BA2C856C517ECC1F5647BE00CC43335634142F22E4556BB2B3789623F4A27BFDC63565F4AF211CZ4x4K" TargetMode="External"/><Relationship Id="rId544" Type="http://schemas.openxmlformats.org/officeDocument/2006/relationships/hyperlink" Target="consultantplus://offline/ref=F48101344F3FABF5F873E770C5E98CF9D4867AD3D8F2AF73CB960C8702F7D916E596B99A50EA259A61CBE2D2E67187FD69186A53CEF00D16CD7E7EaBx4K" TargetMode="External"/><Relationship Id="rId586" Type="http://schemas.openxmlformats.org/officeDocument/2006/relationships/hyperlink" Target="consultantplus://offline/ref=F48101344F3FABF5F873E770C5E98CF9D4867AD3D8F2AF73CB960C8702F7D916E596B99A50EA259A61CBEED1E67187FD69186A53CEF00D16CD7E7EaBx4K" TargetMode="External"/><Relationship Id="rId7" Type="http://schemas.openxmlformats.org/officeDocument/2006/relationships/hyperlink" Target="consultantplus://offline/ref=C4A09D4F3057F4BB1E17088EC6EA24A7F99354D7B52488695C7ECC1F5647BE00CC43335634142F22E4516FB3B3789623F4A27BFDC63565F4AF211CZ4x4K" TargetMode="External"/><Relationship Id="rId183" Type="http://schemas.openxmlformats.org/officeDocument/2006/relationships/hyperlink" Target="consultantplus://offline/ref=C4A09D4F3057F4BB1E17088EC6EA24A7F99354D7BA2C856C517ECC1F5647BE00CC43335634142F22E45068B1B3789623F4A27BFDC63565F4AF211CZ4x4K" TargetMode="External"/><Relationship Id="rId239" Type="http://schemas.openxmlformats.org/officeDocument/2006/relationships/hyperlink" Target="consultantplus://offline/ref=C4A09D4F3057F4BB1E17088EC6EA24A7F99354D7BA2C856C517ECC1F5647BE00CC43335634142F22E4536AB4B3789623F4A27BFDC63565F4AF211CZ4x4K" TargetMode="External"/><Relationship Id="rId390" Type="http://schemas.openxmlformats.org/officeDocument/2006/relationships/hyperlink" Target="consultantplus://offline/ref=C4A09D4F3057F4BB1E17088EC6EA24A7F99354D7BC26896C5D7691155E1EB202CB4C6C41335D2323E4516FB0B0279336E5FA74F6D12B62EDB3231E46Z0x8K" TargetMode="External"/><Relationship Id="rId404" Type="http://schemas.openxmlformats.org/officeDocument/2006/relationships/hyperlink" Target="consultantplus://offline/ref=C4A09D4F3057F4BB1E17088EC6EA24A7F99354D7BA2C856C517ECC1F5647BE00CC43335634142F22E4556AB5B3789623F4A27BFDC63565F4AF211CZ4x4K" TargetMode="External"/><Relationship Id="rId446" Type="http://schemas.openxmlformats.org/officeDocument/2006/relationships/hyperlink" Target="consultantplus://offline/ref=C4A09D4F3057F4BB1E17088EC6EA24A7F99354D7BC26896C5D7691155E1EB202CB4C6C41335D2323E4516EBEB9279336E5FA74F6D12B62EDB3231E46Z0x8K" TargetMode="External"/><Relationship Id="rId611" Type="http://schemas.openxmlformats.org/officeDocument/2006/relationships/hyperlink" Target="consultantplus://offline/ref=F48101344F3FABF5F873E770C5E98CF9D4867AD3DEFAA471C79D518D0AAED514E299E68D45A3719763C7F9D2EA3BD4B93Ea1x5K" TargetMode="External"/><Relationship Id="rId653" Type="http://schemas.openxmlformats.org/officeDocument/2006/relationships/hyperlink" Target="consultantplus://offline/ref=F48101344F3FABF5F873E770C5E98CF9D4867AD3DEFBA376C69B518D0AAED514E299E68D57A3299B61CEE7D2E82E82E878406558D9EE0A0FD17C7CB6aExAK" TargetMode="External"/><Relationship Id="rId250" Type="http://schemas.openxmlformats.org/officeDocument/2006/relationships/hyperlink" Target="consultantplus://offline/ref=C4A09D4F3057F4BB1E17088EC6EA24A7F99354D7BA2C856C517ECC1F5647BE00CC43335634142F22E45369B7B3789623F4A27BFDC63565F4AF211CZ4x4K" TargetMode="External"/><Relationship Id="rId292" Type="http://schemas.openxmlformats.org/officeDocument/2006/relationships/hyperlink" Target="consultantplus://offline/ref=C4A09D4F3057F4BB1E17088EC6EA24A7F99354D7BA2C856C517ECC1F5647BE00CC43335634142F22E4526DB0B3789623F4A27BFDC63565F4AF211CZ4x4K" TargetMode="External"/><Relationship Id="rId306" Type="http://schemas.openxmlformats.org/officeDocument/2006/relationships/hyperlink" Target="consultantplus://offline/ref=C4A09D4F3057F4BB1E17088EC6EA24A7F99354D7BC26846E577791155E1EB202CB4C6C41215D7B2FE65871B6BF32C567A3ZAxFK" TargetMode="External"/><Relationship Id="rId488" Type="http://schemas.openxmlformats.org/officeDocument/2006/relationships/hyperlink" Target="consultantplus://offline/ref=F48101344F3FABF5F873E770C5E98CF9D4867AD3D7F9A771CD960C8702F7D916E596B99A50EA259A61CEE7DBE67187FD69186A53CEF00D16CD7E7EaBx4K" TargetMode="External"/><Relationship Id="rId45" Type="http://schemas.openxmlformats.org/officeDocument/2006/relationships/hyperlink" Target="consultantplus://offline/ref=C4A09D4F3057F4BB1E17088EC6EA24A7F99354D7BC248F69557491155E1EB202CB4C6C41335D2323E4516FB6BD279336E5FA74F6D12B62EDB3231E46Z0x8K" TargetMode="External"/><Relationship Id="rId87" Type="http://schemas.openxmlformats.org/officeDocument/2006/relationships/hyperlink" Target="consultantplus://offline/ref=C4A09D4F3057F4BB1E17088EC6EA24A7F99354D7BC248E6E5D7591155E1EB202CB4C6C41215D7B2FE65871B6BF32C567A3ZAxFK" TargetMode="External"/><Relationship Id="rId110" Type="http://schemas.openxmlformats.org/officeDocument/2006/relationships/hyperlink" Target="consultantplus://offline/ref=C4A09D4F3057F4BB1E17088EC6EA24A7F99354D7BA2C856C517ECC1F5647BE00CC43335634142F22E45167B0B3789623F4A27BFDC63565F4AF211CZ4x4K" TargetMode="External"/><Relationship Id="rId348" Type="http://schemas.openxmlformats.org/officeDocument/2006/relationships/hyperlink" Target="consultantplus://offline/ref=C4A09D4F3057F4BB1E17088EC6EA24A7F99354D7BA2C856C517ECC1F5647BE00CC43335634142F22E4556EB1B3789623F4A27BFDC63565F4AF211CZ4x4K" TargetMode="External"/><Relationship Id="rId513" Type="http://schemas.openxmlformats.org/officeDocument/2006/relationships/hyperlink" Target="consultantplus://offline/ref=F48101344F3FABF5F873E770C5E98CF9D4867AD3D8F2AF73CB960C8702F7D916E596B99A50EA259A61CAEED5E67187FD69186A53CEF00D16CD7E7EaBx4K" TargetMode="External"/><Relationship Id="rId555" Type="http://schemas.openxmlformats.org/officeDocument/2006/relationships/hyperlink" Target="consultantplus://offline/ref=F48101344F3FABF5F873E770C5E98CF9D4867AD3D8F2AF73CB960C8702F7D916E596B99A50EA259A61CBE1D7E67187FD69186A53CEF00D16CD7E7EaBx4K" TargetMode="External"/><Relationship Id="rId597" Type="http://schemas.openxmlformats.org/officeDocument/2006/relationships/hyperlink" Target="consultantplus://offline/ref=F48101344F3FABF5F873E770C5E98CF9D4867AD3D8F2AF73CB960C8702F7D916E596B99A50EA259A61C8E7D4E67187FD69186A53CEF00D16CD7E7EaBx4K" TargetMode="External"/><Relationship Id="rId152" Type="http://schemas.openxmlformats.org/officeDocument/2006/relationships/hyperlink" Target="consultantplus://offline/ref=C4A09D4F3057F4BB1E17088EC6EA24A7F99354D7BA2C856C517ECC1F5647BE00CC43335634142F22E4506BB4B3789623F4A27BFDC63565F4AF211CZ4x4K" TargetMode="External"/><Relationship Id="rId194" Type="http://schemas.openxmlformats.org/officeDocument/2006/relationships/hyperlink" Target="consultantplus://offline/ref=C4A09D4F3057F4BB1E17088EC6EA24A7F99354D7BA2C856C517ECC1F5647BE00CC43335634142F22E4536FB5B3789623F4A27BFDC63565F4AF211CZ4x4K" TargetMode="External"/><Relationship Id="rId208" Type="http://schemas.openxmlformats.org/officeDocument/2006/relationships/hyperlink" Target="consultantplus://offline/ref=C4A09D4F3057F4BB1E17088EC6EA24A7F99354D7BC248E6E5D7591155E1EB202CB4C6C41215D7B2FE65871B6BF32C567A3ZAxFK" TargetMode="External"/><Relationship Id="rId415" Type="http://schemas.openxmlformats.org/officeDocument/2006/relationships/hyperlink" Target="consultantplus://offline/ref=C4A09D4F3057F4BB1E17088EC6EA24A7F99354D7BA2C856C517ECC1F5647BE00CC43335634142F22E4556ABFB3789623F4A27BFDC63565F4AF211CZ4x4K" TargetMode="External"/><Relationship Id="rId457" Type="http://schemas.openxmlformats.org/officeDocument/2006/relationships/hyperlink" Target="consultantplus://offline/ref=C4A09D4F3057F4BB1E17088EC6EA24A7F99354D7BC248E6E5D7591155E1EB202CB4C6C41215D7B2FE65871B6BF32C567A3ZAxFK" TargetMode="External"/><Relationship Id="rId622" Type="http://schemas.openxmlformats.org/officeDocument/2006/relationships/hyperlink" Target="consultantplus://offline/ref=F48101344F3FABF5F873E770C5E98CF9D4867AD3D6FBA473C8960C8702F7D916E596B99A50EA259A61CEE1D1E67187FD69186A53CEF00D16CD7E7EaBx4K" TargetMode="External"/><Relationship Id="rId261" Type="http://schemas.openxmlformats.org/officeDocument/2006/relationships/hyperlink" Target="consultantplus://offline/ref=C4A09D4F3057F4BB1E17088EC6EA24A7F99354D7BA2C856C517ECC1F5647BE00CC43335634142F22E45367B4B3789623F4A27BFDC63565F4AF211CZ4x4K" TargetMode="External"/><Relationship Id="rId499" Type="http://schemas.openxmlformats.org/officeDocument/2006/relationships/hyperlink" Target="consultantplus://offline/ref=F48101344F3FABF5F873E770C5E98CF9D4867AD3D7FAA276C6960C8702F7D916E596B99A50EA259A61CEE5DAE67187FD69186A53CEF00D16CD7E7EaBx4K" TargetMode="External"/><Relationship Id="rId664" Type="http://schemas.openxmlformats.org/officeDocument/2006/relationships/hyperlink" Target="consultantplus://offline/ref=F48101344F3FABF5F873E770C5E98CF9D4867AD3DEF9A679C79A518D0AAED514E299E68D57A3299B61CEE7D2EA2E82E878406558D9EE0A0FD17C7CB6aExAK" TargetMode="External"/><Relationship Id="rId14" Type="http://schemas.openxmlformats.org/officeDocument/2006/relationships/hyperlink" Target="consultantplus://offline/ref=C4A09D4F3057F4BB1E17088EC6EA24A7F99354D7B4258E6C527ECC1F5647BE00CC43335634142F22E4516FB3B3789623F4A27BFDC63565F4AF211CZ4x4K" TargetMode="External"/><Relationship Id="rId56" Type="http://schemas.openxmlformats.org/officeDocument/2006/relationships/hyperlink" Target="consultantplus://offline/ref=C4A09D4F3057F4BB1E17088EC6EA24A7F99354D7B522856F507ECC1F5647BE00CC43335634142F22E4516FB1B3789623F4A27BFDC63565F4AF211CZ4x4K" TargetMode="External"/><Relationship Id="rId317" Type="http://schemas.openxmlformats.org/officeDocument/2006/relationships/hyperlink" Target="consultantplus://offline/ref=C4A09D4F3057F4BB1E17088EC6EA24A7F99354D7BC248E6E5D7591155E1EB202CB4C6C41215D7B2FE65871B6BF32C567A3ZAxFK" TargetMode="External"/><Relationship Id="rId359" Type="http://schemas.openxmlformats.org/officeDocument/2006/relationships/hyperlink" Target="consultantplus://offline/ref=C4A09D4F3057F4BB1E17088EC6EA24A7F99354D7BA2C856C517ECC1F5647BE00CC43335634142F22E4556CB0B3789623F4A27BFDC63565F4AF211CZ4x4K" TargetMode="External"/><Relationship Id="rId524" Type="http://schemas.openxmlformats.org/officeDocument/2006/relationships/hyperlink" Target="consultantplus://offline/ref=F48101344F3FABF5F873E770C5E98CF9D4867AD3D8F2AF73CB960C8702F7D916E596B99A50EA259A61CBE7D6E67187FD69186A53CEF00D16CD7E7EaBx4K" TargetMode="External"/><Relationship Id="rId566" Type="http://schemas.openxmlformats.org/officeDocument/2006/relationships/hyperlink" Target="consultantplus://offline/ref=F48101344F3FABF5F873E770C5E98CF9D4867AD3D8F2AF73CB960C8702F7D916E596B99A50EA259A61CBE0D5E67187FD69186A53CEF00D16CD7E7EaBx4K" TargetMode="External"/><Relationship Id="rId98" Type="http://schemas.openxmlformats.org/officeDocument/2006/relationships/hyperlink" Target="consultantplus://offline/ref=C4A09D4F3057F4BB1E17088EC6EA24A7F99354D7BC26846E577791155E1EB202CB4C6C41215D7B2FE65871B6BF32C567A3ZAxFK" TargetMode="External"/><Relationship Id="rId121" Type="http://schemas.openxmlformats.org/officeDocument/2006/relationships/hyperlink" Target="consultantplus://offline/ref=C4A09D4F3057F4BB1E17088EC6EA24A7F99354D7BC25896F567591155E1EB202CB4C6C41335D2323E4516FB6BD279336E5FA74F6D12B62EDB3231E46Z0x8K" TargetMode="External"/><Relationship Id="rId163" Type="http://schemas.openxmlformats.org/officeDocument/2006/relationships/hyperlink" Target="consultantplus://offline/ref=C4A09D4F3057F4BB1E17088EC6EA24A7F99354D7BA2C856C517ECC1F5647BE00CC43335634142F22E45069BEB3789623F4A27BFDC63565F4AF211CZ4x4K" TargetMode="External"/><Relationship Id="rId219" Type="http://schemas.openxmlformats.org/officeDocument/2006/relationships/hyperlink" Target="consultantplus://offline/ref=C4A09D4F3057F4BB1E17088EC6EA24A7F99354D7BA2C856C517ECC1F5647BE00CC43335634142F22E4536CB3B3789623F4A27BFDC63565F4AF211CZ4x4K" TargetMode="External"/><Relationship Id="rId370" Type="http://schemas.openxmlformats.org/officeDocument/2006/relationships/hyperlink" Target="consultantplus://offline/ref=C4A09D4F3057F4BB1E17088EC6EA24A7F99354D7BA2C856C517ECC1F5647BE00CC43335634142F22E4556BB7B3789623F4A27BFDC63565F4AF211CZ4x4K" TargetMode="External"/><Relationship Id="rId426" Type="http://schemas.openxmlformats.org/officeDocument/2006/relationships/hyperlink" Target="consultantplus://offline/ref=C4A09D4F3057F4BB1E17088EC6EA24A7F99354D7BC26896C5D7691155E1EB202CB4C6C41335D2323E4516EB4B8279336E5FA74F6D12B62EDB3231E46Z0x8K" TargetMode="External"/><Relationship Id="rId633" Type="http://schemas.openxmlformats.org/officeDocument/2006/relationships/hyperlink" Target="consultantplus://offline/ref=F48101344F3FABF5F873E770C5E98CF9D4867AD3DEFBAF79CD95518D0AAED514E299E68D57A3299B61CEE7D0E52E82E878406558D9EE0A0FD17C7CB6aExAK" TargetMode="External"/><Relationship Id="rId230" Type="http://schemas.openxmlformats.org/officeDocument/2006/relationships/hyperlink" Target="consultantplus://offline/ref=C4A09D4F3057F4BB1E17088EC6EA24A7F99354D7BC26846E577791155E1EB202CB4C6C41215D7B2FE65871B6BF32C567A3ZAxFK" TargetMode="External"/><Relationship Id="rId468" Type="http://schemas.openxmlformats.org/officeDocument/2006/relationships/hyperlink" Target="consultantplus://offline/ref=C4A09D4F3057F4BB1E17088EC6EA24A7F99354D7BA2C856C517ECC1F5647BE00CC43335634142F22E45567B1B3789623F4A27BFDC63565F4AF211CZ4x4K" TargetMode="External"/><Relationship Id="rId675" Type="http://schemas.openxmlformats.org/officeDocument/2006/relationships/hyperlink" Target="consultantplus://offline/ref=F48101344F3FABF5F873F97DD385D2F0DE8E24DFD9F2AD2793C957DA55FED341B0D9B8D416EE3A9A66D0E5D2EFa2x5K" TargetMode="External"/><Relationship Id="rId25" Type="http://schemas.openxmlformats.org/officeDocument/2006/relationships/hyperlink" Target="consultantplus://offline/ref=C4A09D4F3057F4BB1E17088EC6EA24A7F99354D7BC258566577D91155E1EB202CB4C6C41335D2323E4516FB6BD279336E5FA74F6D12B62EDB3231E46Z0x8K" TargetMode="External"/><Relationship Id="rId67" Type="http://schemas.openxmlformats.org/officeDocument/2006/relationships/hyperlink" Target="consultantplus://offline/ref=C4A09D4F3057F4BB1E17088EC6EA24A7F99354D7BA2C856C517ECC1F5647BE00CC43335634142F22E4516DB6B3789623F4A27BFDC63565F4AF211CZ4x4K" TargetMode="External"/><Relationship Id="rId272" Type="http://schemas.openxmlformats.org/officeDocument/2006/relationships/hyperlink" Target="consultantplus://offline/ref=C4A09D4F3057F4BB1E17088EC6EA24A7F99354D7BA2C856C517ECC1F5647BE00CC43335634142F22E45367B2B3789623F4A27BFDC63565F4AF211CZ4x4K" TargetMode="External"/><Relationship Id="rId328" Type="http://schemas.openxmlformats.org/officeDocument/2006/relationships/hyperlink" Target="consultantplus://offline/ref=C4A09D4F3057F4BB1E17088EC6EA24A7F99354D7B5278A68567ECC1F5647BE00CC43335634142F22E4506CB5B3789623F4A27BFDC63565F4AF211CZ4x4K" TargetMode="External"/><Relationship Id="rId535" Type="http://schemas.openxmlformats.org/officeDocument/2006/relationships/hyperlink" Target="consultantplus://offline/ref=F48101344F3FABF5F873E770C5E98CF9D4867AD3D8F2AF73CB960C8702F7D916E596B99A50EA259A61CBE4D2E67187FD69186A53CEF00D16CD7E7EaBx4K" TargetMode="External"/><Relationship Id="rId577" Type="http://schemas.openxmlformats.org/officeDocument/2006/relationships/hyperlink" Target="consultantplus://offline/ref=F48101344F3FABF5F873E770C5E98CF9D4867AD3D8F2AF73CB960C8702F7D916E596B99A50EA259A61CBEFD1E67187FD69186A53CEF00D16CD7E7EaBx4K" TargetMode="External"/><Relationship Id="rId132" Type="http://schemas.openxmlformats.org/officeDocument/2006/relationships/hyperlink" Target="consultantplus://offline/ref=C4A09D4F3057F4BB1E17088EC6EA24A7F99354D7B5268968557ECC1F5647BE00CC43335634142F22E4516FB1B3789623F4A27BFDC63565F4AF211CZ4x4K" TargetMode="External"/><Relationship Id="rId174" Type="http://schemas.openxmlformats.org/officeDocument/2006/relationships/hyperlink" Target="consultantplus://offline/ref=C4A09D4F3057F4BB1E17088EC6EA24A7F99354D7BC268C67507391155E1EB202CB4C6C41335D2323E4516FB6B1279336E5FA74F6D12B62EDB3231E46Z0x8K" TargetMode="External"/><Relationship Id="rId381" Type="http://schemas.openxmlformats.org/officeDocument/2006/relationships/hyperlink" Target="consultantplus://offline/ref=C4A09D4F3057F4BB1E17088EC6EA24A7F99354D7BC26896C5D7691155E1EB202CB4C6C41335D2323E4516FB5BD279336E5FA74F6D12B62EDB3231E46Z0x8K" TargetMode="External"/><Relationship Id="rId602" Type="http://schemas.openxmlformats.org/officeDocument/2006/relationships/hyperlink" Target="consultantplus://offline/ref=F48101344F3FABF5F873E770C5E98CF9D4867AD3DEF8A373C79E518D0AAED514E299E68D57A3299B61CEE5D0E42E82E878406558D9EE0A0FD17C7CB6aExAK" TargetMode="External"/><Relationship Id="rId241" Type="http://schemas.openxmlformats.org/officeDocument/2006/relationships/hyperlink" Target="consultantplus://offline/ref=C4A09D4F3057F4BB1E17088EC6EA24A7F99354D7BA2C856C517ECC1F5647BE00CC43335634142F22E4536AB2B3789623F4A27BFDC63565F4AF211CZ4x4K" TargetMode="External"/><Relationship Id="rId437" Type="http://schemas.openxmlformats.org/officeDocument/2006/relationships/hyperlink" Target="consultantplus://offline/ref=C4A09D4F3057F4BB1E17088EC6EA24A7F99354D7BA2C856C517ECC1F5647BE00CC43335634142F22E45569B3B3789623F4A27BFDC63565F4AF211CZ4x4K" TargetMode="External"/><Relationship Id="rId479" Type="http://schemas.openxmlformats.org/officeDocument/2006/relationships/hyperlink" Target="consultantplus://offline/ref=C4A09D4F3057F4BB1E17088EC6EA24A7F99354D7B52488695C7ECC1F5647BE00CC43335634142F22E4516DB1B3789623F4A27BFDC63565F4AF211CZ4x4K" TargetMode="External"/><Relationship Id="rId644" Type="http://schemas.openxmlformats.org/officeDocument/2006/relationships/hyperlink" Target="consultantplus://offline/ref=F48101344F3FABF5F873E770C5E98CF9D4867AD3DEFAA277CC98518D0AAED514E299E68D57A3299B61CEE4D0E52E82E878406558D9EE0A0FD17C7CB6aExAK" TargetMode="External"/><Relationship Id="rId36" Type="http://schemas.openxmlformats.org/officeDocument/2006/relationships/hyperlink" Target="consultantplus://offline/ref=C4A09D4F3057F4BB1E17088EC6EA24A7F99354D7B52488695C7ECC1F5647BE00CC43335634142F22E4516FB0B3789623F4A27BFDC63565F4AF211CZ4x4K" TargetMode="External"/><Relationship Id="rId283" Type="http://schemas.openxmlformats.org/officeDocument/2006/relationships/hyperlink" Target="consultantplus://offline/ref=C4A09D4F3057F4BB1E17088EC6EA24A7F99354D7B522856F507ECC1F5647BE00CC43335634142F22E4516FB1B3789623F4A27BFDC63565F4AF211CZ4x4K" TargetMode="External"/><Relationship Id="rId339" Type="http://schemas.openxmlformats.org/officeDocument/2006/relationships/hyperlink" Target="consultantplus://offline/ref=C4A09D4F3057F4BB1E17088EC6EA24A7F99354D7BA2C856C517ECC1F5647BE00CC43335634142F22E4556EB3B3789623F4A27BFDC63565F4AF211CZ4x4K" TargetMode="External"/><Relationship Id="rId490" Type="http://schemas.openxmlformats.org/officeDocument/2006/relationships/hyperlink" Target="consultantplus://offline/ref=F48101344F3FABF5F873E770C5E98CF9D4867AD3DEF8AE71CD9F518D0AAED514E299E68D45A3719763C7F9D2EA3BD4B93Ea1x5K" TargetMode="External"/><Relationship Id="rId504" Type="http://schemas.openxmlformats.org/officeDocument/2006/relationships/hyperlink" Target="consultantplus://offline/ref=F48101344F3FABF5F873E770C5E98CF9D4867AD3DEFBA370CD94518D0AAED514E299E68D57A3299B61CEE7D2E82E82E878406558D9EE0A0FD17C7CB6aExAK" TargetMode="External"/><Relationship Id="rId546" Type="http://schemas.openxmlformats.org/officeDocument/2006/relationships/hyperlink" Target="consultantplus://offline/ref=F48101344F3FABF5F873E770C5E98CF9D4867AD3D8F2AF73CB960C8702F7D916E596B99A50EA259A61CBE2D3E67187FD69186A53CEF00D16CD7E7EaBx4K" TargetMode="External"/><Relationship Id="rId78" Type="http://schemas.openxmlformats.org/officeDocument/2006/relationships/hyperlink" Target="consultantplus://offline/ref=C4A09D4F3057F4BB1E171683D0867AAEF39C03DABC21873809219742014EB4578B0C6A1470192E23E15A3BE7FC79CA65A8B179F3C63762E8ZAxDK" TargetMode="External"/><Relationship Id="rId101" Type="http://schemas.openxmlformats.org/officeDocument/2006/relationships/hyperlink" Target="consultantplus://offline/ref=C4A09D4F3057F4BB1E17088EC6EA24A7F99354D7BC25896F567591155E1EB202CB4C6C41335D2323E4516FB6BD279336E5FA74F6D12B62EDB3231E46Z0x8K" TargetMode="External"/><Relationship Id="rId143" Type="http://schemas.openxmlformats.org/officeDocument/2006/relationships/hyperlink" Target="consultantplus://offline/ref=C4A09D4F3057F4BB1E17088EC6EA24A7F99354D7BC248E6E5D7591155E1EB202CB4C6C41215D7B2FE65871B6BF32C567A3ZAxFK" TargetMode="External"/><Relationship Id="rId185" Type="http://schemas.openxmlformats.org/officeDocument/2006/relationships/hyperlink" Target="consultantplus://offline/ref=C4A09D4F3057F4BB1E17088EC6EA24A7F99354D7BA2C856C517ECC1F5647BE00CC43335634142F22E45068BEB3789623F4A27BFDC63565F4AF211CZ4x4K" TargetMode="External"/><Relationship Id="rId350" Type="http://schemas.openxmlformats.org/officeDocument/2006/relationships/hyperlink" Target="consultantplus://offline/ref=C4A09D4F3057F4BB1E17088EC6EA24A7F99354D7BA2C856C517ECC1F5647BE00CC43335634142F22E4556DB1B3789623F4A27BFDC63565F4AF211CZ4x4K" TargetMode="External"/><Relationship Id="rId406" Type="http://schemas.openxmlformats.org/officeDocument/2006/relationships/hyperlink" Target="consultantplus://offline/ref=C4A09D4F3057F4BB1E17088EC6EA24A7F99354D7BC2488665C7C91155E1EB202CB4C6C41335D2323E4516FB7BA279336E5FA74F6D12B62EDB3231E46Z0x8K" TargetMode="External"/><Relationship Id="rId588" Type="http://schemas.openxmlformats.org/officeDocument/2006/relationships/hyperlink" Target="consultantplus://offline/ref=F48101344F3FABF5F873E770C5E98CF9D4867AD3D8F2AF73CB960C8702F7D916E596B99A50EA259A61CBEED6E67187FD69186A53CEF00D16CD7E7EaBx4K" TargetMode="External"/><Relationship Id="rId9" Type="http://schemas.openxmlformats.org/officeDocument/2006/relationships/hyperlink" Target="consultantplus://offline/ref=C4A09D4F3057F4BB1E17088EC6EA24A7F99354D7B5278D6E577ECC1F5647BE00CC43335634142F22E4516FB3B3789623F4A27BFDC63565F4AF211CZ4x4K" TargetMode="External"/><Relationship Id="rId210" Type="http://schemas.openxmlformats.org/officeDocument/2006/relationships/hyperlink" Target="consultantplus://offline/ref=C4A09D4F3057F4BB1E17088EC6EA24A7F99354D7BA2C856C517ECC1F5647BE00CC43335634142F22E4536EB4B3789623F4A27BFDC63565F4AF211CZ4x4K" TargetMode="External"/><Relationship Id="rId392" Type="http://schemas.openxmlformats.org/officeDocument/2006/relationships/hyperlink" Target="consultantplus://offline/ref=C4A09D4F3057F4BB1E17088EC6EA24A7F99354D7BC26896C5D7691155E1EB202CB4C6C41335D2323E4516FB0B0279336E5FA74F6D12B62EDB3231E46Z0x8K" TargetMode="External"/><Relationship Id="rId448" Type="http://schemas.openxmlformats.org/officeDocument/2006/relationships/hyperlink" Target="consultantplus://offline/ref=C4A09D4F3057F4BB1E17088EC6EA24A7F99354D7BC26896C5D7691155E1EB202CB4C6C41335D2323E4516EBFB8279336E5FA74F6D12B62EDB3231E46Z0x8K" TargetMode="External"/><Relationship Id="rId613" Type="http://schemas.openxmlformats.org/officeDocument/2006/relationships/hyperlink" Target="consultantplus://offline/ref=F48101344F3FABF5F873E770C5E98CF9D4867AD3D6FBA473C8960C8702F7D916E596B99A50EA259A61CEE7D5E67187FD69186A53CEF00D16CD7E7EaBx4K" TargetMode="External"/><Relationship Id="rId655" Type="http://schemas.openxmlformats.org/officeDocument/2006/relationships/hyperlink" Target="consultantplus://offline/ref=F48101344F3FABF5F873E770C5E98CF9D4867AD3DEF8A370CE9B518D0AAED514E299E68D57A3299B61CEE5D6EF2E82E878406558D9EE0A0FD17C7CB6aExAK" TargetMode="External"/><Relationship Id="rId252" Type="http://schemas.openxmlformats.org/officeDocument/2006/relationships/hyperlink" Target="consultantplus://offline/ref=C4A09D4F3057F4BB1E17088EC6EA24A7F99354D7BC26846E577791155E1EB202CB4C6C41215D7B2FE65871B6BF32C567A3ZAxFK" TargetMode="External"/><Relationship Id="rId294" Type="http://schemas.openxmlformats.org/officeDocument/2006/relationships/hyperlink" Target="consultantplus://offline/ref=C4A09D4F3057F4BB1E17088EC6EA24A7F99354D7B4278567557ECC1F5647BE00CC43335634142F22E4516EB4B3789623F4A27BFDC63565F4AF211CZ4x4K" TargetMode="External"/><Relationship Id="rId308" Type="http://schemas.openxmlformats.org/officeDocument/2006/relationships/hyperlink" Target="consultantplus://offline/ref=C4A09D4F3057F4BB1E17088EC6EA24A7F99354D7BC26846E577791155E1EB202CB4C6C41215D7B2FE65871B6BF32C567A3ZAxFK" TargetMode="External"/><Relationship Id="rId515" Type="http://schemas.openxmlformats.org/officeDocument/2006/relationships/hyperlink" Target="consultantplus://offline/ref=F48101344F3FABF5F873E770C5E98CF9D4867AD3D7FAA276C6960C8702F7D916E596B99A50EA259A61CEE5DAE67187FD69186A53CEF00D16CD7E7EaBx4K" TargetMode="External"/><Relationship Id="rId47" Type="http://schemas.openxmlformats.org/officeDocument/2006/relationships/hyperlink" Target="consultantplus://offline/ref=C4A09D4F3057F4BB1E17088EC6EA24A7F99354D7BC25896F567591155E1EB202CB4C6C41335D2323E4516FB6BD279336E5FA74F6D12B62EDB3231E46Z0x8K" TargetMode="External"/><Relationship Id="rId89" Type="http://schemas.openxmlformats.org/officeDocument/2006/relationships/hyperlink" Target="consultantplus://offline/ref=C4A09D4F3057F4BB1E17088EC6EA24A7F99354D7BA2C856C517ECC1F5647BE00CC43335634142F22E4516AB2B3789623F4A27BFDC63565F4AF211CZ4x4K" TargetMode="External"/><Relationship Id="rId112" Type="http://schemas.openxmlformats.org/officeDocument/2006/relationships/hyperlink" Target="consultantplus://offline/ref=C4A09D4F3057F4BB1E17088EC6EA24A7F99354D7BA2C856C517ECC1F5647BE00CC43335634142F22E45167BEB3789623F4A27BFDC63565F4AF211CZ4x4K" TargetMode="External"/><Relationship Id="rId154" Type="http://schemas.openxmlformats.org/officeDocument/2006/relationships/hyperlink" Target="consultantplus://offline/ref=C4A09D4F3057F4BB1E17088EC6EA24A7F99354D7BA2C856C517ECC1F5647BE00CC43335634142F22E4506BB5B3789623F4A27BFDC63565F4AF211CZ4x4K" TargetMode="External"/><Relationship Id="rId361" Type="http://schemas.openxmlformats.org/officeDocument/2006/relationships/hyperlink" Target="consultantplus://offline/ref=C4A09D4F3057F4BB1E17088EC6EA24A7F99354D7BC26896C5D7691155E1EB202CB4C6C41335D2323E4516FB6B1279336E5FA74F6D12B62EDB3231E46Z0x8K" TargetMode="External"/><Relationship Id="rId557" Type="http://schemas.openxmlformats.org/officeDocument/2006/relationships/hyperlink" Target="consultantplus://offline/ref=F48101344F3FABF5F873E770C5E98CF9D4867AD3D8F2AF73CB960C8702F7D916E596B99A50EA259A61CBE0D2E67187FD69186A53CEF00D16CD7E7EaBx4K" TargetMode="External"/><Relationship Id="rId599" Type="http://schemas.openxmlformats.org/officeDocument/2006/relationships/hyperlink" Target="consultantplus://offline/ref=F48101344F3FABF5F873E770C5E98CF9D4867AD3DEF8A373C79E518D0AAED514E299E68D57A3299B61CEE5D0EA2E82E878406558D9EE0A0FD17C7CB6aExAK" TargetMode="External"/><Relationship Id="rId196" Type="http://schemas.openxmlformats.org/officeDocument/2006/relationships/hyperlink" Target="consultantplus://offline/ref=C4A09D4F3057F4BB1E17088EC6EA24A7F99354D7BA2C856C517ECC1F5647BE00CC43335634142F22E4536FB3B3789623F4A27BFDC63565F4AF211CZ4x4K" TargetMode="External"/><Relationship Id="rId417" Type="http://schemas.openxmlformats.org/officeDocument/2006/relationships/hyperlink" Target="consultantplus://offline/ref=C4A09D4F3057F4BB1E17088EC6EA24A7F99354D7BA2C856C517ECC1F5647BE00CC43335634142F22E45569B7B3789623F4A27BFDC63565F4AF211CZ4x4K" TargetMode="External"/><Relationship Id="rId459" Type="http://schemas.openxmlformats.org/officeDocument/2006/relationships/hyperlink" Target="consultantplus://offline/ref=C4A09D4F3057F4BB1E17088EC6EA24A7F99354D7BA2C856C517ECC1F5647BE00CC43335634142F22E45568BEB3789623F4A27BFDC63565F4AF211CZ4x4K" TargetMode="External"/><Relationship Id="rId624" Type="http://schemas.openxmlformats.org/officeDocument/2006/relationships/hyperlink" Target="consultantplus://offline/ref=F48101344F3FABF5F873E770C5E98CF9D4867AD3D7FAA774C8960C8702F7D916E596B99A50EA259A61CEE7D7E67187FD69186A53CEF00D16CD7E7EaBx4K" TargetMode="External"/><Relationship Id="rId666" Type="http://schemas.openxmlformats.org/officeDocument/2006/relationships/hyperlink" Target="consultantplus://offline/ref=F48101344F3FABF5F873F97DD385D2F0DE8E24DFD9F2AD2793C957DA55FED341B0D9B8D416EE3A9A66D0E5D2EFa2x5K" TargetMode="External"/><Relationship Id="rId16" Type="http://schemas.openxmlformats.org/officeDocument/2006/relationships/hyperlink" Target="consultantplus://offline/ref=C4A09D4F3057F4BB1E17088EC6EA24A7F99354D7B4218F6C517ECC1F5647BE00CC43335634142F22E4516FB3B3789623F4A27BFDC63565F4AF211CZ4x4K" TargetMode="External"/><Relationship Id="rId221" Type="http://schemas.openxmlformats.org/officeDocument/2006/relationships/hyperlink" Target="consultantplus://offline/ref=C4A09D4F3057F4BB1E17088EC6EA24A7F99354D7BA2C856C517ECC1F5647BE00CC43335634142F22E4536CB1B3789623F4A27BFDC63565F4AF211CZ4x4K" TargetMode="External"/><Relationship Id="rId263" Type="http://schemas.openxmlformats.org/officeDocument/2006/relationships/hyperlink" Target="consultantplus://offline/ref=C4A09D4F3057F4BB1E17088EC6EA24A7F99354D7BA2C856C517ECC1F5647BE00CC43335634142F22E45367B5B3789623F4A27BFDC63565F4AF211CZ4x4K" TargetMode="External"/><Relationship Id="rId319" Type="http://schemas.openxmlformats.org/officeDocument/2006/relationships/hyperlink" Target="consultantplus://offline/ref=C4A09D4F3057F4BB1E17088EC6EA24A7F99354D7BA2C856C517ECC1F5647BE00CC43335634142F22E45266B0B3789623F4A27BFDC63565F4AF211CZ4x4K" TargetMode="External"/><Relationship Id="rId470" Type="http://schemas.openxmlformats.org/officeDocument/2006/relationships/hyperlink" Target="consultantplus://offline/ref=C4A09D4F3057F4BB1E17088EC6EA24A7F99354D7BC26846E577791155E1EB202CB4C6C41215D7B2FE65871B6BF32C567A3ZAxFK" TargetMode="External"/><Relationship Id="rId526" Type="http://schemas.openxmlformats.org/officeDocument/2006/relationships/hyperlink" Target="consultantplus://offline/ref=F48101344F3FABF5F873E770C5E98CF9D4867AD3D8F2AF73CB960C8702F7D916E596B99A50EA259A61CBE5D3E67187FD69186A53CEF00D16CD7E7EaBx4K" TargetMode="External"/><Relationship Id="rId58" Type="http://schemas.openxmlformats.org/officeDocument/2006/relationships/hyperlink" Target="consultantplus://offline/ref=C4A09D4F3057F4BB1E17088EC6EA24A7F99354D7BC26846E577791155E1EB202CB4C6C41215D7B2FE65871B6BF32C567A3ZAxFK" TargetMode="External"/><Relationship Id="rId123" Type="http://schemas.openxmlformats.org/officeDocument/2006/relationships/hyperlink" Target="consultantplus://offline/ref=C4A09D4F3057F4BB1E17088EC6EA24A7F99354D7BA2C856C517ECC1F5647BE00CC43335634142F22E4506EB2B3789623F4A27BFDC63565F4AF211CZ4x4K" TargetMode="External"/><Relationship Id="rId330" Type="http://schemas.openxmlformats.org/officeDocument/2006/relationships/hyperlink" Target="consultantplus://offline/ref=C4A09D4F3057F4BB1E17088EC6EA24A7F99354D7BA2C856C517ECC1F5647BE00CC43335634142F22E4556FBEB3789623F4A27BFDC63565F4AF211CZ4x4K" TargetMode="External"/><Relationship Id="rId568" Type="http://schemas.openxmlformats.org/officeDocument/2006/relationships/hyperlink" Target="consultantplus://offline/ref=F48101344F3FABF5F873E770C5E98CF9D4867AD3D8F2AF73CB960C8702F7D916E596B99A50EA259A61CBE0DAE67187FD69186A53CEF00D16CD7E7EaBx4K" TargetMode="External"/><Relationship Id="rId165" Type="http://schemas.openxmlformats.org/officeDocument/2006/relationships/hyperlink" Target="consultantplus://offline/ref=C4A09D4F3057F4BB1E17088EC6EA24A7F99354D7BA2C856C517ECC1F5647BE00CC43335634142F22E45069BFB3789623F4A27BFDC63565F4AF211CZ4x4K" TargetMode="External"/><Relationship Id="rId372" Type="http://schemas.openxmlformats.org/officeDocument/2006/relationships/hyperlink" Target="consultantplus://offline/ref=C4A09D4F3057F4BB1E17088EC6EA24A7F99354D7BC26896C5D7691155E1EB202CB4C6C41335D2323E4516FB7BB279336E5FA74F6D12B62EDB3231E46Z0x8K" TargetMode="External"/><Relationship Id="rId428" Type="http://schemas.openxmlformats.org/officeDocument/2006/relationships/hyperlink" Target="consultantplus://offline/ref=C4A09D4F3057F4BB1E17088EC6EA24A7F99354D7BC26896C5D7691155E1EB202CB4C6C41335D2323E4516EB4BA279336E5FA74F6D12B62EDB3231E46Z0x8K" TargetMode="External"/><Relationship Id="rId635" Type="http://schemas.openxmlformats.org/officeDocument/2006/relationships/hyperlink" Target="consultantplus://offline/ref=F48101344F3FABF5F873E770C5E98CF9D4867AD3DEFBAF79CD95518D0AAED514E299E68D57A3299B61CEE7D6EB2E82E878406558D9EE0A0FD17C7CB6aExAK" TargetMode="External"/><Relationship Id="rId677" Type="http://schemas.openxmlformats.org/officeDocument/2006/relationships/hyperlink" Target="consultantplus://offline/ref=F48101344F3FABF5F873F97DD385D2F0DE8E24DFD9F2AD2793C957DA55FED341B0D9B8D416EE3A9A66D0E5D2EFa2x5K" TargetMode="External"/><Relationship Id="rId232" Type="http://schemas.openxmlformats.org/officeDocument/2006/relationships/hyperlink" Target="consultantplus://offline/ref=C4A09D4F3057F4BB1E17088EC6EA24A7F99354D7BC248E6E5D7591155E1EB202CB4C6C41215D7B2FE65871B6BF32C567A3ZAxFK" TargetMode="External"/><Relationship Id="rId274" Type="http://schemas.openxmlformats.org/officeDocument/2006/relationships/hyperlink" Target="consultantplus://offline/ref=C4A09D4F3057F4BB1E17088EC6EA24A7F99354D7BA2C856C517ECC1F5647BE00CC43335634142F22E45366B2B3789623F4A27BFDC63565F4AF211CZ4x4K" TargetMode="External"/><Relationship Id="rId481" Type="http://schemas.openxmlformats.org/officeDocument/2006/relationships/hyperlink" Target="consultantplus://offline/ref=C4A09D4F3057F4BB1E17088EC6EA24A7F99354D7BC26846E577791155E1EB202CB4C6C41215D7B2FE65871B6BF32C567A3ZAxFK" TargetMode="External"/><Relationship Id="rId27" Type="http://schemas.openxmlformats.org/officeDocument/2006/relationships/hyperlink" Target="consultantplus://offline/ref=C4A09D4F3057F4BB1E17088EC6EA24A7F99354D7BC268F6A537391155E1EB202CB4C6C41335D2323E4516FB6BD279336E5FA74F6D12B62EDB3231E46Z0x8K" TargetMode="External"/><Relationship Id="rId69" Type="http://schemas.openxmlformats.org/officeDocument/2006/relationships/hyperlink" Target="consultantplus://offline/ref=C4A09D4F3057F4BB1E17088EC6EA24A7F99354D7BA2C856C517ECC1F5647BE00CC43335634142F22E4516DB4B3789623F4A27BFDC63565F4AF211CZ4x4K" TargetMode="External"/><Relationship Id="rId134" Type="http://schemas.openxmlformats.org/officeDocument/2006/relationships/hyperlink" Target="consultantplus://offline/ref=C4A09D4F3057F4BB1E171683D0867AAEF39C03DABC21873809219742014EB4578B0C6A1470192E23E15A3BE7FC79CA65A8B179F3C63762E8ZAxDK" TargetMode="External"/><Relationship Id="rId537" Type="http://schemas.openxmlformats.org/officeDocument/2006/relationships/hyperlink" Target="consultantplus://offline/ref=F48101344F3FABF5F873E770C5E98CF9D4867AD3D8F2AF73CB960C8702F7D916E596B99A50EA259A61CBE4D0E67187FD69186A53CEF00D16CD7E7EaBx4K" TargetMode="External"/><Relationship Id="rId579" Type="http://schemas.openxmlformats.org/officeDocument/2006/relationships/hyperlink" Target="consultantplus://offline/ref=F48101344F3FABF5F873E770C5E98CF9D4867AD3D8F2AF73CB960C8702F7D916E596B99A50EA259A61CBEFDAE67187FD69186A53CEF00D16CD7E7EaBx4K" TargetMode="External"/><Relationship Id="rId80" Type="http://schemas.openxmlformats.org/officeDocument/2006/relationships/hyperlink" Target="consultantplus://offline/ref=C4A09D4F3057F4BB1E17088EC6EA24A7F99354D7BC25896F567591155E1EB202CB4C6C41335D2323E4516FB6BD279336E5FA74F6D12B62EDB3231E46Z0x8K" TargetMode="External"/><Relationship Id="rId176" Type="http://schemas.openxmlformats.org/officeDocument/2006/relationships/hyperlink" Target="consultantplus://offline/ref=C4A09D4F3057F4BB1E17088EC6EA24A7F99354D7B5268968557ECC1F5647BE00CC43335634142F22E4516FBEB3789623F4A27BFDC63565F4AF211CZ4x4K" TargetMode="External"/><Relationship Id="rId341" Type="http://schemas.openxmlformats.org/officeDocument/2006/relationships/hyperlink" Target="consultantplus://offline/ref=C4A09D4F3057F4BB1E17088EC6EA24A7F99354D7BA2C856C517ECC1F5647BE00CC43335634142F22E4556EB0B3789623F4A27BFDC63565F4AF211CZ4x4K" TargetMode="External"/><Relationship Id="rId383" Type="http://schemas.openxmlformats.org/officeDocument/2006/relationships/hyperlink" Target="consultantplus://offline/ref=C4A09D4F3057F4BB1E17088EC6EA24A7F99354D7BC26896C5D7691155E1EB202CB4C6C41335D2323E4516FB3BB279336E5FA74F6D12B62EDB3231E46Z0x8K" TargetMode="External"/><Relationship Id="rId439" Type="http://schemas.openxmlformats.org/officeDocument/2006/relationships/hyperlink" Target="consultantplus://offline/ref=C4A09D4F3057F4BB1E17088EC6EA24A7F99354D7BA2C856C517ECC1F5647BE00CC43335634142F22E45569B0B3789623F4A27BFDC63565F4AF211CZ4x4K" TargetMode="External"/><Relationship Id="rId590" Type="http://schemas.openxmlformats.org/officeDocument/2006/relationships/hyperlink" Target="consultantplus://offline/ref=F48101344F3FABF5F873E770C5E98CF9D4867AD3D8F2AF73CB960C8702F7D916E596B99A50EA259A61C8E7D7E67187FD69186A53CEF00D16CD7E7EaBx4K" TargetMode="External"/><Relationship Id="rId604" Type="http://schemas.openxmlformats.org/officeDocument/2006/relationships/hyperlink" Target="consultantplus://offline/ref=F48101344F3FABF5F873E770C5E98CF9D4867AD3DEF8A373C79E518D0AAED514E299E68D57A3299B61CEE5D1E42E82E878406558D9EE0A0FD17C7CB6aExAK" TargetMode="External"/><Relationship Id="rId646" Type="http://schemas.openxmlformats.org/officeDocument/2006/relationships/hyperlink" Target="consultantplus://offline/ref=F48101344F3FABF5F873E770C5E98CF9D4867AD3DEFBAF79CD95518D0AAED514E299E68D57A3299B61CEE6D2EA2E82E878406558D9EE0A0FD17C7CB6aExAK" TargetMode="External"/><Relationship Id="rId201" Type="http://schemas.openxmlformats.org/officeDocument/2006/relationships/hyperlink" Target="consultantplus://offline/ref=C4A09D4F3057F4BB1E17088EC6EA24A7F99354D7B522856F507ECC1F5647BE00CC43335634142F22E4516FB1B3789623F4A27BFDC63565F4AF211CZ4x4K" TargetMode="External"/><Relationship Id="rId243" Type="http://schemas.openxmlformats.org/officeDocument/2006/relationships/hyperlink" Target="consultantplus://offline/ref=C4A09D4F3057F4BB1E17088EC6EA24A7F99354D7BA2C856C517ECC1F5647BE00CC43335634142F22E4536AB0B3789623F4A27BFDC63565F4AF211CZ4x4K" TargetMode="External"/><Relationship Id="rId285" Type="http://schemas.openxmlformats.org/officeDocument/2006/relationships/hyperlink" Target="consultantplus://offline/ref=C4A09D4F3057F4BB1E17088EC6EA24A7F99354D7BA2C856C517ECC1F5647BE00CC43335634142F22E4526EBEB3789623F4A27BFDC63565F4AF211CZ4x4K" TargetMode="External"/><Relationship Id="rId450" Type="http://schemas.openxmlformats.org/officeDocument/2006/relationships/hyperlink" Target="consultantplus://offline/ref=C4A09D4F3057F4BB1E17088EC6EA24A7F99354D7BC26896C5D7691155E1EB202CB4C6C41335D2323E4516EBFB9279336E5FA74F6D12B62EDB3231E46Z0x8K" TargetMode="External"/><Relationship Id="rId506" Type="http://schemas.openxmlformats.org/officeDocument/2006/relationships/hyperlink" Target="consultantplus://offline/ref=F48101344F3FABF5F873E770C5E98CF9D4867AD3DEFBAF79CD95518D0AAED514E299E68D57A3299B61CEE7D2EB2E82E878406558D9EE0A0FD17C7CB6aExAK" TargetMode="External"/><Relationship Id="rId38" Type="http://schemas.openxmlformats.org/officeDocument/2006/relationships/hyperlink" Target="consultantplus://offline/ref=C4A09D4F3057F4BB1E17088EC6EA24A7F99354D7B5278D6E577ECC1F5647BE00CC43335634142F22E4516FB0B3789623F4A27BFDC63565F4AF211CZ4x4K" TargetMode="External"/><Relationship Id="rId103" Type="http://schemas.openxmlformats.org/officeDocument/2006/relationships/hyperlink" Target="consultantplus://offline/ref=C4A09D4F3057F4BB1E17088EC6EA24A7F99354D7BC26846E577791155E1EB202CB4C6C41215D7B2FE65871B6BF32C567A3ZAxFK" TargetMode="External"/><Relationship Id="rId310" Type="http://schemas.openxmlformats.org/officeDocument/2006/relationships/hyperlink" Target="consultantplus://offline/ref=C4A09D4F3057F4BB1E17088EC6EA24A7F99354D7BC248E6E5D7591155E1EB202CB4C6C41215D7B2FE65871B6BF32C567A3ZAxFK" TargetMode="External"/><Relationship Id="rId492" Type="http://schemas.openxmlformats.org/officeDocument/2006/relationships/hyperlink" Target="consultantplus://offline/ref=F48101344F3FABF5F873E770C5E98CF9D4867AD3D7FCAF70CA960C8702F7D916E596B99A50EA259A61CEE7DAE67187FD69186A53CEF00D16CD7E7EaBx4K" TargetMode="External"/><Relationship Id="rId548" Type="http://schemas.openxmlformats.org/officeDocument/2006/relationships/hyperlink" Target="consultantplus://offline/ref=F48101344F3FABF5F873E770C5E98CF9D4867AD3D8F2AF73CB960C8702F7D916E596B99A50EA259A61CBE1D1E67187FD69186A53CEF00D16CD7E7EaBx4K" TargetMode="External"/><Relationship Id="rId91" Type="http://schemas.openxmlformats.org/officeDocument/2006/relationships/hyperlink" Target="consultantplus://offline/ref=C4A09D4F3057F4BB1E17088EC6EA24A7F99354D7BA2C856C517ECC1F5647BE00CC43335634142F22E4516AB0B3789623F4A27BFDC63565F4AF211CZ4x4K" TargetMode="External"/><Relationship Id="rId145" Type="http://schemas.openxmlformats.org/officeDocument/2006/relationships/hyperlink" Target="consultantplus://offline/ref=C4A09D4F3057F4BB1E17088EC6EA24A7F99354D7BA2C856C517ECC1F5647BE00CC43335634142F22E4506CB2B3789623F4A27BFDC63565F4AF211CZ4x4K" TargetMode="External"/><Relationship Id="rId187" Type="http://schemas.openxmlformats.org/officeDocument/2006/relationships/hyperlink" Target="consultantplus://offline/ref=C4A09D4F3057F4BB1E17088EC6EA24A7F99354D7BA2C856C517ECC1F5647BE00CC43335634142F22E45068BFB3789623F4A27BFDC63565F4AF211CZ4x4K" TargetMode="External"/><Relationship Id="rId352" Type="http://schemas.openxmlformats.org/officeDocument/2006/relationships/hyperlink" Target="consultantplus://offline/ref=C4A09D4F3057F4BB1E17088EC6EA24A7F99354D7BA2C856C517ECC1F5647BE00CC43335634142F22E4556DBFB3789623F4A27BFDC63565F4AF211CZ4x4K" TargetMode="External"/><Relationship Id="rId394" Type="http://schemas.openxmlformats.org/officeDocument/2006/relationships/hyperlink" Target="consultantplus://offline/ref=C4A09D4F3057F4BB1E17088EC6EA24A7F99354D7BA2C856C517ECC1F5647BE00CC43335634142F22E4556BBFB3789623F4A27BFDC63565F4AF211CZ4x4K" TargetMode="External"/><Relationship Id="rId408" Type="http://schemas.openxmlformats.org/officeDocument/2006/relationships/hyperlink" Target="consultantplus://offline/ref=C4A09D4F3057F4BB1E17088EC6EA24A7F99354D7BC26896C5D7691155E1EB202CB4C6C41335D2323E4516FBEB1279336E5FA74F6D12B62EDB3231E46Z0x8K" TargetMode="External"/><Relationship Id="rId615" Type="http://schemas.openxmlformats.org/officeDocument/2006/relationships/hyperlink" Target="consultantplus://offline/ref=F48101344F3FABF5F873E770C5E98CF9D4867AD3D6FBA473C8960C8702F7D916E596B99A50EA259A61CEE5D3E67187FD69186A53CEF00D16CD7E7EaBx4K" TargetMode="External"/><Relationship Id="rId212" Type="http://schemas.openxmlformats.org/officeDocument/2006/relationships/hyperlink" Target="consultantplus://offline/ref=C4A09D4F3057F4BB1E17088EC6EA24A7F99354D7BA2C856C517ECC1F5647BE00CC43335634142F22E4536EB2B3789623F4A27BFDC63565F4AF211CZ4x4K" TargetMode="External"/><Relationship Id="rId254" Type="http://schemas.openxmlformats.org/officeDocument/2006/relationships/hyperlink" Target="consultantplus://offline/ref=C4A09D4F3057F4BB1E17088EC6EA24A7F99354D7B522856F507ECC1F5647BE00CC43335634142F22E4516FB1B3789623F4A27BFDC63565F4AF211CZ4x4K" TargetMode="External"/><Relationship Id="rId657" Type="http://schemas.openxmlformats.org/officeDocument/2006/relationships/hyperlink" Target="consultantplus://offline/ref=F48101344F3FABF5F873E770C5E98CF9D4867AD3D7F8A377CF960C8702F7D916E596B99A50EA259A61CEE1D3E67187FD69186A53CEF00D16CD7E7EaBx4K" TargetMode="External"/><Relationship Id="rId49" Type="http://schemas.openxmlformats.org/officeDocument/2006/relationships/hyperlink" Target="consultantplus://offline/ref=C4A09D4F3057F4BB1E17088EC6EA24A7F99354D7BC268C67507391155E1EB202CB4C6C41335D2323E4516FB6BE279336E5FA74F6D12B62EDB3231E46Z0x8K" TargetMode="External"/><Relationship Id="rId114" Type="http://schemas.openxmlformats.org/officeDocument/2006/relationships/hyperlink" Target="consultantplus://offline/ref=C4A09D4F3057F4BB1E17088EC6EA24A7F99354D7BA2C856C517ECC1F5647BE00CC43335634142F22E45167B2B3789623F4A27BFDC63565F4AF211CZ4x4K" TargetMode="External"/><Relationship Id="rId296" Type="http://schemas.openxmlformats.org/officeDocument/2006/relationships/hyperlink" Target="consultantplus://offline/ref=C4A09D4F3057F4BB1E17088EC6EA24A7F99354D7BA2C856C517ECC1F5647BE00CC43335634142F22E4526DB6B3789623F4A27BFDC63565F4AF211CZ4x4K" TargetMode="External"/><Relationship Id="rId461" Type="http://schemas.openxmlformats.org/officeDocument/2006/relationships/hyperlink" Target="consultantplus://offline/ref=C4A09D4F3057F4BB1E17088EC6EA24A7F99354D7BA2C856C517ECC1F5647BE00CC43335634142F22E45567B6B3789623F4A27BFDC63565F4AF211CZ4x4K" TargetMode="External"/><Relationship Id="rId517" Type="http://schemas.openxmlformats.org/officeDocument/2006/relationships/hyperlink" Target="consultantplus://offline/ref=F48101344F3FABF5F873E770C5E98CF9D4867AD3DEF8A678CA9B518D0AAED514E299E68D57A3299B61CEE7D0EF2E82E878406558D9EE0A0FD17C7CB6aExAK" TargetMode="External"/><Relationship Id="rId559" Type="http://schemas.openxmlformats.org/officeDocument/2006/relationships/hyperlink" Target="consultantplus://offline/ref=F48101344F3FABF5F873E770C5E98CF9D4867AD3D8F2AF73CB960C8702F7D916E596B99A50EA259A61CBE0D0E67187FD69186A53CEF00D16CD7E7EaBx4K" TargetMode="External"/><Relationship Id="rId60" Type="http://schemas.openxmlformats.org/officeDocument/2006/relationships/hyperlink" Target="consultantplus://offline/ref=C4A09D4F3057F4BB1E17088EC6EA24A7F99354D7BC26846E577791155E1EB202CB4C6C41215D7B2FE65871B6BF32C567A3ZAxFK" TargetMode="External"/><Relationship Id="rId156" Type="http://schemas.openxmlformats.org/officeDocument/2006/relationships/hyperlink" Target="consultantplus://offline/ref=C4A09D4F3057F4BB1E17088EC6EA24A7F99354D7BA2C856C517ECC1F5647BE00CC43335634142F22E4506BB3B3789623F4A27BFDC63565F4AF211CZ4x4K" TargetMode="External"/><Relationship Id="rId198" Type="http://schemas.openxmlformats.org/officeDocument/2006/relationships/hyperlink" Target="consultantplus://offline/ref=C4A09D4F3057F4BB1E17088EC6EA24A7F99354D7B5268968557ECC1F5647BE00CC43335634142F22E4516EB6B3789623F4A27BFDC63565F4AF211CZ4x4K" TargetMode="External"/><Relationship Id="rId321" Type="http://schemas.openxmlformats.org/officeDocument/2006/relationships/hyperlink" Target="consultantplus://offline/ref=C4A09D4F3057F4BB1E17088EC6EA24A7F99354D7BA2C856C517ECC1F5647BE00CC43335634142F22E4556FB7B3789623F4A27BFDC63565F4AF211CZ4x4K" TargetMode="External"/><Relationship Id="rId363" Type="http://schemas.openxmlformats.org/officeDocument/2006/relationships/hyperlink" Target="consultantplus://offline/ref=C4A09D4F3057F4BB1E17088EC6EA24A7F99354D7BA2C856C517ECC1F5647BE00CC43335634142F22E4556CBEB3789623F4A27BFDC63565F4AF211CZ4x4K" TargetMode="External"/><Relationship Id="rId419" Type="http://schemas.openxmlformats.org/officeDocument/2006/relationships/hyperlink" Target="consultantplus://offline/ref=C4A09D4F3057F4BB1E17088EC6EA24A7F99354D7BA2C856C517ECC1F5647BE00CC43335634142F22E45569B7B3789623F4A27BFDC63565F4AF211CZ4x4K" TargetMode="External"/><Relationship Id="rId570" Type="http://schemas.openxmlformats.org/officeDocument/2006/relationships/hyperlink" Target="consultantplus://offline/ref=F48101344F3FABF5F873E770C5E98CF9D4867AD3DEF8AE71CD9F518D0AAED514E299E68D45A3719763C7F9D2EA3BD4B93Ea1x5K" TargetMode="External"/><Relationship Id="rId626" Type="http://schemas.openxmlformats.org/officeDocument/2006/relationships/hyperlink" Target="consultantplus://offline/ref=F48101344F3FABF5F873F97DD385D2F0DE892DDEDEFFAD2793C957DA55FED341A2D9E0D814E7249B64C5B383A970DBBB350B685DCEF20A0AaCxFK" TargetMode="External"/><Relationship Id="rId223" Type="http://schemas.openxmlformats.org/officeDocument/2006/relationships/hyperlink" Target="consultantplus://offline/ref=C4A09D4F3057F4BB1E171683D0867AAEF39C03DABC21873809219742014EB4578B0C6A1470192E23E15A3BE7FC79CA65A8B179F3C63762E8ZAxDK" TargetMode="External"/><Relationship Id="rId430" Type="http://schemas.openxmlformats.org/officeDocument/2006/relationships/hyperlink" Target="consultantplus://offline/ref=C4A09D4F3057F4BB1E17088EC6EA24A7F99354D7BA2C856C517ECC1F5647BE00CC43335634142F22E45569B5B3789623F4A27BFDC63565F4AF211CZ4x4K" TargetMode="External"/><Relationship Id="rId668" Type="http://schemas.openxmlformats.org/officeDocument/2006/relationships/hyperlink" Target="consultantplus://offline/ref=F48101344F3FABF5F873E770C5E98CF9D4867AD3DEF8A575C99B518D0AAED514E299E68D57A3299B61CEE7D2E82E82E878406558D9EE0A0FD17C7CB6aExAK" TargetMode="External"/><Relationship Id="rId18" Type="http://schemas.openxmlformats.org/officeDocument/2006/relationships/hyperlink" Target="consultantplus://offline/ref=C4A09D4F3057F4BB1E17088EC6EA24A7F99354D7BC248F69557491155E1EB202CB4C6C41335D2323E4516FB6BD279336E5FA74F6D12B62EDB3231E46Z0x8K" TargetMode="External"/><Relationship Id="rId265" Type="http://schemas.openxmlformats.org/officeDocument/2006/relationships/hyperlink" Target="consultantplus://offline/ref=C4A09D4F3057F4BB1E17088EC6EA24A7F99354D7BA2C856C517ECC1F5647BE00CC43335634142F22E45367B2B3789623F4A27BFDC63565F4AF211CZ4x4K" TargetMode="External"/><Relationship Id="rId472" Type="http://schemas.openxmlformats.org/officeDocument/2006/relationships/hyperlink" Target="consultantplus://offline/ref=C4A09D4F3057F4BB1E17088EC6EA24A7F99354D7BA2C856C517ECC1F5647BE00CC43335634142F22E45566B4B3789623F4A27BFDC63565F4AF211CZ4x4K" TargetMode="External"/><Relationship Id="rId528" Type="http://schemas.openxmlformats.org/officeDocument/2006/relationships/hyperlink" Target="consultantplus://offline/ref=F48101344F3FABF5F873E770C5E98CF9D4867AD3D8F2AF73CB960C8702F7D916E596B99A50EA259A61CBE5D1E67187FD69186A53CEF00D16CD7E7EaBx4K" TargetMode="External"/><Relationship Id="rId125" Type="http://schemas.openxmlformats.org/officeDocument/2006/relationships/hyperlink" Target="consultantplus://offline/ref=C4A09D4F3057F4BB1E17088EC6EA24A7F99354D7BA2C856C517ECC1F5647BE00CC43335634142F22E4506EB3B3789623F4A27BFDC63565F4AF211CZ4x4K" TargetMode="External"/><Relationship Id="rId167" Type="http://schemas.openxmlformats.org/officeDocument/2006/relationships/hyperlink" Target="consultantplus://offline/ref=C4A09D4F3057F4BB1E17088EC6EA24A7F99354D7BA2C856C517ECC1F5647BE00CC43335634142F22E45068B6B3789623F4A27BFDC63565F4AF211CZ4x4K" TargetMode="External"/><Relationship Id="rId332" Type="http://schemas.openxmlformats.org/officeDocument/2006/relationships/hyperlink" Target="consultantplus://offline/ref=C4A09D4F3057F4BB1E17088EC6EA24A7F99354D7BA2C856C517ECC1F5647BE00CC43335634142F22E4556EB6B3789623F4A27BFDC63565F4AF211CZ4x4K" TargetMode="External"/><Relationship Id="rId374" Type="http://schemas.openxmlformats.org/officeDocument/2006/relationships/hyperlink" Target="consultantplus://offline/ref=C4A09D4F3057F4BB1E17088EC6EA24A7F99354D7BC26896C5D7691155E1EB202CB4C6C41335D2323E4516FB7BC279336E5FA74F6D12B62EDB3231E46Z0x8K" TargetMode="External"/><Relationship Id="rId581" Type="http://schemas.openxmlformats.org/officeDocument/2006/relationships/hyperlink" Target="consultantplus://offline/ref=F48101344F3FABF5F873E770C5E98CF9D4867AD3D8F2AF73CB960C8702F7D916E596B99A50EA259A61CBEFD1E67187FD69186A53CEF00D16CD7E7EaBx4K" TargetMode="External"/><Relationship Id="rId71" Type="http://schemas.openxmlformats.org/officeDocument/2006/relationships/hyperlink" Target="consultantplus://offline/ref=C4A09D4F3057F4BB1E17088EC6EA24A7F99354D7BA2C856C517ECC1F5647BE00CC43335634142F22E4516DB2B3789623F4A27BFDC63565F4AF211CZ4x4K" TargetMode="External"/><Relationship Id="rId92" Type="http://schemas.openxmlformats.org/officeDocument/2006/relationships/hyperlink" Target="consultantplus://offline/ref=C4A09D4F3057F4BB1E17088EC6EA24A7F99354D7BA2C856C517ECC1F5647BE00CC43335634142F22E4516AB1B3789623F4A27BFDC63565F4AF211CZ4x4K" TargetMode="External"/><Relationship Id="rId213" Type="http://schemas.openxmlformats.org/officeDocument/2006/relationships/hyperlink" Target="consultantplus://offline/ref=C4A09D4F3057F4BB1E17088EC6EA24A7F99354D7BA2C856C517ECC1F5647BE00CC43335634142F22E4536DB2B3789623F4A27BFDC63565F4AF211CZ4x4K" TargetMode="External"/><Relationship Id="rId234" Type="http://schemas.openxmlformats.org/officeDocument/2006/relationships/hyperlink" Target="consultantplus://offline/ref=C4A09D4F3057F4BB1E17088EC6EA24A7F99354D7BA2C856C517ECC1F5647BE00CC43335634142F22E4536BB5B3789623F4A27BFDC63565F4AF211CZ4x4K" TargetMode="External"/><Relationship Id="rId420" Type="http://schemas.openxmlformats.org/officeDocument/2006/relationships/hyperlink" Target="consultantplus://offline/ref=C4A09D4F3057F4BB1E17088EC6EA24A7F99354D7BC26896C5D7691155E1EB202CB4C6C41335D2323E4516EB7B1279336E5FA74F6D12B62EDB3231E46Z0x8K" TargetMode="External"/><Relationship Id="rId616" Type="http://schemas.openxmlformats.org/officeDocument/2006/relationships/hyperlink" Target="consultantplus://offline/ref=F48101344F3FABF5F873E770C5E98CF9D4867AD3D6FBA473C8960C8702F7D916E596B99A50EA259A61CEE5D5E67187FD69186A53CEF00D16CD7E7EaBx4K" TargetMode="External"/><Relationship Id="rId637" Type="http://schemas.openxmlformats.org/officeDocument/2006/relationships/hyperlink" Target="consultantplus://offline/ref=F48101344F3FABF5F873E770C5E98CF9D4867AD3DEFBAF79CD95518D0AAED514E299E68D57A3299B61CEE7D6E52E82E878406558D9EE0A0FD17C7CB6aExAK" TargetMode="External"/><Relationship Id="rId658" Type="http://schemas.openxmlformats.org/officeDocument/2006/relationships/hyperlink" Target="consultantplus://offline/ref=F48101344F3FABF5F873E770C5E98CF9D4867AD3D6FDA371C6960C8702F7D916E596B99A50EA259A61CEE7D7E67187FD69186A53CEF00D16CD7E7EaBx4K" TargetMode="External"/><Relationship Id="rId679" Type="http://schemas.openxmlformats.org/officeDocument/2006/relationships/hyperlink" Target="consultantplus://offline/ref=F48101344F3FABF5F873E770C5E98CF9D4867AD3DEF9A679C79A518D0AAED514E299E68D57A3299B61CCE6DBEB2E82E878406558D9EE0A0FD17C7CB6aExAK" TargetMode="External"/><Relationship Id="rId2" Type="http://schemas.openxmlformats.org/officeDocument/2006/relationships/settings" Target="settings.xml"/><Relationship Id="rId29" Type="http://schemas.openxmlformats.org/officeDocument/2006/relationships/hyperlink" Target="consultantplus://offline/ref=C4A09D4F3057F4BB1E17088EC6EA24A7F99354D7BC26896C5D7691155E1EB202CB4C6C41335D2323E4516FB6BD279336E5FA74F6D12B62EDB3231E46Z0x8K" TargetMode="External"/><Relationship Id="rId255" Type="http://schemas.openxmlformats.org/officeDocument/2006/relationships/hyperlink" Target="consultantplus://offline/ref=C4A09D4F3057F4BB1E17088EC6EA24A7F99354D7BC25896F567591155E1EB202CB4C6C41335D2323E4516FB6BD279336E5FA74F6D12B62EDB3231E46Z0x8K" TargetMode="External"/><Relationship Id="rId276" Type="http://schemas.openxmlformats.org/officeDocument/2006/relationships/hyperlink" Target="consultantplus://offline/ref=C4A09D4F3057F4BB1E17088EC6EA24A7F99354D7BA2C856C517ECC1F5647BE00CC43335634142F22E45366B0B3789623F4A27BFDC63565F4AF211CZ4x4K" TargetMode="External"/><Relationship Id="rId297" Type="http://schemas.openxmlformats.org/officeDocument/2006/relationships/hyperlink" Target="consultantplus://offline/ref=C4A09D4F3057F4BB1E17088EC6EA24A7F99354D7BA2C856C517ECC1F5647BE00CC43335634142F22E4526DBFB3789623F4A27BFDC63565F4AF211CZ4x4K" TargetMode="External"/><Relationship Id="rId441" Type="http://schemas.openxmlformats.org/officeDocument/2006/relationships/hyperlink" Target="consultantplus://offline/ref=C4A09D4F3057F4BB1E17088EC6EA24A7F99354D7B5268968557ECC1F5647BE00CC43335634142F22E4516BB6B3789623F4A27BFDC63565F4AF211CZ4x4K" TargetMode="External"/><Relationship Id="rId462" Type="http://schemas.openxmlformats.org/officeDocument/2006/relationships/hyperlink" Target="consultantplus://offline/ref=C4A09D4F3057F4BB1E17088EC6EA24A7F99354D7BA2C856C517ECC1F5647BE00CC43335634142F22E45567B7B3789623F4A27BFDC63565F4AF211CZ4x4K" TargetMode="External"/><Relationship Id="rId483" Type="http://schemas.openxmlformats.org/officeDocument/2006/relationships/hyperlink" Target="consultantplus://offline/ref=C4A09D4F3057F4BB1E17088EC6EA24A7F99354D7BC26846E577791155E1EB202CB4C6C41215D7B2FE65871B6BF32C567A3ZAxFK" TargetMode="External"/><Relationship Id="rId518" Type="http://schemas.openxmlformats.org/officeDocument/2006/relationships/hyperlink" Target="consultantplus://offline/ref=F48101344F3FABF5F873E770C5E98CF9D4867AD3DEF8A678CA9B518D0AAED514E299E68D57A3299B61CEE7D0EE2E82E878406558D9EE0A0FD17C7CB6aExAK" TargetMode="External"/><Relationship Id="rId539" Type="http://schemas.openxmlformats.org/officeDocument/2006/relationships/hyperlink" Target="consultantplus://offline/ref=F48101344F3FABF5F873E770C5E98CF9D4867AD3D8F2AF73CB960C8702F7D916E596B99A50EA259A61CBE4D1E67187FD69186A53CEF00D16CD7E7EaBx4K" TargetMode="External"/><Relationship Id="rId40" Type="http://schemas.openxmlformats.org/officeDocument/2006/relationships/hyperlink" Target="consultantplus://offline/ref=C4A09D4F3057F4BB1E17088EC6EA24A7F99354D7B5278A68567ECC1F5647BE00CC43335634142F22E4516FB0B3789623F4A27BFDC63565F4AF211CZ4x4K" TargetMode="External"/><Relationship Id="rId115" Type="http://schemas.openxmlformats.org/officeDocument/2006/relationships/hyperlink" Target="consultantplus://offline/ref=C4A09D4F3057F4BB1E17088EC6EA24A7F99354D7BA2C856C517ECC1F5647BE00CC43335634142F22E45166B7B3789623F4A27BFDC63565F4AF211CZ4x4K" TargetMode="External"/><Relationship Id="rId136" Type="http://schemas.openxmlformats.org/officeDocument/2006/relationships/hyperlink" Target="consultantplus://offline/ref=C4A09D4F3057F4BB1E17088EC6EA24A7F99354D7BC25896F567591155E1EB202CB4C6C41335D2323E4516FB6BD279336E5FA74F6D12B62EDB3231E46Z0x8K" TargetMode="External"/><Relationship Id="rId157" Type="http://schemas.openxmlformats.org/officeDocument/2006/relationships/hyperlink" Target="consultantplus://offline/ref=C4A09D4F3057F4BB1E17088EC6EA24A7F99354D7BA2C856C517ECC1F5647BE00CC43335634142F22E4506BB0B3789623F4A27BFDC63565F4AF211CZ4x4K" TargetMode="External"/><Relationship Id="rId178" Type="http://schemas.openxmlformats.org/officeDocument/2006/relationships/hyperlink" Target="consultantplus://offline/ref=C4A09D4F3057F4BB1E171683D0867AAEF39C03DABC21873809219742014EB4578B0C6A1470192E23E15A3BE7FC79CA65A8B179F3C63762E8ZAxDK" TargetMode="External"/><Relationship Id="rId301" Type="http://schemas.openxmlformats.org/officeDocument/2006/relationships/hyperlink" Target="consultantplus://offline/ref=C4A09D4F3057F4BB1E17088EC6EA24A7F99354D7BA2C856C517ECC1F5647BE00CC43335634142F22E4526BBEB3789623F4A27BFDC63565F4AF211CZ4x4K" TargetMode="External"/><Relationship Id="rId322" Type="http://schemas.openxmlformats.org/officeDocument/2006/relationships/hyperlink" Target="consultantplus://offline/ref=C4A09D4F3057F4BB1E17088EC6EA24A7F99354D7BA2C856C517ECC1F5647BE00CC43335634142F22E4556FB4B3789623F4A27BFDC63565F4AF211CZ4x4K" TargetMode="External"/><Relationship Id="rId343" Type="http://schemas.openxmlformats.org/officeDocument/2006/relationships/hyperlink" Target="consultantplus://offline/ref=C4A09D4F3057F4BB1E17088EC6EA24A7F99354D7BA2C856C517ECC1F5647BE00CC43335634142F22E4556DB6B3789623F4A27BFDC63565F4AF211CZ4x4K" TargetMode="External"/><Relationship Id="rId364" Type="http://schemas.openxmlformats.org/officeDocument/2006/relationships/hyperlink" Target="consultantplus://offline/ref=C4A09D4F3057F4BB1E17088EC6EA24A7F99354D7BA2C856C517ECC1F5647BE00CC43335634142F22E4556CBFB3789623F4A27BFDC63565F4AF211CZ4x4K" TargetMode="External"/><Relationship Id="rId550" Type="http://schemas.openxmlformats.org/officeDocument/2006/relationships/hyperlink" Target="consultantplus://offline/ref=F48101344F3FABF5F873F97DD385D2F0DE892DDEDEFFAD2793C957DA55FED341A2D9E0D814E7249B64C5B383A970DBBB350B685DCEF20A0AaCxFK" TargetMode="External"/><Relationship Id="rId61" Type="http://schemas.openxmlformats.org/officeDocument/2006/relationships/hyperlink" Target="consultantplus://offline/ref=C4A09D4F3057F4BB1E17088EC6EA24A7F99354D7BA2C856C517ECC1F5647BE00CC43335634142F22E4516FBEB3789623F4A27BFDC63565F4AF211CZ4x4K" TargetMode="External"/><Relationship Id="rId82" Type="http://schemas.openxmlformats.org/officeDocument/2006/relationships/hyperlink" Target="consultantplus://offline/ref=C4A09D4F3057F4BB1E17088EC6EA24A7F99354D7BC26846E577791155E1EB202CB4C6C41215D7B2FE65871B6BF32C567A3ZAxFK" TargetMode="External"/><Relationship Id="rId199" Type="http://schemas.openxmlformats.org/officeDocument/2006/relationships/hyperlink" Target="consultantplus://offline/ref=C4A09D4F3057F4BB1E17088EC6EA24A7F99354D7BC26846E577791155E1EB202CB4C6C41215D7B2FE65871B6BF32C567A3ZAxFK" TargetMode="External"/><Relationship Id="rId203" Type="http://schemas.openxmlformats.org/officeDocument/2006/relationships/hyperlink" Target="consultantplus://offline/ref=C4A09D4F3057F4BB1E17088EC6EA24A7F99354D7B522856F507ECC1F5647BE00CC43335634142F22E4516FB1B3789623F4A27BFDC63565F4AF211CZ4x4K" TargetMode="External"/><Relationship Id="rId385" Type="http://schemas.openxmlformats.org/officeDocument/2006/relationships/hyperlink" Target="consultantplus://offline/ref=C4A09D4F3057F4BB1E17088EC6EA24A7F99354D7BA2C856C517ECC1F5647BE00CC43335634142F22E4556BB3B3789623F4A27BFDC63565F4AF211CZ4x4K" TargetMode="External"/><Relationship Id="rId571" Type="http://schemas.openxmlformats.org/officeDocument/2006/relationships/hyperlink" Target="consultantplus://offline/ref=F48101344F3FABF5F873F97DD385D2F0DE892DDEDEFFAD2793C957DA55FED341A2D9E0D814E7249B64C5B383A970DBBB350B685DCEF20A0AaCxFK" TargetMode="External"/><Relationship Id="rId592" Type="http://schemas.openxmlformats.org/officeDocument/2006/relationships/hyperlink" Target="consultantplus://offline/ref=F48101344F3FABF5F873E770C5E98CF9D4867AD3D8F2AF73CB960C8702F7D916E596B99A50EA259A61C8E7D7E67187FD69186A53CEF00D16CD7E7EaBx4K" TargetMode="External"/><Relationship Id="rId606" Type="http://schemas.openxmlformats.org/officeDocument/2006/relationships/hyperlink" Target="consultantplus://offline/ref=F48101344F3FABF5F873E770C5E98CF9D4867AD3DEF8AE71CD9F518D0AAED514E299E68D45A3719763C7F9D2EA3BD4B93Ea1x5K" TargetMode="External"/><Relationship Id="rId627" Type="http://schemas.openxmlformats.org/officeDocument/2006/relationships/hyperlink" Target="consultantplus://offline/ref=F48101344F3FABF5F873E770C5E98CF9D4867AD3DEFBA370CC9D518D0AAED514E299E68D57A3299B61CEE7D2E82E82E878406558D9EE0A0FD17C7CB6aExAK" TargetMode="External"/><Relationship Id="rId648" Type="http://schemas.openxmlformats.org/officeDocument/2006/relationships/hyperlink" Target="consultantplus://offline/ref=F48101344F3FABF5F873E770C5E98CF9D4867AD3DEFBA370CD94518D0AAED514E299E68D57A3299B61CEE7D2E82E82E878406558D9EE0A0FD17C7CB6aExAK" TargetMode="External"/><Relationship Id="rId669" Type="http://schemas.openxmlformats.org/officeDocument/2006/relationships/hyperlink" Target="consultantplus://offline/ref=F48101344F3FABF5F873E770C5E98CF9D4867AD3D7F8A377CF960C8702F7D916E596B99A50EA259A61CEE1D3E67187FD69186A53CEF00D16CD7E7EaBx4K" TargetMode="External"/><Relationship Id="rId19" Type="http://schemas.openxmlformats.org/officeDocument/2006/relationships/hyperlink" Target="consultantplus://offline/ref=C4A09D4F3057F4BB1E17088EC6EA24A7F99354D7BC248868567091155E1EB202CB4C6C41335D2323E4516FB6BD279336E5FA74F6D12B62EDB3231E46Z0x8K" TargetMode="External"/><Relationship Id="rId224" Type="http://schemas.openxmlformats.org/officeDocument/2006/relationships/hyperlink" Target="consultantplus://offline/ref=C4A09D4F3057F4BB1E17088EC6EA24A7F99354D7B522856F507ECC1F5647BE00CC43335634142F22E4516FB1B3789623F4A27BFDC63565F4AF211CZ4x4K" TargetMode="External"/><Relationship Id="rId245" Type="http://schemas.openxmlformats.org/officeDocument/2006/relationships/hyperlink" Target="consultantplus://offline/ref=C4A09D4F3057F4BB1E17088EC6EA24A7F99354D7B5278A68567ECC1F5647BE00CC43335634142F22E4516AB2B3789623F4A27BFDC63565F4AF211CZ4x4K" TargetMode="External"/><Relationship Id="rId266" Type="http://schemas.openxmlformats.org/officeDocument/2006/relationships/hyperlink" Target="consultantplus://offline/ref=C4A09D4F3057F4BB1E17088EC6EA24A7F99354D7BA2C856C517ECC1F5647BE00CC43335634142F22E45367BEB3789623F4A27BFDC63565F4AF211CZ4x4K" TargetMode="External"/><Relationship Id="rId287" Type="http://schemas.openxmlformats.org/officeDocument/2006/relationships/hyperlink" Target="consultantplus://offline/ref=C4A09D4F3057F4BB1E17088EC6EA24A7F99354D7BA2C856C517ECC1F5647BE00CC43335634142F22E4526EBFB3789623F4A27BFDC63565F4AF211CZ4x4K" TargetMode="External"/><Relationship Id="rId410" Type="http://schemas.openxmlformats.org/officeDocument/2006/relationships/hyperlink" Target="consultantplus://offline/ref=C4A09D4F3057F4BB1E17088EC6EA24A7F99354D7BA2C856C517ECC1F5647BE00CC43335634142F22E4556AB3B3789623F4A27BFDC63565F4AF211CZ4x4K" TargetMode="External"/><Relationship Id="rId431" Type="http://schemas.openxmlformats.org/officeDocument/2006/relationships/hyperlink" Target="consultantplus://offline/ref=C4A09D4F3057F4BB1E17088EC6EA24A7F99354D7BC26896C5D7691155E1EB202CB4C6C41335D2323E4516EB5BA279336E5FA74F6D12B62EDB3231E46Z0x8K" TargetMode="External"/><Relationship Id="rId452" Type="http://schemas.openxmlformats.org/officeDocument/2006/relationships/hyperlink" Target="consultantplus://offline/ref=C4A09D4F3057F4BB1E17088EC6EA24A7F99354D7BA2C856C517ECC1F5647BE00CC43335634142F22E4556AB1B3789623F4A27BFDC63565F4AF211CZ4x4K" TargetMode="External"/><Relationship Id="rId473" Type="http://schemas.openxmlformats.org/officeDocument/2006/relationships/hyperlink" Target="consultantplus://offline/ref=C4A09D4F3057F4BB1E17088EC6EA24A7F99354D7B5268968557ECC1F5647BE00CC43335634142F22E4516ABEB3789623F4A27BFDC63565F4AF211CZ4x4K" TargetMode="External"/><Relationship Id="rId494" Type="http://schemas.openxmlformats.org/officeDocument/2006/relationships/hyperlink" Target="consultantplus://offline/ref=F48101344F3FABF5F873E770C5E98CF9D4867AD3DEF8AE71CD9F518D0AAED514E299E68D45A3719763C7F9D2EA3BD4B93Ea1x5K" TargetMode="External"/><Relationship Id="rId508" Type="http://schemas.openxmlformats.org/officeDocument/2006/relationships/hyperlink" Target="consultantplus://offline/ref=F48101344F3FABF5F873E770C5E98CF9D4867AD3DEF8A370CE9B518D0AAED514E299E68D57A3299B61CEE7D2E82E82E878406558D9EE0A0FD17C7CB6aExAK" TargetMode="External"/><Relationship Id="rId529" Type="http://schemas.openxmlformats.org/officeDocument/2006/relationships/hyperlink" Target="consultantplus://offline/ref=F48101344F3FABF5F873E770C5E98CF9D4867AD3D8F2AF73CB960C8702F7D916E596B99A50EA259A61CBE5D1E67187FD69186A53CEF00D16CD7E7EaBx4K" TargetMode="External"/><Relationship Id="rId680" Type="http://schemas.openxmlformats.org/officeDocument/2006/relationships/hyperlink" Target="consultantplus://offline/ref=F48101344F3FABF5F873E770C5E98CF9D4867AD3DEF8AF74CB9B518D0AAED514E299E68D57A3299B61CEE7D2E42E82E878406558D9EE0A0FD17C7CB6aExAK" TargetMode="External"/><Relationship Id="rId30" Type="http://schemas.openxmlformats.org/officeDocument/2006/relationships/hyperlink" Target="consultantplus://offline/ref=C4A09D4F3057F4BB1E17088EC6EA24A7F99354D7BC268A6A527391155E1EB202CB4C6C41335D2323E4516FB6BD279336E5FA74F6D12B62EDB3231E46Z0x8K" TargetMode="External"/><Relationship Id="rId105" Type="http://schemas.openxmlformats.org/officeDocument/2006/relationships/hyperlink" Target="consultantplus://offline/ref=C4A09D4F3057F4BB1E17088EC6EA24A7F99354D7BC26846E577791155E1EB202CB4C6C41215D7B2FE65871B6BF32C567A3ZAxFK" TargetMode="External"/><Relationship Id="rId126" Type="http://schemas.openxmlformats.org/officeDocument/2006/relationships/hyperlink" Target="consultantplus://offline/ref=C4A09D4F3057F4BB1E17088EC6EA24A7F99354D7B527896E537ECC1F5647BE00CC43335634142F22E4516FB1B3789623F4A27BFDC63565F4AF211CZ4x4K" TargetMode="External"/><Relationship Id="rId147" Type="http://schemas.openxmlformats.org/officeDocument/2006/relationships/hyperlink" Target="consultantplus://offline/ref=C4A09D4F3057F4BB1E17088EC6EA24A7F99354D7BA2C856C517ECC1F5647BE00CC43335634142F22E4506CBEB3789623F4A27BFDC63565F4AF211CZ4x4K" TargetMode="External"/><Relationship Id="rId168" Type="http://schemas.openxmlformats.org/officeDocument/2006/relationships/hyperlink" Target="consultantplus://offline/ref=C4A09D4F3057F4BB1E17088EC6EA24A7F99354D7BA2C856C517ECC1F5647BE00CC43335634142F22E45068B2B3789623F4A27BFDC63565F4AF211CZ4x4K" TargetMode="External"/><Relationship Id="rId312" Type="http://schemas.openxmlformats.org/officeDocument/2006/relationships/hyperlink" Target="consultantplus://offline/ref=C4A09D4F3057F4BB1E17088EC6EA24A7F99354D7BC26846E577791155E1EB202CB4C6C41215D7B2FE65871B6BF32C567A3ZAxFK" TargetMode="External"/><Relationship Id="rId333" Type="http://schemas.openxmlformats.org/officeDocument/2006/relationships/hyperlink" Target="consultantplus://offline/ref=C4A09D4F3057F4BB1E17088EC6EA24A7F99354D7BA2C856C517ECC1F5647BE00CC43335634142F22E4556EB6B3789623F4A27BFDC63565F4AF211CZ4x4K" TargetMode="External"/><Relationship Id="rId354" Type="http://schemas.openxmlformats.org/officeDocument/2006/relationships/hyperlink" Target="consultantplus://offline/ref=C4A09D4F3057F4BB1E17088EC6EA24A7F99354D7BC26846E577791155E1EB202CB4C6C41215D7B2FE65871B6BF32C567A3ZAxFK" TargetMode="External"/><Relationship Id="rId540" Type="http://schemas.openxmlformats.org/officeDocument/2006/relationships/hyperlink" Target="consultantplus://offline/ref=F48101344F3FABF5F873E770C5E98CF9D4867AD3D8F2AF73CB960C8702F7D916E596B99A50EA259A61CBE3D6E67187FD69186A53CEF00D16CD7E7EaBx4K" TargetMode="External"/><Relationship Id="rId51" Type="http://schemas.openxmlformats.org/officeDocument/2006/relationships/hyperlink" Target="consultantplus://offline/ref=C4A09D4F3057F4BB1E17088EC6EA24A7F99354D7BC26856B517391155E1EB202CB4C6C41335D2323E4516FB6BF279336E5FA74F6D12B62EDB3231E46Z0x8K" TargetMode="External"/><Relationship Id="rId72" Type="http://schemas.openxmlformats.org/officeDocument/2006/relationships/hyperlink" Target="consultantplus://offline/ref=C4A09D4F3057F4BB1E17088EC6EA24A7F99354D7BA2C856C517ECC1F5647BE00CC43335634142F22E4516DB3B3789623F4A27BFDC63565F4AF211CZ4x4K" TargetMode="External"/><Relationship Id="rId93" Type="http://schemas.openxmlformats.org/officeDocument/2006/relationships/hyperlink" Target="consultantplus://offline/ref=C4A09D4F3057F4BB1E17088EC6EA24A7F99354D7BA2C856C517ECC1F5647BE00CC43335634142F22E4516AB4B3789623F4A27BFDC63565F4AF211CZ4x4K" TargetMode="External"/><Relationship Id="rId189" Type="http://schemas.openxmlformats.org/officeDocument/2006/relationships/hyperlink" Target="consultantplus://offline/ref=C4A09D4F3057F4BB1E17088EC6EA24A7F99354D7BA2C856C517ECC1F5647BE00CC43335634142F22E45066B5B3789623F4A27BFDC63565F4AF211CZ4x4K" TargetMode="External"/><Relationship Id="rId375" Type="http://schemas.openxmlformats.org/officeDocument/2006/relationships/hyperlink" Target="consultantplus://offline/ref=C4A09D4F3057F4BB1E17088EC6EA24A7F99354D7BA2C856C517ECC1F5647BE00CC43335634142F22E4556BB5B3789623F4A27BFDC63565F4AF211CZ4x4K" TargetMode="External"/><Relationship Id="rId396" Type="http://schemas.openxmlformats.org/officeDocument/2006/relationships/hyperlink" Target="consultantplus://offline/ref=C4A09D4F3057F4BB1E17088EC6EA24A7F99354D7BC26896C5D7691155E1EB202CB4C6C41335D2323E4516FB1B8279336E5FA74F6D12B62EDB3231E46Z0x8K" TargetMode="External"/><Relationship Id="rId561" Type="http://schemas.openxmlformats.org/officeDocument/2006/relationships/hyperlink" Target="consultantplus://offline/ref=F48101344F3FABF5F873E770C5E98CF9D4867AD3D8F2AF73CB960C8702F7D916E596B99A50EA259A61CBE1D4E67187FD69186A53CEF00D16CD7E7EaBx4K" TargetMode="External"/><Relationship Id="rId582" Type="http://schemas.openxmlformats.org/officeDocument/2006/relationships/hyperlink" Target="consultantplus://offline/ref=F48101344F3FABF5F873E770C5E98CF9D4867AD3D8F2AF73CB960C8702F7D916E596B99A50EA259A61CBEED2E67187FD69186A53CEF00D16CD7E7EaBx4K" TargetMode="External"/><Relationship Id="rId617" Type="http://schemas.openxmlformats.org/officeDocument/2006/relationships/hyperlink" Target="consultantplus://offline/ref=F48101344F3FABF5F873E770C5E98CF9D4867AD3D6FBA473C8960C8702F7D916E596B99A50EA259A61CEE4D1E67187FD69186A53CEF00D16CD7E7EaBx4K" TargetMode="External"/><Relationship Id="rId638" Type="http://schemas.openxmlformats.org/officeDocument/2006/relationships/hyperlink" Target="consultantplus://offline/ref=F48101344F3FABF5F873E770C5E98CF9D4867AD3DEFBAF79CD95518D0AAED514E299E68D57A3299B61CEE7D7E52E82E878406558D9EE0A0FD17C7CB6aExAK" TargetMode="External"/><Relationship Id="rId659" Type="http://schemas.openxmlformats.org/officeDocument/2006/relationships/hyperlink" Target="consultantplus://offline/ref=F48101344F3FABF5F873E770C5E98CF9D4867AD3DEF8A575C99B518D0AAED514E299E68D57A3299B61CEE7D2E82E82E878406558D9EE0A0FD17C7CB6aExAK" TargetMode="External"/><Relationship Id="rId3" Type="http://schemas.openxmlformats.org/officeDocument/2006/relationships/webSettings" Target="webSettings.xml"/><Relationship Id="rId214" Type="http://schemas.openxmlformats.org/officeDocument/2006/relationships/hyperlink" Target="consultantplus://offline/ref=C4A09D4F3057F4BB1E17088EC6EA24A7F99354D7BA2C856C517ECC1F5647BE00CC43335634142F22E4536CB7B3789623F4A27BFDC63565F4AF211CZ4x4K" TargetMode="External"/><Relationship Id="rId235" Type="http://schemas.openxmlformats.org/officeDocument/2006/relationships/hyperlink" Target="consultantplus://offline/ref=C4A09D4F3057F4BB1E17088EC6EA24A7F99354D7BA2C856C517ECC1F5647BE00CC43335634142F22E4536BB4B3789623F4A27BFDC63565F4AF211CZ4x4K" TargetMode="External"/><Relationship Id="rId256" Type="http://schemas.openxmlformats.org/officeDocument/2006/relationships/hyperlink" Target="consultantplus://offline/ref=C4A09D4F3057F4BB1E17088EC6EA24A7F99354D7B522856F507ECC1F5647BE00CC43335634142F22E4516FB1B3789623F4A27BFDC63565F4AF211CZ4x4K" TargetMode="External"/><Relationship Id="rId277" Type="http://schemas.openxmlformats.org/officeDocument/2006/relationships/hyperlink" Target="consultantplus://offline/ref=C4A09D4F3057F4BB1E17088EC6EA24A7F99354D7BA2C856C517ECC1F5647BE00CC43335634142F22E4526EB0B3789623F4A27BFDC63565F4AF211CZ4x4K" TargetMode="External"/><Relationship Id="rId298" Type="http://schemas.openxmlformats.org/officeDocument/2006/relationships/hyperlink" Target="consultantplus://offline/ref=C4A09D4F3057F4BB1E17088EC6EA24A7F99354D7BA2C856C517ECC1F5647BE00CC43335634142F22E4526CBFB3789623F4A27BFDC63565F4AF211CZ4x4K" TargetMode="External"/><Relationship Id="rId400" Type="http://schemas.openxmlformats.org/officeDocument/2006/relationships/hyperlink" Target="consultantplus://offline/ref=C4A09D4F3057F4BB1E17088EC6EA24A7F99354D7BC26896C5D7691155E1EB202CB4C6C41335D2323E4516FB1BA279336E5FA74F6D12B62EDB3231E46Z0x8K" TargetMode="External"/><Relationship Id="rId421" Type="http://schemas.openxmlformats.org/officeDocument/2006/relationships/hyperlink" Target="consultantplus://offline/ref=C4A09D4F3057F4BB1E17088EC6EA24A7F99354D7B5268968557ECC1F5647BE00CC43335634142F22E4516DB5B3789623F4A27BFDC63565F4AF211CZ4x4K" TargetMode="External"/><Relationship Id="rId442" Type="http://schemas.openxmlformats.org/officeDocument/2006/relationships/hyperlink" Target="consultantplus://offline/ref=C4A09D4F3057F4BB1E17088EC6EA24A7F99354D7BA2C856C517ECC1F5647BE00CC43335634142F22E45569B1B3789623F4A27BFDC63565F4AF211CZ4x4K" TargetMode="External"/><Relationship Id="rId463" Type="http://schemas.openxmlformats.org/officeDocument/2006/relationships/hyperlink" Target="consultantplus://offline/ref=C4A09D4F3057F4BB1E17088EC6EA24A7F99354D7BA2C856C517ECC1F5647BE00CC43335634142F22E45568B0B3789623F4A27BFDC63565F4AF211CZ4x4K" TargetMode="External"/><Relationship Id="rId484" Type="http://schemas.openxmlformats.org/officeDocument/2006/relationships/hyperlink" Target="consultantplus://offline/ref=C4A09D4F3057F4BB1E17088EC6EA24A7F99354D7BC26846E577791155E1EB202CB4C6C41215D7B2FE65871B6BF32C567A3ZAxFK" TargetMode="External"/><Relationship Id="rId519" Type="http://schemas.openxmlformats.org/officeDocument/2006/relationships/hyperlink" Target="consultantplus://offline/ref=F48101344F3FABF5F873E770C5E98CF9D4867AD3D8F2AF73CB960C8702F7D916E596B99A50EA259A61CBE7D3E67187FD69186A53CEF00D16CD7E7EaBx4K" TargetMode="External"/><Relationship Id="rId670" Type="http://schemas.openxmlformats.org/officeDocument/2006/relationships/hyperlink" Target="consultantplus://offline/ref=F48101344F3FABF5F873E770C5E98CF9D4867AD3D6FDA371C6960C8702F7D916E596B99A50EA259A61CEE7D7E67187FD69186A53CEF00D16CD7E7EaBx4K" TargetMode="External"/><Relationship Id="rId116" Type="http://schemas.openxmlformats.org/officeDocument/2006/relationships/hyperlink" Target="consultantplus://offline/ref=C4A09D4F3057F4BB1E17088EC6EA24A7F99354D7BA2C856C517ECC1F5647BE00CC43335634142F22E45166B4B3789623F4A27BFDC63565F4AF211CZ4x4K" TargetMode="External"/><Relationship Id="rId137" Type="http://schemas.openxmlformats.org/officeDocument/2006/relationships/hyperlink" Target="consultantplus://offline/ref=C4A09D4F3057F4BB1E17088EC6EA24A7F99354D7B522856F507ECC1F5647BE00CC43335634142F22E4516FB1B3789623F4A27BFDC63565F4AF211CZ4x4K" TargetMode="External"/><Relationship Id="rId158" Type="http://schemas.openxmlformats.org/officeDocument/2006/relationships/hyperlink" Target="consultantplus://offline/ref=C4A09D4F3057F4BB1E17088EC6EA24A7F99354D7BA2C856C517ECC1F5647BE00CC43335634142F22E45069B0B3789623F4A27BFDC63565F4AF211CZ4x4K" TargetMode="External"/><Relationship Id="rId302" Type="http://schemas.openxmlformats.org/officeDocument/2006/relationships/hyperlink" Target="consultantplus://offline/ref=C4A09D4F3057F4BB1E17088EC6EA24A7F99354D7BA2C856C517ECC1F5647BE00CC43335634142F22E4526BBEB3789623F4A27BFDC63565F4AF211CZ4x4K" TargetMode="External"/><Relationship Id="rId323" Type="http://schemas.openxmlformats.org/officeDocument/2006/relationships/hyperlink" Target="consultantplus://offline/ref=C4A09D4F3057F4BB1E17088EC6EA24A7F99354D7BA2C856C517ECC1F5647BE00CC43335634142F22E4556FB5B3789623F4A27BFDC63565F4AF211CZ4x4K" TargetMode="External"/><Relationship Id="rId344" Type="http://schemas.openxmlformats.org/officeDocument/2006/relationships/hyperlink" Target="consultantplus://offline/ref=C4A09D4F3057F4BB1E17088EC6EA24A7F99354D7BA2C856C517ECC1F5647BE00CC43335634142F22E4556DB7B3789623F4A27BFDC63565F4AF211CZ4x4K" TargetMode="External"/><Relationship Id="rId530" Type="http://schemas.openxmlformats.org/officeDocument/2006/relationships/hyperlink" Target="consultantplus://offline/ref=F48101344F3FABF5F873E770C5E98CF9D4867AD3D8F2AF73CB960C8702F7D916E596B99A50EA259A61CBE5D6E67187FD69186A53CEF00D16CD7E7EaBx4K" TargetMode="External"/><Relationship Id="rId20" Type="http://schemas.openxmlformats.org/officeDocument/2006/relationships/hyperlink" Target="consultantplus://offline/ref=C4A09D4F3057F4BB1E17088EC6EA24A7F99354D7BC2488665C7C91155E1EB202CB4C6C41335D2323E4516FB6BD279336E5FA74F6D12B62EDB3231E46Z0x8K" TargetMode="External"/><Relationship Id="rId41" Type="http://schemas.openxmlformats.org/officeDocument/2006/relationships/hyperlink" Target="consultantplus://offline/ref=C4A09D4F3057F4BB1E17088EC6EA24A7F99354D7B5218968547ECC1F5647BE00CC43335634142F22E4516FB0B3789623F4A27BFDC63565F4AF211CZ4x4K" TargetMode="External"/><Relationship Id="rId62" Type="http://schemas.openxmlformats.org/officeDocument/2006/relationships/hyperlink" Target="consultantplus://offline/ref=C4A09D4F3057F4BB1E17088EC6EA24A7F99354D7BC248E6E5D7591155E1EB202CB4C6C41215D7B2FE65871B6BF32C567A3ZAxFK" TargetMode="External"/><Relationship Id="rId83" Type="http://schemas.openxmlformats.org/officeDocument/2006/relationships/hyperlink" Target="consultantplus://offline/ref=C4A09D4F3057F4BB1E17088EC6EA24A7F99354D7BC26846E577791155E1EB202CB4C6C41215D7B2FE65871B6BF32C567A3ZAxFK" TargetMode="External"/><Relationship Id="rId179" Type="http://schemas.openxmlformats.org/officeDocument/2006/relationships/hyperlink" Target="consultantplus://offline/ref=C4A09D4F3057F4BB1E17088EC6EA24A7F99354D7B522856F507ECC1F5647BE00CC43335634142F22E4516FB1B3789623F4A27BFDC63565F4AF211CZ4x4K" TargetMode="External"/><Relationship Id="rId365" Type="http://schemas.openxmlformats.org/officeDocument/2006/relationships/hyperlink" Target="consultantplus://offline/ref=C4A09D4F3057F4BB1E17088EC6EA24A7F99354D7BC2488665C7C91155E1EB202CB4C6C41335D2323E4516FB7B8279336E5FA74F6D12B62EDB3231E46Z0x8K" TargetMode="External"/><Relationship Id="rId386" Type="http://schemas.openxmlformats.org/officeDocument/2006/relationships/hyperlink" Target="consultantplus://offline/ref=C4A09D4F3057F4BB1E17088EC6EA24A7F99354D7BC26896C5D7691155E1EB202CB4C6C41335D2323E4516FB0BF279336E5FA74F6D12B62EDB3231E46Z0x8K" TargetMode="External"/><Relationship Id="rId551" Type="http://schemas.openxmlformats.org/officeDocument/2006/relationships/hyperlink" Target="consultantplus://offline/ref=F48101344F3FABF5F873E770C5E98CF9D4867AD3DEFBA370CC9D518D0AAED514E299E68D57A3299B61CEE7D2E82E82E878406558D9EE0A0FD17C7CB6aExAK" TargetMode="External"/><Relationship Id="rId572" Type="http://schemas.openxmlformats.org/officeDocument/2006/relationships/hyperlink" Target="consultantplus://offline/ref=F48101344F3FABF5F873E770C5E98CF9D4867AD3DEFBA370CC9D518D0AAED514E299E68D57A3299B61CEE7D2E82E82E878406558D9EE0A0FD17C7CB6aExAK" TargetMode="External"/><Relationship Id="rId593" Type="http://schemas.openxmlformats.org/officeDocument/2006/relationships/hyperlink" Target="consultantplus://offline/ref=F48101344F3FABF5F873E770C5E98CF9D4867AD3DEF8A373C79E518D0AAED514E299E68D57A3299B61CEE5D0EF2E82E878406558D9EE0A0FD17C7CB6aExAK" TargetMode="External"/><Relationship Id="rId607" Type="http://schemas.openxmlformats.org/officeDocument/2006/relationships/hyperlink" Target="consultantplus://offline/ref=F48101344F3FABF5F873E770C5E98CF9D4867AD3DEF8AE71CD9F518D0AAED514E299E68D45A3719763C7F9D2EA3BD4B93Ea1x5K" TargetMode="External"/><Relationship Id="rId628" Type="http://schemas.openxmlformats.org/officeDocument/2006/relationships/hyperlink" Target="consultantplus://offline/ref=F48101344F3FABF5F873E770C5E98CF9D4867AD3DEF8AE71CD9F518D0AAED514E299E68D45A3719763C7F9D2EA3BD4B93Ea1x5K" TargetMode="External"/><Relationship Id="rId649" Type="http://schemas.openxmlformats.org/officeDocument/2006/relationships/hyperlink" Target="consultantplus://offline/ref=F48101344F3FABF5F873E770C5E98CF9D4867AD3DEF8AE71CD9F518D0AAED514E299E68D57A3299B61CCE2DAE42E82E878406558D9EE0A0FD17C7CB6aExAK" TargetMode="External"/><Relationship Id="rId190" Type="http://schemas.openxmlformats.org/officeDocument/2006/relationships/hyperlink" Target="consultantplus://offline/ref=C4A09D4F3057F4BB1E17088EC6EA24A7F99354D7BA2C856C517ECC1F5647BE00CC43335634142F22E4536FB6B3789623F4A27BFDC63565F4AF211CZ4x4K" TargetMode="External"/><Relationship Id="rId204" Type="http://schemas.openxmlformats.org/officeDocument/2006/relationships/hyperlink" Target="consultantplus://offline/ref=C4A09D4F3057F4BB1E17088EC6EA24A7F99354D7BC26846E577791155E1EB202CB4C6C41215D7B2FE65871B6BF32C567A3ZAxFK" TargetMode="External"/><Relationship Id="rId225" Type="http://schemas.openxmlformats.org/officeDocument/2006/relationships/hyperlink" Target="consultantplus://offline/ref=C4A09D4F3057F4BB1E17088EC6EA24A7F99354D7BC25896F567591155E1EB202CB4C6C41335D2323E4516FB6BD279336E5FA74F6D12B62EDB3231E46Z0x8K" TargetMode="External"/><Relationship Id="rId246" Type="http://schemas.openxmlformats.org/officeDocument/2006/relationships/hyperlink" Target="consultantplus://offline/ref=C4A09D4F3057F4BB1E17088EC6EA24A7F99354D7BA2C856C517ECC1F5647BE00CC43335634142F22E4536ABEB3789623F4A27BFDC63565F4AF211CZ4x4K" TargetMode="External"/><Relationship Id="rId267" Type="http://schemas.openxmlformats.org/officeDocument/2006/relationships/hyperlink" Target="consultantplus://offline/ref=C4A09D4F3057F4BB1E17088EC6EA24A7F99354D7BA2C856C517ECC1F5647BE00CC43335634142F22E45367BFB3789623F4A27BFDC63565F4AF211CZ4x4K" TargetMode="External"/><Relationship Id="rId288" Type="http://schemas.openxmlformats.org/officeDocument/2006/relationships/hyperlink" Target="consultantplus://offline/ref=C4A09D4F3057F4BB1E17088EC6EA24A7F99354D7BA2C856C517ECC1F5647BE00CC43335634142F22E4526DB6B3789623F4A27BFDC63565F4AF211CZ4x4K" TargetMode="External"/><Relationship Id="rId411" Type="http://schemas.openxmlformats.org/officeDocument/2006/relationships/hyperlink" Target="consultantplus://offline/ref=C4A09D4F3057F4BB1E17088EC6EA24A7F99354D7BC26846E577791155E1EB202CB4C6C41215D7B2FE65871B6BF32C567A3ZAxFK" TargetMode="External"/><Relationship Id="rId432" Type="http://schemas.openxmlformats.org/officeDocument/2006/relationships/hyperlink" Target="consultantplus://offline/ref=C4A09D4F3057F4BB1E17088EC6EA24A7F99354D7BC26896C5D7691155E1EB202CB4C6C41335D2323E4516EB5BB279336E5FA74F6D12B62EDB3231E46Z0x8K" TargetMode="External"/><Relationship Id="rId453" Type="http://schemas.openxmlformats.org/officeDocument/2006/relationships/hyperlink" Target="consultantplus://offline/ref=C4A09D4F3057F4BB1E17088EC6EA24A7F99354D7BA2C856C517ECC1F5647BE00CC43335634142F22E45568B5B3789623F4A27BFDC63565F4AF211CZ4x4K" TargetMode="External"/><Relationship Id="rId474" Type="http://schemas.openxmlformats.org/officeDocument/2006/relationships/hyperlink" Target="consultantplus://offline/ref=C4A09D4F3057F4BB1E17088EC6EA24A7F99354D7BC26846E577791155E1EB202CB4C6C41215D7B2FE65871B6BF32C567A3ZAxFK" TargetMode="External"/><Relationship Id="rId509" Type="http://schemas.openxmlformats.org/officeDocument/2006/relationships/hyperlink" Target="consultantplus://offline/ref=F48101344F3FABF5F873E770C5E98CF9D4867AD3DEF8A373C79E518D0AAED514E299E68D57A3299B61CEE5D3EC2E82E878406558D9EE0A0FD17C7CB6aExAK" TargetMode="External"/><Relationship Id="rId660" Type="http://schemas.openxmlformats.org/officeDocument/2006/relationships/hyperlink" Target="consultantplus://offline/ref=F48101344F3FABF5F873E770C5E98CF9D4867AD3DEF8A075C89B518D0AAED514E299E68D57A3299B61CEE7D2EB2E82E878406558D9EE0A0FD17C7CB6aExAK" TargetMode="External"/><Relationship Id="rId106" Type="http://schemas.openxmlformats.org/officeDocument/2006/relationships/hyperlink" Target="consultantplus://offline/ref=C4A09D4F3057F4BB1E17088EC6EA24A7F99354D7BC26846E577791155E1EB202CB4C6C41215D7B2FE65871B6BF32C567A3ZAxFK" TargetMode="External"/><Relationship Id="rId127" Type="http://schemas.openxmlformats.org/officeDocument/2006/relationships/hyperlink" Target="consultantplus://offline/ref=C4A09D4F3057F4BB1E17088EC6EA24A7F99354D7BA2C856C517ECC1F5647BE00CC43335634142F22E4506EBEB3789623F4A27BFDC63565F4AF211CZ4x4K" TargetMode="External"/><Relationship Id="rId313" Type="http://schemas.openxmlformats.org/officeDocument/2006/relationships/hyperlink" Target="consultantplus://offline/ref=C4A09D4F3057F4BB1E171683D0867AAEF39C03DABC21873809219742014EB4578B0C6A1470192E23E15A3BE7FC79CA65A8B179F3C63762E8ZAxDK" TargetMode="External"/><Relationship Id="rId495" Type="http://schemas.openxmlformats.org/officeDocument/2006/relationships/hyperlink" Target="consultantplus://offline/ref=F48101344F3FABF5F873E770C5E98CF9D4867AD3DEFAA471C79D518D0AAED514E299E68D45A3719763C7F9D2EA3BD4B93Ea1x5K" TargetMode="External"/><Relationship Id="rId681" Type="http://schemas.openxmlformats.org/officeDocument/2006/relationships/fontTable" Target="fontTable.xml"/><Relationship Id="rId10" Type="http://schemas.openxmlformats.org/officeDocument/2006/relationships/hyperlink" Target="consultantplus://offline/ref=C4A09D4F3057F4BB1E17088EC6EA24A7F99354D7B527896E537ECC1F5647BE00CC43335634142F22E4516FB3B3789623F4A27BFDC63565F4AF211CZ4x4K" TargetMode="External"/><Relationship Id="rId31" Type="http://schemas.openxmlformats.org/officeDocument/2006/relationships/hyperlink" Target="consultantplus://offline/ref=C4A09D4F3057F4BB1E17088EC6EA24A7F99354D7BC26856B517391155E1EB202CB4C6C41335D2323E4516FB6BD279336E5FA74F6D12B62EDB3231E46Z0x8K" TargetMode="External"/><Relationship Id="rId52" Type="http://schemas.openxmlformats.org/officeDocument/2006/relationships/hyperlink" Target="consultantplus://offline/ref=C4A09D4F3057F4BB1E17088EC6EA24A7F99354D7BC26846E577791155E1EB202CB4C6C41215D7B2FE65871B6BF32C567A3ZAxFK" TargetMode="External"/><Relationship Id="rId73" Type="http://schemas.openxmlformats.org/officeDocument/2006/relationships/hyperlink" Target="consultantplus://offline/ref=C4A09D4F3057F4BB1E17088EC6EA24A7F99354D7BA2C856C517ECC1F5647BE00CC43335634142F22E4516EB6B3789623F4A27BFDC63565F4AF211CZ4x4K" TargetMode="External"/><Relationship Id="rId94" Type="http://schemas.openxmlformats.org/officeDocument/2006/relationships/hyperlink" Target="consultantplus://offline/ref=C4A09D4F3057F4BB1E17088EC6EA24A7F99354D7BA2C856C517ECC1F5647BE00CC43335634142F22E4516ABFB3789623F4A27BFDC63565F4AF211CZ4x4K" TargetMode="External"/><Relationship Id="rId148" Type="http://schemas.openxmlformats.org/officeDocument/2006/relationships/hyperlink" Target="consultantplus://offline/ref=C4A09D4F3057F4BB1E17088EC6EA24A7F99354D7BA2C856C517ECC1F5647BE00CC43335634142F22E4506CBFB3789623F4A27BFDC63565F4AF211CZ4x4K" TargetMode="External"/><Relationship Id="rId169" Type="http://schemas.openxmlformats.org/officeDocument/2006/relationships/hyperlink" Target="consultantplus://offline/ref=C4A09D4F3057F4BB1E17088EC6EA24A7F99354D7BA2C856C517ECC1F5647BE00CC43335634142F22E45068B3B3789623F4A27BFDC63565F4AF211CZ4x4K" TargetMode="External"/><Relationship Id="rId334" Type="http://schemas.openxmlformats.org/officeDocument/2006/relationships/hyperlink" Target="consultantplus://offline/ref=C4A09D4F3057F4BB1E17088EC6EA24A7F99354D7BA2C856C517ECC1F5647BE00CC43335634142F22E4556EB7B3789623F4A27BFDC63565F4AF211CZ4x4K" TargetMode="External"/><Relationship Id="rId355" Type="http://schemas.openxmlformats.org/officeDocument/2006/relationships/hyperlink" Target="consultantplus://offline/ref=C4A09D4F3057F4BB1E17088EC6EA24A7F99354D7BA2C856C517ECC1F5647BE00CC43335634142F22E4556CB2B3789623F4A27BFDC63565F4AF211CZ4x4K" TargetMode="External"/><Relationship Id="rId376" Type="http://schemas.openxmlformats.org/officeDocument/2006/relationships/hyperlink" Target="consultantplus://offline/ref=C4A09D4F3057F4BB1E17088EC6EA24A7F99354D7BC26896C5D7691155E1EB202CB4C6C41335D2323E4516FB7BD279336E5FA74F6D12B62EDB3231E46Z0x8K" TargetMode="External"/><Relationship Id="rId397" Type="http://schemas.openxmlformats.org/officeDocument/2006/relationships/hyperlink" Target="consultantplus://offline/ref=C4A09D4F3057F4BB1E17088EC6EA24A7F99354D7BA2C856C517ECC1F5647BE00CC43335634142F22E4556AB7B3789623F4A27BFDC63565F4AF211CZ4x4K" TargetMode="External"/><Relationship Id="rId520" Type="http://schemas.openxmlformats.org/officeDocument/2006/relationships/hyperlink" Target="consultantplus://offline/ref=F48101344F3FABF5F873E770C5E98CF9D4867AD3DEF8A678CA9B518D0AAED514E299E68D57A3299B61CEE7D0E92E82E878406558D9EE0A0FD17C7CB6aExAK" TargetMode="External"/><Relationship Id="rId541" Type="http://schemas.openxmlformats.org/officeDocument/2006/relationships/hyperlink" Target="consultantplus://offline/ref=F48101344F3FABF5F873E770C5E98CF9D4867AD3D8F2AF73CB960C8702F7D916E596B99A50EA259A61CBE3D7E67187FD69186A53CEF00D16CD7E7EaBx4K" TargetMode="External"/><Relationship Id="rId562" Type="http://schemas.openxmlformats.org/officeDocument/2006/relationships/hyperlink" Target="consultantplus://offline/ref=F48101344F3FABF5F873E770C5E98CF9D4867AD3D8F2AF73CB960C8702F7D916E596B99A50EA259A61CBE0D6E67187FD69186A53CEF00D16CD7E7EaBx4K" TargetMode="External"/><Relationship Id="rId583" Type="http://schemas.openxmlformats.org/officeDocument/2006/relationships/hyperlink" Target="consultantplus://offline/ref=F48101344F3FABF5F873E770C5E98CF9D4867AD3D8F2AF73CB960C8702F7D916E596B99A50EA259A61CBEED3E67187FD69186A53CEF00D16CD7E7EaBx4K" TargetMode="External"/><Relationship Id="rId618" Type="http://schemas.openxmlformats.org/officeDocument/2006/relationships/hyperlink" Target="consultantplus://offline/ref=F48101344F3FABF5F873E770C5E98CF9D4867AD3D6FBA473C8960C8702F7D916E596B99A50EA259A61CEE4DBE67187FD69186A53CEF00D16CD7E7EaBx4K" TargetMode="External"/><Relationship Id="rId639" Type="http://schemas.openxmlformats.org/officeDocument/2006/relationships/hyperlink" Target="consultantplus://offline/ref=F48101344F3FABF5F873E770C5E98CF9D4867AD3DEFBAF79CD95518D0AAED514E299E68D57A3299B61CEE7D7E42E82E878406558D9EE0A0FD17C7CB6aExAK" TargetMode="External"/><Relationship Id="rId4" Type="http://schemas.openxmlformats.org/officeDocument/2006/relationships/hyperlink" Target="http://www.consultant.ru" TargetMode="External"/><Relationship Id="rId180" Type="http://schemas.openxmlformats.org/officeDocument/2006/relationships/hyperlink" Target="consultantplus://offline/ref=C4A09D4F3057F4BB1E17088EC6EA24A7F99354D7BC25896F567591155E1EB202CB4C6C41335D2323E4516FB6BD279336E5FA74F6D12B62EDB3231E46Z0x8K" TargetMode="External"/><Relationship Id="rId215" Type="http://schemas.openxmlformats.org/officeDocument/2006/relationships/hyperlink" Target="consultantplus://offline/ref=C4A09D4F3057F4BB1E17088EC6EA24A7F99354D7BA2C856C517ECC1F5647BE00CC43335634142F22E4536CB4B3789623F4A27BFDC63565F4AF211CZ4x4K" TargetMode="External"/><Relationship Id="rId236" Type="http://schemas.openxmlformats.org/officeDocument/2006/relationships/hyperlink" Target="consultantplus://offline/ref=C4A09D4F3057F4BB1E17088EC6EA24A7F99354D7BA2C856C517ECC1F5647BE00CC43335634142F22E4536BB7B3789623F4A27BFDC63565F4AF211CZ4x4K" TargetMode="External"/><Relationship Id="rId257" Type="http://schemas.openxmlformats.org/officeDocument/2006/relationships/hyperlink" Target="consultantplus://offline/ref=C4A09D4F3057F4BB1E17088EC6EA24A7F99354D7BC26846E577791155E1EB202CB4C6C41215D7B2FE65871B6BF32C567A3ZAxFK" TargetMode="External"/><Relationship Id="rId278" Type="http://schemas.openxmlformats.org/officeDocument/2006/relationships/hyperlink" Target="consultantplus://offline/ref=C4A09D4F3057F4BB1E17088EC6EA24A7F99354D7B5268968557ECC1F5647BE00CC43335634142F22E4516EB7B3789623F4A27BFDC63565F4AF211CZ4x4K" TargetMode="External"/><Relationship Id="rId401" Type="http://schemas.openxmlformats.org/officeDocument/2006/relationships/hyperlink" Target="consultantplus://offline/ref=C4A09D4F3057F4BB1E17088EC6EA24A7F99354D7BC26896C5D7691155E1EB202CB4C6C41335D2323E4516FBEB8279336E5FA74F6D12B62EDB3231E46Z0x8K" TargetMode="External"/><Relationship Id="rId422" Type="http://schemas.openxmlformats.org/officeDocument/2006/relationships/hyperlink" Target="consultantplus://offline/ref=C4A09D4F3057F4BB1E17088EC6EA24A7F99354D7B5268968557ECC1F5647BE00CC43335634142F22E4516DB1B3789623F4A27BFDC63565F4AF211CZ4x4K" TargetMode="External"/><Relationship Id="rId443" Type="http://schemas.openxmlformats.org/officeDocument/2006/relationships/hyperlink" Target="consultantplus://offline/ref=C4A09D4F3057F4BB1E17088EC6EA24A7F99354D7BA2C856C517ECC1F5647BE00CC43335634142F22E45569BEB3789623F4A27BFDC63565F4AF211CZ4x4K" TargetMode="External"/><Relationship Id="rId464" Type="http://schemas.openxmlformats.org/officeDocument/2006/relationships/hyperlink" Target="consultantplus://offline/ref=C4A09D4F3057F4BB1E17088EC6EA24A7F99354D7BA2C856C517ECC1F5647BE00CC43335634142F22E45567B5B3789623F4A27BFDC63565F4AF211CZ4x4K" TargetMode="External"/><Relationship Id="rId650" Type="http://schemas.openxmlformats.org/officeDocument/2006/relationships/hyperlink" Target="consultantplus://offline/ref=F48101344F3FABF5F873F97DD385D2F0DE892DDEDEFFAD2793C957DA55FED341A2D9E0D814E7249B64C5B383A970DBBB350B685DCEF20A0AaCxFK" TargetMode="External"/><Relationship Id="rId303" Type="http://schemas.openxmlformats.org/officeDocument/2006/relationships/hyperlink" Target="consultantplus://offline/ref=C4A09D4F3057F4BB1E17088EC6EA24A7F99354D7BA2C856C517ECC1F5647BE00CC43335634142F22E4526BBFB3789623F4A27BFDC63565F4AF211CZ4x4K" TargetMode="External"/><Relationship Id="rId485" Type="http://schemas.openxmlformats.org/officeDocument/2006/relationships/hyperlink" Target="consultantplus://offline/ref=C4A09D4F3057F4BB1E17088EC6EA24A7F99354D7BC248E6E5D7591155E1EB202CB4C6C41215D7B2FE65871B6BF32C567A3ZAxFK" TargetMode="External"/><Relationship Id="rId42" Type="http://schemas.openxmlformats.org/officeDocument/2006/relationships/hyperlink" Target="consultantplus://offline/ref=C4A09D4F3057F4BB1E17088EC6EA24A7F99354D7B522856F507ECC1F5647BE00CC43335634142F22E4516FB0B3789623F4A27BFDC63565F4AF211CZ4x4K" TargetMode="External"/><Relationship Id="rId84" Type="http://schemas.openxmlformats.org/officeDocument/2006/relationships/hyperlink" Target="consultantplus://offline/ref=C4A09D4F3057F4BB1E17088EC6EA24A7F99354D7BC26846E577791155E1EB202CB4C6C41215D7B2FE65871B6BF32C567A3ZAxFK" TargetMode="External"/><Relationship Id="rId138" Type="http://schemas.openxmlformats.org/officeDocument/2006/relationships/hyperlink" Target="consultantplus://offline/ref=C4A09D4F3057F4BB1E17088EC6EA24A7F99354D7BC26846E577791155E1EB202CB4C6C41215D7B2FE65871B6BF32C567A3ZAxFK" TargetMode="External"/><Relationship Id="rId345" Type="http://schemas.openxmlformats.org/officeDocument/2006/relationships/hyperlink" Target="consultantplus://offline/ref=C4A09D4F3057F4BB1E17088EC6EA24A7F99354D7BA2C856C517ECC1F5647BE00CC43335634142F22E4556DB4B3789623F4A27BFDC63565F4AF211CZ4x4K" TargetMode="External"/><Relationship Id="rId387" Type="http://schemas.openxmlformats.org/officeDocument/2006/relationships/hyperlink" Target="consultantplus://offline/ref=C4A09D4F3057F4BB1E17088EC6EA24A7F99354D7BC26896C5D7691155E1EB202CB4C6C41335D2323E4516FB0BF279336E5FA74F6D12B62EDB3231E46Z0x8K" TargetMode="External"/><Relationship Id="rId510" Type="http://schemas.openxmlformats.org/officeDocument/2006/relationships/hyperlink" Target="consultantplus://offline/ref=F48101344F3FABF5F873E770C5E98CF9D4867AD3DEF8AF74CB9B518D0AAED514E299E68D57A3299B61CEE7D2E52E82E878406558D9EE0A0FD17C7CB6aExAK" TargetMode="External"/><Relationship Id="rId552" Type="http://schemas.openxmlformats.org/officeDocument/2006/relationships/hyperlink" Target="consultantplus://offline/ref=F48101344F3FABF5F873E770C5E98CF9D4867AD3DEF8AE71CD9F518D0AAED514E299E68D45A3719763C7F9D2EA3BD4B93Ea1x5K" TargetMode="External"/><Relationship Id="rId594" Type="http://schemas.openxmlformats.org/officeDocument/2006/relationships/hyperlink" Target="consultantplus://offline/ref=F48101344F3FABF5F873E770C5E98CF9D4867AD3DEF8A373C79E518D0AAED514E299E68D57A3299B61CEE5D0E92E82E878406558D9EE0A0FD17C7CB6aExAK" TargetMode="External"/><Relationship Id="rId608" Type="http://schemas.openxmlformats.org/officeDocument/2006/relationships/hyperlink" Target="consultantplus://offline/ref=F48101344F3FABF5F873E770C5E98CF9D4867AD3DEF8AE71CD9F518D0AAED514E299E68D45A3719763C7F9D2EA3BD4B93Ea1x5K" TargetMode="External"/><Relationship Id="rId191" Type="http://schemas.openxmlformats.org/officeDocument/2006/relationships/hyperlink" Target="consultantplus://offline/ref=C4A09D4F3057F4BB1E17088EC6EA24A7F99354D7BA2C856C517ECC1F5647BE00CC43335634142F22E4536FB7B3789623F4A27BFDC63565F4AF211CZ4x4K" TargetMode="External"/><Relationship Id="rId205" Type="http://schemas.openxmlformats.org/officeDocument/2006/relationships/hyperlink" Target="consultantplus://offline/ref=C4A09D4F3057F4BB1E17088EC6EA24A7F99354D7BC26846E577791155E1EB202CB4C6C41215D7B2FE65871B6BF32C567A3ZAxFK" TargetMode="External"/><Relationship Id="rId247" Type="http://schemas.openxmlformats.org/officeDocument/2006/relationships/hyperlink" Target="consultantplus://offline/ref=C4A09D4F3057F4BB1E17088EC6EA24A7F99354D7BA2C856C517ECC1F5647BE00CC43335634142F22E4536ABFB3789623F4A27BFDC63565F4AF211CZ4x4K" TargetMode="External"/><Relationship Id="rId412" Type="http://schemas.openxmlformats.org/officeDocument/2006/relationships/hyperlink" Target="consultantplus://offline/ref=C4A09D4F3057F4BB1E17088EC6EA24A7F99354D7BA2C856C517ECC1F5647BE00CC43335634142F22E4556ABEB3789623F4A27BFDC63565F4AF211CZ4x4K" TargetMode="External"/><Relationship Id="rId107" Type="http://schemas.openxmlformats.org/officeDocument/2006/relationships/hyperlink" Target="consultantplus://offline/ref=C4A09D4F3057F4BB1E17088EC6EA24A7F99354D7BA2C856C517ECC1F5647BE00CC43335634142F22E45167B4B3789623F4A27BFDC63565F4AF211CZ4x4K" TargetMode="External"/><Relationship Id="rId289" Type="http://schemas.openxmlformats.org/officeDocument/2006/relationships/hyperlink" Target="consultantplus://offline/ref=C4A09D4F3057F4BB1E17088EC6EA24A7F99354D7B4278567557ECC1F5647BE00CC43335634142F22E4516FBEB3789623F4A27BFDC63565F4AF211CZ4x4K" TargetMode="External"/><Relationship Id="rId454" Type="http://schemas.openxmlformats.org/officeDocument/2006/relationships/hyperlink" Target="consultantplus://offline/ref=C4A09D4F3057F4BB1E17088EC6EA24A7F99354D7BC26846E577791155E1EB202CB4C6C41215D7B2FE65871B6BF32C567A3ZAxFK" TargetMode="External"/><Relationship Id="rId496" Type="http://schemas.openxmlformats.org/officeDocument/2006/relationships/hyperlink" Target="consultantplus://offline/ref=F48101344F3FABF5F873E770C5E98CF9D4867AD3DEFAA576CF9C518D0AAED514E299E68D57A3299B61CEE7D2E82E82E878406558D9EE0A0FD17C7CB6aExAK" TargetMode="External"/><Relationship Id="rId661" Type="http://schemas.openxmlformats.org/officeDocument/2006/relationships/hyperlink" Target="consultantplus://offline/ref=F48101344F3FABF5F873E770C5E98CF9D4867AD3DEF9A679C79A518D0AAED514E299E68D57A3299B61CEE7D2EB2E82E878406558D9EE0A0FD17C7CB6aExAK" TargetMode="External"/><Relationship Id="rId11" Type="http://schemas.openxmlformats.org/officeDocument/2006/relationships/hyperlink" Target="consultantplus://offline/ref=C4A09D4F3057F4BB1E17088EC6EA24A7F99354D7B5278A68567ECC1F5647BE00CC43335634142F22E4516FB3B3789623F4A27BFDC63565F4AF211CZ4x4K" TargetMode="External"/><Relationship Id="rId53" Type="http://schemas.openxmlformats.org/officeDocument/2006/relationships/hyperlink" Target="consultantplus://offline/ref=C4A09D4F3057F4BB1E171683D0867AAEF39C03DABC21873809219742014EB4578B0C6A1470192E23E15A3BE7FC79CA65A8B179F3C63762E8ZAxDK" TargetMode="External"/><Relationship Id="rId149" Type="http://schemas.openxmlformats.org/officeDocument/2006/relationships/hyperlink" Target="consultantplus://offline/ref=C4A09D4F3057F4BB1E17088EC6EA24A7F99354D7BA2C856C517ECC1F5647BE00CC43335634142F22E4506BB6B3789623F4A27BFDC63565F4AF211CZ4x4K" TargetMode="External"/><Relationship Id="rId314" Type="http://schemas.openxmlformats.org/officeDocument/2006/relationships/hyperlink" Target="consultantplus://offline/ref=C4A09D4F3057F4BB1E17088EC6EA24A7F99354D7BC25896F567591155E1EB202CB4C6C41335D2323E4516FB6BD279336E5FA74F6D12B62EDB3231E46Z0x8K" TargetMode="External"/><Relationship Id="rId356" Type="http://schemas.openxmlformats.org/officeDocument/2006/relationships/hyperlink" Target="consultantplus://offline/ref=C4A09D4F3057F4BB1E17088EC6EA24A7F99354D7BA2C856C517ECC1F5647BE00CC43335634142F22E4556CB2B3789623F4A27BFDC63565F4AF211CZ4x4K" TargetMode="External"/><Relationship Id="rId398" Type="http://schemas.openxmlformats.org/officeDocument/2006/relationships/hyperlink" Target="consultantplus://offline/ref=C4A09D4F3057F4BB1E17088EC6EA24A7F99354D7BC26896C5D7691155E1EB202CB4C6C41335D2323E4516FB1B9279336E5FA74F6D12B62EDB3231E46Z0x8K" TargetMode="External"/><Relationship Id="rId521" Type="http://schemas.openxmlformats.org/officeDocument/2006/relationships/hyperlink" Target="consultantplus://offline/ref=F48101344F3FABF5F873E770C5E98CF9D4867AD3DEF8AF74CB9B518D0AAED514E299E68D57A3299B61CEE7D2E52E82E878406558D9EE0A0FD17C7CB6aExAK" TargetMode="External"/><Relationship Id="rId563" Type="http://schemas.openxmlformats.org/officeDocument/2006/relationships/hyperlink" Target="consultantplus://offline/ref=F48101344F3FABF5F873E770C5E98CF9D4867AD3D8F2AF73CB960C8702F7D916E596B99A50EA259A61CBE0D7E67187FD69186A53CEF00D16CD7E7EaBx4K" TargetMode="External"/><Relationship Id="rId619" Type="http://schemas.openxmlformats.org/officeDocument/2006/relationships/hyperlink" Target="consultantplus://offline/ref=F48101344F3FABF5F873E770C5E98CF9D4867AD3D6FBA473C8960C8702F7D916E596B99A50EA259A61CEE3D7E67187FD69186A53CEF00D16CD7E7EaBx4K" TargetMode="External"/><Relationship Id="rId95" Type="http://schemas.openxmlformats.org/officeDocument/2006/relationships/hyperlink" Target="consultantplus://offline/ref=C4A09D4F3057F4BB1E17088EC6EA24A7F99354D7BA2C856C517ECC1F5647BE00CC43335634142F22E45169B6B3789623F4A27BFDC63565F4AF211CZ4x4K" TargetMode="External"/><Relationship Id="rId160" Type="http://schemas.openxmlformats.org/officeDocument/2006/relationships/hyperlink" Target="consultantplus://offline/ref=C4A09D4F3057F4BB1E171683D0867AAEF39C03DABC21873809219742014EB4578B0C6A1470192E23E15A3BE7FC79CA65A8B179F3C63762E8ZAxDK" TargetMode="External"/><Relationship Id="rId216" Type="http://schemas.openxmlformats.org/officeDocument/2006/relationships/hyperlink" Target="consultantplus://offline/ref=C4A09D4F3057F4BB1E17088EC6EA24A7F99354D7BA2C856C517ECC1F5647BE00CC43335634142F22E4536CB5B3789623F4A27BFDC63565F4AF211CZ4x4K" TargetMode="External"/><Relationship Id="rId423" Type="http://schemas.openxmlformats.org/officeDocument/2006/relationships/hyperlink" Target="consultantplus://offline/ref=C4A09D4F3057F4BB1E17088EC6EA24A7F99354D7BC2488665C7C91155E1EB202CB4C6C41335D2323E4516FB4B9279336E5FA74F6D12B62EDB3231E46Z0x8K" TargetMode="External"/><Relationship Id="rId258" Type="http://schemas.openxmlformats.org/officeDocument/2006/relationships/hyperlink" Target="consultantplus://offline/ref=C4A09D4F3057F4BB1E17088EC6EA24A7F99354D7BC26846E577791155E1EB202CB4C6C41215D7B2FE65871B6BF32C567A3ZAxFK" TargetMode="External"/><Relationship Id="rId465" Type="http://schemas.openxmlformats.org/officeDocument/2006/relationships/hyperlink" Target="consultantplus://offline/ref=C4A09D4F3057F4BB1E17088EC6EA24A7F99354D7BA2C856C517ECC1F5647BE00CC43335634142F22E45567B2B3789623F4A27BFDC63565F4AF211CZ4x4K" TargetMode="External"/><Relationship Id="rId630" Type="http://schemas.openxmlformats.org/officeDocument/2006/relationships/hyperlink" Target="consultantplus://offline/ref=F48101344F3FABF5F873E770C5E98CF9D4867AD3DEFBAF79CD95518D0AAED514E299E68D57A3299B61CEE7D2E52E82E878406558D9EE0A0FD17C7CB6aExAK" TargetMode="External"/><Relationship Id="rId672" Type="http://schemas.openxmlformats.org/officeDocument/2006/relationships/hyperlink" Target="consultantplus://offline/ref=F48101344F3FABF5F873F97DD385D2F0DE8E24DFD9F2AD2793C957DA55FED341B0D9B8D416EE3A9A66D0E5D2EFa2x5K" TargetMode="External"/><Relationship Id="rId22" Type="http://schemas.openxmlformats.org/officeDocument/2006/relationships/hyperlink" Target="consultantplus://offline/ref=C4A09D4F3057F4BB1E17088EC6EA24A7F99354D7BC25896F577C91155E1EB202CB4C6C41335D2323E4516FB6BD279336E5FA74F6D12B62EDB3231E46Z0x8K" TargetMode="External"/><Relationship Id="rId64" Type="http://schemas.openxmlformats.org/officeDocument/2006/relationships/hyperlink" Target="consultantplus://offline/ref=C4A09D4F3057F4BB1E17088EC6EA24A7F99354D7BA2C856C517ECC1F5647BE00CC43335634142F22E4516EB4B3789623F4A27BFDC63565F4AF211CZ4x4K" TargetMode="External"/><Relationship Id="rId118" Type="http://schemas.openxmlformats.org/officeDocument/2006/relationships/hyperlink" Target="consultantplus://offline/ref=C4A09D4F3057F4BB1E17088EC6EA24A7F99354D7BA2C856C517ECC1F5647BE00CC43335634142F22E45166B5B3789623F4A27BFDC63565F4AF211CZ4x4K" TargetMode="External"/><Relationship Id="rId325" Type="http://schemas.openxmlformats.org/officeDocument/2006/relationships/hyperlink" Target="consultantplus://offline/ref=C4A09D4F3057F4BB1E17088EC6EA24A7F99354D7BA2C856C517ECC1F5647BE00CC43335634142F22E4556FB3B3789623F4A27BFDC63565F4AF211CZ4x4K" TargetMode="External"/><Relationship Id="rId367" Type="http://schemas.openxmlformats.org/officeDocument/2006/relationships/hyperlink" Target="consultantplus://offline/ref=C4A09D4F3057F4BB1E17088EC6EA24A7F99354D7BA2C856C517ECC1F5647BE00CC43335634142F22E4556BB6B3789623F4A27BFDC63565F4AF211CZ4x4K" TargetMode="External"/><Relationship Id="rId532" Type="http://schemas.openxmlformats.org/officeDocument/2006/relationships/hyperlink" Target="consultantplus://offline/ref=F48101344F3FABF5F873E770C5E98CF9D4867AD3D8F2AF73CB960C8702F7D916E596B99A50EA259A61CBE5D4E67187FD69186A53CEF00D16CD7E7EaBx4K" TargetMode="External"/><Relationship Id="rId574" Type="http://schemas.openxmlformats.org/officeDocument/2006/relationships/hyperlink" Target="consultantplus://offline/ref=F48101344F3FABF5F873E770C5E98CF9D4867AD3D8F2AF73CB960C8702F7D916E596B99A50EA259A61CBEFD3E67187FD69186A53CEF00D16CD7E7EaBx4K" TargetMode="External"/><Relationship Id="rId171" Type="http://schemas.openxmlformats.org/officeDocument/2006/relationships/hyperlink" Target="consultantplus://offline/ref=C4A09D4F3057F4BB1E17088EC6EA24A7F99354D7BC268C67507391155E1EB202CB4C6C41335D2323E4516FB6BF279336E5FA74F6D12B62EDB3231E46Z0x8K" TargetMode="External"/><Relationship Id="rId227" Type="http://schemas.openxmlformats.org/officeDocument/2006/relationships/hyperlink" Target="consultantplus://offline/ref=C4A09D4F3057F4BB1E17088EC6EA24A7F99354D7BC26846E577791155E1EB202CB4C6C41215D7B2FE65871B6BF32C567A3ZAxFK" TargetMode="External"/><Relationship Id="rId269" Type="http://schemas.openxmlformats.org/officeDocument/2006/relationships/hyperlink" Target="consultantplus://offline/ref=C4A09D4F3057F4BB1E17088EC6EA24A7F99354D7BA2C856C517ECC1F5647BE00CC43335634142F22E45366B7B3789623F4A27BFDC63565F4AF211CZ4x4K" TargetMode="External"/><Relationship Id="rId434" Type="http://schemas.openxmlformats.org/officeDocument/2006/relationships/hyperlink" Target="consultantplus://offline/ref=C4A09D4F3057F4BB1E17088EC6EA24A7F99354D7BC26896C5D7691155E1EB202CB4C6C41335D2323E4516EB0BB279336E5FA74F6D12B62EDB3231E46Z0x8K" TargetMode="External"/><Relationship Id="rId476" Type="http://schemas.openxmlformats.org/officeDocument/2006/relationships/hyperlink" Target="consultantplus://offline/ref=C4A09D4F3057F4BB1E17088EC6EA24A7F99354D7BC25896F567591155E1EB202CB4C6C41335D2323E4516FB6BD279336E5FA74F6D12B62EDB3231E46Z0x8K" TargetMode="External"/><Relationship Id="rId641" Type="http://schemas.openxmlformats.org/officeDocument/2006/relationships/hyperlink" Target="consultantplus://offline/ref=F48101344F3FABF5F873E770C5E98CF9D4867AD3DEFBAF79CD95518D0AAED514E299E68D57A3299B61CEE7D5EA2E82E878406558D9EE0A0FD17C7CB6aExAK" TargetMode="External"/><Relationship Id="rId33" Type="http://schemas.openxmlformats.org/officeDocument/2006/relationships/hyperlink" Target="consultantplus://offline/ref=C4A09D4F3057F4BB1E171683D0867AAEF39A0EDABE24873809219742014EB4578B0C6A1470192C2AE75A3BE7FC79CA65A8B179F3C63762E8ZAxDK" TargetMode="External"/><Relationship Id="rId129" Type="http://schemas.openxmlformats.org/officeDocument/2006/relationships/hyperlink" Target="consultantplus://offline/ref=C4A09D4F3057F4BB1E17088EC6EA24A7F99354D7BA2C856C517ECC1F5647BE00CC43335634142F22E4506EB0B3789623F4A27BFDC63565F4AF211CZ4x4K" TargetMode="External"/><Relationship Id="rId280" Type="http://schemas.openxmlformats.org/officeDocument/2006/relationships/hyperlink" Target="consultantplus://offline/ref=C4A09D4F3057F4BB1E171683D0867AAEF39C03DABC21873809219742014EB4578B0C6A1470192E23E15A3BE7FC79CA65A8B179F3C63762E8ZAxDK" TargetMode="External"/><Relationship Id="rId336" Type="http://schemas.openxmlformats.org/officeDocument/2006/relationships/hyperlink" Target="consultantplus://offline/ref=C4A09D4F3057F4BB1E17088EC6EA24A7F99354D7BA2C856C517ECC1F5647BE00CC43335634142F22E4556EB5B3789623F4A27BFDC63565F4AF211CZ4x4K" TargetMode="External"/><Relationship Id="rId501" Type="http://schemas.openxmlformats.org/officeDocument/2006/relationships/hyperlink" Target="consultantplus://offline/ref=F48101344F3FABF5F873E770C5E98CF9D4867AD3D6FBA473C8960C8702F7D916E596B99A50EA259A61CEE7D4E67187FD69186A53CEF00D16CD7E7EaBx4K" TargetMode="External"/><Relationship Id="rId543" Type="http://schemas.openxmlformats.org/officeDocument/2006/relationships/hyperlink" Target="consultantplus://offline/ref=F48101344F3FABF5F873E770C5E98CF9D4867AD3D8F2AF73CB960C8702F7D916E596B99A50EA259A61CBE3DBE67187FD69186A53CEF00D16CD7E7EaBx4K" TargetMode="External"/><Relationship Id="rId75" Type="http://schemas.openxmlformats.org/officeDocument/2006/relationships/hyperlink" Target="consultantplus://offline/ref=C4A09D4F3057F4BB1E17088EC6EA24A7F99354D7BA2C856C517ECC1F5647BE00CC43335634142F22E4516DBEB3789623F4A27BFDC63565F4AF211CZ4x4K" TargetMode="External"/><Relationship Id="rId140" Type="http://schemas.openxmlformats.org/officeDocument/2006/relationships/hyperlink" Target="consultantplus://offline/ref=C4A09D4F3057F4BB1E17088EC6EA24A7F99354D7BC26846E577791155E1EB202CB4C6C41215D7B2FE65871B6BF32C567A3ZAxFK" TargetMode="External"/><Relationship Id="rId182" Type="http://schemas.openxmlformats.org/officeDocument/2006/relationships/hyperlink" Target="consultantplus://offline/ref=C4A09D4F3057F4BB1E17088EC6EA24A7F99354D7BC26846E577791155E1EB202CB4C6C41215D7B2FE65871B6BF32C567A3ZAxFK" TargetMode="External"/><Relationship Id="rId378" Type="http://schemas.openxmlformats.org/officeDocument/2006/relationships/hyperlink" Target="consultantplus://offline/ref=C4A09D4F3057F4BB1E17088EC6EA24A7F99354D7BC26896C5D7691155E1EB202CB4C6C41335D2323E4516FB4BD279336E5FA74F6D12B62EDB3231E46Z0x8K" TargetMode="External"/><Relationship Id="rId403" Type="http://schemas.openxmlformats.org/officeDocument/2006/relationships/hyperlink" Target="consultantplus://offline/ref=C4A09D4F3057F4BB1E17088EC6EA24A7F99354D7BC26896C5D7691155E1EB202CB4C6C41335D2323E4516FBEBF279336E5FA74F6D12B62EDB3231E46Z0x8K" TargetMode="External"/><Relationship Id="rId585" Type="http://schemas.openxmlformats.org/officeDocument/2006/relationships/hyperlink" Target="consultantplus://offline/ref=F48101344F3FABF5F873E770C5E98CF9D4867AD3D8F2AF73CB960C8702F7D916E596B99A50EA259A61CBEED0E67187FD69186A53CEF00D16CD7E7EaBx4K" TargetMode="External"/><Relationship Id="rId6" Type="http://schemas.openxmlformats.org/officeDocument/2006/relationships/hyperlink" Target="consultantplus://offline/ref=C4A09D4F3057F4BB1E17088EC6EA24A7F99354D7B5248D6B527ECC1F5647BE00CC43335634142F22E4516FB3B3789623F4A27BFDC63565F4AF211CZ4x4K" TargetMode="External"/><Relationship Id="rId238" Type="http://schemas.openxmlformats.org/officeDocument/2006/relationships/hyperlink" Target="consultantplus://offline/ref=C4A09D4F3057F4BB1E17088EC6EA24A7F99354D7BA2C856C517ECC1F5647BE00CC43335634142F22E4536AB7B3789623F4A27BFDC63565F4AF211CZ4x4K" TargetMode="External"/><Relationship Id="rId445" Type="http://schemas.openxmlformats.org/officeDocument/2006/relationships/hyperlink" Target="consultantplus://offline/ref=C4A09D4F3057F4BB1E17088EC6EA24A7F99354D7BA2C856C517ECC1F5647BE00CC43335634142F22E45569BFB3789623F4A27BFDC63565F4AF211CZ4x4K" TargetMode="External"/><Relationship Id="rId487" Type="http://schemas.openxmlformats.org/officeDocument/2006/relationships/hyperlink" Target="consultantplus://offline/ref=F48101344F3FABF5F873E770C5E98CF9D4867AD3D7F9A077CC960C8702F7D916E596B99A50EA259A61CCE2D4E67187FD69186A53CEF00D16CD7E7EaBx4K" TargetMode="External"/><Relationship Id="rId610" Type="http://schemas.openxmlformats.org/officeDocument/2006/relationships/hyperlink" Target="consultantplus://offline/ref=F48101344F3FABF5F873E770C5E98CF9D4867AD3DEFAA471C79D518D0AAED514E299E68D45A3719763C7F9D2EA3BD4B93Ea1x5K" TargetMode="External"/><Relationship Id="rId652" Type="http://schemas.openxmlformats.org/officeDocument/2006/relationships/hyperlink" Target="consultantplus://offline/ref=F48101344F3FABF5F873E770C5E98CF9D4867AD3DEFAA471C79D518D0AAED514E299E68D45A3719763C7F9D2EA3BD4B93Ea1x5K" TargetMode="External"/><Relationship Id="rId291" Type="http://schemas.openxmlformats.org/officeDocument/2006/relationships/hyperlink" Target="consultantplus://offline/ref=C4A09D4F3057F4BB1E17088EC6EA24A7F99354D7BA2C856C517ECC1F5647BE00CC43335634142F22E4526DB3B3789623F4A27BFDC63565F4AF211CZ4x4K" TargetMode="External"/><Relationship Id="rId305" Type="http://schemas.openxmlformats.org/officeDocument/2006/relationships/hyperlink" Target="consultantplus://offline/ref=C4A09D4F3057F4BB1E17088EC6EA24A7F99354D7BC26846E577791155E1EB202CB4C6C41215D7B2FE65871B6BF32C567A3ZAxFK" TargetMode="External"/><Relationship Id="rId347" Type="http://schemas.openxmlformats.org/officeDocument/2006/relationships/hyperlink" Target="consultantplus://offline/ref=C4A09D4F3057F4BB1E17088EC6EA24A7F99354D7BA2C856C517ECC1F5647BE00CC43335634142F22E4556DB2B3789623F4A27BFDC63565F4AF211CZ4x4K" TargetMode="External"/><Relationship Id="rId512" Type="http://schemas.openxmlformats.org/officeDocument/2006/relationships/hyperlink" Target="consultantplus://offline/ref=F48101344F3FABF5F873E770C5E98CF9D4867AD3D8F2AF73CB960C8702F7D916E596B99A50EA259A61CAEED5E67187FD69186A53CEF00D16CD7E7EaBx4K" TargetMode="External"/><Relationship Id="rId44" Type="http://schemas.openxmlformats.org/officeDocument/2006/relationships/hyperlink" Target="consultantplus://offline/ref=C4A09D4F3057F4BB1E17088EC6EA24A7F99354D7B4218F6C517ECC1F5647BE00CC43335634142F22E4516FB3B3789623F4A27BFDC63565F4AF211CZ4x4K" TargetMode="External"/><Relationship Id="rId86" Type="http://schemas.openxmlformats.org/officeDocument/2006/relationships/hyperlink" Target="consultantplus://offline/ref=C4A09D4F3057F4BB1E17088EC6EA24A7F99354D7BA2C856C517ECC1F5647BE00CC43335634142F22E4516AB6B3789623F4A27BFDC63565F4AF211CZ4x4K" TargetMode="External"/><Relationship Id="rId151" Type="http://schemas.openxmlformats.org/officeDocument/2006/relationships/hyperlink" Target="consultantplus://offline/ref=C4A09D4F3057F4BB1E17088EC6EA24A7F99354D7B5278A68567ECC1F5647BE00CC43335634142F22E4516FB1B3789623F4A27BFDC63565F4AF211CZ4x4K" TargetMode="External"/><Relationship Id="rId389" Type="http://schemas.openxmlformats.org/officeDocument/2006/relationships/hyperlink" Target="consultantplus://offline/ref=C4A09D4F3057F4BB1E17088EC6EA24A7F99354D7BA2C856C517ECC1F5647BE00CC43335634142F22E4556BB1B3789623F4A27BFDC63565F4AF211CZ4x4K" TargetMode="External"/><Relationship Id="rId554" Type="http://schemas.openxmlformats.org/officeDocument/2006/relationships/hyperlink" Target="consultantplus://offline/ref=F48101344F3FABF5F873E770C5E98CF9D4867AD3DEFAA471C79D518D0AAED514E299E68D45A3719763C7F9D2EA3BD4B93Ea1x5K" TargetMode="External"/><Relationship Id="rId596" Type="http://schemas.openxmlformats.org/officeDocument/2006/relationships/hyperlink" Target="consultantplus://offline/ref=F48101344F3FABF5F873E770C5E98CF9D4867AD3DEF8A373C79E518D0AAED514E299E68D57A3299B61CEE5D0E82E82E878406558D9EE0A0FD17C7CB6aExAK" TargetMode="External"/><Relationship Id="rId193" Type="http://schemas.openxmlformats.org/officeDocument/2006/relationships/hyperlink" Target="consultantplus://offline/ref=C4A09D4F3057F4BB1E17088EC6EA24A7F99354D7BA2C856C517ECC1F5647BE00CC43335634142F22E4536FB5B3789623F4A27BFDC63565F4AF211CZ4x4K" TargetMode="External"/><Relationship Id="rId207" Type="http://schemas.openxmlformats.org/officeDocument/2006/relationships/hyperlink" Target="consultantplus://offline/ref=C4A09D4F3057F4BB1E17088EC6EA24A7F99354D7B5218968547ECC1F5647BE00CC43335634142F22E4516FB0B3789623F4A27BFDC63565F4AF211CZ4x4K" TargetMode="External"/><Relationship Id="rId249" Type="http://schemas.openxmlformats.org/officeDocument/2006/relationships/hyperlink" Target="consultantplus://offline/ref=C4A09D4F3057F4BB1E17088EC6EA24A7F99354D7BA2C856C517ECC1F5647BE00CC43335634142F22E45369B6B3789623F4A27BFDC63565F4AF211CZ4x4K" TargetMode="External"/><Relationship Id="rId414" Type="http://schemas.openxmlformats.org/officeDocument/2006/relationships/hyperlink" Target="consultantplus://offline/ref=C4A09D4F3057F4BB1E17088EC6EA24A7F99354D7BC26846E577791155E1EB202CB4C6C41215D7B2FE65871B6BF32C567A3ZAxFK" TargetMode="External"/><Relationship Id="rId456" Type="http://schemas.openxmlformats.org/officeDocument/2006/relationships/hyperlink" Target="consultantplus://offline/ref=C4A09D4F3057F4BB1E17088EC6EA24A7F99354D7BA2C856C517ECC1F5647BE00CC43335634142F22E45568B2B3789623F4A27BFDC63565F4AF211CZ4x4K" TargetMode="External"/><Relationship Id="rId498" Type="http://schemas.openxmlformats.org/officeDocument/2006/relationships/hyperlink" Target="consultantplus://offline/ref=F48101344F3FABF5F873E770C5E98CF9D4867AD3D7FAA774C8960C8702F7D916E596B99A50EA259A61CEE7D7E67187FD69186A53CEF00D16CD7E7EaBx4K" TargetMode="External"/><Relationship Id="rId621" Type="http://schemas.openxmlformats.org/officeDocument/2006/relationships/hyperlink" Target="consultantplus://offline/ref=F48101344F3FABF5F873E770C5E98CF9D4867AD3D6FBA473C8960C8702F7D916E596B99A50EA259A61CEE2D5E67187FD69186A53CEF00D16CD7E7EaBx4K" TargetMode="External"/><Relationship Id="rId663" Type="http://schemas.openxmlformats.org/officeDocument/2006/relationships/hyperlink" Target="consultantplus://offline/ref=F48101344F3FABF5F873F97DD385D2F0DE8E24DFD9F2AD2793C957DA55FED341B0D9B8D416EE3A9A66D0E5D2EFa2x5K" TargetMode="External"/><Relationship Id="rId13" Type="http://schemas.openxmlformats.org/officeDocument/2006/relationships/hyperlink" Target="consultantplus://offline/ref=C4A09D4F3057F4BB1E17088EC6EA24A7F99354D7B522856F507ECC1F5647BE00CC43335634142F22E4516FB3B3789623F4A27BFDC63565F4AF211CZ4x4K" TargetMode="External"/><Relationship Id="rId109" Type="http://schemas.openxmlformats.org/officeDocument/2006/relationships/hyperlink" Target="consultantplus://offline/ref=C4A09D4F3057F4BB1E17088EC6EA24A7F99354D7BA2C856C517ECC1F5647BE00CC43335634142F22E45167B5B3789623F4A27BFDC63565F4AF211CZ4x4K" TargetMode="External"/><Relationship Id="rId260" Type="http://schemas.openxmlformats.org/officeDocument/2006/relationships/hyperlink" Target="consultantplus://offline/ref=C4A09D4F3057F4BB1E17088EC6EA24A7F99354D7BC26846E577791155E1EB202CB4C6C41215D7B2FE65871B6BF32C567A3ZAxFK" TargetMode="External"/><Relationship Id="rId316" Type="http://schemas.openxmlformats.org/officeDocument/2006/relationships/hyperlink" Target="consultantplus://offline/ref=C4A09D4F3057F4BB1E17088EC6EA24A7F99354D7BA2C856C517ECC1F5647BE00CC43335634142F22E45266B2B3789623F4A27BFDC63565F4AF211CZ4x4K" TargetMode="External"/><Relationship Id="rId523" Type="http://schemas.openxmlformats.org/officeDocument/2006/relationships/hyperlink" Target="consultantplus://offline/ref=F48101344F3FABF5F873E770C5E98CF9D4867AD3DEFAA471C79D518D0AAED514E299E68D45A3719763C7F9D2EA3BD4B93Ea1x5K" TargetMode="External"/><Relationship Id="rId55" Type="http://schemas.openxmlformats.org/officeDocument/2006/relationships/hyperlink" Target="consultantplus://offline/ref=C4A09D4F3057F4BB1E17088EC6EA24A7F99354D7BC25896F567591155E1EB202CB4C6C41335D2323E4516FB6BD279336E5FA74F6D12B62EDB3231E46Z0x8K" TargetMode="External"/><Relationship Id="rId97" Type="http://schemas.openxmlformats.org/officeDocument/2006/relationships/hyperlink" Target="consultantplus://offline/ref=C4A09D4F3057F4BB1E17088EC6EA24A7F99354D7BA2C856C517ECC1F5647BE00CC43335634142F22E45169B7B3789623F4A27BFDC63565F4AF211CZ4x4K" TargetMode="External"/><Relationship Id="rId120" Type="http://schemas.openxmlformats.org/officeDocument/2006/relationships/hyperlink" Target="consultantplus://offline/ref=C4A09D4F3057F4BB1E171683D0867AAEF39C03DABC21873809219742014EB4578B0C6A1470192E23E15A3BE7FC79CA65A8B179F3C63762E8ZAxDK" TargetMode="External"/><Relationship Id="rId358" Type="http://schemas.openxmlformats.org/officeDocument/2006/relationships/hyperlink" Target="consultantplus://offline/ref=C4A09D4F3057F4BB1E17088EC6EA24A7F99354D7BA2C856C517ECC1F5647BE00CC43335634142F22E4556CB3B3789623F4A27BFDC63565F4AF211CZ4x4K" TargetMode="External"/><Relationship Id="rId565" Type="http://schemas.openxmlformats.org/officeDocument/2006/relationships/hyperlink" Target="consultantplus://offline/ref=F48101344F3FABF5F873E770C5E98CF9D4867AD3D8F2AF73CB960C8702F7D916E596B99A50EA259A61CBE0D4E67187FD69186A53CEF00D16CD7E7EaBx4K" TargetMode="External"/><Relationship Id="rId162" Type="http://schemas.openxmlformats.org/officeDocument/2006/relationships/hyperlink" Target="consultantplus://offline/ref=C4A09D4F3057F4BB1E17088EC6EA24A7F99354D7BC26846E577791155E1EB202CB4C6C41215D7B2FE65871B6BF32C567A3ZAxFK" TargetMode="External"/><Relationship Id="rId218" Type="http://schemas.openxmlformats.org/officeDocument/2006/relationships/hyperlink" Target="consultantplus://offline/ref=C4A09D4F3057F4BB1E17088EC6EA24A7F99354D7BA2C856C517ECC1F5647BE00CC43335634142F22E4536CB2B3789623F4A27BFDC63565F4AF211CZ4x4K" TargetMode="External"/><Relationship Id="rId425" Type="http://schemas.openxmlformats.org/officeDocument/2006/relationships/hyperlink" Target="consultantplus://offline/ref=C4A09D4F3057F4BB1E17088EC6EA24A7F99354D7B5268968557ECC1F5647BE00CC43335634142F22E4516CB5B3789623F4A27BFDC63565F4AF211CZ4x4K" TargetMode="External"/><Relationship Id="rId467" Type="http://schemas.openxmlformats.org/officeDocument/2006/relationships/hyperlink" Target="consultantplus://offline/ref=C4A09D4F3057F4BB1E17088EC6EA24A7F99354D7BA2C856C517ECC1F5647BE00CC43335634142F22E45567B0B3789623F4A27BFDC63565F4AF211CZ4x4K" TargetMode="External"/><Relationship Id="rId632" Type="http://schemas.openxmlformats.org/officeDocument/2006/relationships/hyperlink" Target="consultantplus://offline/ref=F48101344F3FABF5F873E770C5E98CF9D4867AD3DEFBAF79CD95518D0AAED514E299E68D57A3299B61CEE7D3E42E82E878406558D9EE0A0FD17C7CB6aExAK" TargetMode="External"/><Relationship Id="rId271" Type="http://schemas.openxmlformats.org/officeDocument/2006/relationships/hyperlink" Target="consultantplus://offline/ref=C4A09D4F3057F4BB1E17088EC6EA24A7F99354D7BA2C856C517ECC1F5647BE00CC43335634142F22E45366B5B3789623F4A27BFDC63565F4AF211CZ4x4K" TargetMode="External"/><Relationship Id="rId674" Type="http://schemas.openxmlformats.org/officeDocument/2006/relationships/hyperlink" Target="consultantplus://offline/ref=F48101344F3FABF5F873F97DD385D2F0DE8E24DFD9F2AD2793C957DA55FED341B0D9B8D416EE3A9A66D0E5D2EFa2x5K" TargetMode="External"/><Relationship Id="rId24" Type="http://schemas.openxmlformats.org/officeDocument/2006/relationships/hyperlink" Target="consultantplus://offline/ref=C4A09D4F3057F4BB1E17088EC6EA24A7F99354D7BC25846C567091155E1EB202CB4C6C41335D2323E4516FB6BD279336E5FA74F6D12B62EDB3231E46Z0x8K" TargetMode="External"/><Relationship Id="rId66" Type="http://schemas.openxmlformats.org/officeDocument/2006/relationships/hyperlink" Target="consultantplus://offline/ref=C4A09D4F3057F4BB1E17088EC6EA24A7F99354D7BA2C856C517ECC1F5647BE00CC43335634142F22E4516EBFB3789623F4A27BFDC63565F4AF211CZ4x4K" TargetMode="External"/><Relationship Id="rId131" Type="http://schemas.openxmlformats.org/officeDocument/2006/relationships/hyperlink" Target="consultantplus://offline/ref=C4A09D4F3057F4BB1E17088EC6EA24A7F99354D7BA2C856C517ECC1F5647BE00CC43335634142F22E4506DB6B3789623F4A27BFDC63565F4AF211CZ4x4K" TargetMode="External"/><Relationship Id="rId327" Type="http://schemas.openxmlformats.org/officeDocument/2006/relationships/hyperlink" Target="consultantplus://offline/ref=C4A09D4F3057F4BB1E17088EC6EA24A7F99354D7BA2C856C517ECC1F5647BE00CC43335634142F22E45266B0B3789623F4A27BFDC63565F4AF211CZ4x4K" TargetMode="External"/><Relationship Id="rId369" Type="http://schemas.openxmlformats.org/officeDocument/2006/relationships/hyperlink" Target="consultantplus://offline/ref=C4A09D4F3057F4BB1E17088EC6EA24A7F99354D7BC26896C5D7691155E1EB202CB4C6C41335D2323E4516FB7B8279336E5FA74F6D12B62EDB3231E46Z0x8K" TargetMode="External"/><Relationship Id="rId534" Type="http://schemas.openxmlformats.org/officeDocument/2006/relationships/hyperlink" Target="consultantplus://offline/ref=F48101344F3FABF5F873E770C5E98CF9D4867AD3D8F2AF73CB960C8702F7D916E596B99A50EA259A61CBE5DAE67187FD69186A53CEF00D16CD7E7EaBx4K" TargetMode="External"/><Relationship Id="rId576" Type="http://schemas.openxmlformats.org/officeDocument/2006/relationships/hyperlink" Target="consultantplus://offline/ref=F48101344F3FABF5F873E770C5E98CF9D4867AD3D8F2AF73CB960C8702F7D916E596B99A50EA259A61CBEFD0E67187FD69186A53CEF00D16CD7E7EaBx4K" TargetMode="External"/><Relationship Id="rId173" Type="http://schemas.openxmlformats.org/officeDocument/2006/relationships/hyperlink" Target="consultantplus://offline/ref=C4A09D4F3057F4BB1E17088EC6EA24A7F99354D7B52488695C7ECC1F5647BE00CC43335634142F22E4516DB7B3789623F4A27BFDC63565F4AF211CZ4x4K" TargetMode="External"/><Relationship Id="rId229" Type="http://schemas.openxmlformats.org/officeDocument/2006/relationships/hyperlink" Target="consultantplus://offline/ref=C4A09D4F3057F4BB1E17088EC6EA24A7F99354D7BC26846E577791155E1EB202CB4C6C41215D7B2FE65871B6BF32C567A3ZAxFK" TargetMode="External"/><Relationship Id="rId380" Type="http://schemas.openxmlformats.org/officeDocument/2006/relationships/hyperlink" Target="consultantplus://offline/ref=C4A09D4F3057F4BB1E17088EC6EA24A7F99354D7BC26896C5D7691155E1EB202CB4C6C41335D2323E4516FB5BC279336E5FA74F6D12B62EDB3231E46Z0x8K" TargetMode="External"/><Relationship Id="rId436" Type="http://schemas.openxmlformats.org/officeDocument/2006/relationships/hyperlink" Target="consultantplus://offline/ref=C4A09D4F3057F4BB1E17088EC6EA24A7F99354D7BA2C856C517ECC1F5647BE00CC43335634142F22E45569B2B3789623F4A27BFDC63565F4AF211CZ4x4K" TargetMode="External"/><Relationship Id="rId601" Type="http://schemas.openxmlformats.org/officeDocument/2006/relationships/hyperlink" Target="consultantplus://offline/ref=F48101344F3FABF5F873E770C5E98CF9D4867AD3DEF8A373C79E518D0AAED514E299E68D57A3299B61CEE5D0E52E82E878406558D9EE0A0FD17C7CB6aExAK" TargetMode="External"/><Relationship Id="rId643" Type="http://schemas.openxmlformats.org/officeDocument/2006/relationships/hyperlink" Target="consultantplus://offline/ref=F48101344F3FABF5F873E770C5E98CF9D4867AD3DEFBAF79CD95518D0AAED514E299E68D57A3299B61CEE7DBEB2E82E878406558D9EE0A0FD17C7CB6aExAK" TargetMode="External"/><Relationship Id="rId240" Type="http://schemas.openxmlformats.org/officeDocument/2006/relationships/hyperlink" Target="consultantplus://offline/ref=C4A09D4F3057F4BB1E17088EC6EA24A7F99354D7BA2C856C517ECC1F5647BE00CC43335634142F22E4536AB5B3789623F4A27BFDC63565F4AF211CZ4x4K" TargetMode="External"/><Relationship Id="rId478" Type="http://schemas.openxmlformats.org/officeDocument/2006/relationships/hyperlink" Target="consultantplus://offline/ref=C4A09D4F3057F4BB1E17088EC6EA24A7F99354D7BC248E6E5D7591155E1EB202CB4C6C41215D7B2FE65871B6BF32C567A3ZAxFK" TargetMode="External"/><Relationship Id="rId35" Type="http://schemas.openxmlformats.org/officeDocument/2006/relationships/hyperlink" Target="consultantplus://offline/ref=C4A09D4F3057F4BB1E17088EC6EA24A7F99354D7BA2C856C517ECC1F5647BE00CC43335634142F22E4516FB0B3789623F4A27BFDC63565F4AF211CZ4x4K" TargetMode="External"/><Relationship Id="rId77" Type="http://schemas.openxmlformats.org/officeDocument/2006/relationships/hyperlink" Target="consultantplus://offline/ref=C4A09D4F3057F4BB1E17088EC6EA24A7F99354D7BC26846E577791155E1EB202CB4C6C41215D7B2FE65871B6BF32C567A3ZAxFK" TargetMode="External"/><Relationship Id="rId100" Type="http://schemas.openxmlformats.org/officeDocument/2006/relationships/hyperlink" Target="consultantplus://offline/ref=C4A09D4F3057F4BB1E17088EC6EA24A7F99354D7B522856F507ECC1F5647BE00CC43335634142F22E4516FB1B3789623F4A27BFDC63565F4AF211CZ4x4K" TargetMode="External"/><Relationship Id="rId282" Type="http://schemas.openxmlformats.org/officeDocument/2006/relationships/hyperlink" Target="consultantplus://offline/ref=C4A09D4F3057F4BB1E17088EC6EA24A7F99354D7BC25896F567591155E1EB202CB4C6C41335D2323E4516FB6BD279336E5FA74F6D12B62EDB3231E46Z0x8K" TargetMode="External"/><Relationship Id="rId338" Type="http://schemas.openxmlformats.org/officeDocument/2006/relationships/hyperlink" Target="consultantplus://offline/ref=C4A09D4F3057F4BB1E17088EC6EA24A7F99354D7BC26846E577791155E1EB202CB4C6C41215D7B2FE65871B6BF32C567A3ZAxFK" TargetMode="External"/><Relationship Id="rId503" Type="http://schemas.openxmlformats.org/officeDocument/2006/relationships/hyperlink" Target="consultantplus://offline/ref=F48101344F3FABF5F873E770C5E98CF9D4867AD3DEFBA370CC9D518D0AAED514E299E68D57A3299B61CEE7D2E82E82E878406558D9EE0A0FD17C7CB6aExAK" TargetMode="External"/><Relationship Id="rId545" Type="http://schemas.openxmlformats.org/officeDocument/2006/relationships/hyperlink" Target="consultantplus://offline/ref=F48101344F3FABF5F873E770C5E98CF9D4867AD3D8F2AF73CB960C8702F7D916E596B99A50EA259A61CBE2D2E67187FD69186A53CEF00D16CD7E7EaBx4K" TargetMode="External"/><Relationship Id="rId587" Type="http://schemas.openxmlformats.org/officeDocument/2006/relationships/hyperlink" Target="consultantplus://offline/ref=F48101344F3FABF5F873E770C5E98CF9D4867AD3D8F2AF73CB960C8702F7D916E596B99A50EA259A61CBEED1E67187FD69186A53CEF00D16CD7E7EaBx4K" TargetMode="External"/><Relationship Id="rId8" Type="http://schemas.openxmlformats.org/officeDocument/2006/relationships/hyperlink" Target="consultantplus://offline/ref=C4A09D4F3057F4BB1E17088EC6EA24A7F99354D7B5268968557ECC1F5647BE00CC43335634142F22E4516FB3B3789623F4A27BFDC63565F4AF211CZ4x4K" TargetMode="External"/><Relationship Id="rId142" Type="http://schemas.openxmlformats.org/officeDocument/2006/relationships/hyperlink" Target="consultantplus://offline/ref=C4A09D4F3057F4BB1E17088EC6EA24A7F99354D7BA2C856C517ECC1F5647BE00CC43335634142F22E4506CB4B3789623F4A27BFDC63565F4AF211CZ4x4K" TargetMode="External"/><Relationship Id="rId184" Type="http://schemas.openxmlformats.org/officeDocument/2006/relationships/hyperlink" Target="consultantplus://offline/ref=C4A09D4F3057F4BB1E17088EC6EA24A7F99354D7BC248E6E5D7591155E1EB202CB4C6C41215D7B2FE65871B6BF32C567A3ZAxFK" TargetMode="External"/><Relationship Id="rId391" Type="http://schemas.openxmlformats.org/officeDocument/2006/relationships/hyperlink" Target="consultantplus://offline/ref=C4A09D4F3057F4BB1E17088EC6EA24A7F99354D7BA2C856C517ECC1F5647BE00CC43335634142F22E4556BB1B3789623F4A27BFDC63565F4AF211CZ4x4K" TargetMode="External"/><Relationship Id="rId405" Type="http://schemas.openxmlformats.org/officeDocument/2006/relationships/hyperlink" Target="consultantplus://offline/ref=C4A09D4F3057F4BB1E17088EC6EA24A7F99354D7BC26896C5D7691155E1EB202CB4C6C41335D2323E4516FBEBF279336E5FA74F6D12B62EDB3231E46Z0x8K" TargetMode="External"/><Relationship Id="rId447" Type="http://schemas.openxmlformats.org/officeDocument/2006/relationships/hyperlink" Target="consultantplus://offline/ref=C4A09D4F3057F4BB1E17088EC6EA24A7F99354D7BA2C856C517ECC1F5647BE00CC43335634142F22E45568B6B3789623F4A27BFDC63565F4AF211CZ4x4K" TargetMode="External"/><Relationship Id="rId612" Type="http://schemas.openxmlformats.org/officeDocument/2006/relationships/hyperlink" Target="consultantplus://offline/ref=F48101344F3FABF5F873E770C5E98CF9D4867AD3DEF8AE71CD9F518D0AAED514E299E68D45A3719763C7F9D2EA3BD4B93Ea1x5K" TargetMode="External"/><Relationship Id="rId251" Type="http://schemas.openxmlformats.org/officeDocument/2006/relationships/hyperlink" Target="consultantplus://offline/ref=C4A09D4F3057F4BB1E17088EC6EA24A7F99354D7B5278A68567ECC1F5647BE00CC43335634142F22E45167B1B3789623F4A27BFDC63565F4AF211CZ4x4K" TargetMode="External"/><Relationship Id="rId489" Type="http://schemas.openxmlformats.org/officeDocument/2006/relationships/hyperlink" Target="consultantplus://offline/ref=F48101344F3FABF5F873E770C5E98CF9D4867AD3DEF8AE71CD9F518D0AAED514E299E68D45A3719763C7F9D2EA3BD4B93Ea1x5K" TargetMode="External"/><Relationship Id="rId654" Type="http://schemas.openxmlformats.org/officeDocument/2006/relationships/hyperlink" Target="consultantplus://offline/ref=F48101344F3FABF5F873E770C5E98CF9D4867AD3DEF8A370CE9B518D0AAED514E299E68D57A3299B61CEE7D2E82E82E878406558D9EE0A0FD17C7CB6aExAK" TargetMode="External"/><Relationship Id="rId46" Type="http://schemas.openxmlformats.org/officeDocument/2006/relationships/hyperlink" Target="consultantplus://offline/ref=C4A09D4F3057F4BB1E17088EC6EA24A7F99354D7BC2488665C7C91155E1EB202CB4C6C41335D2323E4516FB6BE279336E5FA74F6D12B62EDB3231E46Z0x8K" TargetMode="External"/><Relationship Id="rId293" Type="http://schemas.openxmlformats.org/officeDocument/2006/relationships/hyperlink" Target="consultantplus://offline/ref=C4A09D4F3057F4BB1E17088EC6EA24A7F99354D7B4278567557ECC1F5647BE00CC43335634142F22E4516EB7B3789623F4A27BFDC63565F4AF211CZ4x4K" TargetMode="External"/><Relationship Id="rId307" Type="http://schemas.openxmlformats.org/officeDocument/2006/relationships/hyperlink" Target="consultantplus://offline/ref=C4A09D4F3057F4BB1E17088EC6EA24A7F99354D7BC26846E577791155E1EB202CB4C6C41215D7B2FE65871B6BF32C567A3ZAxFK" TargetMode="External"/><Relationship Id="rId349" Type="http://schemas.openxmlformats.org/officeDocument/2006/relationships/hyperlink" Target="consultantplus://offline/ref=C4A09D4F3057F4BB1E17088EC6EA24A7F99354D7BA2C856C517ECC1F5647BE00CC43335634142F22E4556DB0B3789623F4A27BFDC63565F4AF211CZ4x4K" TargetMode="External"/><Relationship Id="rId514" Type="http://schemas.openxmlformats.org/officeDocument/2006/relationships/hyperlink" Target="consultantplus://offline/ref=F48101344F3FABF5F873E770C5E98CF9D4867AD3D8F2AF73CB960C8702F7D916E596B99A50EA259A61CAEEDBE67187FD69186A53CEF00D16CD7E7EaBx4K" TargetMode="External"/><Relationship Id="rId556" Type="http://schemas.openxmlformats.org/officeDocument/2006/relationships/hyperlink" Target="consultantplus://offline/ref=F48101344F3FABF5F873E770C5E98CF9D4867AD3D8F2AF73CB960C8702F7D916E596B99A50EA259A61CBE1D4E67187FD69186A53CEF00D16CD7E7EaBx4K" TargetMode="External"/><Relationship Id="rId88" Type="http://schemas.openxmlformats.org/officeDocument/2006/relationships/hyperlink" Target="consultantplus://offline/ref=C4A09D4F3057F4BB1E17088EC6EA24A7F99354D7BA2C856C517ECC1F5647BE00CC43335634142F22E4516AB7B3789623F4A27BFDC63565F4AF211CZ4x4K" TargetMode="External"/><Relationship Id="rId111" Type="http://schemas.openxmlformats.org/officeDocument/2006/relationships/hyperlink" Target="consultantplus://offline/ref=C4A09D4F3057F4BB1E17088EC6EA24A7F99354D7BA2C856C517ECC1F5647BE00CC43335634142F22E45167B1B3789623F4A27BFDC63565F4AF211CZ4x4K" TargetMode="External"/><Relationship Id="rId153" Type="http://schemas.openxmlformats.org/officeDocument/2006/relationships/hyperlink" Target="consultantplus://offline/ref=C4A09D4F3057F4BB1E17088EC6EA24A7F99354D7BA2C856C517ECC1F5647BE00CC43335634142F22E4506BB4B3789623F4A27BFDC63565F4AF211CZ4x4K" TargetMode="External"/><Relationship Id="rId195" Type="http://schemas.openxmlformats.org/officeDocument/2006/relationships/hyperlink" Target="consultantplus://offline/ref=C4A09D4F3057F4BB1E17088EC6EA24A7F99354D7BA2C856C517ECC1F5647BE00CC43335634142F22E4536FB2B3789623F4A27BFDC63565F4AF211CZ4x4K" TargetMode="External"/><Relationship Id="rId209" Type="http://schemas.openxmlformats.org/officeDocument/2006/relationships/hyperlink" Target="consultantplus://offline/ref=C4A09D4F3057F4BB1E17088EC6EA24A7F99354D7BA2C856C517ECC1F5647BE00CC43335634142F22E4536FBFB3789623F4A27BFDC63565F4AF211CZ4x4K" TargetMode="External"/><Relationship Id="rId360" Type="http://schemas.openxmlformats.org/officeDocument/2006/relationships/hyperlink" Target="consultantplus://offline/ref=C4A09D4F3057F4BB1E17088EC6EA24A7F99354D7BC2488665C7C91155E1EB202CB4C6C41335D2323E4516FB6B1279336E5FA74F6D12B62EDB3231E46Z0x8K" TargetMode="External"/><Relationship Id="rId416" Type="http://schemas.openxmlformats.org/officeDocument/2006/relationships/hyperlink" Target="consultantplus://offline/ref=C4A09D4F3057F4BB1E17088EC6EA24A7F99354D7BA2C856C517ECC1F5647BE00CC43335634142F22E45569B6B3789623F4A27BFDC63565F4AF211CZ4x4K" TargetMode="External"/><Relationship Id="rId598" Type="http://schemas.openxmlformats.org/officeDocument/2006/relationships/hyperlink" Target="consultantplus://offline/ref=F48101344F3FABF5F873E770C5E98CF9D4867AD3D8F2AF73CB960C8702F7D916E596B99A50EA259A61C8E7D5E67187FD69186A53CEF00D16CD7E7EaBx4K" TargetMode="External"/><Relationship Id="rId220" Type="http://schemas.openxmlformats.org/officeDocument/2006/relationships/hyperlink" Target="consultantplus://offline/ref=C4A09D4F3057F4BB1E17088EC6EA24A7F99354D7BA2C856C517ECC1F5647BE00CC43335634142F22E4536CB0B3789623F4A27BFDC63565F4AF211CZ4x4K" TargetMode="External"/><Relationship Id="rId458" Type="http://schemas.openxmlformats.org/officeDocument/2006/relationships/hyperlink" Target="consultantplus://offline/ref=C4A09D4F3057F4BB1E17088EC6EA24A7F99354D7BA2C856C517ECC1F5647BE00CC43335634142F22E45568B3B3789623F4A27BFDC63565F4AF211CZ4x4K" TargetMode="External"/><Relationship Id="rId623" Type="http://schemas.openxmlformats.org/officeDocument/2006/relationships/hyperlink" Target="consultantplus://offline/ref=F48101344F3FABF5F873E770C5E98CF9D4867AD3D8F2AF73CB960C8702F7D916E596B99A50EA259A61C8E7DAE67187FD69186A53CEF00D16CD7E7EaBx4K" TargetMode="External"/><Relationship Id="rId665" Type="http://schemas.openxmlformats.org/officeDocument/2006/relationships/hyperlink" Target="consultantplus://offline/ref=F48101344F3FABF5F873F97DD385D2F0DE8E24DFD9F2AD2793C957DA55FED341B0D9B8D416EE3A9A66D0E5D2EFa2x5K" TargetMode="External"/><Relationship Id="rId15" Type="http://schemas.openxmlformats.org/officeDocument/2006/relationships/hyperlink" Target="consultantplus://offline/ref=C4A09D4F3057F4BB1E17088EC6EA24A7F99354D7B4278567557ECC1F5647BE00CC43335634142F22E4516FB3B3789623F4A27BFDC63565F4AF211CZ4x4K" TargetMode="External"/><Relationship Id="rId57" Type="http://schemas.openxmlformats.org/officeDocument/2006/relationships/hyperlink" Target="consultantplus://offline/ref=C4A09D4F3057F4BB1E17088EC6EA24A7F99354D7BC26846E577791155E1EB202CB4C6C41215D7B2FE65871B6BF32C567A3ZAxFK" TargetMode="External"/><Relationship Id="rId262" Type="http://schemas.openxmlformats.org/officeDocument/2006/relationships/hyperlink" Target="consultantplus://offline/ref=C4A09D4F3057F4BB1E17088EC6EA24A7F99354D7BC248E6E5D7591155E1EB202CB4C6C41215D7B2FE65871B6BF32C567A3ZAxFK" TargetMode="External"/><Relationship Id="rId318" Type="http://schemas.openxmlformats.org/officeDocument/2006/relationships/hyperlink" Target="consultantplus://offline/ref=C4A09D4F3057F4BB1E17088EC6EA24A7F99354D7BA2C856C517ECC1F5647BE00CC43335634142F22E45266B3B3789623F4A27BFDC63565F4AF211CZ4x4K" TargetMode="External"/><Relationship Id="rId525" Type="http://schemas.openxmlformats.org/officeDocument/2006/relationships/hyperlink" Target="consultantplus://offline/ref=F48101344F3FABF5F873E770C5E98CF9D4867AD3D8F2AF73CB960C8702F7D916E596B99A50EA259A61CBE6D6E67187FD69186A53CEF00D16CD7E7EaBx4K" TargetMode="External"/><Relationship Id="rId567" Type="http://schemas.openxmlformats.org/officeDocument/2006/relationships/hyperlink" Target="consultantplus://offline/ref=F48101344F3FABF5F873E770C5E98CF9D4867AD3D8F2AF73CB960C8702F7D916E596B99A50EA259A61CBE0D5E67187FD69186A53CEF00D16CD7E7EaBx4K" TargetMode="External"/><Relationship Id="rId99" Type="http://schemas.openxmlformats.org/officeDocument/2006/relationships/hyperlink" Target="consultantplus://offline/ref=C4A09D4F3057F4BB1E171683D0867AAEF39C03DABC21873809219742014EB4578B0C6A1470192E23E15A3BE7FC79CA65A8B179F3C63762E8ZAxDK" TargetMode="External"/><Relationship Id="rId122" Type="http://schemas.openxmlformats.org/officeDocument/2006/relationships/hyperlink" Target="consultantplus://offline/ref=C4A09D4F3057F4BB1E17088EC6EA24A7F99354D7BC26846E577791155E1EB202CB4C6C41215D7B2FE65871B6BF32C567A3ZAxFK" TargetMode="External"/><Relationship Id="rId164" Type="http://schemas.openxmlformats.org/officeDocument/2006/relationships/hyperlink" Target="consultantplus://offline/ref=C4A09D4F3057F4BB1E17088EC6EA24A7F99354D7BC248E6E5D7591155E1EB202CB4C6C41215D7B2FE65871B6BF32C567A3ZAxFK" TargetMode="External"/><Relationship Id="rId371" Type="http://schemas.openxmlformats.org/officeDocument/2006/relationships/hyperlink" Target="consultantplus://offline/ref=C4A09D4F3057F4BB1E17088EC6EA24A7F99354D7BC26896C5D7691155E1EB202CB4C6C41335D2323E4516FB7B9279336E5FA74F6D12B62EDB3231E46Z0x8K" TargetMode="External"/><Relationship Id="rId427" Type="http://schemas.openxmlformats.org/officeDocument/2006/relationships/hyperlink" Target="consultantplus://offline/ref=C4A09D4F3057F4BB1E17088EC6EA24A7F99354D7BA2C856C517ECC1F5647BE00CC43335634142F22E45569B4B3789623F4A27BFDC63565F4AF211CZ4x4K" TargetMode="External"/><Relationship Id="rId469" Type="http://schemas.openxmlformats.org/officeDocument/2006/relationships/hyperlink" Target="consultantplus://offline/ref=C4A09D4F3057F4BB1E17088EC6EA24A7F99354D7BA2C856C517ECC1F5647BE00CC43335634142F22E45567BFB3789623F4A27BFDC63565F4AF211CZ4x4K" TargetMode="External"/><Relationship Id="rId634" Type="http://schemas.openxmlformats.org/officeDocument/2006/relationships/hyperlink" Target="consultantplus://offline/ref=F48101344F3FABF5F873E770C5E98CF9D4867AD3DEFBAF79CD95518D0AAED514E299E68D57A3299B61CEE7D1EA2E82E878406558D9EE0A0FD17C7CB6aExAK" TargetMode="External"/><Relationship Id="rId676" Type="http://schemas.openxmlformats.org/officeDocument/2006/relationships/hyperlink" Target="consultantplus://offline/ref=F48101344F3FABF5F873E770C5E98CF9D4867AD3DEF9A679C79A518D0AAED514E299E68D57A3299B61CEE7D2E42E82E878406558D9EE0A0FD17C7CB6aExAK" TargetMode="External"/><Relationship Id="rId26" Type="http://schemas.openxmlformats.org/officeDocument/2006/relationships/hyperlink" Target="consultantplus://offline/ref=C4A09D4F3057F4BB1E17088EC6EA24A7F99354D7BC268C67507391155E1EB202CB4C6C41335D2323E4516FB6BD279336E5FA74F6D12B62EDB3231E46Z0x8K" TargetMode="External"/><Relationship Id="rId231" Type="http://schemas.openxmlformats.org/officeDocument/2006/relationships/hyperlink" Target="consultantplus://offline/ref=C4A09D4F3057F4BB1E17088EC6EA24A7F99354D7BA2C856C517ECC1F5647BE00CC43335634142F22E4536CBFB3789623F4A27BFDC63565F4AF211CZ4x4K" TargetMode="External"/><Relationship Id="rId273" Type="http://schemas.openxmlformats.org/officeDocument/2006/relationships/hyperlink" Target="consultantplus://offline/ref=C4A09D4F3057F4BB1E17088EC6EA24A7F99354D7BA2C856C517ECC1F5647BE00CC43335634142F22E45366B2B3789623F4A27BFDC63565F4AF211CZ4x4K" TargetMode="External"/><Relationship Id="rId329" Type="http://schemas.openxmlformats.org/officeDocument/2006/relationships/hyperlink" Target="consultantplus://offline/ref=C4A09D4F3057F4BB1E17088EC6EA24A7F99354D7BA2C856C517ECC1F5647BE00CC43335634142F22E4556FB1B3789623F4A27BFDC63565F4AF211CZ4x4K" TargetMode="External"/><Relationship Id="rId480" Type="http://schemas.openxmlformats.org/officeDocument/2006/relationships/hyperlink" Target="consultantplus://offline/ref=C4A09D4F3057F4BB1E17088EC6EA24A7F99354D7BC26846E577791155E1EB202CB4C6C41215D7B2FE65871B6BF32C567A3ZAxFK" TargetMode="External"/><Relationship Id="rId536" Type="http://schemas.openxmlformats.org/officeDocument/2006/relationships/hyperlink" Target="consultantplus://offline/ref=F48101344F3FABF5F873E770C5E98CF9D4867AD3D8F2AF73CB960C8702F7D916E596B99A50EA259A61CBE4D3E67187FD69186A53CEF00D16CD7E7EaBx4K" TargetMode="External"/><Relationship Id="rId68" Type="http://schemas.openxmlformats.org/officeDocument/2006/relationships/hyperlink" Target="consultantplus://offline/ref=C4A09D4F3057F4BB1E17088EC6EA24A7F99354D7BA2C856C517ECC1F5647BE00CC43335634142F22E4516DB7B3789623F4A27BFDC63565F4AF211CZ4x4K" TargetMode="External"/><Relationship Id="rId133" Type="http://schemas.openxmlformats.org/officeDocument/2006/relationships/hyperlink" Target="consultantplus://offline/ref=C4A09D4F3057F4BB1E17088EC6EA24A7F99354D7BC26846E577791155E1EB202CB4C6C41215D7B2FE65871B6BF32C567A3ZAxFK" TargetMode="External"/><Relationship Id="rId175" Type="http://schemas.openxmlformats.org/officeDocument/2006/relationships/hyperlink" Target="consultantplus://offline/ref=C4A09D4F3057F4BB1E17088EC6EA24A7F99354D7BC26856B517391155E1EB202CB4C6C41335D2323E4516FB6BF279336E5FA74F6D12B62EDB3231E46Z0x8K" TargetMode="External"/><Relationship Id="rId340" Type="http://schemas.openxmlformats.org/officeDocument/2006/relationships/hyperlink" Target="consultantplus://offline/ref=C4A09D4F3057F4BB1E17088EC6EA24A7F99354D7BC248E6E5D7591155E1EB202CB4C6C41215D7B2FE65871B6BF32C567A3ZAxFK" TargetMode="External"/><Relationship Id="rId578" Type="http://schemas.openxmlformats.org/officeDocument/2006/relationships/hyperlink" Target="consultantplus://offline/ref=F48101344F3FABF5F873E770C5E98CF9D4867AD3D8F2AF73CB960C8702F7D916E596B99A50EA259A61CBEFD5E67187FD69186A53CEF00D16CD7E7EaBx4K" TargetMode="External"/><Relationship Id="rId200" Type="http://schemas.openxmlformats.org/officeDocument/2006/relationships/hyperlink" Target="consultantplus://offline/ref=C4A09D4F3057F4BB1E171683D0867AAEF39C03DABC21873809219742014EB4578B0C6A1470192E23E15A3BE7FC79CA65A8B179F3C63762E8ZAxDK" TargetMode="External"/><Relationship Id="rId382" Type="http://schemas.openxmlformats.org/officeDocument/2006/relationships/hyperlink" Target="consultantplus://offline/ref=C4A09D4F3057F4BB1E17088EC6EA24A7F99354D7BC26896C5D7691155E1EB202CB4C6C41335D2323E4516FB2BD279336E5FA74F6D12B62EDB3231E46Z0x8K" TargetMode="External"/><Relationship Id="rId438" Type="http://schemas.openxmlformats.org/officeDocument/2006/relationships/hyperlink" Target="consultantplus://offline/ref=C4A09D4F3057F4BB1E17088EC6EA24A7F99354D7BA2C856C517ECC1F5647BE00CC43335634142F22E45569B0B3789623F4A27BFDC63565F4AF211CZ4x4K" TargetMode="External"/><Relationship Id="rId603" Type="http://schemas.openxmlformats.org/officeDocument/2006/relationships/hyperlink" Target="consultantplus://offline/ref=F48101344F3FABF5F873E770C5E98CF9D4867AD3DEF8A373C79E518D0AAED514E299E68D57A3299B61CEE5D1E52E82E878406558D9EE0A0FD17C7CB6aExAK" TargetMode="External"/><Relationship Id="rId645" Type="http://schemas.openxmlformats.org/officeDocument/2006/relationships/hyperlink" Target="consultantplus://offline/ref=F48101344F3FABF5F873E770C5E98CF9D4867AD3DEFBAF79CD95518D0AAED514E299E68D57A3299B61CEE7DBE52E82E878406558D9EE0A0FD17C7CB6aExAK" TargetMode="External"/><Relationship Id="rId242" Type="http://schemas.openxmlformats.org/officeDocument/2006/relationships/hyperlink" Target="consultantplus://offline/ref=C4A09D4F3057F4BB1E17088EC6EA24A7F99354D7BA2C856C517ECC1F5647BE00CC43335634142F22E4536AB3B3789623F4A27BFDC63565F4AF211CZ4x4K" TargetMode="External"/><Relationship Id="rId284" Type="http://schemas.openxmlformats.org/officeDocument/2006/relationships/hyperlink" Target="consultantplus://offline/ref=C4A09D4F3057F4BB1E17088EC6EA24A7F99354D7BC26846E577791155E1EB202CB4C6C41215D7B2FE65871B6BF32C567A3ZAxFK" TargetMode="External"/><Relationship Id="rId491" Type="http://schemas.openxmlformats.org/officeDocument/2006/relationships/hyperlink" Target="consultantplus://offline/ref=F48101344F3FABF5F873E770C5E98CF9D4867AD3DEFAA471C79D518D0AAED514E299E68D45A3719763C7F9D2EA3BD4B93Ea1x5K" TargetMode="External"/><Relationship Id="rId505" Type="http://schemas.openxmlformats.org/officeDocument/2006/relationships/hyperlink" Target="consultantplus://offline/ref=F48101344F3FABF5F873E770C5E98CF9D4867AD3DEFBA376C69B518D0AAED514E299E68D57A3299B61CEE7D2E82E82E878406558D9EE0A0FD17C7CB6aExAK" TargetMode="External"/><Relationship Id="rId37" Type="http://schemas.openxmlformats.org/officeDocument/2006/relationships/hyperlink" Target="consultantplus://offline/ref=C4A09D4F3057F4BB1E17088EC6EA24A7F99354D7B5268968557ECC1F5647BE00CC43335634142F22E4516FB0B3789623F4A27BFDC63565F4AF211CZ4x4K" TargetMode="External"/><Relationship Id="rId79" Type="http://schemas.openxmlformats.org/officeDocument/2006/relationships/hyperlink" Target="consultantplus://offline/ref=C4A09D4F3057F4BB1E17088EC6EA24A7F99354D7B522856F507ECC1F5647BE00CC43335634142F22E4516FB1B3789623F4A27BFDC63565F4AF211CZ4x4K" TargetMode="External"/><Relationship Id="rId102" Type="http://schemas.openxmlformats.org/officeDocument/2006/relationships/hyperlink" Target="consultantplus://offline/ref=C4A09D4F3057F4BB1E17088EC6EA24A7F99354D7B522856F507ECC1F5647BE00CC43335634142F22E4516FB1B3789623F4A27BFDC63565F4AF211CZ4x4K" TargetMode="External"/><Relationship Id="rId144" Type="http://schemas.openxmlformats.org/officeDocument/2006/relationships/hyperlink" Target="consultantplus://offline/ref=C4A09D4F3057F4BB1E17088EC6EA24A7F99354D7BA2C856C517ECC1F5647BE00CC43335634142F22E4506CB5B3789623F4A27BFDC63565F4AF211CZ4x4K" TargetMode="External"/><Relationship Id="rId547" Type="http://schemas.openxmlformats.org/officeDocument/2006/relationships/hyperlink" Target="consultantplus://offline/ref=F48101344F3FABF5F873E770C5E98CF9D4867AD3D8F2AF73CB960C8702F7D916E596B99A50EA259A61CBE3DAE67187FD69186A53CEF00D16CD7E7EaBx4K" TargetMode="External"/><Relationship Id="rId589" Type="http://schemas.openxmlformats.org/officeDocument/2006/relationships/hyperlink" Target="consultantplus://offline/ref=F48101344F3FABF5F873E770C5E98CF9D4867AD3D8F2AF73CB960C8702F7D916E596B99A50EA259A61C8E7D1E67187FD69186A53CEF00D16CD7E7EaBx4K" TargetMode="External"/><Relationship Id="rId90" Type="http://schemas.openxmlformats.org/officeDocument/2006/relationships/hyperlink" Target="consultantplus://offline/ref=C4A09D4F3057F4BB1E17088EC6EA24A7F99354D7BA2C856C517ECC1F5647BE00CC43335634142F22E4516AB3B3789623F4A27BFDC63565F4AF211CZ4x4K" TargetMode="External"/><Relationship Id="rId186" Type="http://schemas.openxmlformats.org/officeDocument/2006/relationships/hyperlink" Target="consultantplus://offline/ref=C4A09D4F3057F4BB1E17088EC6EA24A7F99354D7BA2C856C517ECC1F5647BE00CC43335634142F22E45067B7B3789623F4A27BFDC63565F4AF211CZ4x4K" TargetMode="External"/><Relationship Id="rId351" Type="http://schemas.openxmlformats.org/officeDocument/2006/relationships/hyperlink" Target="consultantplus://offline/ref=C4A09D4F3057F4BB1E17088EC6EA24A7F99354D7BA2C856C517ECC1F5647BE00CC43335634142F22E4556DBEB3789623F4A27BFDC63565F4AF211CZ4x4K" TargetMode="External"/><Relationship Id="rId393" Type="http://schemas.openxmlformats.org/officeDocument/2006/relationships/hyperlink" Target="consultantplus://offline/ref=C4A09D4F3057F4BB1E17088EC6EA24A7F99354D7BA2C856C517ECC1F5647BE00CC43335634142F22E4556BBEB3789623F4A27BFDC63565F4AF211CZ4x4K" TargetMode="External"/><Relationship Id="rId407" Type="http://schemas.openxmlformats.org/officeDocument/2006/relationships/hyperlink" Target="consultantplus://offline/ref=C4A09D4F3057F4BB1E17088EC6EA24A7F99354D7BC26896C5D7691155E1EB202CB4C6C41335D2323E4516FBEB0279336E5FA74F6D12B62EDB3231E46Z0x8K" TargetMode="External"/><Relationship Id="rId449" Type="http://schemas.openxmlformats.org/officeDocument/2006/relationships/hyperlink" Target="consultantplus://offline/ref=C4A09D4F3057F4BB1E17088EC6EA24A7F99354D7BA2C856C517ECC1F5647BE00CC43335634142F22E45568B7B3789623F4A27BFDC63565F4AF211CZ4x4K" TargetMode="External"/><Relationship Id="rId614" Type="http://schemas.openxmlformats.org/officeDocument/2006/relationships/hyperlink" Target="consultantplus://offline/ref=F48101344F3FABF5F873E770C5E98CF9D4867AD3D6FBA473C8960C8702F7D916E596B99A50EA259A61CEE6D7E67187FD69186A53CEF00D16CD7E7EaBx4K" TargetMode="External"/><Relationship Id="rId656" Type="http://schemas.openxmlformats.org/officeDocument/2006/relationships/hyperlink" Target="consultantplus://offline/ref=F48101344F3FABF5F873E770C5E98CF9D4867AD3DEF8A370CE9B518D0AAED514E299E68D57A3299B61CEE2D3EA2E82E878406558D9EE0A0FD17C7CB6aExAK" TargetMode="External"/><Relationship Id="rId211" Type="http://schemas.openxmlformats.org/officeDocument/2006/relationships/hyperlink" Target="consultantplus://offline/ref=C4A09D4F3057F4BB1E17088EC6EA24A7F99354D7BA2C856C517ECC1F5647BE00CC43335634142F22E4536EB6B3789623F4A27BFDC63565F4AF211CZ4x4K" TargetMode="External"/><Relationship Id="rId253" Type="http://schemas.openxmlformats.org/officeDocument/2006/relationships/hyperlink" Target="consultantplus://offline/ref=C4A09D4F3057F4BB1E171683D0867AAEF39C03DABC21873809219742014EB4578B0C6A1470192E23E15A3BE7FC79CA65A8B179F3C63762E8ZAxDK" TargetMode="External"/><Relationship Id="rId295" Type="http://schemas.openxmlformats.org/officeDocument/2006/relationships/hyperlink" Target="consultantplus://offline/ref=C4A09D4F3057F4BB1E17088EC6EA24A7F99354D7BA2C856C517ECC1F5647BE00CC43335634142F22E4526DB1B3789623F4A27BFDC63565F4AF211CZ4x4K" TargetMode="External"/><Relationship Id="rId309" Type="http://schemas.openxmlformats.org/officeDocument/2006/relationships/hyperlink" Target="consultantplus://offline/ref=C4A09D4F3057F4BB1E17088EC6EA24A7F99354D7BC26846E577791155E1EB202CB4C6C41215D7B2FE65871B6BF32C567A3ZAxFK" TargetMode="External"/><Relationship Id="rId460" Type="http://schemas.openxmlformats.org/officeDocument/2006/relationships/hyperlink" Target="consultantplus://offline/ref=C4A09D4F3057F4BB1E17088EC6EA24A7F99354D7BA2C856C517ECC1F5647BE00CC43335634142F22E45568BFB3789623F4A27BFDC63565F4AF211CZ4x4K" TargetMode="External"/><Relationship Id="rId516" Type="http://schemas.openxmlformats.org/officeDocument/2006/relationships/hyperlink" Target="consultantplus://offline/ref=F48101344F3FABF5F873E770C5E98CF9D4867AD3D8F2AF73CB960C8702F7D916E596B99A50EA259A61CBE7D2E67187FD69186A53CEF00D16CD7E7EaBx4K" TargetMode="External"/><Relationship Id="rId48" Type="http://schemas.openxmlformats.org/officeDocument/2006/relationships/hyperlink" Target="consultantplus://offline/ref=C4A09D4F3057F4BB1E17088EC6EA24A7F99354D7BC25846C567091155E1EB202CB4C6C41335D2323E4516FB6BD279336E5FA74F6D12B62EDB3231E46Z0x8K" TargetMode="External"/><Relationship Id="rId113" Type="http://schemas.openxmlformats.org/officeDocument/2006/relationships/hyperlink" Target="consultantplus://offline/ref=C4A09D4F3057F4BB1E17088EC6EA24A7F99354D7BA2C856C517ECC1F5647BE00CC43335634142F22E45167BFB3789623F4A27BFDC63565F4AF211CZ4x4K" TargetMode="External"/><Relationship Id="rId320" Type="http://schemas.openxmlformats.org/officeDocument/2006/relationships/hyperlink" Target="consultantplus://offline/ref=C4A09D4F3057F4BB1E17088EC6EA24A7F99354D7BA2C856C517ECC1F5647BE00CC43335634142F22E4556FB6B3789623F4A27BFDC63565F4AF211CZ4x4K" TargetMode="External"/><Relationship Id="rId558" Type="http://schemas.openxmlformats.org/officeDocument/2006/relationships/hyperlink" Target="consultantplus://offline/ref=F48101344F3FABF5F873E770C5E98CF9D4867AD3D8F2AF73CB960C8702F7D916E596B99A50EA259A61CBE0D3E67187FD69186A53CEF00D16CD7E7EaBx4K" TargetMode="External"/><Relationship Id="rId155" Type="http://schemas.openxmlformats.org/officeDocument/2006/relationships/hyperlink" Target="consultantplus://offline/ref=C4A09D4F3057F4BB1E17088EC6EA24A7F99354D7BA2C856C517ECC1F5647BE00CC43335634142F22E4506BB2B3789623F4A27BFDC63565F4AF211CZ4x4K" TargetMode="External"/><Relationship Id="rId197" Type="http://schemas.openxmlformats.org/officeDocument/2006/relationships/hyperlink" Target="consultantplus://offline/ref=C4A09D4F3057F4BB1E17088EC6EA24A7F99354D7BA2C856C517ECC1F5647BE00CC43335634142F22E4536FB0B3789623F4A27BFDC63565F4AF211CZ4x4K" TargetMode="External"/><Relationship Id="rId362" Type="http://schemas.openxmlformats.org/officeDocument/2006/relationships/hyperlink" Target="consultantplus://offline/ref=C4A09D4F3057F4BB1E17088EC6EA24A7F99354D7BA2C856C517ECC1F5647BE00CC43335634142F22E4556CB1B3789623F4A27BFDC63565F4AF211CZ4x4K" TargetMode="External"/><Relationship Id="rId418" Type="http://schemas.openxmlformats.org/officeDocument/2006/relationships/hyperlink" Target="consultantplus://offline/ref=C4A09D4F3057F4BB1E17088EC6EA24A7F99354D7BC26896C5D7691155E1EB202CB4C6C41335D2323E4516EB7B8279336E5FA74F6D12B62EDB3231E46Z0x8K" TargetMode="External"/><Relationship Id="rId625" Type="http://schemas.openxmlformats.org/officeDocument/2006/relationships/hyperlink" Target="consultantplus://offline/ref=F48101344F3FABF5F873E770C5E98CF9D4867AD3DEF8AE71CD9F518D0AAED514E299E68D45A3719763C7F9D2EA3BD4B93Ea1x5K" TargetMode="External"/><Relationship Id="rId222" Type="http://schemas.openxmlformats.org/officeDocument/2006/relationships/hyperlink" Target="consultantplus://offline/ref=C4A09D4F3057F4BB1E17088EC6EA24A7F99354D7BC26846E577791155E1EB202CB4C6C41215D7B2FE65871B6BF32C567A3ZAxFK" TargetMode="External"/><Relationship Id="rId264" Type="http://schemas.openxmlformats.org/officeDocument/2006/relationships/hyperlink" Target="consultantplus://offline/ref=C4A09D4F3057F4BB1E17088EC6EA24A7F99354D7BA2C856C517ECC1F5647BE00CC43335634142F22E45367B0B3789623F4A27BFDC63565F4AF211CZ4x4K" TargetMode="External"/><Relationship Id="rId471" Type="http://schemas.openxmlformats.org/officeDocument/2006/relationships/hyperlink" Target="consultantplus://offline/ref=C4A09D4F3057F4BB1E17088EC6EA24A7F99354D7BA2C856C517ECC1F5647BE00CC43335634142F22E45566B7B3789623F4A27BFDC63565F4AF211CZ4x4K" TargetMode="External"/><Relationship Id="rId667" Type="http://schemas.openxmlformats.org/officeDocument/2006/relationships/hyperlink" Target="consultantplus://offline/ref=F48101344F3FABF5F873E770C5E98CF9D4867AD3DEF9A679C79A518D0AAED514E299E68D57A3299B61CEE4DBEE2E82E878406558D9EE0A0FD17C7CB6aExAK" TargetMode="External"/><Relationship Id="rId17" Type="http://schemas.openxmlformats.org/officeDocument/2006/relationships/hyperlink" Target="consultantplus://offline/ref=C4A09D4F3057F4BB1E17088EC6EA24A7F99354D7B423896E5C7ECC1F5647BE00CC43335634142F22E4516FB3B3789623F4A27BFDC63565F4AF211CZ4x4K" TargetMode="External"/><Relationship Id="rId59" Type="http://schemas.openxmlformats.org/officeDocument/2006/relationships/hyperlink" Target="consultantplus://offline/ref=C4A09D4F3057F4BB1E17088EC6EA24A7F99354D7BC26846E577791155E1EB202CB4C6C41215D7B2FE65871B6BF32C567A3ZAxFK" TargetMode="External"/><Relationship Id="rId124" Type="http://schemas.openxmlformats.org/officeDocument/2006/relationships/hyperlink" Target="consultantplus://offline/ref=C4A09D4F3057F4BB1E17088EC6EA24A7F99354D7BC248E6E5D7591155E1EB202CB4C6C41215D7B2FE65871B6BF32C567A3ZAxFK" TargetMode="External"/><Relationship Id="rId527" Type="http://schemas.openxmlformats.org/officeDocument/2006/relationships/hyperlink" Target="consultantplus://offline/ref=F48101344F3FABF5F873E770C5E98CF9D4867AD3D8F2AF73CB960C8702F7D916E596B99A50EA259A61CBE5D0E67187FD69186A53CEF00D16CD7E7EaBx4K" TargetMode="External"/><Relationship Id="rId569" Type="http://schemas.openxmlformats.org/officeDocument/2006/relationships/hyperlink" Target="consultantplus://offline/ref=F48101344F3FABF5F873E770C5E98CF9D4867AD3D8F2AF73CB960C8702F7D916E596B99A50EA259A61CBEFD2E67187FD69186A53CEF00D16CD7E7EaBx4K" TargetMode="External"/><Relationship Id="rId70" Type="http://schemas.openxmlformats.org/officeDocument/2006/relationships/hyperlink" Target="consultantplus://offline/ref=C4A09D4F3057F4BB1E17088EC6EA24A7F99354D7BA2C856C517ECC1F5647BE00CC43335634142F22E4516DB5B3789623F4A27BFDC63565F4AF211CZ4x4K" TargetMode="External"/><Relationship Id="rId166" Type="http://schemas.openxmlformats.org/officeDocument/2006/relationships/hyperlink" Target="consultantplus://offline/ref=C4A09D4F3057F4BB1E17088EC6EA24A7F99354D7BA2C856C517ECC1F5647BE00CC43335634142F22E45068B4B3789623F4A27BFDC63565F4AF211CZ4x4K" TargetMode="External"/><Relationship Id="rId331" Type="http://schemas.openxmlformats.org/officeDocument/2006/relationships/hyperlink" Target="consultantplus://offline/ref=C4A09D4F3057F4BB1E17088EC6EA24A7F99354D7BA2C856C517ECC1F5647BE00CC43335634142F22E4556FBFB3789623F4A27BFDC63565F4AF211CZ4x4K" TargetMode="External"/><Relationship Id="rId373" Type="http://schemas.openxmlformats.org/officeDocument/2006/relationships/hyperlink" Target="consultantplus://offline/ref=C4A09D4F3057F4BB1E17088EC6EA24A7F99354D7BA2C856C517ECC1F5647BE00CC43335634142F22E4556BB4B3789623F4A27BFDC63565F4AF211CZ4x4K" TargetMode="External"/><Relationship Id="rId429" Type="http://schemas.openxmlformats.org/officeDocument/2006/relationships/hyperlink" Target="consultantplus://offline/ref=C4A09D4F3057F4BB1E17088EC6EA24A7F99354D7BC26896C5D7691155E1EB202CB4C6C41335D2323E4516EB4BB279336E5FA74F6D12B62EDB3231E46Z0x8K" TargetMode="External"/><Relationship Id="rId580" Type="http://schemas.openxmlformats.org/officeDocument/2006/relationships/hyperlink" Target="consultantplus://offline/ref=F48101344F3FABF5F873E770C5E98CF9D4867AD3D8F2AF73CB960C8702F7D916E596B99A50EA259A61CBEFDBE67187FD69186A53CEF00D16CD7E7EaBx4K" TargetMode="External"/><Relationship Id="rId636" Type="http://schemas.openxmlformats.org/officeDocument/2006/relationships/hyperlink" Target="consultantplus://offline/ref=F48101344F3FABF5F873E770C5E98CF9D4867AD3DEFAA277CC98518D0AAED514E299E68D57A3299B61CEE7D2E82E82E878406558D9EE0A0FD17C7CB6aExAK" TargetMode="External"/><Relationship Id="rId1" Type="http://schemas.openxmlformats.org/officeDocument/2006/relationships/styles" Target="styles.xml"/><Relationship Id="rId233" Type="http://schemas.openxmlformats.org/officeDocument/2006/relationships/hyperlink" Target="consultantplus://offline/ref=C4A09D4F3057F4BB1E17088EC6EA24A7F99354D7BA2C856C517ECC1F5647BE00CC43335634142F22E4536BB6B3789623F4A27BFDC63565F4AF211CZ4x4K" TargetMode="External"/><Relationship Id="rId440" Type="http://schemas.openxmlformats.org/officeDocument/2006/relationships/hyperlink" Target="consultantplus://offline/ref=C4A09D4F3057F4BB1E17088EC6EA24A7F99354D7BC26896C5D7691155E1EB202CB4C6C41335D2323E4516EB1B1279336E5FA74F6D12B62EDB3231E46Z0x8K" TargetMode="External"/><Relationship Id="rId678" Type="http://schemas.openxmlformats.org/officeDocument/2006/relationships/hyperlink" Target="consultantplus://offline/ref=F48101344F3FABF5F873F97DD385D2F0DE8E24DFD9F2AD2793C957DA55FED341B0D9B8D416EE3A9A66D0E5D2EFa2x5K" TargetMode="External"/><Relationship Id="rId28" Type="http://schemas.openxmlformats.org/officeDocument/2006/relationships/hyperlink" Target="consultantplus://offline/ref=C4A09D4F3057F4BB1E17088EC6EA24A7F99354D7BC26896F547391155E1EB202CB4C6C41335D2323E4516FB6BD279336E5FA74F6D12B62EDB3231E46Z0x8K" TargetMode="External"/><Relationship Id="rId275" Type="http://schemas.openxmlformats.org/officeDocument/2006/relationships/hyperlink" Target="consultantplus://offline/ref=C4A09D4F3057F4BB1E17088EC6EA24A7F99354D7BA2C856C517ECC1F5647BE00CC43335634142F22E45366B3B3789623F4A27BFDC63565F4AF211CZ4x4K" TargetMode="External"/><Relationship Id="rId300" Type="http://schemas.openxmlformats.org/officeDocument/2006/relationships/hyperlink" Target="consultantplus://offline/ref=C4A09D4F3057F4BB1E17088EC6EA24A7F99354D7BA2C856C517ECC1F5647BE00CC43335634142F22E4526BB1B3789623F4A27BFDC63565F4AF211CZ4x4K" TargetMode="External"/><Relationship Id="rId482" Type="http://schemas.openxmlformats.org/officeDocument/2006/relationships/hyperlink" Target="consultantplus://offline/ref=C4A09D4F3057F4BB1E17088EC6EA24A7F99354D7BC26846E577791155E1EB202CB4C6C41215D7B2FE65871B6BF32C567A3ZAxFK" TargetMode="External"/><Relationship Id="rId538" Type="http://schemas.openxmlformats.org/officeDocument/2006/relationships/hyperlink" Target="consultantplus://offline/ref=F48101344F3FABF5F873E770C5E98CF9D4867AD3D8F2AF73CB960C8702F7D916E596B99A50EA259A61CBE4D0E67187FD69186A53CEF00D16CD7E7EaBx4K" TargetMode="External"/><Relationship Id="rId81" Type="http://schemas.openxmlformats.org/officeDocument/2006/relationships/hyperlink" Target="consultantplus://offline/ref=C4A09D4F3057F4BB1E17088EC6EA24A7F99354D7B522856F507ECC1F5647BE00CC43335634142F22E4516FB1B3789623F4A27BFDC63565F4AF211CZ4x4K" TargetMode="External"/><Relationship Id="rId135" Type="http://schemas.openxmlformats.org/officeDocument/2006/relationships/hyperlink" Target="consultantplus://offline/ref=C4A09D4F3057F4BB1E17088EC6EA24A7F99354D7B522856F507ECC1F5647BE00CC43335634142F22E4516FB1B3789623F4A27BFDC63565F4AF211CZ4x4K" TargetMode="External"/><Relationship Id="rId177" Type="http://schemas.openxmlformats.org/officeDocument/2006/relationships/hyperlink" Target="consultantplus://offline/ref=C4A09D4F3057F4BB1E17088EC6EA24A7F99354D7BC26846E577791155E1EB202CB4C6C41215D7B2FE65871B6BF32C567A3ZAxFK" TargetMode="External"/><Relationship Id="rId342" Type="http://schemas.openxmlformats.org/officeDocument/2006/relationships/hyperlink" Target="consultantplus://offline/ref=C4A09D4F3057F4BB1E17088EC6EA24A7F99354D7BA2C856C517ECC1F5647BE00CC43335634142F22E4556EB1B3789623F4A27BFDC63565F4AF211CZ4x4K" TargetMode="External"/><Relationship Id="rId384" Type="http://schemas.openxmlformats.org/officeDocument/2006/relationships/hyperlink" Target="consultantplus://offline/ref=C4A09D4F3057F4BB1E17088EC6EA24A7F99354D7BC26896C5D7691155E1EB202CB4C6C41335D2323E4516FB3B1279336E5FA74F6D12B62EDB3231E46Z0x8K" TargetMode="External"/><Relationship Id="rId591" Type="http://schemas.openxmlformats.org/officeDocument/2006/relationships/hyperlink" Target="consultantplus://offline/ref=F48101344F3FABF5F873E770C5E98CF9D4867AD3DEF8A373C79E518D0AAED514E299E68D57A3299B61CEE5D3EE2E82E878406558D9EE0A0FD17C7CB6aExAK" TargetMode="External"/><Relationship Id="rId605" Type="http://schemas.openxmlformats.org/officeDocument/2006/relationships/hyperlink" Target="consultantplus://offline/ref=F48101344F3FABF5F873E770C5E98CF9D4867AD3DEF8A373C79E518D0AAED514E299E68D57A3299B61CEE5D6E52E82E878406558D9EE0A0FD17C7CB6aExAK" TargetMode="External"/><Relationship Id="rId202" Type="http://schemas.openxmlformats.org/officeDocument/2006/relationships/hyperlink" Target="consultantplus://offline/ref=C4A09D4F3057F4BB1E17088EC6EA24A7F99354D7BC25896F567591155E1EB202CB4C6C41335D2323E4516FB6BD279336E5FA74F6D12B62EDB3231E46Z0x8K" TargetMode="External"/><Relationship Id="rId244" Type="http://schemas.openxmlformats.org/officeDocument/2006/relationships/hyperlink" Target="consultantplus://offline/ref=C4A09D4F3057F4BB1E17088EC6EA24A7F99354D7BA2C856C517ECC1F5647BE00CC43335634142F22E4536BB7B3789623F4A27BFDC63565F4AF211CZ4x4K" TargetMode="External"/><Relationship Id="rId647" Type="http://schemas.openxmlformats.org/officeDocument/2006/relationships/hyperlink" Target="consultantplus://offline/ref=F48101344F3FABF5F873E770C5E98CF9D4867AD3DEFAA277CC98518D0AAED514E299E68D57A3299B61CEE2D5EC2E82E878406558D9EE0A0FD17C7CB6aExAK" TargetMode="External"/><Relationship Id="rId39" Type="http://schemas.openxmlformats.org/officeDocument/2006/relationships/hyperlink" Target="consultantplus://offline/ref=C4A09D4F3057F4BB1E17088EC6EA24A7F99354D7B527896E537ECC1F5647BE00CC43335634142F22E4516FB0B3789623F4A27BFDC63565F4AF211CZ4x4K" TargetMode="External"/><Relationship Id="rId286" Type="http://schemas.openxmlformats.org/officeDocument/2006/relationships/hyperlink" Target="consultantplus://offline/ref=C4A09D4F3057F4BB1E17088EC6EA24A7F99354D7BC248E6E5D7591155E1EB202CB4C6C41215D7B2FE65871B6BF32C567A3ZAxFK" TargetMode="External"/><Relationship Id="rId451" Type="http://schemas.openxmlformats.org/officeDocument/2006/relationships/hyperlink" Target="consultantplus://offline/ref=C4A09D4F3057F4BB1E17088EC6EA24A7F99354D7BC26896C5D7691155E1EB202CB4C6C41335D2323E4516EBFBA279336E5FA74F6D12B62EDB3231E46Z0x8K" TargetMode="External"/><Relationship Id="rId493" Type="http://schemas.openxmlformats.org/officeDocument/2006/relationships/hyperlink" Target="consultantplus://offline/ref=F48101344F3FABF5F873E770C5E98CF9D4867AD3DEF8AE71CD9F518D0AAED514E299E68D57A3299B61CCE2DAE42E82E878406558D9EE0A0FD17C7CB6aExAK" TargetMode="External"/><Relationship Id="rId507" Type="http://schemas.openxmlformats.org/officeDocument/2006/relationships/hyperlink" Target="consultantplus://offline/ref=F48101344F3FABF5F873E770C5E98CF9D4867AD3DEF8A678CA9B518D0AAED514E299E68D57A3299B61CEE7D0EC2E82E878406558D9EE0A0FD17C7CB6aExAK" TargetMode="External"/><Relationship Id="rId549" Type="http://schemas.openxmlformats.org/officeDocument/2006/relationships/hyperlink" Target="consultantplus://offline/ref=F48101344F3FABF5F873E770C5E98CF9D4867AD3DEF8AE71CD9F518D0AAED514E299E68D45A3719763C7F9D2EA3BD4B93Ea1x5K" TargetMode="External"/><Relationship Id="rId50" Type="http://schemas.openxmlformats.org/officeDocument/2006/relationships/hyperlink" Target="consultantplus://offline/ref=C4A09D4F3057F4BB1E17088EC6EA24A7F99354D7BC26896C5D7691155E1EB202CB4C6C41335D2323E4516FB6BE279336E5FA74F6D12B62EDB3231E46Z0x8K" TargetMode="External"/><Relationship Id="rId104" Type="http://schemas.openxmlformats.org/officeDocument/2006/relationships/hyperlink" Target="consultantplus://offline/ref=C4A09D4F3057F4BB1E17088EC6EA24A7F99354D7BC26846E577791155E1EB202CB4C6C41215D7B2FE65871B6BF32C567A3ZAxFK" TargetMode="External"/><Relationship Id="rId146" Type="http://schemas.openxmlformats.org/officeDocument/2006/relationships/hyperlink" Target="consultantplus://offline/ref=C4A09D4F3057F4BB1E17088EC6EA24A7F99354D7BA2C856C517ECC1F5647BE00CC43335634142F22E4506CB1B3789623F4A27BFDC63565F4AF211CZ4x4K" TargetMode="External"/><Relationship Id="rId188" Type="http://schemas.openxmlformats.org/officeDocument/2006/relationships/hyperlink" Target="consultantplus://offline/ref=C4A09D4F3057F4BB1E17088EC6EA24A7F99354D7BA2C856C517ECC1F5647BE00CC43335634142F22E45067B5B3789623F4A27BFDC63565F4AF211CZ4x4K" TargetMode="External"/><Relationship Id="rId311" Type="http://schemas.openxmlformats.org/officeDocument/2006/relationships/hyperlink" Target="consultantplus://offline/ref=C4A09D4F3057F4BB1E17088EC6EA24A7F99354D7BC25846C567091155E1EB202CB4C6C41335D2323E4516FB6BD279336E5FA74F6D12B62EDB3231E46Z0x8K" TargetMode="External"/><Relationship Id="rId353" Type="http://schemas.openxmlformats.org/officeDocument/2006/relationships/hyperlink" Target="consultantplus://offline/ref=C4A09D4F3057F4BB1E17088EC6EA24A7F99354D7BA2C856C517ECC1F5647BE00CC43335634142F22E4556CB7B3789623F4A27BFDC63565F4AF211CZ4x4K" TargetMode="External"/><Relationship Id="rId395" Type="http://schemas.openxmlformats.org/officeDocument/2006/relationships/hyperlink" Target="consultantplus://offline/ref=C4A09D4F3057F4BB1E17088EC6EA24A7F99354D7BA2C856C517ECC1F5647BE00CC43335634142F22E4556AB6B3789623F4A27BFDC63565F4AF211CZ4x4K" TargetMode="External"/><Relationship Id="rId409" Type="http://schemas.openxmlformats.org/officeDocument/2006/relationships/hyperlink" Target="consultantplus://offline/ref=C4A09D4F3057F4BB1E17088EC6EA24A7F99354D7BA2C856C517ECC1F5647BE00CC43335634142F22E4556CB5B3789623F4A27BFDC63565F4AF211CZ4x4K" TargetMode="External"/><Relationship Id="rId560" Type="http://schemas.openxmlformats.org/officeDocument/2006/relationships/hyperlink" Target="consultantplus://offline/ref=F48101344F3FABF5F873E770C5E98CF9D4867AD3D8F2AF73CB960C8702F7D916E596B99A50EA259A61CBE0D1E67187FD69186A53CEF00D16CD7E7EaBx4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711</Pages>
  <Words>-32766</Words>
  <Characters>-32766</Characters>
  <Application>Microsoft Office Outlook</Application>
  <DocSecurity>0</DocSecurity>
  <Lines>0</Lines>
  <Paragraphs>0</Paragraphs>
  <ScaleCrop>false</ScaleCrop>
  <Company>МУ"ЦСПСиД"</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Документ предоставлен КонсультантПлюс</dc:title>
  <dc:subject/>
  <dc:creator>Никишина Ольга Николаевна</dc:creator>
  <cp:keywords/>
  <dc:description/>
  <cp:lastModifiedBy>Nata</cp:lastModifiedBy>
  <cp:revision>2</cp:revision>
  <dcterms:created xsi:type="dcterms:W3CDTF">2020-08-11T02:23:00Z</dcterms:created>
  <dcterms:modified xsi:type="dcterms:W3CDTF">2020-08-11T02:23:00Z</dcterms:modified>
</cp:coreProperties>
</file>